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D83" w:rsidRDefault="004B280F" w:rsidP="004B280F">
      <w:pPr>
        <w:tabs>
          <w:tab w:val="left" w:pos="2794"/>
          <w:tab w:val="center" w:pos="4607"/>
        </w:tabs>
        <w:jc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7728" behindDoc="0" locked="0" layoutInCell="1" allowOverlap="1" wp14:anchorId="0F38BCCB" wp14:editId="0EAF73EB">
            <wp:simplePos x="0" y="0"/>
            <wp:positionH relativeFrom="column">
              <wp:posOffset>-680720</wp:posOffset>
            </wp:positionH>
            <wp:positionV relativeFrom="paragraph">
              <wp:posOffset>-396240</wp:posOffset>
            </wp:positionV>
            <wp:extent cx="7437755" cy="13227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5F" w:rsidRDefault="00A35278" w:rsidP="00A35278">
      <w:pPr>
        <w:suppressAutoHyphens/>
        <w:rPr>
          <w:caps/>
          <w:color w:val="000000"/>
        </w:rPr>
      </w:pPr>
      <w:r w:rsidRPr="00325235">
        <w:rPr>
          <w:color w:val="000000"/>
        </w:rPr>
        <w:t xml:space="preserve">Заказчик </w:t>
      </w:r>
      <w:r w:rsidRPr="00325235">
        <w:rPr>
          <w:caps/>
          <w:color w:val="000000"/>
        </w:rPr>
        <w:t xml:space="preserve">– </w:t>
      </w:r>
      <w:r>
        <w:rPr>
          <w:caps/>
          <w:color w:val="000000"/>
        </w:rPr>
        <w:t>ООО «</w:t>
      </w:r>
      <w:proofErr w:type="spellStart"/>
      <w:r>
        <w:rPr>
          <w:color w:val="000000"/>
        </w:rPr>
        <w:t>Ветропарк</w:t>
      </w:r>
      <w:r w:rsidR="005D6D34">
        <w:rPr>
          <w:color w:val="000000"/>
        </w:rPr>
        <w:t>и</w:t>
      </w:r>
      <w:proofErr w:type="spellEnd"/>
      <w:r>
        <w:rPr>
          <w:caps/>
          <w:color w:val="000000"/>
        </w:rPr>
        <w:t xml:space="preserve"> фрв»</w:t>
      </w:r>
    </w:p>
    <w:p w:rsidR="00A35278" w:rsidRDefault="00A35278" w:rsidP="00A35278">
      <w:pPr>
        <w:suppressAutoHyphens/>
        <w:rPr>
          <w:caps/>
          <w:color w:val="000000"/>
        </w:rPr>
      </w:pPr>
    </w:p>
    <w:p w:rsidR="00A35278" w:rsidRDefault="00A35278" w:rsidP="00A35278">
      <w:pPr>
        <w:suppressAutoHyphens/>
        <w:rPr>
          <w:caps/>
          <w:color w:val="000000"/>
        </w:rPr>
      </w:pPr>
    </w:p>
    <w:p w:rsidR="00A35278" w:rsidRPr="00325235" w:rsidRDefault="00A35278" w:rsidP="00A35278">
      <w:pPr>
        <w:suppressAutoHyphens/>
        <w:rPr>
          <w:caps/>
          <w:color w:val="000000"/>
        </w:rPr>
      </w:pPr>
    </w:p>
    <w:p w:rsidR="00A35278" w:rsidRPr="00A70EEE" w:rsidRDefault="00A70EEE" w:rsidP="00A35278">
      <w:pPr>
        <w:suppressAutoHyphens/>
        <w:jc w:val="center"/>
        <w:rPr>
          <w:b/>
          <w:caps/>
          <w:color w:val="000000"/>
        </w:rPr>
      </w:pPr>
      <w:bookmarkStart w:id="0" w:name="стадия_проекта"/>
      <w:r w:rsidRPr="00A70EEE">
        <w:rPr>
          <w:b/>
          <w:caps/>
          <w:sz w:val="32"/>
          <w:szCs w:val="32"/>
        </w:rPr>
        <w:t>документация по планировке территории</w:t>
      </w:r>
      <w:bookmarkEnd w:id="0"/>
    </w:p>
    <w:p w:rsidR="00A35278" w:rsidRPr="00A70EEE" w:rsidRDefault="00A70EEE" w:rsidP="00A35278">
      <w:pPr>
        <w:suppressAutoHyphens/>
        <w:jc w:val="center"/>
        <w:rPr>
          <w:b/>
          <w:caps/>
          <w:color w:val="000000"/>
        </w:rPr>
      </w:pPr>
      <w:proofErr w:type="gramStart"/>
      <w:r w:rsidRPr="00A70EEE">
        <w:rPr>
          <w:b/>
          <w:color w:val="000000"/>
        </w:rPr>
        <w:t>разработана</w:t>
      </w:r>
      <w:proofErr w:type="gramEnd"/>
      <w:r w:rsidRPr="00A70EEE">
        <w:rPr>
          <w:b/>
          <w:color w:val="000000"/>
        </w:rPr>
        <w:t xml:space="preserve"> для размещения </w:t>
      </w:r>
      <w:r w:rsidR="00696ED2">
        <w:rPr>
          <w:b/>
          <w:color w:val="000000"/>
        </w:rPr>
        <w:t xml:space="preserve">линейного </w:t>
      </w:r>
      <w:r w:rsidRPr="00A70EEE">
        <w:rPr>
          <w:b/>
          <w:color w:val="000000"/>
        </w:rPr>
        <w:t>объекта</w:t>
      </w:r>
    </w:p>
    <w:p w:rsidR="00BB76F0" w:rsidRDefault="00220389" w:rsidP="00A35278">
      <w:pPr>
        <w:pStyle w:val="aff"/>
        <w:suppressAutoHyphens/>
        <w:rPr>
          <w:b/>
          <w:color w:val="000000"/>
        </w:rPr>
      </w:pPr>
      <w:r w:rsidRPr="00220389">
        <w:rPr>
          <w:b/>
          <w:color w:val="000000"/>
        </w:rPr>
        <w:t>«</w:t>
      </w:r>
      <w:proofErr w:type="spellStart"/>
      <w:r w:rsidR="00F5309F">
        <w:rPr>
          <w:b/>
          <w:color w:val="000000"/>
        </w:rPr>
        <w:t>Золихин</w:t>
      </w:r>
      <w:r w:rsidRPr="00220389">
        <w:rPr>
          <w:b/>
          <w:color w:val="000000"/>
        </w:rPr>
        <w:t>ская</w:t>
      </w:r>
      <w:proofErr w:type="spellEnd"/>
      <w:r w:rsidRPr="00220389">
        <w:rPr>
          <w:b/>
          <w:color w:val="000000"/>
        </w:rPr>
        <w:t xml:space="preserve"> ВЭС»</w:t>
      </w:r>
    </w:p>
    <w:p w:rsidR="00220389" w:rsidRPr="00A70EEE" w:rsidRDefault="00220389" w:rsidP="00A35278">
      <w:pPr>
        <w:pStyle w:val="aff"/>
        <w:suppressAutoHyphens/>
        <w:rPr>
          <w:b/>
          <w:caps/>
          <w:color w:val="FF0000"/>
        </w:rPr>
      </w:pPr>
    </w:p>
    <w:p w:rsidR="00A70EEE" w:rsidRDefault="00A70EEE" w:rsidP="00A70EEE">
      <w:pPr>
        <w:pStyle w:val="aff"/>
        <w:suppressAutoHyphens/>
        <w:rPr>
          <w:b/>
          <w:caps/>
        </w:rPr>
      </w:pPr>
      <w:r w:rsidRPr="00A70EEE">
        <w:rPr>
          <w:b/>
          <w:caps/>
        </w:rPr>
        <w:t>ПРОЕКТ ПЛАНИРОВКИ ТЕРРИТОРИИ</w:t>
      </w:r>
    </w:p>
    <w:p w:rsidR="00BD28CB" w:rsidRPr="00A70EEE" w:rsidRDefault="00BD28CB" w:rsidP="001F19E3">
      <w:pPr>
        <w:pStyle w:val="aff"/>
        <w:suppressAutoHyphens/>
        <w:rPr>
          <w:b/>
          <w:caps/>
        </w:rPr>
      </w:pPr>
      <w:r>
        <w:rPr>
          <w:b/>
          <w:caps/>
        </w:rPr>
        <w:t>(</w:t>
      </w:r>
      <w:r w:rsidR="008F0845">
        <w:rPr>
          <w:b/>
          <w:caps/>
        </w:rPr>
        <w:t xml:space="preserve">в границах </w:t>
      </w:r>
      <w:r w:rsidR="001F19E3">
        <w:rPr>
          <w:b/>
          <w:caps/>
        </w:rPr>
        <w:t>ВЫСОКОВСКОГО МУНИЦИПАЛЬНОГО ОБРАЗОВАНИЯ КРАСНОАРМЕЙСКОГО</w:t>
      </w:r>
      <w:r>
        <w:rPr>
          <w:b/>
          <w:caps/>
        </w:rPr>
        <w:t xml:space="preserve"> район</w:t>
      </w:r>
      <w:r w:rsidR="008F0845">
        <w:rPr>
          <w:b/>
          <w:caps/>
        </w:rPr>
        <w:t>а</w:t>
      </w:r>
      <w:r>
        <w:rPr>
          <w:b/>
          <w:caps/>
        </w:rPr>
        <w:t>)</w:t>
      </w:r>
    </w:p>
    <w:p w:rsidR="00A70EEE" w:rsidRPr="00A70EEE" w:rsidRDefault="00A70EEE" w:rsidP="00A70EEE">
      <w:pPr>
        <w:pStyle w:val="aff"/>
        <w:suppressAutoHyphens/>
        <w:rPr>
          <w:b/>
          <w:caps/>
        </w:rPr>
      </w:pPr>
    </w:p>
    <w:p w:rsidR="00A70EEE" w:rsidRPr="00A70EEE" w:rsidRDefault="00A70EEE" w:rsidP="00A70EEE">
      <w:pPr>
        <w:pStyle w:val="aff"/>
        <w:suppressAutoHyphens/>
        <w:spacing w:line="240" w:lineRule="auto"/>
        <w:rPr>
          <w:b/>
        </w:rPr>
      </w:pPr>
      <w:r w:rsidRPr="00A70EEE">
        <w:rPr>
          <w:b/>
        </w:rPr>
        <w:t>Основная часть проекта планировки территории</w:t>
      </w:r>
    </w:p>
    <w:p w:rsidR="00A70EEE" w:rsidRPr="00A70EEE" w:rsidRDefault="00A70EEE" w:rsidP="00A70EEE">
      <w:pPr>
        <w:pStyle w:val="aff"/>
        <w:suppressAutoHyphens/>
        <w:spacing w:line="240" w:lineRule="auto"/>
        <w:rPr>
          <w:caps/>
        </w:rPr>
      </w:pPr>
      <w:r w:rsidRPr="00A70EEE">
        <w:rPr>
          <w:b/>
        </w:rPr>
        <w:t xml:space="preserve">Положение о размещении </w:t>
      </w:r>
      <w:r w:rsidR="00696ED2">
        <w:rPr>
          <w:b/>
        </w:rPr>
        <w:t xml:space="preserve">линейного </w:t>
      </w:r>
      <w:r w:rsidRPr="00A70EEE">
        <w:rPr>
          <w:b/>
        </w:rPr>
        <w:t>объект</w:t>
      </w:r>
      <w:r w:rsidR="00696ED2">
        <w:rPr>
          <w:b/>
        </w:rPr>
        <w:t>а</w:t>
      </w:r>
    </w:p>
    <w:p w:rsidR="00A70EEE" w:rsidRDefault="00A70EEE" w:rsidP="00A70EEE">
      <w:pPr>
        <w:pStyle w:val="aff"/>
        <w:suppressAutoHyphens/>
        <w:spacing w:before="240" w:after="240" w:line="240" w:lineRule="auto"/>
        <w:ind w:right="-23"/>
        <w:rPr>
          <w:caps/>
          <w:color w:val="000000" w:themeColor="text1"/>
          <w:szCs w:val="28"/>
        </w:rPr>
      </w:pPr>
    </w:p>
    <w:p w:rsidR="00BB76F0" w:rsidRDefault="00F16933" w:rsidP="00A70EE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 w:rsidRPr="00997E52">
        <w:rPr>
          <w:caps/>
          <w:color w:val="000000" w:themeColor="text1"/>
          <w:szCs w:val="28"/>
        </w:rPr>
        <w:fldChar w:fldCharType="begin"/>
      </w:r>
      <w:r w:rsidRPr="00997E52">
        <w:rPr>
          <w:caps/>
          <w:color w:val="000000" w:themeColor="text1"/>
          <w:szCs w:val="28"/>
        </w:rPr>
        <w:instrText xml:space="preserve"> DOCPROPERTY  Обозначение  \* MERGEFORMAT </w:instrText>
      </w:r>
      <w:r w:rsidRPr="00997E52">
        <w:rPr>
          <w:caps/>
          <w:color w:val="000000" w:themeColor="text1"/>
          <w:szCs w:val="28"/>
        </w:rPr>
        <w:fldChar w:fldCharType="separate"/>
      </w:r>
      <w:r w:rsidR="005D6D34">
        <w:rPr>
          <w:caps/>
          <w:color w:val="000000" w:themeColor="text1"/>
          <w:szCs w:val="28"/>
        </w:rPr>
        <w:t>ВЭС00085.291.1.2-ППТ</w:t>
      </w:r>
      <w:proofErr w:type="gramStart"/>
      <w:r w:rsidRPr="00997E52">
        <w:rPr>
          <w:caps/>
          <w:color w:val="000000" w:themeColor="text1"/>
          <w:szCs w:val="28"/>
        </w:rPr>
        <w:fldChar w:fldCharType="end"/>
      </w:r>
      <w:r w:rsidR="00887D5F" w:rsidRPr="00997E52">
        <w:rPr>
          <w:caps/>
          <w:color w:val="000000" w:themeColor="text1"/>
          <w:szCs w:val="28"/>
        </w:rPr>
        <w:t>-</w:t>
      </w:r>
      <w:proofErr w:type="gramEnd"/>
      <w:r w:rsidR="00A70EEE" w:rsidRPr="00997E52">
        <w:rPr>
          <w:caps/>
          <w:color w:val="000000" w:themeColor="text1"/>
          <w:szCs w:val="28"/>
        </w:rPr>
        <w:t>ОЧП</w:t>
      </w:r>
    </w:p>
    <w:p w:rsidR="00D8496A" w:rsidRPr="00BD28CB" w:rsidRDefault="00D8496A" w:rsidP="00A70EE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>
        <w:rPr>
          <w:caps/>
          <w:color w:val="000000" w:themeColor="text1"/>
          <w:szCs w:val="28"/>
        </w:rPr>
        <w:t xml:space="preserve">Том </w:t>
      </w:r>
      <w:r>
        <w:rPr>
          <w:caps/>
          <w:color w:val="000000" w:themeColor="text1"/>
          <w:szCs w:val="28"/>
          <w:lang w:val="en-US"/>
        </w:rPr>
        <w:t>i</w:t>
      </w:r>
    </w:p>
    <w:p w:rsidR="00D8496A" w:rsidRPr="00325235" w:rsidRDefault="00D8496A" w:rsidP="00A70EE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</w:p>
    <w:tbl>
      <w:tblPr>
        <w:tblpPr w:leftFromText="180" w:rightFromText="180" w:vertAnchor="text" w:horzAnchor="page" w:tblpX="1356" w:tblpY="13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1062"/>
        <w:gridCol w:w="923"/>
        <w:gridCol w:w="851"/>
      </w:tblGrid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Изм.</w:t>
            </w: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ind w:left="-88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№ док.</w:t>
            </w: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Подп.</w:t>
            </w: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Дата</w:t>
            </w:r>
          </w:p>
        </w:tc>
      </w:tr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ind w:left="-129" w:right="-87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C35A7F" w:rsidRPr="009F6D27" w:rsidTr="00C35A7F">
        <w:trPr>
          <w:trHeight w:hRule="exact" w:val="284"/>
        </w:trPr>
        <w:tc>
          <w:tcPr>
            <w:tcW w:w="776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C35A7F" w:rsidRPr="009F6D27" w:rsidRDefault="00C35A7F" w:rsidP="00C35A7F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C35A7F" w:rsidRPr="009F6D27" w:rsidRDefault="00C35A7F" w:rsidP="00C35A7F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C35A7F" w:rsidRPr="009F6D27" w:rsidRDefault="00C35A7F" w:rsidP="00C35A7F">
            <w:pPr>
              <w:spacing w:line="240" w:lineRule="auto"/>
              <w:rPr>
                <w:sz w:val="24"/>
                <w:szCs w:val="28"/>
              </w:rPr>
            </w:pPr>
          </w:p>
        </w:tc>
      </w:tr>
    </w:tbl>
    <w:p w:rsidR="004B280F" w:rsidRDefault="004B280F" w:rsidP="00D07942">
      <w:pPr>
        <w:pStyle w:val="aff"/>
        <w:spacing w:before="240" w:after="240"/>
        <w:ind w:right="-23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:rsidR="00BB76F0" w:rsidRPr="00325235" w:rsidRDefault="004B280F" w:rsidP="004C08D9">
      <w:pPr>
        <w:pStyle w:val="aff"/>
        <w:suppressAutoHyphens/>
        <w:spacing w:before="240" w:after="240"/>
        <w:ind w:right="-23"/>
        <w:rPr>
          <w:caps/>
          <w:color w:val="000000" w:themeColor="text1"/>
          <w:sz w:val="32"/>
          <w:szCs w:val="32"/>
        </w:rPr>
      </w:pPr>
      <w:r w:rsidRPr="00325235">
        <w:rPr>
          <w:caps/>
          <w:szCs w:val="28"/>
        </w:rPr>
        <w:lastRenderedPageBreak/>
        <w:t>ООО «</w:t>
      </w:r>
      <w:r w:rsidRPr="00325235">
        <w:rPr>
          <w:caps/>
          <w:szCs w:val="28"/>
          <w:lang w:val="en-US"/>
        </w:rPr>
        <w:t>EPCM</w:t>
      </w:r>
      <w:r w:rsidR="003C2BD6">
        <w:rPr>
          <w:caps/>
          <w:szCs w:val="28"/>
        </w:rPr>
        <w:t xml:space="preserve"> </w:t>
      </w:r>
      <w:r w:rsidR="003C2BD6" w:rsidRPr="00325235">
        <w:rPr>
          <w:szCs w:val="28"/>
        </w:rPr>
        <w:t>Сибири</w:t>
      </w:r>
      <w:r w:rsidRPr="00325235">
        <w:rPr>
          <w:caps/>
          <w:szCs w:val="28"/>
        </w:rPr>
        <w:t>»</w:t>
      </w:r>
    </w:p>
    <w:p w:rsidR="00BB76F0" w:rsidRPr="00325235" w:rsidRDefault="00BB76F0" w:rsidP="004C08D9">
      <w:pPr>
        <w:suppressAutoHyphens/>
        <w:jc w:val="center"/>
        <w:rPr>
          <w:caps/>
          <w:color w:val="000000"/>
        </w:rPr>
      </w:pPr>
    </w:p>
    <w:p w:rsidR="00DD1D83" w:rsidRPr="00325235" w:rsidRDefault="00DD1D83" w:rsidP="004C08D9">
      <w:pPr>
        <w:suppressAutoHyphens/>
        <w:jc w:val="center"/>
        <w:rPr>
          <w:caps/>
          <w:color w:val="000000"/>
        </w:rPr>
      </w:pPr>
    </w:p>
    <w:p w:rsidR="00DD1D83" w:rsidRPr="00325235" w:rsidRDefault="00556919" w:rsidP="004C08D9">
      <w:pPr>
        <w:suppressAutoHyphens/>
        <w:ind w:left="426"/>
        <w:rPr>
          <w:caps/>
          <w:color w:val="000000"/>
        </w:rPr>
      </w:pPr>
      <w:r w:rsidRPr="00325235">
        <w:rPr>
          <w:color w:val="000000"/>
        </w:rPr>
        <w:t xml:space="preserve">Заказчик </w:t>
      </w:r>
      <w:r w:rsidRPr="00325235">
        <w:rPr>
          <w:caps/>
          <w:color w:val="000000"/>
        </w:rPr>
        <w:t xml:space="preserve">– </w:t>
      </w:r>
      <w:r>
        <w:rPr>
          <w:caps/>
          <w:color w:val="000000"/>
        </w:rPr>
        <w:t>ООО «</w:t>
      </w:r>
      <w:proofErr w:type="spellStart"/>
      <w:r>
        <w:rPr>
          <w:color w:val="000000"/>
        </w:rPr>
        <w:t>Ветропарк</w:t>
      </w:r>
      <w:r w:rsidR="005D6D34">
        <w:rPr>
          <w:color w:val="000000"/>
        </w:rPr>
        <w:t>и</w:t>
      </w:r>
      <w:proofErr w:type="spellEnd"/>
      <w:r>
        <w:rPr>
          <w:caps/>
          <w:color w:val="000000"/>
        </w:rPr>
        <w:t xml:space="preserve"> фрв»</w:t>
      </w:r>
    </w:p>
    <w:p w:rsidR="00DD1D83" w:rsidRPr="00325235" w:rsidRDefault="00DD1D83" w:rsidP="004C08D9">
      <w:pPr>
        <w:suppressAutoHyphens/>
        <w:jc w:val="center"/>
        <w:rPr>
          <w:caps/>
          <w:color w:val="000000"/>
        </w:rPr>
      </w:pPr>
    </w:p>
    <w:p w:rsidR="00887D5F" w:rsidRPr="00325235" w:rsidRDefault="00887D5F" w:rsidP="00887D5F">
      <w:pPr>
        <w:suppressAutoHyphens/>
        <w:jc w:val="center"/>
        <w:rPr>
          <w:caps/>
          <w:color w:val="000000"/>
        </w:rPr>
      </w:pPr>
    </w:p>
    <w:p w:rsidR="00F57D0E" w:rsidRPr="00A70EEE" w:rsidRDefault="00F57D0E" w:rsidP="00F57D0E">
      <w:pPr>
        <w:suppressAutoHyphens/>
        <w:jc w:val="center"/>
        <w:rPr>
          <w:b/>
          <w:caps/>
          <w:color w:val="000000"/>
        </w:rPr>
      </w:pPr>
      <w:r w:rsidRPr="00A70EEE">
        <w:rPr>
          <w:b/>
          <w:caps/>
          <w:sz w:val="32"/>
          <w:szCs w:val="32"/>
        </w:rPr>
        <w:t>документация по планировке территории</w:t>
      </w:r>
    </w:p>
    <w:p w:rsidR="00F57D0E" w:rsidRPr="00A70EEE" w:rsidRDefault="00F57D0E" w:rsidP="00F57D0E">
      <w:pPr>
        <w:suppressAutoHyphens/>
        <w:jc w:val="center"/>
        <w:rPr>
          <w:b/>
          <w:caps/>
          <w:color w:val="000000"/>
        </w:rPr>
      </w:pPr>
      <w:proofErr w:type="gramStart"/>
      <w:r w:rsidRPr="00A70EEE">
        <w:rPr>
          <w:b/>
          <w:color w:val="000000"/>
        </w:rPr>
        <w:t>разработана</w:t>
      </w:r>
      <w:proofErr w:type="gramEnd"/>
      <w:r w:rsidRPr="00A70EEE">
        <w:rPr>
          <w:b/>
          <w:color w:val="000000"/>
        </w:rPr>
        <w:t xml:space="preserve"> для размещения </w:t>
      </w:r>
      <w:r w:rsidR="009159A8">
        <w:rPr>
          <w:b/>
          <w:color w:val="000000"/>
        </w:rPr>
        <w:t xml:space="preserve">линейного </w:t>
      </w:r>
      <w:r w:rsidRPr="00A70EEE">
        <w:rPr>
          <w:b/>
          <w:color w:val="000000"/>
        </w:rPr>
        <w:t>объекта</w:t>
      </w:r>
    </w:p>
    <w:p w:rsidR="00F57D0E" w:rsidRDefault="00220389" w:rsidP="00F57D0E">
      <w:pPr>
        <w:pStyle w:val="aff"/>
        <w:suppressAutoHyphens/>
        <w:rPr>
          <w:b/>
          <w:color w:val="000000"/>
        </w:rPr>
      </w:pPr>
      <w:r w:rsidRPr="00220389">
        <w:rPr>
          <w:b/>
          <w:color w:val="000000"/>
        </w:rPr>
        <w:t>«</w:t>
      </w:r>
      <w:proofErr w:type="spellStart"/>
      <w:r w:rsidR="00F5309F" w:rsidRPr="00F5309F">
        <w:rPr>
          <w:b/>
          <w:color w:val="000000"/>
        </w:rPr>
        <w:t>Золихинская</w:t>
      </w:r>
      <w:proofErr w:type="spellEnd"/>
      <w:r w:rsidRPr="00220389">
        <w:rPr>
          <w:b/>
          <w:color w:val="000000"/>
        </w:rPr>
        <w:t xml:space="preserve"> ВЭС»</w:t>
      </w:r>
    </w:p>
    <w:p w:rsidR="00220389" w:rsidRPr="00A70EEE" w:rsidRDefault="00220389" w:rsidP="00F57D0E">
      <w:pPr>
        <w:pStyle w:val="aff"/>
        <w:suppressAutoHyphens/>
        <w:rPr>
          <w:b/>
          <w:caps/>
          <w:color w:val="FF0000"/>
        </w:rPr>
      </w:pPr>
    </w:p>
    <w:p w:rsidR="00F57D0E" w:rsidRDefault="00F57D0E" w:rsidP="00F57D0E">
      <w:pPr>
        <w:pStyle w:val="aff"/>
        <w:suppressAutoHyphens/>
        <w:rPr>
          <w:b/>
          <w:caps/>
        </w:rPr>
      </w:pPr>
      <w:r w:rsidRPr="00A70EEE">
        <w:rPr>
          <w:b/>
          <w:caps/>
        </w:rPr>
        <w:t>ПРОЕКТ ПЛАНИРОВКИ ТЕРРИТОРИИ</w:t>
      </w:r>
    </w:p>
    <w:p w:rsidR="001F19E3" w:rsidRDefault="008F0845" w:rsidP="001F19E3">
      <w:pPr>
        <w:pStyle w:val="aff"/>
        <w:suppressAutoHyphens/>
        <w:rPr>
          <w:b/>
          <w:caps/>
        </w:rPr>
      </w:pPr>
      <w:proofErr w:type="gramStart"/>
      <w:r w:rsidRPr="008F0845">
        <w:rPr>
          <w:b/>
          <w:caps/>
        </w:rPr>
        <w:t xml:space="preserve">(В ГРАНИЦАХ </w:t>
      </w:r>
      <w:r w:rsidR="001F19E3" w:rsidRPr="001F19E3">
        <w:rPr>
          <w:b/>
          <w:caps/>
        </w:rPr>
        <w:t xml:space="preserve">ВЫСОКОВСКОГО МУНИЦИПАЛЬНОГО </w:t>
      </w:r>
      <w:proofErr w:type="gramEnd"/>
    </w:p>
    <w:p w:rsidR="00F57D0E" w:rsidRDefault="001F19E3" w:rsidP="001F19E3">
      <w:pPr>
        <w:pStyle w:val="aff"/>
        <w:suppressAutoHyphens/>
        <w:rPr>
          <w:b/>
          <w:caps/>
        </w:rPr>
      </w:pPr>
      <w:proofErr w:type="gramStart"/>
      <w:r w:rsidRPr="001F19E3">
        <w:rPr>
          <w:b/>
          <w:caps/>
        </w:rPr>
        <w:t xml:space="preserve">ОБРАЗОВАНИЯ КРАСНОАРМЕЙСКОГО </w:t>
      </w:r>
      <w:r w:rsidR="008F0845" w:rsidRPr="008F0845">
        <w:rPr>
          <w:b/>
          <w:caps/>
        </w:rPr>
        <w:t>РАЙОНА)</w:t>
      </w:r>
      <w:proofErr w:type="gramEnd"/>
    </w:p>
    <w:p w:rsidR="008F0845" w:rsidRPr="00A70EEE" w:rsidRDefault="008F0845" w:rsidP="008F0845">
      <w:pPr>
        <w:pStyle w:val="aff"/>
        <w:suppressAutoHyphens/>
        <w:rPr>
          <w:b/>
          <w:caps/>
        </w:rPr>
      </w:pPr>
    </w:p>
    <w:p w:rsidR="00F57D0E" w:rsidRPr="00A70EEE" w:rsidRDefault="00F57D0E" w:rsidP="00F57D0E">
      <w:pPr>
        <w:pStyle w:val="aff"/>
        <w:suppressAutoHyphens/>
        <w:spacing w:line="240" w:lineRule="auto"/>
        <w:rPr>
          <w:b/>
        </w:rPr>
      </w:pPr>
      <w:r w:rsidRPr="00A70EEE">
        <w:rPr>
          <w:b/>
        </w:rPr>
        <w:t>Основная часть проекта планировки территории</w:t>
      </w:r>
    </w:p>
    <w:p w:rsidR="00F57D0E" w:rsidRPr="00A70EEE" w:rsidRDefault="00F57D0E" w:rsidP="00F57D0E">
      <w:pPr>
        <w:pStyle w:val="aff"/>
        <w:suppressAutoHyphens/>
        <w:spacing w:line="240" w:lineRule="auto"/>
        <w:rPr>
          <w:caps/>
        </w:rPr>
      </w:pPr>
      <w:r w:rsidRPr="00A70EEE">
        <w:rPr>
          <w:b/>
        </w:rPr>
        <w:t xml:space="preserve">Положение о размещении </w:t>
      </w:r>
      <w:r w:rsidR="009159A8">
        <w:rPr>
          <w:b/>
        </w:rPr>
        <w:t>линейного объекта</w:t>
      </w:r>
    </w:p>
    <w:p w:rsidR="00F57D0E" w:rsidRDefault="00F57D0E" w:rsidP="00F57D0E">
      <w:pPr>
        <w:pStyle w:val="aff"/>
        <w:suppressAutoHyphens/>
        <w:spacing w:before="240" w:after="240" w:line="240" w:lineRule="auto"/>
        <w:ind w:right="-23"/>
        <w:rPr>
          <w:caps/>
          <w:color w:val="000000" w:themeColor="text1"/>
          <w:szCs w:val="28"/>
        </w:rPr>
      </w:pPr>
    </w:p>
    <w:p w:rsidR="00887D5F" w:rsidRDefault="00F57D0E" w:rsidP="00F57D0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 w:rsidRPr="00325235">
        <w:rPr>
          <w:caps/>
          <w:color w:val="000000" w:themeColor="text1"/>
          <w:szCs w:val="28"/>
        </w:rPr>
        <w:fldChar w:fldCharType="begin"/>
      </w:r>
      <w:r w:rsidRPr="00325235">
        <w:rPr>
          <w:caps/>
          <w:color w:val="000000" w:themeColor="text1"/>
          <w:szCs w:val="28"/>
        </w:rPr>
        <w:instrText xml:space="preserve"> DOCPROPERTY  Обозначение  \* MERGEFORMAT </w:instrText>
      </w:r>
      <w:r w:rsidRPr="00325235">
        <w:rPr>
          <w:caps/>
          <w:color w:val="000000" w:themeColor="text1"/>
          <w:szCs w:val="28"/>
        </w:rPr>
        <w:fldChar w:fldCharType="separate"/>
      </w:r>
      <w:r w:rsidR="005D6D34">
        <w:rPr>
          <w:caps/>
          <w:color w:val="000000" w:themeColor="text1"/>
          <w:szCs w:val="28"/>
        </w:rPr>
        <w:t>ВЭС00085.291.1.2-ППТ</w:t>
      </w:r>
      <w:proofErr w:type="gramStart"/>
      <w:r w:rsidRPr="00325235">
        <w:rPr>
          <w:caps/>
          <w:color w:val="000000" w:themeColor="text1"/>
          <w:szCs w:val="28"/>
        </w:rPr>
        <w:fldChar w:fldCharType="end"/>
      </w:r>
      <w:r>
        <w:rPr>
          <w:caps/>
          <w:color w:val="000000" w:themeColor="text1"/>
          <w:szCs w:val="28"/>
        </w:rPr>
        <w:t>-</w:t>
      </w:r>
      <w:proofErr w:type="gramEnd"/>
      <w:r>
        <w:rPr>
          <w:caps/>
          <w:color w:val="000000" w:themeColor="text1"/>
          <w:szCs w:val="28"/>
        </w:rPr>
        <w:t>ОЧП</w:t>
      </w:r>
    </w:p>
    <w:p w:rsidR="00F57D0E" w:rsidRPr="00325235" w:rsidRDefault="008F70FA" w:rsidP="00F57D0E">
      <w:pPr>
        <w:pStyle w:val="aff"/>
        <w:suppressAutoHyphens/>
        <w:spacing w:before="240" w:after="240"/>
        <w:ind w:right="-23"/>
        <w:rPr>
          <w:caps/>
          <w:color w:val="000000" w:themeColor="text1"/>
          <w:szCs w:val="28"/>
        </w:rPr>
      </w:pPr>
      <w:r>
        <w:rPr>
          <w:caps/>
          <w:color w:val="000000" w:themeColor="text1"/>
          <w:szCs w:val="28"/>
        </w:rPr>
        <w:t xml:space="preserve">Том </w:t>
      </w:r>
      <w:r>
        <w:rPr>
          <w:caps/>
          <w:color w:val="000000" w:themeColor="text1"/>
          <w:szCs w:val="28"/>
          <w:lang w:val="en-US"/>
        </w:rPr>
        <w:t>i</w:t>
      </w:r>
    </w:p>
    <w:tbl>
      <w:tblPr>
        <w:tblpPr w:leftFromText="180" w:rightFromText="180" w:vertAnchor="text" w:horzAnchor="page" w:tblpX="1356" w:tblpY="13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1062"/>
        <w:gridCol w:w="923"/>
        <w:gridCol w:w="851"/>
      </w:tblGrid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Изм.</w:t>
            </w: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ind w:left="-88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№ док.</w:t>
            </w: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Подп.</w:t>
            </w: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  <w:r w:rsidRPr="009F6D27">
              <w:rPr>
                <w:sz w:val="24"/>
                <w:szCs w:val="28"/>
              </w:rPr>
              <w:t>Дата</w:t>
            </w:r>
          </w:p>
        </w:tc>
      </w:tr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  <w:lang w:val="en-US"/>
              </w:rPr>
            </w:pP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ind w:left="-129" w:right="-87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</w:tr>
      <w:tr w:rsidR="00887D5F" w:rsidRPr="009F6D27" w:rsidTr="00CD5812">
        <w:trPr>
          <w:trHeight w:hRule="exact" w:val="284"/>
        </w:trPr>
        <w:tc>
          <w:tcPr>
            <w:tcW w:w="776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062" w:type="dxa"/>
          </w:tcPr>
          <w:p w:rsidR="00887D5F" w:rsidRPr="009F6D27" w:rsidRDefault="00887D5F" w:rsidP="00CD5812">
            <w:pPr>
              <w:spacing w:line="240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923" w:type="dxa"/>
          </w:tcPr>
          <w:p w:rsidR="00887D5F" w:rsidRPr="009F6D27" w:rsidRDefault="00887D5F" w:rsidP="00CD5812">
            <w:pPr>
              <w:spacing w:line="240" w:lineRule="auto"/>
              <w:rPr>
                <w:sz w:val="24"/>
                <w:szCs w:val="28"/>
              </w:rPr>
            </w:pPr>
          </w:p>
        </w:tc>
        <w:tc>
          <w:tcPr>
            <w:tcW w:w="851" w:type="dxa"/>
          </w:tcPr>
          <w:p w:rsidR="00887D5F" w:rsidRPr="009F6D27" w:rsidRDefault="00887D5F" w:rsidP="00CD5812">
            <w:pPr>
              <w:spacing w:line="240" w:lineRule="auto"/>
              <w:rPr>
                <w:sz w:val="24"/>
                <w:szCs w:val="28"/>
              </w:rPr>
            </w:pPr>
          </w:p>
        </w:tc>
      </w:tr>
    </w:tbl>
    <w:p w:rsidR="00CE55C5" w:rsidRDefault="005D6D34" w:rsidP="005D6D34">
      <w:pPr>
        <w:pStyle w:val="aff"/>
        <w:spacing w:before="240" w:after="240"/>
        <w:ind w:right="-23"/>
        <w:jc w:val="left"/>
      </w:pPr>
      <w:r w:rsidRPr="000F19D0">
        <w:rPr>
          <w:noProof/>
          <w:szCs w:val="28"/>
        </w:rPr>
        <w:drawing>
          <wp:anchor distT="0" distB="0" distL="114300" distR="114300" simplePos="0" relativeHeight="251677184" behindDoc="0" locked="0" layoutInCell="1" allowOverlap="1" wp14:anchorId="4BC37DFF" wp14:editId="25C581B8">
            <wp:simplePos x="0" y="0"/>
            <wp:positionH relativeFrom="column">
              <wp:posOffset>-1292860</wp:posOffset>
            </wp:positionH>
            <wp:positionV relativeFrom="paragraph">
              <wp:posOffset>596265</wp:posOffset>
            </wp:positionV>
            <wp:extent cx="6358466" cy="2575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66" cy="25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CC5" w:rsidRDefault="00DA0CC5" w:rsidP="00D731BD">
      <w:pPr>
        <w:pStyle w:val="aff"/>
        <w:spacing w:before="240" w:after="240"/>
        <w:ind w:right="-23"/>
      </w:pPr>
    </w:p>
    <w:p w:rsidR="0099476E" w:rsidRDefault="0027435F" w:rsidP="00D731BD">
      <w:pPr>
        <w:pStyle w:val="aff"/>
        <w:spacing w:before="240" w:after="240"/>
        <w:ind w:right="-23"/>
      </w:pPr>
      <w:r>
        <w:rPr>
          <w:noProof/>
          <w:color w:val="000000"/>
        </w:rPr>
        <w:drawing>
          <wp:anchor distT="0" distB="0" distL="114300" distR="114300" simplePos="0" relativeHeight="251670016" behindDoc="1" locked="0" layoutInCell="1" allowOverlap="1" wp14:anchorId="57A25E5D" wp14:editId="0B0B00DC">
            <wp:simplePos x="0" y="0"/>
            <wp:positionH relativeFrom="column">
              <wp:posOffset>1383030</wp:posOffset>
            </wp:positionH>
            <wp:positionV relativeFrom="paragraph">
              <wp:posOffset>318135</wp:posOffset>
            </wp:positionV>
            <wp:extent cx="1568854" cy="1541330"/>
            <wp:effectExtent l="76200" t="76200" r="69850" b="590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ечат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650">
                      <a:off x="0" y="0"/>
                      <a:ext cx="1568854" cy="15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D83" w:rsidRPr="00A87616" w:rsidRDefault="00DD1D83" w:rsidP="00DD1D83">
      <w:pPr>
        <w:ind w:left="284"/>
        <w:contextualSpacing/>
        <w:rPr>
          <w:szCs w:val="28"/>
        </w:rPr>
      </w:pPr>
      <w:r w:rsidRPr="00A87616">
        <w:rPr>
          <w:szCs w:val="28"/>
        </w:rPr>
        <w:t>Технический директор</w:t>
      </w:r>
      <w:r w:rsidR="00124E70">
        <w:rPr>
          <w:szCs w:val="28"/>
        </w:rPr>
        <w:t xml:space="preserve"> </w:t>
      </w:r>
      <w:r w:rsidRPr="00A87616">
        <w:rPr>
          <w:szCs w:val="28"/>
        </w:rPr>
        <w:t>___________</w:t>
      </w:r>
      <w:r w:rsidR="000F19D0" w:rsidRPr="000F19D0">
        <w:rPr>
          <w:szCs w:val="28"/>
        </w:rPr>
        <w:t xml:space="preserve"> </w:t>
      </w:r>
      <w:r w:rsidRPr="00A87616">
        <w:rPr>
          <w:szCs w:val="28"/>
        </w:rPr>
        <w:t xml:space="preserve">_________________ </w:t>
      </w:r>
      <w:r w:rsidR="000F19D0">
        <w:rPr>
          <w:szCs w:val="28"/>
        </w:rPr>
        <w:t>Лушников</w:t>
      </w:r>
      <w:r w:rsidRPr="00A87616">
        <w:rPr>
          <w:szCs w:val="28"/>
        </w:rPr>
        <w:t xml:space="preserve"> </w:t>
      </w:r>
      <w:r w:rsidR="000F19D0">
        <w:rPr>
          <w:szCs w:val="28"/>
        </w:rPr>
        <w:t>А</w:t>
      </w:r>
      <w:r w:rsidRPr="00A87616">
        <w:rPr>
          <w:szCs w:val="28"/>
        </w:rPr>
        <w:t>.</w:t>
      </w:r>
      <w:r w:rsidR="000F19D0">
        <w:rPr>
          <w:szCs w:val="28"/>
        </w:rPr>
        <w:t>А</w:t>
      </w:r>
      <w:r w:rsidRPr="00A87616">
        <w:rPr>
          <w:szCs w:val="28"/>
        </w:rPr>
        <w:t>.</w:t>
      </w:r>
      <w:r w:rsidR="004C18A8" w:rsidRPr="004C18A8">
        <w:rPr>
          <w:noProof/>
          <w:szCs w:val="28"/>
        </w:rPr>
        <w:t xml:space="preserve"> </w:t>
      </w:r>
    </w:p>
    <w:p w:rsidR="00DD1D83" w:rsidRPr="00A87616" w:rsidRDefault="0027435F" w:rsidP="00DD1D83">
      <w:pPr>
        <w:ind w:left="284"/>
        <w:contextualSpacing/>
        <w:rPr>
          <w:szCs w:val="28"/>
        </w:rPr>
      </w:pPr>
      <w:r w:rsidRPr="00575652">
        <w:rPr>
          <w:noProof/>
          <w:sz w:val="12"/>
          <w:szCs w:val="12"/>
        </w:rPr>
        <w:drawing>
          <wp:anchor distT="0" distB="0" distL="114300" distR="114300" simplePos="0" relativeHeight="251672064" behindDoc="0" locked="0" layoutInCell="1" allowOverlap="1" wp14:anchorId="10C5A1A4" wp14:editId="08D6C375">
            <wp:simplePos x="0" y="0"/>
            <wp:positionH relativeFrom="column">
              <wp:posOffset>2697480</wp:posOffset>
            </wp:positionH>
            <wp:positionV relativeFrom="paragraph">
              <wp:posOffset>146050</wp:posOffset>
            </wp:positionV>
            <wp:extent cx="1695251" cy="686254"/>
            <wp:effectExtent l="0" t="0" r="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51" cy="68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1D83" w:rsidRPr="00A87616" w:rsidRDefault="00DD1D83" w:rsidP="00DD1D83">
      <w:pPr>
        <w:ind w:left="284"/>
        <w:contextualSpacing/>
        <w:rPr>
          <w:szCs w:val="28"/>
        </w:rPr>
      </w:pPr>
      <w:r w:rsidRPr="00A87616">
        <w:rPr>
          <w:szCs w:val="28"/>
        </w:rPr>
        <w:t>Главный инженер проекта</w:t>
      </w:r>
      <w:r w:rsidR="00124E70">
        <w:rPr>
          <w:szCs w:val="28"/>
        </w:rPr>
        <w:t xml:space="preserve"> </w:t>
      </w:r>
      <w:r w:rsidRPr="00A87616">
        <w:rPr>
          <w:szCs w:val="28"/>
        </w:rPr>
        <w:t xml:space="preserve">____________________________ </w:t>
      </w:r>
      <w:r w:rsidR="00947D3A" w:rsidRPr="00DA0CC5">
        <w:rPr>
          <w:szCs w:val="28"/>
        </w:rPr>
        <w:fldChar w:fldCharType="begin"/>
      </w:r>
      <w:r w:rsidR="00947D3A" w:rsidRPr="00DA0CC5">
        <w:rPr>
          <w:szCs w:val="28"/>
        </w:rPr>
        <w:instrText xml:space="preserve"> DOCPROPERTY  "</w:instrText>
      </w:r>
      <w:r w:rsidR="00947D3A">
        <w:rPr>
          <w:szCs w:val="28"/>
        </w:rPr>
        <w:instrText>ГИП Фамилия</w:instrText>
      </w:r>
      <w:r w:rsidR="00947D3A" w:rsidRPr="00DA0CC5">
        <w:rPr>
          <w:szCs w:val="28"/>
        </w:rPr>
        <w:instrText xml:space="preserve">"  \* MERGEFORMAT </w:instrText>
      </w:r>
      <w:r w:rsidR="00947D3A" w:rsidRPr="00DA0CC5">
        <w:rPr>
          <w:szCs w:val="28"/>
        </w:rPr>
        <w:fldChar w:fldCharType="separate"/>
      </w:r>
      <w:r w:rsidR="001A4B99" w:rsidRPr="001A4B99">
        <w:rPr>
          <w:bCs/>
          <w:szCs w:val="28"/>
        </w:rPr>
        <w:t>Мартьянов</w:t>
      </w:r>
      <w:r w:rsidR="00947D3A" w:rsidRPr="00DA0CC5">
        <w:rPr>
          <w:szCs w:val="28"/>
        </w:rPr>
        <w:fldChar w:fldCharType="end"/>
      </w:r>
      <w:r w:rsidR="00947D3A">
        <w:rPr>
          <w:szCs w:val="28"/>
        </w:rPr>
        <w:t xml:space="preserve"> </w:t>
      </w:r>
      <w:r w:rsidR="00947D3A" w:rsidRPr="00DA0CC5">
        <w:rPr>
          <w:szCs w:val="28"/>
        </w:rPr>
        <w:fldChar w:fldCharType="begin"/>
      </w:r>
      <w:r w:rsidR="00947D3A" w:rsidRPr="00DA0CC5">
        <w:rPr>
          <w:szCs w:val="28"/>
        </w:rPr>
        <w:instrText xml:space="preserve"> DOCPROPERTY  "</w:instrText>
      </w:r>
      <w:r w:rsidR="00947D3A">
        <w:rPr>
          <w:szCs w:val="28"/>
        </w:rPr>
        <w:instrText>ГИП Инициалы</w:instrText>
      </w:r>
      <w:r w:rsidR="00947D3A" w:rsidRPr="00DA0CC5">
        <w:rPr>
          <w:szCs w:val="28"/>
        </w:rPr>
        <w:instrText xml:space="preserve">"  \* MERGEFORMAT </w:instrText>
      </w:r>
      <w:r w:rsidR="00947D3A" w:rsidRPr="00DA0CC5">
        <w:rPr>
          <w:szCs w:val="28"/>
        </w:rPr>
        <w:fldChar w:fldCharType="separate"/>
      </w:r>
      <w:r w:rsidR="001A4B99" w:rsidRPr="001A4B99">
        <w:rPr>
          <w:bCs/>
          <w:szCs w:val="28"/>
        </w:rPr>
        <w:t>Е</w:t>
      </w:r>
      <w:r w:rsidR="001A4B99">
        <w:rPr>
          <w:szCs w:val="28"/>
        </w:rPr>
        <w:t>.А.</w:t>
      </w:r>
      <w:r w:rsidR="00947D3A" w:rsidRPr="00DA0CC5">
        <w:rPr>
          <w:szCs w:val="28"/>
        </w:rPr>
        <w:fldChar w:fldCharType="end"/>
      </w:r>
    </w:p>
    <w:p w:rsidR="001C6F51" w:rsidRDefault="001C6F51" w:rsidP="001C6F51"/>
    <w:p w:rsidR="00D07942" w:rsidRPr="00AC5304" w:rsidRDefault="00D07942" w:rsidP="001C6F51">
      <w:pPr>
        <w:sectPr w:rsidR="00D07942" w:rsidRPr="00AC5304" w:rsidSect="0031688C">
          <w:headerReference w:type="default" r:id="rId13"/>
          <w:footerReference w:type="default" r:id="rId14"/>
          <w:footerReference w:type="first" r:id="rId15"/>
          <w:pgSz w:w="11907" w:h="16840" w:code="9"/>
          <w:pgMar w:top="-652" w:right="454" w:bottom="454" w:left="1134" w:header="426" w:footer="397" w:gutter="0"/>
          <w:pgNumType w:start="1"/>
          <w:cols w:space="720"/>
          <w:titlePg/>
        </w:sectPr>
      </w:pPr>
    </w:p>
    <w:p w:rsidR="00EB4AD3" w:rsidRPr="00DD6841" w:rsidRDefault="00EB4AD3" w:rsidP="00C87EF8">
      <w:pPr>
        <w:pStyle w:val="1"/>
        <w:numPr>
          <w:ilvl w:val="0"/>
          <w:numId w:val="0"/>
        </w:numPr>
      </w:pPr>
      <w:bookmarkStart w:id="1" w:name="_Toc22995187"/>
      <w:bookmarkStart w:id="2" w:name="Содержание"/>
      <w:r w:rsidRPr="00FA22B7">
        <w:lastRenderedPageBreak/>
        <w:t>Содержание тома</w:t>
      </w:r>
      <w:bookmarkEnd w:id="1"/>
      <w:r>
        <w:t xml:space="preserve"> </w:t>
      </w:r>
    </w:p>
    <w:bookmarkEnd w:id="2" w:displacedByCustomXml="next"/>
    <w:sdt>
      <w:sdtPr>
        <w:rPr>
          <w:rFonts w:ascii="Times New Roman" w:eastAsia="Times New Roman" w:hAnsi="Times New Roman" w:cs="Times New Roman"/>
          <w:b w:val="0"/>
          <w:color w:val="auto"/>
          <w:sz w:val="24"/>
          <w:szCs w:val="28"/>
        </w:rPr>
        <w:id w:val="38476736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EB4AD3" w:rsidRPr="004021C4" w:rsidRDefault="00EB4AD3" w:rsidP="00C87EF8">
          <w:pPr>
            <w:pStyle w:val="afffffff2"/>
            <w:numPr>
              <w:ilvl w:val="0"/>
              <w:numId w:val="0"/>
            </w:numPr>
            <w:ind w:left="709"/>
            <w:rPr>
              <w:sz w:val="12"/>
            </w:rPr>
          </w:pPr>
        </w:p>
        <w:p w:rsidR="00776750" w:rsidRDefault="00EB4AD3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95187" w:history="1">
            <w:r w:rsidR="00776750" w:rsidRPr="00995F77">
              <w:rPr>
                <w:rStyle w:val="aff0"/>
                <w:noProof/>
              </w:rPr>
              <w:t>Содержание тома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_Toc22995187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88" w:history="1">
            <w:r w:rsidR="00776750" w:rsidRPr="00995F77">
              <w:rPr>
                <w:rStyle w:val="aff0"/>
                <w:noProof/>
              </w:rPr>
              <w:t>Состав проекта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_Toc22995188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4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89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776750" w:rsidRPr="00995F77">
              <w:rPr>
                <w:rStyle w:val="aff0"/>
                <w:noProof/>
              </w:rPr>
              <w:t xml:space="preserve"> Введение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_Toc22995189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5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0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="00776750" w:rsidRPr="00995F77">
              <w:rPr>
                <w:rStyle w:val="aff0"/>
                <w:noProof/>
              </w:rPr>
              <w:t xml:space="preserve"> Сведения о размещении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</w:t>
            </w:r>
            <w:r w:rsidR="009159A8">
              <w:rPr>
                <w:rStyle w:val="aff0"/>
                <w:noProof/>
              </w:rPr>
              <w:t>а</w:t>
            </w:r>
            <w:r w:rsidR="00776750" w:rsidRPr="00995F77">
              <w:rPr>
                <w:rStyle w:val="aff0"/>
                <w:noProof/>
              </w:rPr>
              <w:t xml:space="preserve"> на территории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_Toc22995190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8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3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="00776750" w:rsidRPr="00995F77">
              <w:rPr>
                <w:rStyle w:val="aff0"/>
                <w:noProof/>
              </w:rPr>
              <w:t xml:space="preserve"> Технико-экономические характеристики проектируемого линейного объекта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_Toc22995193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10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5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 w:rsidR="00776750" w:rsidRPr="00995F77">
              <w:rPr>
                <w:rStyle w:val="aff0"/>
                <w:noProof/>
              </w:rPr>
              <w:t xml:space="preserve"> Сведения об основных положениях документа территориального планирования, предусматривающего размещение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_Toc22995195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16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6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 w:rsidR="00776750" w:rsidRPr="00995F77">
              <w:rPr>
                <w:rStyle w:val="aff0"/>
                <w:noProof/>
              </w:rPr>
              <w:t xml:space="preserve"> Перечень территорий на которых устанавливаются зоны планируемого размещения линейн</w:t>
            </w:r>
            <w:r w:rsidR="009159A8">
              <w:rPr>
                <w:rStyle w:val="aff0"/>
                <w:noProof/>
              </w:rPr>
              <w:t>ого</w:t>
            </w:r>
            <w:r w:rsidR="00776750" w:rsidRPr="00995F77">
              <w:rPr>
                <w:rStyle w:val="aff0"/>
                <w:noProof/>
              </w:rPr>
              <w:t xml:space="preserve"> объект</w:t>
            </w:r>
            <w:r w:rsidR="009159A8">
              <w:rPr>
                <w:rStyle w:val="aff0"/>
                <w:noProof/>
              </w:rPr>
              <w:t>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_Toc22995196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17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8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 w:rsidR="00776750" w:rsidRPr="00995F77">
              <w:rPr>
                <w:rStyle w:val="aff0"/>
                <w:noProof/>
              </w:rPr>
              <w:t xml:space="preserve"> Предельные параметры разрешенного строительства, реконструкции объектов капитального строительства, входящих в состав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</w:t>
            </w:r>
            <w:r w:rsidR="009159A8">
              <w:rPr>
                <w:rStyle w:val="aff0"/>
                <w:noProof/>
              </w:rPr>
              <w:t>а</w:t>
            </w:r>
            <w:r w:rsidR="00776750" w:rsidRPr="00995F77">
              <w:rPr>
                <w:rStyle w:val="aff0"/>
                <w:noProof/>
              </w:rPr>
              <w:t xml:space="preserve"> в границах зон их планируемого размещения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_Toc22995198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19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199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 w:rsidR="00776750" w:rsidRPr="00995F77">
              <w:rPr>
                <w:rStyle w:val="aff0"/>
                <w:noProof/>
              </w:rPr>
              <w:t xml:space="preserve"> Требования к архитектурным решениям объектов капитального строительства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_Toc22995199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20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0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 w:rsidR="00776750" w:rsidRPr="00995F77">
              <w:rPr>
                <w:rStyle w:val="aff0"/>
                <w:noProof/>
              </w:rPr>
              <w:t xml:space="preserve"> Мероприятия по сохранению объектов культурного наследия от возможного негативного воздействия в связи с размещением </w:t>
            </w:r>
            <w:r w:rsidR="009159A8">
              <w:rPr>
                <w:rStyle w:val="aff0"/>
                <w:noProof/>
              </w:rPr>
              <w:t xml:space="preserve">линейного </w:t>
            </w:r>
            <w:r w:rsidR="00776750" w:rsidRPr="00995F77">
              <w:rPr>
                <w:rStyle w:val="aff0"/>
                <w:noProof/>
              </w:rPr>
              <w:t>объект</w:t>
            </w:r>
            <w:r w:rsidR="009159A8">
              <w:rPr>
                <w:rStyle w:val="aff0"/>
                <w:noProof/>
              </w:rPr>
              <w:t>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_Toc22995200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21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1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 w:rsidR="00776750" w:rsidRPr="00995F77">
              <w:rPr>
                <w:rStyle w:val="aff0"/>
                <w:noProof/>
              </w:rPr>
              <w:t xml:space="preserve"> Мероприятия по охране окружающей среды.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_Toc22995201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22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4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 w:rsidR="00776750" w:rsidRPr="00995F77">
              <w:rPr>
                <w:rStyle w:val="aff0"/>
                <w:noProof/>
              </w:rPr>
              <w:t xml:space="preserve"> Мероприятия по охране недр – для объектов производственного назначения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_Toc22995204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23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6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</w:t>
            </w:r>
            <w:r w:rsidR="00776750" w:rsidRPr="00995F77">
              <w:rPr>
                <w:rStyle w:val="aff0"/>
                <w:noProof/>
              </w:rPr>
              <w:t xml:space="preserve"> Мероприятия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_Toc22995206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24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7" w:history="1">
            <w:r w:rsidR="00776750" w:rsidRPr="00995F77">
              <w:rPr>
                <w:rStyle w:val="aff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</w:t>
            </w:r>
            <w:r w:rsidR="00776750" w:rsidRPr="00995F77">
              <w:rPr>
                <w:rStyle w:val="aff0"/>
                <w:noProof/>
              </w:rPr>
              <w:t xml:space="preserve"> Характеристика планируемого развития территории, включая сведения о территориях общего пользования.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_Toc22995207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25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776750" w:rsidRDefault="0076173A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2995208" w:history="1">
            <w:r w:rsidR="00776750" w:rsidRPr="00995F77">
              <w:rPr>
                <w:rStyle w:val="aff0"/>
                <w:noProof/>
              </w:rPr>
              <w:t>Приложение А</w:t>
            </w:r>
            <w:r w:rsidR="00776750">
              <w:rPr>
                <w:noProof/>
                <w:webHidden/>
              </w:rPr>
              <w:tab/>
            </w:r>
            <w:r w:rsidR="00776750">
              <w:rPr>
                <w:noProof/>
                <w:webHidden/>
              </w:rPr>
              <w:fldChar w:fldCharType="begin"/>
            </w:r>
            <w:r w:rsidR="00776750">
              <w:rPr>
                <w:noProof/>
                <w:webHidden/>
              </w:rPr>
              <w:instrText xml:space="preserve"> PAGEREF _Toc22995208 \h </w:instrText>
            </w:r>
            <w:r w:rsidR="00776750">
              <w:rPr>
                <w:noProof/>
                <w:webHidden/>
              </w:rPr>
            </w:r>
            <w:r w:rsidR="00776750">
              <w:rPr>
                <w:noProof/>
                <w:webHidden/>
              </w:rPr>
              <w:fldChar w:fldCharType="separate"/>
            </w:r>
            <w:r w:rsidR="001D456F">
              <w:rPr>
                <w:noProof/>
                <w:webHidden/>
              </w:rPr>
              <w:t>26</w:t>
            </w:r>
            <w:r w:rsidR="00776750">
              <w:rPr>
                <w:noProof/>
                <w:webHidden/>
              </w:rPr>
              <w:fldChar w:fldCharType="end"/>
            </w:r>
          </w:hyperlink>
        </w:p>
        <w:p w:rsidR="006F5EAE" w:rsidRDefault="00EB4AD3" w:rsidP="00EB4AD3">
          <w:pPr>
            <w:pStyle w:val="aa"/>
          </w:pPr>
          <w:r>
            <w:rPr>
              <w:sz w:val="28"/>
              <w:szCs w:val="24"/>
            </w:rPr>
            <w:fldChar w:fldCharType="end"/>
          </w:r>
        </w:p>
      </w:sdtContent>
    </w:sdt>
    <w:p w:rsidR="006F5EAE" w:rsidRDefault="006F5EAE" w:rsidP="00F36F69">
      <w:pPr>
        <w:pStyle w:val="aa"/>
      </w:pPr>
    </w:p>
    <w:p w:rsidR="006F5EAE" w:rsidRDefault="006F5EAE" w:rsidP="00F36F69">
      <w:pPr>
        <w:pStyle w:val="aa"/>
      </w:pPr>
    </w:p>
    <w:p w:rsidR="0031688C" w:rsidRPr="00F36F69" w:rsidRDefault="0031688C" w:rsidP="00F36F69">
      <w:pPr>
        <w:pStyle w:val="aa"/>
        <w:sectPr w:rsidR="0031688C" w:rsidRPr="00F36F69" w:rsidSect="00CA586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454" w:right="539" w:bottom="454" w:left="1503" w:header="340" w:footer="227" w:gutter="0"/>
          <w:pgNumType w:start="2"/>
          <w:cols w:space="720"/>
          <w:titlePg/>
        </w:sectPr>
      </w:pPr>
    </w:p>
    <w:p w:rsidR="008F30DA" w:rsidRDefault="008F30DA" w:rsidP="00C87EF8">
      <w:pPr>
        <w:pStyle w:val="1"/>
        <w:numPr>
          <w:ilvl w:val="0"/>
          <w:numId w:val="0"/>
        </w:numPr>
        <w:ind w:left="432"/>
      </w:pPr>
      <w:bookmarkStart w:id="3" w:name="_Toc286847014"/>
      <w:bookmarkStart w:id="4" w:name="_Toc335158561"/>
      <w:bookmarkStart w:id="5" w:name="_Toc22995188"/>
      <w:bookmarkStart w:id="6" w:name="Sect0"/>
      <w:r>
        <w:lastRenderedPageBreak/>
        <w:t xml:space="preserve">Состав </w:t>
      </w:r>
      <w:bookmarkEnd w:id="3"/>
      <w:bookmarkEnd w:id="4"/>
      <w:r w:rsidR="009E7E79">
        <w:t>проекта</w:t>
      </w:r>
      <w:bookmarkEnd w:id="5"/>
    </w:p>
    <w:tbl>
      <w:tblPr>
        <w:tblW w:w="9795" w:type="dxa"/>
        <w:tblInd w:w="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80"/>
        <w:gridCol w:w="2957"/>
        <w:gridCol w:w="5067"/>
        <w:gridCol w:w="991"/>
      </w:tblGrid>
      <w:tr w:rsidR="00F5309F" w:rsidRPr="00F5309F" w:rsidTr="004902C3">
        <w:trPr>
          <w:trHeight w:val="20"/>
        </w:trPr>
        <w:tc>
          <w:tcPr>
            <w:tcW w:w="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bookmarkEnd w:id="6"/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№ тома</w:t>
            </w:r>
          </w:p>
        </w:tc>
        <w:tc>
          <w:tcPr>
            <w:tcW w:w="295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Обозначение</w:t>
            </w:r>
          </w:p>
        </w:tc>
        <w:tc>
          <w:tcPr>
            <w:tcW w:w="50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Наименование</w:t>
            </w:r>
          </w:p>
        </w:tc>
        <w:tc>
          <w:tcPr>
            <w:tcW w:w="991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Прим.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1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ВЭС00085.291.1.2-ППТ-ОЧП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Основная часть проекта планировки территории. Положение о размещении линейного объекта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4902C3">
            <w:pPr>
              <w:spacing w:before="100" w:beforeAutospacing="1" w:after="100" w:afterAutospacing="1" w:line="240" w:lineRule="auto"/>
              <w:ind w:left="-911" w:firstLine="638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ВЭС00085.291.1.2-ППТ-ОЧП-ГЧ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Основная часть проекта планировки территории. Графическая часть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3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ВЭС00085.291.1.2-ППТ-МО-ПЗ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Материалы по обоснованию проекта планировки территории. Пояснительная записка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4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ВЭС000085.291.1.2-ППТ-МО-ГЧ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Материалы по обоснованию проекта планировки территории. Графическая часть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5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ВЭС00085.291.1.2-ПМТ-ОЧП-ТЧ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Основная часть проекта межевания те</w:t>
            </w:r>
            <w:r w:rsidRPr="00F5309F">
              <w:rPr>
                <w:szCs w:val="28"/>
              </w:rPr>
              <w:t>р</w:t>
            </w:r>
            <w:r w:rsidRPr="00F5309F">
              <w:rPr>
                <w:szCs w:val="28"/>
              </w:rPr>
              <w:t>ритории. Текстовая часть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6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ВЭС00085.291.1.2-ПМТ-ОЧП-ГЧ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Основная часть проекта межевания те</w:t>
            </w:r>
            <w:r w:rsidRPr="00F5309F">
              <w:rPr>
                <w:szCs w:val="28"/>
              </w:rPr>
              <w:t>р</w:t>
            </w:r>
            <w:r w:rsidRPr="00F5309F">
              <w:rPr>
                <w:szCs w:val="28"/>
              </w:rPr>
              <w:t>ритории. Чертежи межевания террит</w:t>
            </w:r>
            <w:r w:rsidRPr="00F5309F">
              <w:rPr>
                <w:szCs w:val="28"/>
              </w:rPr>
              <w:t>о</w:t>
            </w:r>
            <w:r w:rsidRPr="00F5309F">
              <w:rPr>
                <w:szCs w:val="28"/>
              </w:rPr>
              <w:t>рии.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  <w:tr w:rsidR="00F5309F" w:rsidRPr="00F5309F" w:rsidTr="004902C3">
        <w:trPr>
          <w:trHeight w:val="20"/>
        </w:trPr>
        <w:tc>
          <w:tcPr>
            <w:tcW w:w="78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Cs w:val="28"/>
              </w:rPr>
              <w:t>7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ind w:right="-135"/>
              <w:rPr>
                <w:sz w:val="24"/>
              </w:rPr>
            </w:pPr>
            <w:r w:rsidRPr="00F5309F">
              <w:rPr>
                <w:szCs w:val="28"/>
              </w:rPr>
              <w:t>ВЭС00085.291.1.2-ПМТ-МО</w:t>
            </w:r>
          </w:p>
        </w:tc>
        <w:tc>
          <w:tcPr>
            <w:tcW w:w="50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rPr>
                <w:sz w:val="24"/>
              </w:rPr>
            </w:pPr>
            <w:r w:rsidRPr="00F5309F">
              <w:rPr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991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5309F" w:rsidRPr="00F5309F" w:rsidRDefault="00F5309F" w:rsidP="00F5309F">
            <w:pPr>
              <w:spacing w:before="100" w:beforeAutospacing="1" w:after="100" w:afterAutospacing="1" w:line="240" w:lineRule="auto"/>
              <w:jc w:val="center"/>
              <w:rPr>
                <w:sz w:val="24"/>
              </w:rPr>
            </w:pPr>
            <w:r w:rsidRPr="00F5309F">
              <w:rPr>
                <w:sz w:val="24"/>
              </w:rPr>
              <w:t> </w:t>
            </w:r>
          </w:p>
        </w:tc>
      </w:tr>
    </w:tbl>
    <w:p w:rsidR="00651241" w:rsidRDefault="00651241" w:rsidP="00651241">
      <w:pPr>
        <w:pStyle w:val="aa"/>
      </w:pPr>
    </w:p>
    <w:p w:rsidR="00323CE9" w:rsidRPr="00984DB6" w:rsidRDefault="00323CE9">
      <w:pPr>
        <w:spacing w:line="240" w:lineRule="auto"/>
        <w:rPr>
          <w:sz w:val="24"/>
          <w:szCs w:val="28"/>
        </w:rPr>
      </w:pPr>
      <w:r w:rsidRPr="00984DB6">
        <w:br w:type="page"/>
      </w:r>
    </w:p>
    <w:p w:rsidR="002A4B34" w:rsidRPr="00323CE9" w:rsidRDefault="002A4B34" w:rsidP="00651241">
      <w:pPr>
        <w:pStyle w:val="aa"/>
        <w:sectPr w:rsidR="002A4B34" w:rsidRPr="00323CE9" w:rsidSect="00117AC3">
          <w:footerReference w:type="default" r:id="rId20"/>
          <w:headerReference w:type="first" r:id="rId21"/>
          <w:footerReference w:type="first" r:id="rId22"/>
          <w:pgSz w:w="11906" w:h="16838" w:code="9"/>
          <w:pgMar w:top="454" w:right="539" w:bottom="454" w:left="1503" w:header="340" w:footer="257" w:gutter="0"/>
          <w:cols w:space="720"/>
          <w:titlePg/>
        </w:sectPr>
      </w:pPr>
    </w:p>
    <w:p w:rsidR="004F4727" w:rsidRPr="00C87EF8" w:rsidRDefault="00115CA3" w:rsidP="00C87EF8">
      <w:pPr>
        <w:pStyle w:val="1"/>
      </w:pPr>
      <w:bookmarkStart w:id="7" w:name="_Toc22995189"/>
      <w:r w:rsidRPr="00C87EF8">
        <w:lastRenderedPageBreak/>
        <w:t>Введение</w:t>
      </w:r>
      <w:bookmarkEnd w:id="7"/>
    </w:p>
    <w:p w:rsidR="00C87EF8" w:rsidRDefault="00C87EF8" w:rsidP="004A7337">
      <w:pPr>
        <w:pStyle w:val="142"/>
      </w:pPr>
      <w:proofErr w:type="gramStart"/>
      <w:r>
        <w:t>Документация по планировке территории для размещения линейного объекта в рамках договора подряда на выполнение проектно-изыскательских работ между ООО «</w:t>
      </w:r>
      <w:proofErr w:type="spellStart"/>
      <w:r>
        <w:t>Ветропарк</w:t>
      </w:r>
      <w:r w:rsidR="005D6D34">
        <w:t>и</w:t>
      </w:r>
      <w:proofErr w:type="spellEnd"/>
      <w:r>
        <w:t xml:space="preserve"> ФРВ» и ООО «ЕРСМ Сибири» по проекту:</w:t>
      </w:r>
      <w:proofErr w:type="gramEnd"/>
      <w:r>
        <w:t xml:space="preserve"> </w:t>
      </w:r>
      <w:proofErr w:type="gramStart"/>
      <w:r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>» состоит из проекта планировки территории и проекта межевания территории, разработанных в границах К</w:t>
      </w:r>
      <w:r w:rsidR="001F19E3">
        <w:t>расноармейского</w:t>
      </w:r>
      <w:r>
        <w:t xml:space="preserve"> района </w:t>
      </w:r>
      <w:r w:rsidR="001F19E3">
        <w:t>Сарато</w:t>
      </w:r>
      <w:r>
        <w:t xml:space="preserve">вской области. </w:t>
      </w:r>
      <w:proofErr w:type="gramEnd"/>
    </w:p>
    <w:p w:rsidR="003724AF" w:rsidRDefault="003724AF" w:rsidP="003724AF">
      <w:pPr>
        <w:pStyle w:val="142"/>
      </w:pPr>
      <w:r>
        <w:t xml:space="preserve">Проектные решения проекта планировки выполнены на основе </w:t>
      </w:r>
      <w:r w:rsidRPr="00BD68E1">
        <w:t>материал</w:t>
      </w:r>
      <w:r>
        <w:t xml:space="preserve">ов </w:t>
      </w:r>
      <w:r w:rsidRPr="00BD68E1">
        <w:t>комплексных инженерных изысканий</w:t>
      </w:r>
      <w:r>
        <w:t xml:space="preserve"> и в развитие Генерального плана </w:t>
      </w:r>
      <w:proofErr w:type="spellStart"/>
      <w:r>
        <w:t>Высоковского</w:t>
      </w:r>
      <w:proofErr w:type="spellEnd"/>
      <w:r>
        <w:t xml:space="preserve"> муниципального образования.</w:t>
      </w:r>
    </w:p>
    <w:p w:rsidR="00C87EF8" w:rsidRDefault="00C87EF8" w:rsidP="004A7337">
      <w:pPr>
        <w:pStyle w:val="142"/>
      </w:pPr>
      <w:r>
        <w:t xml:space="preserve">Данная документация по планировке территории рассматривает размещение </w:t>
      </w:r>
      <w:r w:rsidR="00802FB0">
        <w:t xml:space="preserve">части </w:t>
      </w:r>
      <w:r w:rsidR="00412ED7">
        <w:t xml:space="preserve">линейного </w:t>
      </w:r>
      <w:r w:rsidR="00802FB0">
        <w:t>объекта</w:t>
      </w:r>
      <w:r>
        <w:t xml:space="preserve"> в границах </w:t>
      </w:r>
      <w:proofErr w:type="spellStart"/>
      <w:r w:rsidR="001F19E3" w:rsidRPr="001F19E3">
        <w:t>Высоковского</w:t>
      </w:r>
      <w:proofErr w:type="spellEnd"/>
      <w:r w:rsidR="001F19E3" w:rsidRPr="001F19E3">
        <w:t xml:space="preserve"> муниципального образования</w:t>
      </w:r>
      <w:r>
        <w:t xml:space="preserve"> </w:t>
      </w:r>
      <w:r w:rsidR="001F19E3" w:rsidRPr="001F19E3">
        <w:t>Красноармейского</w:t>
      </w:r>
      <w:r>
        <w:t xml:space="preserve"> района и разработана в соответствии с требованиями законодательных актов и нормативных документов таких как:</w:t>
      </w:r>
    </w:p>
    <w:p w:rsidR="00C87EF8" w:rsidRDefault="00C87EF8" w:rsidP="004A7337">
      <w:pPr>
        <w:pStyle w:val="142"/>
      </w:pPr>
      <w:r>
        <w:t xml:space="preserve">- Генеральный план </w:t>
      </w:r>
      <w:proofErr w:type="spellStart"/>
      <w:r w:rsidR="001F19E3" w:rsidRPr="001F19E3">
        <w:t>Высоковского</w:t>
      </w:r>
      <w:proofErr w:type="spellEnd"/>
      <w:r w:rsidR="001F19E3" w:rsidRPr="001F19E3">
        <w:t xml:space="preserve"> муниципального образования</w:t>
      </w:r>
      <w:r>
        <w:t>;</w:t>
      </w:r>
    </w:p>
    <w:p w:rsidR="00AB2595" w:rsidRDefault="00AB2595" w:rsidP="004A7337">
      <w:pPr>
        <w:pStyle w:val="142"/>
      </w:pPr>
      <w:r>
        <w:t xml:space="preserve">- </w:t>
      </w:r>
      <w:r w:rsidRPr="00AB2595">
        <w:t>Правил землепользования и застройки</w:t>
      </w:r>
      <w:r>
        <w:t>;</w:t>
      </w:r>
    </w:p>
    <w:p w:rsidR="00C87EF8" w:rsidRDefault="00C87EF8" w:rsidP="004A7337">
      <w:pPr>
        <w:pStyle w:val="142"/>
      </w:pPr>
      <w:r>
        <w:t>- Градостроительн</w:t>
      </w:r>
      <w:r w:rsidR="00412ED7">
        <w:t>ый кодекс</w:t>
      </w:r>
      <w:r>
        <w:t xml:space="preserve"> РФ;</w:t>
      </w:r>
    </w:p>
    <w:p w:rsidR="00C87EF8" w:rsidRDefault="00C87EF8" w:rsidP="004A7337">
      <w:pPr>
        <w:pStyle w:val="142"/>
      </w:pPr>
      <w:r>
        <w:t>- Земельн</w:t>
      </w:r>
      <w:r w:rsidR="00412ED7">
        <w:t>ый кодекс</w:t>
      </w:r>
      <w:r>
        <w:t xml:space="preserve"> РФ;</w:t>
      </w:r>
    </w:p>
    <w:p w:rsidR="00C87EF8" w:rsidRDefault="00C87EF8" w:rsidP="004A7337">
      <w:pPr>
        <w:pStyle w:val="142"/>
      </w:pPr>
      <w:r>
        <w:t>- Водн</w:t>
      </w:r>
      <w:r w:rsidR="00412ED7">
        <w:t>ый кодекс</w:t>
      </w:r>
      <w:r>
        <w:t xml:space="preserve"> РФ;</w:t>
      </w:r>
    </w:p>
    <w:p w:rsidR="00C87EF8" w:rsidRDefault="00C87EF8" w:rsidP="004A7337">
      <w:pPr>
        <w:pStyle w:val="142"/>
      </w:pPr>
      <w:r>
        <w:t>- Лесной кодекс РФ;</w:t>
      </w:r>
    </w:p>
    <w:p w:rsidR="00C87EF8" w:rsidRDefault="00C87EF8" w:rsidP="004A7337">
      <w:pPr>
        <w:pStyle w:val="142"/>
      </w:pPr>
      <w:r>
        <w:t>- Федеральный закон от 29 декабря 2004 года №191-ФЗ «О введении в действие Градостроительного кодекса РФ»;</w:t>
      </w:r>
    </w:p>
    <w:p w:rsidR="00C87EF8" w:rsidRDefault="00C87EF8" w:rsidP="004A7337">
      <w:pPr>
        <w:pStyle w:val="142"/>
      </w:pPr>
      <w:r>
        <w:t>- Федеральный закон от 25 октября 2001 года №137-ФЗ «О введении в действие Земельного кодекса РФ»;</w:t>
      </w:r>
    </w:p>
    <w:p w:rsidR="00C87EF8" w:rsidRDefault="00C87EF8" w:rsidP="004A7337">
      <w:pPr>
        <w:pStyle w:val="142"/>
      </w:pPr>
      <w:r>
        <w:t>- Федеральный закон от 10.01.2002 года №7-ФЗ «Об охране окружающей среды»;</w:t>
      </w:r>
    </w:p>
    <w:p w:rsidR="00C87EF8" w:rsidRDefault="00C87EF8" w:rsidP="004A7337">
      <w:pPr>
        <w:pStyle w:val="142"/>
      </w:pPr>
      <w:r>
        <w:lastRenderedPageBreak/>
        <w:t>- Федеральный закон от 14 марта 1995 года №33-ФЗ «Об особо охраняемых природных территориях»;</w:t>
      </w:r>
    </w:p>
    <w:p w:rsidR="00C87EF8" w:rsidRDefault="00C87EF8" w:rsidP="004A7337">
      <w:pPr>
        <w:pStyle w:val="142"/>
      </w:pPr>
      <w:r>
        <w:t>- Федеральный закон от 25 июня 2002 года №73-ФЗ «Об объектах культурного наследия (памятниках истории и культуры) народов РФ»;</w:t>
      </w:r>
    </w:p>
    <w:p w:rsidR="00C87EF8" w:rsidRDefault="00C87EF8" w:rsidP="004A7337">
      <w:pPr>
        <w:pStyle w:val="142"/>
      </w:pPr>
      <w:r>
        <w:t>- Федеральный закон от 24 июля 2007 года №221-ФЗ «О государственном кадастре недвижимости»;</w:t>
      </w:r>
    </w:p>
    <w:p w:rsidR="00C87EF8" w:rsidRDefault="00C87EF8" w:rsidP="004A7337">
      <w:pPr>
        <w:pStyle w:val="142"/>
      </w:pPr>
      <w: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87EF8" w:rsidRDefault="00C87EF8" w:rsidP="004A7337">
      <w:pPr>
        <w:pStyle w:val="142"/>
      </w:pPr>
      <w:r>
        <w:t>- Федерального закона от 22.07.2008 № 123-ФЗ «Технический регламент о требованиях пожарной безопасности»;</w:t>
      </w:r>
    </w:p>
    <w:p w:rsidR="00C87EF8" w:rsidRDefault="00C87EF8" w:rsidP="004A7337">
      <w:pPr>
        <w:pStyle w:val="142"/>
      </w:pPr>
      <w:r>
        <w:t>- Федерального закона от 30.03.1999 № 52-ФЗ «О санитарн</w:t>
      </w:r>
      <w:proofErr w:type="gramStart"/>
      <w:r>
        <w:t>о-</w:t>
      </w:r>
      <w:proofErr w:type="gramEnd"/>
      <w:r>
        <w:t xml:space="preserve"> эпидемиологическом благополучии населения»;</w:t>
      </w:r>
    </w:p>
    <w:p w:rsidR="00C87EF8" w:rsidRDefault="00C87EF8" w:rsidP="004A7337">
      <w:pPr>
        <w:pStyle w:val="142"/>
      </w:pPr>
      <w:r>
        <w:t>- Федерального закона от 12.02.1998 № 28-ФЗ «О гражданской обороне»;</w:t>
      </w:r>
    </w:p>
    <w:p w:rsidR="00C87EF8" w:rsidRDefault="00C87EF8" w:rsidP="004A7337">
      <w:pPr>
        <w:pStyle w:val="142"/>
      </w:pPr>
      <w:r>
        <w:t>- Федерального закона от 21.12.1994 № 68-ФЗ «О защите населения и территорий от чрезвычайных ситуаций природного и техногенного характера»;</w:t>
      </w:r>
    </w:p>
    <w:p w:rsidR="00C87EF8" w:rsidRDefault="00C87EF8" w:rsidP="004A7337">
      <w:pPr>
        <w:pStyle w:val="142"/>
      </w:pPr>
      <w:r>
        <w:t>- Федерального закона от 24.11.1995 № 181-ФЗ «О социальной защите инвалидов в Российской Федерации»;</w:t>
      </w:r>
    </w:p>
    <w:p w:rsidR="00C87EF8" w:rsidRDefault="00C87EF8" w:rsidP="004A7337">
      <w:pPr>
        <w:pStyle w:val="142"/>
      </w:pPr>
      <w:r>
        <w:t>- Постановление Правительства РФ № 564 от 12.05.2017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C87EF8" w:rsidRDefault="00C87EF8" w:rsidP="004A7337">
      <w:pPr>
        <w:pStyle w:val="142"/>
      </w:pPr>
      <w:r>
        <w:t>- Постановление Госстроя РФ от 29.10.2002 № 150 «Об утверждении Инструкции о порядке разработки, согласования, экспертизы и утверждения градостроительной документации»;</w:t>
      </w:r>
    </w:p>
    <w:p w:rsidR="00C87EF8" w:rsidRDefault="00C87EF8" w:rsidP="004A7337">
      <w:pPr>
        <w:pStyle w:val="142"/>
      </w:pPr>
      <w:r>
        <w:t>- 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C87EF8" w:rsidRDefault="00C87EF8" w:rsidP="004A7337">
      <w:pPr>
        <w:pStyle w:val="142"/>
      </w:pPr>
      <w:r>
        <w:t>- СанПиН 2.2.1/2.1.1.1200-03 «Санитарно-защитные зоны и санитарная классификация предприятий, сооружений и иных объектов»;</w:t>
      </w:r>
    </w:p>
    <w:p w:rsidR="00C87EF8" w:rsidRDefault="00C87EF8" w:rsidP="004A7337">
      <w:pPr>
        <w:pStyle w:val="142"/>
      </w:pPr>
      <w:r>
        <w:lastRenderedPageBreak/>
        <w:t>- СП 42.13330.2016 Градостроительство. Планировка и застройка городских и сельских поселений;</w:t>
      </w:r>
    </w:p>
    <w:p w:rsidR="00C87EF8" w:rsidRDefault="00C87EF8" w:rsidP="004A7337">
      <w:pPr>
        <w:pStyle w:val="142"/>
      </w:pPr>
      <w:r>
        <w:t xml:space="preserve">  - СНиП 11-04-2003 «Инструкции о порядке разработки, согласования, экспертизы и утверждения градостроительной документации» (в части, не противоречащей Градостроительному кодексу РФ);</w:t>
      </w:r>
    </w:p>
    <w:p w:rsidR="00C87EF8" w:rsidRDefault="00C87EF8" w:rsidP="004A7337">
      <w:pPr>
        <w:pStyle w:val="142"/>
      </w:pPr>
      <w:r>
        <w:t xml:space="preserve">- </w:t>
      </w:r>
      <w:proofErr w:type="spellStart"/>
      <w:r>
        <w:t>СанПИН</w:t>
      </w:r>
      <w:proofErr w:type="spellEnd"/>
      <w:r>
        <w:t xml:space="preserve"> 2.2.2.1/2.0.1.1.1200-03 «Санитарно-защитные зоны и санитарная классификация предприятий, сооружений и иных объектов»;</w:t>
      </w:r>
    </w:p>
    <w:p w:rsidR="00C87EF8" w:rsidRDefault="00C87EF8" w:rsidP="004A7337">
      <w:pPr>
        <w:pStyle w:val="142"/>
      </w:pPr>
      <w:r>
        <w:t>- СНиП 2.06.15-85 «Инженерная защита территории от затопления и подтопления».</w:t>
      </w:r>
    </w:p>
    <w:p w:rsidR="00C87EF8" w:rsidRDefault="00C87EF8" w:rsidP="00C87EF8">
      <w:pPr>
        <w:pStyle w:val="aa"/>
      </w:pPr>
      <w:r>
        <w:br w:type="page"/>
      </w:r>
    </w:p>
    <w:p w:rsidR="00C87EF8" w:rsidRDefault="00C87EF8" w:rsidP="00C87EF8">
      <w:pPr>
        <w:pStyle w:val="1"/>
      </w:pPr>
      <w:bookmarkStart w:id="8" w:name="_Toc22995190"/>
      <w:r w:rsidRPr="00C87EF8">
        <w:lastRenderedPageBreak/>
        <w:t xml:space="preserve">Сведения о размещении </w:t>
      </w:r>
      <w:r w:rsidR="009159A8">
        <w:t xml:space="preserve">линейного </w:t>
      </w:r>
      <w:r w:rsidRPr="00C87EF8">
        <w:t>объекта на территории</w:t>
      </w:r>
      <w:bookmarkEnd w:id="8"/>
    </w:p>
    <w:p w:rsidR="00C87EF8" w:rsidRPr="00C87EF8" w:rsidRDefault="00C87EF8" w:rsidP="000A05E1">
      <w:pPr>
        <w:pStyle w:val="21"/>
      </w:pPr>
      <w:bookmarkStart w:id="9" w:name="_Toc22994703"/>
      <w:bookmarkStart w:id="10" w:name="_Toc22995191"/>
      <w:r w:rsidRPr="00C87EF8">
        <w:t>Основания для разработки проекта планировки территории</w:t>
      </w:r>
      <w:bookmarkEnd w:id="9"/>
      <w:bookmarkEnd w:id="10"/>
      <w:r w:rsidR="00412ED7">
        <w:t>:</w:t>
      </w:r>
    </w:p>
    <w:p w:rsidR="00C87EF8" w:rsidRPr="00C87EF8" w:rsidRDefault="00412ED7" w:rsidP="004A7337">
      <w:pPr>
        <w:pStyle w:val="142"/>
      </w:pPr>
      <w:r>
        <w:t>- д</w:t>
      </w:r>
      <w:r w:rsidR="00C87EF8" w:rsidRPr="00C87EF8">
        <w:t>оговор подряда на выполнение проектно-изыскательских работ межд</w:t>
      </w:r>
      <w:proofErr w:type="gramStart"/>
      <w:r w:rsidR="00C87EF8" w:rsidRPr="00C87EF8">
        <w:t>у ООО</w:t>
      </w:r>
      <w:proofErr w:type="gramEnd"/>
      <w:r w:rsidR="00C87EF8" w:rsidRPr="00C87EF8">
        <w:t xml:space="preserve"> «</w:t>
      </w:r>
      <w:proofErr w:type="spellStart"/>
      <w:r w:rsidR="00C87EF8" w:rsidRPr="00C87EF8">
        <w:t>Ветропарк</w:t>
      </w:r>
      <w:r w:rsidR="00AF4F97">
        <w:t>и</w:t>
      </w:r>
      <w:proofErr w:type="spellEnd"/>
      <w:r w:rsidR="00C87EF8" w:rsidRPr="00C87EF8">
        <w:t xml:space="preserve"> ФРВ» и ООО «ЕРСМ Сибири»;</w:t>
      </w:r>
    </w:p>
    <w:p w:rsidR="00802FB0" w:rsidRDefault="00802FB0" w:rsidP="004A7337">
      <w:pPr>
        <w:pStyle w:val="142"/>
      </w:pPr>
      <w:r>
        <w:t>- задание на разработку документации по планировке территории для размещения объекта: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>»;</w:t>
      </w:r>
    </w:p>
    <w:p w:rsidR="0090749C" w:rsidRDefault="00412ED7" w:rsidP="004A7337">
      <w:pPr>
        <w:pStyle w:val="142"/>
      </w:pPr>
      <w:r>
        <w:t xml:space="preserve">- </w:t>
      </w:r>
      <w:r w:rsidR="009C6C1B" w:rsidRPr="009C6C1B">
        <w:t xml:space="preserve">Постановление </w:t>
      </w:r>
      <w:r w:rsidR="00D867EB" w:rsidRPr="00D867EB">
        <w:t>Администрации Красноармейского муниципального района Саратовской области</w:t>
      </w:r>
      <w:r w:rsidR="00D867EB">
        <w:t xml:space="preserve"> </w:t>
      </w:r>
      <w:r w:rsidR="009C6C1B" w:rsidRPr="009C6C1B">
        <w:t>от 19.11.2019 №89</w:t>
      </w:r>
      <w:r w:rsidR="009C6C1B">
        <w:t>9</w:t>
      </w:r>
      <w:r w:rsidR="009C6C1B" w:rsidRPr="009C6C1B">
        <w:t xml:space="preserve"> «О подготовке документации по планировке территории и проекта межевания на строительство объекта «</w:t>
      </w:r>
      <w:proofErr w:type="spellStart"/>
      <w:r w:rsidR="009C6C1B">
        <w:t>Золихин</w:t>
      </w:r>
      <w:r w:rsidR="009C6C1B" w:rsidRPr="009C6C1B">
        <w:t>ская</w:t>
      </w:r>
      <w:proofErr w:type="spellEnd"/>
      <w:r w:rsidR="009C6C1B" w:rsidRPr="009C6C1B">
        <w:t xml:space="preserve"> ВЭС».</w:t>
      </w:r>
    </w:p>
    <w:p w:rsidR="00412ED7" w:rsidRDefault="00412ED7" w:rsidP="004A7337">
      <w:pPr>
        <w:pStyle w:val="142"/>
      </w:pPr>
    </w:p>
    <w:p w:rsidR="00C87EF8" w:rsidRPr="0066194A" w:rsidRDefault="00C87EF8" w:rsidP="000A05E1">
      <w:pPr>
        <w:pStyle w:val="21"/>
      </w:pPr>
      <w:bookmarkStart w:id="11" w:name="_Toc22994704"/>
      <w:bookmarkStart w:id="12" w:name="_Toc22995192"/>
      <w:r w:rsidRPr="0066194A">
        <w:t xml:space="preserve">Основные характеристики </w:t>
      </w:r>
      <w:r w:rsidR="00533F5B">
        <w:t xml:space="preserve">и назначение </w:t>
      </w:r>
      <w:r w:rsidRPr="0066194A">
        <w:t>планируем</w:t>
      </w:r>
      <w:r w:rsidR="00533F5B">
        <w:t>ого</w:t>
      </w:r>
      <w:r w:rsidRPr="0066194A">
        <w:t xml:space="preserve"> для размещения линейн</w:t>
      </w:r>
      <w:r w:rsidR="00533F5B">
        <w:t>ого</w:t>
      </w:r>
      <w:r w:rsidRPr="0066194A">
        <w:t xml:space="preserve"> объект</w:t>
      </w:r>
      <w:bookmarkEnd w:id="11"/>
      <w:bookmarkEnd w:id="12"/>
      <w:r w:rsidR="00533F5B">
        <w:t>а</w:t>
      </w:r>
    </w:p>
    <w:p w:rsidR="0066194A" w:rsidRDefault="00802FB0" w:rsidP="004A7337">
      <w:pPr>
        <w:pStyle w:val="142"/>
      </w:pPr>
      <w:r>
        <w:t>Проект планировки территории предусматривает размещение части линейного объекта: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 xml:space="preserve">», располагаемого в границах </w:t>
      </w:r>
      <w:proofErr w:type="spellStart"/>
      <w:r w:rsidR="001F19E3" w:rsidRPr="001F19E3">
        <w:t>Высоковского</w:t>
      </w:r>
      <w:proofErr w:type="spellEnd"/>
      <w:r w:rsidR="001F19E3" w:rsidRPr="001F19E3">
        <w:t xml:space="preserve"> муниципального образования</w:t>
      </w:r>
      <w:r w:rsidR="001F19E3">
        <w:t xml:space="preserve"> </w:t>
      </w:r>
      <w:r w:rsidR="001F19E3" w:rsidRPr="001F19E3">
        <w:t>Красноармейского</w:t>
      </w:r>
      <w:r w:rsidR="001F19E3">
        <w:t xml:space="preserve"> района</w:t>
      </w:r>
      <w:r>
        <w:t>.</w:t>
      </w:r>
    </w:p>
    <w:p w:rsidR="00C65375" w:rsidRDefault="00C65375" w:rsidP="004A7337">
      <w:pPr>
        <w:pStyle w:val="142"/>
      </w:pPr>
      <w:r>
        <w:t>Территория, в отношении которой разрабатывается проект планировки в настоящее время</w:t>
      </w:r>
      <w:r w:rsidR="00373EA6">
        <w:t>,</w:t>
      </w:r>
      <w:r>
        <w:t xml:space="preserve"> свободна от застройки. </w:t>
      </w:r>
      <w:r w:rsidR="001339F0" w:rsidRPr="001339F0">
        <w:t xml:space="preserve">Участок имеет сложную конфигурацию, и в соответствии с действующим генеральным планом </w:t>
      </w:r>
      <w:proofErr w:type="spellStart"/>
      <w:r w:rsidR="001339F0" w:rsidRPr="001339F0">
        <w:t>Высоковского</w:t>
      </w:r>
      <w:proofErr w:type="spellEnd"/>
      <w:r w:rsidR="001339F0" w:rsidRPr="001339F0">
        <w:t xml:space="preserve"> муниципального образования относится к зоне</w:t>
      </w:r>
      <w:r w:rsidR="001339F0">
        <w:t xml:space="preserve"> сельскохозяйственного использования</w:t>
      </w:r>
      <w:r w:rsidR="001339F0" w:rsidRPr="001339F0">
        <w:t>.</w:t>
      </w:r>
    </w:p>
    <w:p w:rsidR="00613916" w:rsidRDefault="00220389" w:rsidP="00220389">
      <w:pPr>
        <w:pStyle w:val="142"/>
      </w:pPr>
      <w:r>
        <w:t xml:space="preserve">Площадь территории в границах зон планируемого размещения </w:t>
      </w:r>
      <w:r w:rsidR="001339F0">
        <w:t xml:space="preserve">линейного </w:t>
      </w:r>
      <w:r>
        <w:t xml:space="preserve">объекта </w:t>
      </w:r>
      <w:r w:rsidRPr="007C007F"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7C007F">
        <w:t>»</w:t>
      </w:r>
      <w:r>
        <w:t xml:space="preserve"> </w:t>
      </w:r>
      <w:r w:rsidRPr="008A0F72">
        <w:t xml:space="preserve">составляет </w:t>
      </w:r>
      <w:r w:rsidR="00C6143E" w:rsidRPr="00C6143E">
        <w:t>65,49</w:t>
      </w:r>
      <w:r w:rsidR="00BC2C08" w:rsidRPr="00C6143E">
        <w:t xml:space="preserve"> га,</w:t>
      </w:r>
      <w:r w:rsidR="00613916">
        <w:t xml:space="preserve"> которая состоит </w:t>
      </w:r>
      <w:proofErr w:type="gramStart"/>
      <w:r w:rsidR="00613916">
        <w:t>из</w:t>
      </w:r>
      <w:proofErr w:type="gramEnd"/>
      <w:r w:rsidR="00613916">
        <w:t>:</w:t>
      </w:r>
    </w:p>
    <w:p w:rsidR="00613916" w:rsidRDefault="00613916" w:rsidP="00220389">
      <w:pPr>
        <w:pStyle w:val="142"/>
      </w:pPr>
      <w:r w:rsidRPr="00613916">
        <w:t xml:space="preserve">- площади территории, предназначенной для размещения объектов и сооружений, необходимых для организации строительства </w:t>
      </w:r>
      <w:r w:rsidR="003E7E23">
        <w:t xml:space="preserve">и на весь период эксплуатации </w:t>
      </w:r>
      <w:r w:rsidRPr="00613916">
        <w:t>линейного объекта</w:t>
      </w:r>
      <w:r w:rsidR="003E7E23">
        <w:t>, и</w:t>
      </w:r>
      <w:r w:rsidRPr="00613916">
        <w:t xml:space="preserve"> </w:t>
      </w:r>
      <w:bookmarkStart w:id="13" w:name="_GoBack"/>
      <w:bookmarkEnd w:id="13"/>
      <w:r w:rsidRPr="00C6143E">
        <w:t xml:space="preserve">составляет </w:t>
      </w:r>
      <w:r w:rsidR="00C6143E" w:rsidRPr="00C6143E">
        <w:t>64</w:t>
      </w:r>
      <w:r w:rsidRPr="00C6143E">
        <w:t>,</w:t>
      </w:r>
      <w:r w:rsidR="00C6143E" w:rsidRPr="00C6143E">
        <w:t>1</w:t>
      </w:r>
      <w:r w:rsidRPr="00C6143E">
        <w:t xml:space="preserve"> га.</w:t>
      </w:r>
    </w:p>
    <w:p w:rsidR="00220389" w:rsidRDefault="00613916" w:rsidP="00220389">
      <w:pPr>
        <w:pStyle w:val="142"/>
      </w:pPr>
      <w:r>
        <w:t xml:space="preserve">- площади территории, </w:t>
      </w:r>
      <w:r w:rsidR="00220389">
        <w:t xml:space="preserve">предназначенной для размещения объектов и сооружений, необходимых для организации строительства линейного объекта, </w:t>
      </w:r>
      <w:proofErr w:type="gramStart"/>
      <w:r w:rsidR="003E7E23">
        <w:t>которая</w:t>
      </w:r>
      <w:proofErr w:type="gramEnd"/>
      <w:r w:rsidR="003E7E23">
        <w:t xml:space="preserve"> </w:t>
      </w:r>
      <w:r w:rsidR="00220389" w:rsidRPr="00C6143E">
        <w:t xml:space="preserve">составляет </w:t>
      </w:r>
      <w:r w:rsidR="0087359E" w:rsidRPr="00C6143E">
        <w:t>1,</w:t>
      </w:r>
      <w:r w:rsidR="00C6143E" w:rsidRPr="00C6143E">
        <w:t>39</w:t>
      </w:r>
      <w:r w:rsidR="00220389" w:rsidRPr="00C6143E">
        <w:t xml:space="preserve"> га.</w:t>
      </w:r>
    </w:p>
    <w:p w:rsidR="001339F0" w:rsidRDefault="001339F0" w:rsidP="001339F0">
      <w:pPr>
        <w:pStyle w:val="142"/>
      </w:pPr>
      <w:r>
        <w:lastRenderedPageBreak/>
        <w:t>В</w:t>
      </w:r>
      <w:r w:rsidRPr="000E52A5">
        <w:t xml:space="preserve"> границах </w:t>
      </w:r>
      <w:proofErr w:type="spellStart"/>
      <w:r w:rsidRPr="001339F0">
        <w:t>Высоковского</w:t>
      </w:r>
      <w:proofErr w:type="spellEnd"/>
      <w:r w:rsidRPr="001339F0">
        <w:t xml:space="preserve"> муниципального образования Красноармейского района </w:t>
      </w:r>
      <w:r>
        <w:t xml:space="preserve">в рамках проектирования объекта </w:t>
      </w:r>
      <w:r w:rsidRPr="00C65375"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C65375">
        <w:t>»</w:t>
      </w:r>
      <w:r>
        <w:t xml:space="preserve"> </w:t>
      </w:r>
      <w:r w:rsidRPr="000E52A5">
        <w:t>п</w:t>
      </w:r>
      <w:r>
        <w:t xml:space="preserve">ланируется размещение объектов инженерной инфраструктуры, входящих в состав </w:t>
      </w:r>
      <w:r w:rsidRPr="00C65375"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C65375">
        <w:t>»</w:t>
      </w:r>
      <w:r>
        <w:t>:</w:t>
      </w:r>
    </w:p>
    <w:p w:rsidR="001339F0" w:rsidRDefault="001339F0" w:rsidP="00AF4F97">
      <w:pPr>
        <w:pStyle w:val="142"/>
      </w:pPr>
      <w:r>
        <w:t>-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>. Ветровая электрическая станция</w:t>
      </w:r>
      <w:r w:rsidR="00AF4F97">
        <w:t>, внутриплощадочные автомобильные дороги</w:t>
      </w:r>
      <w:r>
        <w:t xml:space="preserve">». </w:t>
      </w:r>
      <w:r w:rsidRPr="000E52A5">
        <w:t xml:space="preserve">Предусматривается размещение </w:t>
      </w:r>
      <w:r w:rsidR="00895702">
        <w:t>17</w:t>
      </w:r>
      <w:r w:rsidRPr="008742F3">
        <w:t xml:space="preserve"> ветроэлектрическ</w:t>
      </w:r>
      <w:r w:rsidR="00AF4F97">
        <w:t>ой</w:t>
      </w:r>
      <w:r w:rsidRPr="000E52A5">
        <w:t xml:space="preserve"> установ</w:t>
      </w:r>
      <w:r w:rsidR="00AF4F97">
        <w:t>ки</w:t>
      </w:r>
      <w:r w:rsidRPr="000E52A5">
        <w:t xml:space="preserve"> (</w:t>
      </w:r>
      <w:r>
        <w:t>д</w:t>
      </w:r>
      <w:r w:rsidRPr="000E52A5">
        <w:t xml:space="preserve">алее - ВЭУ) с единичной установленной мощностью </w:t>
      </w:r>
      <w:r>
        <w:t>4,2</w:t>
      </w:r>
      <w:r w:rsidRPr="000E52A5">
        <w:t xml:space="preserve"> МВт, позволяющих рационально использовать территорию площадки строительства и ветровой потенциал, осуществлять выработку электроэнергии с высокими технико-экономическими показателями</w:t>
      </w:r>
      <w:r>
        <w:t>;</w:t>
      </w:r>
    </w:p>
    <w:p w:rsidR="00C252AB" w:rsidRDefault="001339F0" w:rsidP="001339F0">
      <w:pPr>
        <w:pStyle w:val="142"/>
      </w:pPr>
      <w:r w:rsidRPr="004902C3">
        <w:t>- «</w:t>
      </w:r>
      <w:proofErr w:type="spellStart"/>
      <w:r w:rsidR="00F5309F" w:rsidRPr="004902C3">
        <w:t>Золихинская</w:t>
      </w:r>
      <w:proofErr w:type="spellEnd"/>
      <w:r w:rsidR="00F5309F" w:rsidRPr="004902C3">
        <w:t xml:space="preserve"> ВЭС</w:t>
      </w:r>
      <w:r w:rsidRPr="004902C3">
        <w:t xml:space="preserve">. Примыкания к дорогам общего пользования». Предусматривается устройство </w:t>
      </w:r>
      <w:r w:rsidR="008742F3" w:rsidRPr="004902C3">
        <w:t>3</w:t>
      </w:r>
      <w:r w:rsidRPr="004902C3">
        <w:t>-</w:t>
      </w:r>
      <w:r w:rsidR="005830F2" w:rsidRPr="004902C3">
        <w:t>х</w:t>
      </w:r>
      <w:r w:rsidRPr="004902C3">
        <w:t xml:space="preserve"> примыкани</w:t>
      </w:r>
      <w:r w:rsidR="005830F2" w:rsidRPr="004902C3">
        <w:t>й</w:t>
      </w:r>
      <w:r w:rsidRPr="004902C3">
        <w:t xml:space="preserve"> к автомобильной дороге общего пользования</w:t>
      </w:r>
      <w:r w:rsidR="00C252AB" w:rsidRPr="004902C3">
        <w:t>.</w:t>
      </w:r>
    </w:p>
    <w:p w:rsidR="00A82FEB" w:rsidRDefault="00A82FEB" w:rsidP="00A82FEB">
      <w:pPr>
        <w:pStyle w:val="142"/>
      </w:pPr>
      <w:r>
        <w:t>- «</w:t>
      </w:r>
      <w:proofErr w:type="spellStart"/>
      <w:r w:rsidRPr="004902C3">
        <w:t>Золихинская</w:t>
      </w:r>
      <w:proofErr w:type="spellEnd"/>
      <w:r>
        <w:t xml:space="preserve"> ВЭС. Внутриплощадочные автомобильные дороги».</w:t>
      </w:r>
      <w:r w:rsidRPr="000E52A5">
        <w:t xml:space="preserve"> Предусматривается размещение внутриплощадочных автомобильных дорог для обеспечения транспортных связей между площадками ВЭУ для организации строительства</w:t>
      </w:r>
      <w:r>
        <w:t xml:space="preserve">, </w:t>
      </w:r>
      <w:r w:rsidRPr="000E52A5">
        <w:t>последующего обслуживания и эксплуатации ВЭУ</w:t>
      </w:r>
      <w:r>
        <w:t>.</w:t>
      </w:r>
    </w:p>
    <w:p w:rsidR="00220389" w:rsidRDefault="00220389" w:rsidP="00220389">
      <w:pPr>
        <w:pStyle w:val="142"/>
      </w:pPr>
      <w:r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 xml:space="preserve">» </w:t>
      </w:r>
      <w:proofErr w:type="gramStart"/>
      <w:r>
        <w:t>предназначена</w:t>
      </w:r>
      <w:proofErr w:type="gramEnd"/>
      <w:r>
        <w:t xml:space="preserve"> для производства электроэнергии на основе возобновляемых источников энергии ветра. Установленная мощность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 xml:space="preserve">» ˗ </w:t>
      </w:r>
      <w:r w:rsidR="00AF4F97">
        <w:t>71,4</w:t>
      </w:r>
      <w:r>
        <w:t xml:space="preserve"> МВт. </w:t>
      </w:r>
    </w:p>
    <w:p w:rsidR="00220389" w:rsidRDefault="00220389" w:rsidP="00220389">
      <w:pPr>
        <w:pStyle w:val="142"/>
      </w:pPr>
      <w:r>
        <w:t>На территории в</w:t>
      </w:r>
      <w:r w:rsidRPr="00220389">
        <w:t>етроэнергетически</w:t>
      </w:r>
      <w:r>
        <w:t>х</w:t>
      </w:r>
      <w:r w:rsidRPr="00220389">
        <w:t xml:space="preserve"> установ</w:t>
      </w:r>
      <w:r>
        <w:t xml:space="preserve">ок предусмотрено строительство ветроэнергетических установок в количестве </w:t>
      </w:r>
      <w:r w:rsidR="00895702">
        <w:t>17</w:t>
      </w:r>
      <w:r>
        <w:t xml:space="preserve"> шт. с единичной установленной мощностью 4,2 МВт, которые позволяют рационально использовать территорию площадки строительства и ветрового потенциала и осуществлять выработку электроэнергии с высокими технико-экономическими показателями. Каждая </w:t>
      </w:r>
      <w:r w:rsidRPr="00220389">
        <w:t>ветро</w:t>
      </w:r>
      <w:r>
        <w:t>энергетическая</w:t>
      </w:r>
      <w:r w:rsidRPr="00220389">
        <w:t xml:space="preserve"> установк</w:t>
      </w:r>
      <w:r>
        <w:t>а является технологическим оборудованием комплектной поставки башенного типа и должна выдавать мощность через повышающие трансформаторы, установленные в гондоле в</w:t>
      </w:r>
      <w:r w:rsidRPr="00220389">
        <w:t>етроэнергетически</w:t>
      </w:r>
      <w:r>
        <w:t>х</w:t>
      </w:r>
      <w:r w:rsidRPr="00220389">
        <w:t xml:space="preserve"> установ</w:t>
      </w:r>
      <w:r>
        <w:t xml:space="preserve">ок. </w:t>
      </w:r>
    </w:p>
    <w:p w:rsidR="00544921" w:rsidRDefault="00544921" w:rsidP="00220389">
      <w:pPr>
        <w:pStyle w:val="142"/>
      </w:pPr>
      <w:r>
        <w:lastRenderedPageBreak/>
        <w:t>В рамках данного проекта будет выполнено строительство следующих объектов:</w:t>
      </w:r>
    </w:p>
    <w:p w:rsidR="00220389" w:rsidRDefault="00220389" w:rsidP="00220389">
      <w:pPr>
        <w:pStyle w:val="142"/>
      </w:pPr>
      <w:r>
        <w:t>- площадки под размещение ветряных электрических установок (далее – ВЭУ);</w:t>
      </w:r>
    </w:p>
    <w:p w:rsidR="00220389" w:rsidRDefault="00220389" w:rsidP="00220389">
      <w:pPr>
        <w:pStyle w:val="142"/>
      </w:pPr>
      <w:r>
        <w:t>- площадки под размещение подстанци</w:t>
      </w:r>
      <w:r w:rsidR="00076757">
        <w:t>и</w:t>
      </w:r>
      <w:r>
        <w:t xml:space="preserve"> и </w:t>
      </w:r>
      <w:r w:rsidR="004902C3">
        <w:t>модуля управления</w:t>
      </w:r>
      <w:r w:rsidR="00076757">
        <w:t xml:space="preserve"> ВЭС</w:t>
      </w:r>
      <w:r>
        <w:t>;</w:t>
      </w:r>
    </w:p>
    <w:p w:rsidR="00220389" w:rsidRDefault="00220389" w:rsidP="00220389">
      <w:pPr>
        <w:pStyle w:val="142"/>
      </w:pPr>
      <w:proofErr w:type="gramStart"/>
      <w:r>
        <w:t xml:space="preserve">- </w:t>
      </w:r>
      <w:r w:rsidR="00076757">
        <w:t>внутриплощадочные</w:t>
      </w:r>
      <w:r>
        <w:t xml:space="preserve"> автомобильные;</w:t>
      </w:r>
      <w:proofErr w:type="gramEnd"/>
    </w:p>
    <w:p w:rsidR="00076757" w:rsidRDefault="00076757" w:rsidP="00220389">
      <w:pPr>
        <w:pStyle w:val="142"/>
      </w:pPr>
      <w:r>
        <w:t>- примыкания к автомобильным дорогам общего пользования;</w:t>
      </w:r>
    </w:p>
    <w:p w:rsidR="00220389" w:rsidRDefault="00220389" w:rsidP="00220389">
      <w:pPr>
        <w:pStyle w:val="142"/>
        <w:rPr>
          <w:highlight w:val="yellow"/>
        </w:rPr>
      </w:pPr>
      <w:r>
        <w:t>- подземные линейно-кабельные сооружения.</w:t>
      </w:r>
      <w:r w:rsidRPr="001F19E3">
        <w:rPr>
          <w:highlight w:val="yellow"/>
        </w:rPr>
        <w:t xml:space="preserve"> </w:t>
      </w:r>
    </w:p>
    <w:p w:rsidR="001339F0" w:rsidRPr="00AF204B" w:rsidRDefault="00AF4F97" w:rsidP="001339F0">
      <w:pPr>
        <w:pStyle w:val="142"/>
      </w:pPr>
      <w:r w:rsidRPr="00AF4F97">
        <w:t xml:space="preserve">Стадийность и </w:t>
      </w:r>
      <w:proofErr w:type="spellStart"/>
      <w:r w:rsidRPr="00AF4F97">
        <w:t>этапность</w:t>
      </w:r>
      <w:proofErr w:type="spellEnd"/>
      <w:r w:rsidRPr="00AF4F97">
        <w:t xml:space="preserve"> проектирования и строительства, а также дальнейшая реализация запроектированных решений будет уточнена проектной документацией.</w:t>
      </w:r>
    </w:p>
    <w:p w:rsidR="00AB08A6" w:rsidRDefault="00AB08A6" w:rsidP="004A7337">
      <w:pPr>
        <w:pStyle w:val="142"/>
      </w:pPr>
      <w:proofErr w:type="gramStart"/>
      <w:r>
        <w:t xml:space="preserve">Расположение каждой из </w:t>
      </w:r>
      <w:r w:rsidR="00895702">
        <w:t>17</w:t>
      </w:r>
      <w:r>
        <w:t xml:space="preserve"> </w:t>
      </w:r>
      <w:r w:rsidR="00220389">
        <w:t>в</w:t>
      </w:r>
      <w:r w:rsidR="00220389" w:rsidRPr="00220389">
        <w:t>етроэнергетически</w:t>
      </w:r>
      <w:r w:rsidR="00220389">
        <w:t>х</w:t>
      </w:r>
      <w:r w:rsidR="00220389" w:rsidRPr="00220389">
        <w:t xml:space="preserve"> установ</w:t>
      </w:r>
      <w:r w:rsidR="00AF4F97">
        <w:t>ки</w:t>
      </w:r>
      <w:r>
        <w:t xml:space="preserve"> определено Заказчиком исходя из имеющихся исходных данных о силе и направлении ветра на данной площадке.</w:t>
      </w:r>
      <w:proofErr w:type="gramEnd"/>
    </w:p>
    <w:p w:rsidR="00AB08A6" w:rsidRDefault="00AB08A6" w:rsidP="004A7337">
      <w:pPr>
        <w:pStyle w:val="142"/>
      </w:pPr>
      <w:r w:rsidRPr="00AB08A6">
        <w:t xml:space="preserve">Выдача электрической мощности с </w:t>
      </w:r>
      <w:r w:rsidR="00220389">
        <w:t>в</w:t>
      </w:r>
      <w:r w:rsidR="00220389" w:rsidRPr="00220389">
        <w:t>етроэнергетически</w:t>
      </w:r>
      <w:r w:rsidR="00220389">
        <w:t>х</w:t>
      </w:r>
      <w:r w:rsidR="00220389" w:rsidRPr="00220389">
        <w:t xml:space="preserve"> установ</w:t>
      </w:r>
      <w:r w:rsidR="00220389">
        <w:t>ок</w:t>
      </w:r>
      <w:r w:rsidRPr="00AB08A6">
        <w:t xml:space="preserve"> на ПС осуществляется кабельными линиями, прокладываемыми в земле в траншеях вдоль внутриплощадочных автомобильных дорог. Для связи ВЭС с системами управления предусматривается прокладка волоконно-оптической сети в земле в траншеях. </w:t>
      </w:r>
      <w:r w:rsidR="003449FD" w:rsidRPr="00AB08A6">
        <w:t xml:space="preserve">При необходимости кабельные линии 35 </w:t>
      </w:r>
      <w:proofErr w:type="spellStart"/>
      <w:r w:rsidR="003449FD" w:rsidRPr="00AB08A6">
        <w:t>кВ</w:t>
      </w:r>
      <w:proofErr w:type="spellEnd"/>
      <w:r w:rsidR="003449FD" w:rsidRPr="00AB08A6">
        <w:t xml:space="preserve"> и ВОЛС пересекают внутриплощадочные автомобильные дороги.</w:t>
      </w:r>
      <w:r w:rsidR="003449FD">
        <w:t xml:space="preserve"> Прокладка кабелей на всем протяжении трассы осуществляется</w:t>
      </w:r>
      <w:r w:rsidRPr="00AB08A6">
        <w:t xml:space="preserve"> на расстоянии не менее 0,5 м </w:t>
      </w:r>
      <w:r w:rsidR="003449FD">
        <w:t xml:space="preserve">друг от друга </w:t>
      </w:r>
      <w:r w:rsidRPr="00AB08A6">
        <w:t>и на глубине не менее 1м</w:t>
      </w:r>
      <w:r w:rsidR="003449FD">
        <w:t xml:space="preserve">, </w:t>
      </w:r>
      <w:r w:rsidRPr="00AB08A6">
        <w:t>на расстоянии не менее 2,5 м от края дороги.</w:t>
      </w:r>
    </w:p>
    <w:p w:rsidR="00AB08A6" w:rsidRPr="00FE4637" w:rsidRDefault="00AB08A6" w:rsidP="004A7337">
      <w:pPr>
        <w:pStyle w:val="142"/>
      </w:pPr>
      <w:proofErr w:type="gramStart"/>
      <w:r w:rsidRPr="00FE4637">
        <w:t xml:space="preserve">Ветроэнергетические установки, а также иное оборудование, входящее в состав ветряной электрической станции, не являются объектом капитального строительства, в связи с тем, что их конструктивные характеристики позволяют осуществить их перемещение и (или) демонтаж и последующую сборку без несоразмерного ущерба их функциональному назначению и без изменения их основных характеристик. </w:t>
      </w:r>
      <w:proofErr w:type="gramEnd"/>
    </w:p>
    <w:p w:rsidR="00AB08A6" w:rsidRDefault="00AB08A6" w:rsidP="004A7337">
      <w:pPr>
        <w:pStyle w:val="142"/>
      </w:pPr>
      <w:r w:rsidRPr="00FE4637">
        <w:t xml:space="preserve">В то же </w:t>
      </w:r>
      <w:r w:rsidR="00FE4637">
        <w:t xml:space="preserve">время свайные фундаменты под </w:t>
      </w:r>
      <w:r w:rsidR="00D07D5E">
        <w:t>в</w:t>
      </w:r>
      <w:r w:rsidR="00D07D5E" w:rsidRPr="00220389">
        <w:t>етроэнергетически</w:t>
      </w:r>
      <w:r w:rsidR="00D07D5E">
        <w:t>ми</w:t>
      </w:r>
      <w:r w:rsidR="00D07D5E" w:rsidRPr="00220389">
        <w:t xml:space="preserve"> установ</w:t>
      </w:r>
      <w:r w:rsidR="00D07D5E">
        <w:t>ками</w:t>
      </w:r>
      <w:r w:rsidR="00FE4637">
        <w:t xml:space="preserve">, силовые </w:t>
      </w:r>
      <w:r w:rsidRPr="00FE4637">
        <w:t>кабельные линии</w:t>
      </w:r>
      <w:r w:rsidR="002E4770">
        <w:t xml:space="preserve">, сети связи, примыкания к автодорогам </w:t>
      </w:r>
      <w:r w:rsidR="002E4770">
        <w:lastRenderedPageBreak/>
        <w:t xml:space="preserve">общего пользования, внутриплощадочные автомобильные дороги, а также площадка для модуля управления ВЭС </w:t>
      </w:r>
      <w:r w:rsidRPr="00FE4637">
        <w:t>обладают признаками объекта капитального строительства, определенными в Градостроительном кодексе Российской Федерации.</w:t>
      </w:r>
    </w:p>
    <w:p w:rsidR="00E84C55" w:rsidRDefault="00E84C55" w:rsidP="00E84C55">
      <w:pPr>
        <w:pStyle w:val="142"/>
      </w:pPr>
      <w:proofErr w:type="gramStart"/>
      <w:r w:rsidRPr="00E84C55">
        <w:t>Места размещения объектов капитального строительства, входящих в состав линейного объекта, подлежат уточнению при архитектур</w:t>
      </w:r>
      <w:r>
        <w:t>но-строительном проектировании, их</w:t>
      </w:r>
      <w:r w:rsidRPr="00E84C55">
        <w:t xml:space="preserve"> выход за границы зон планируемого размещения </w:t>
      </w:r>
      <w:r>
        <w:t xml:space="preserve">линейного </w:t>
      </w:r>
      <w:r w:rsidRPr="00E84C55">
        <w:t>объект</w:t>
      </w:r>
      <w:r>
        <w:t>а</w:t>
      </w:r>
      <w:r w:rsidRPr="00E84C55">
        <w:t xml:space="preserve">, установленных </w:t>
      </w:r>
      <w:r>
        <w:t xml:space="preserve">данным </w:t>
      </w:r>
      <w:r w:rsidRPr="00E84C55">
        <w:t>проектом планировки территории</w:t>
      </w:r>
      <w:r>
        <w:t>,</w:t>
      </w:r>
      <w:r w:rsidRPr="00E84C55">
        <w:t xml:space="preserve"> </w:t>
      </w:r>
      <w:r>
        <w:t>не планируется.</w:t>
      </w:r>
      <w:proofErr w:type="gramEnd"/>
    </w:p>
    <w:p w:rsidR="0066194A" w:rsidRPr="001E5873" w:rsidRDefault="0066194A" w:rsidP="00124E70">
      <w:pPr>
        <w:pStyle w:val="1"/>
      </w:pPr>
      <w:bookmarkStart w:id="14" w:name="_Toc22995193"/>
      <w:r w:rsidRPr="001E5873">
        <w:lastRenderedPageBreak/>
        <w:t>Технико-экономические характеристики проектируемого линейного объекта</w:t>
      </w:r>
      <w:bookmarkEnd w:id="14"/>
    </w:p>
    <w:p w:rsidR="0066194A" w:rsidRDefault="0066194A" w:rsidP="004A5429">
      <w:pPr>
        <w:pStyle w:val="21"/>
      </w:pPr>
      <w:bookmarkStart w:id="15" w:name="_Toc22994706"/>
      <w:bookmarkStart w:id="16" w:name="_Toc22995194"/>
      <w:r w:rsidRPr="0066194A">
        <w:t>Технические характеристики линейного объекта</w:t>
      </w:r>
      <w:bookmarkEnd w:id="15"/>
      <w:bookmarkEnd w:id="16"/>
    </w:p>
    <w:p w:rsidR="0066194A" w:rsidRDefault="0066194A" w:rsidP="004A7337">
      <w:pPr>
        <w:pStyle w:val="142"/>
      </w:pPr>
      <w:r>
        <w:t>У</w:t>
      </w:r>
      <w:r w:rsidRPr="007F5356">
        <w:t>ровень ответственности ВЭС – нормальный.</w:t>
      </w:r>
    </w:p>
    <w:p w:rsidR="003449FD" w:rsidRPr="00974FE6" w:rsidRDefault="003449FD" w:rsidP="004A7337">
      <w:pPr>
        <w:pStyle w:val="142"/>
      </w:pPr>
      <w:r w:rsidRPr="00974FE6">
        <w:t xml:space="preserve">На территории ВЭС предусмотрено строительство ветроэнергетических установок (далее </w:t>
      </w:r>
      <w:r w:rsidR="00F5309F">
        <w:t xml:space="preserve">– </w:t>
      </w:r>
      <w:r w:rsidRPr="00974FE6">
        <w:t xml:space="preserve">ВЭУ) в количестве </w:t>
      </w:r>
      <w:r w:rsidR="00895702">
        <w:t>17</w:t>
      </w:r>
      <w:r w:rsidRPr="00974FE6">
        <w:t xml:space="preserve"> шт.</w:t>
      </w:r>
    </w:p>
    <w:p w:rsidR="003449FD" w:rsidRDefault="003449FD" w:rsidP="004A7337">
      <w:pPr>
        <w:pStyle w:val="142"/>
      </w:pPr>
      <w:r w:rsidRPr="00D6778D">
        <w:t xml:space="preserve">В районе размещения каждой ВЭУ выполняются спланированные площадки </w:t>
      </w:r>
      <w:proofErr w:type="gramStart"/>
      <w:r w:rsidRPr="00D6778D">
        <w:t>с покрытием из щебня для организации работ по монтажу</w:t>
      </w:r>
      <w:proofErr w:type="gramEnd"/>
      <w:r w:rsidRPr="00D6778D">
        <w:t xml:space="preserve"> ветроэлектрических установок и их обслуживанию. Размеры площадок приняты двух типов: тупиковая</w:t>
      </w:r>
      <w:r w:rsidR="00D6778D" w:rsidRPr="00D6778D">
        <w:t xml:space="preserve"> и площадка ВЭУ </w:t>
      </w:r>
      <w:r w:rsidRPr="00D6778D">
        <w:t>со сквозным внутриплощадочным проездом.</w:t>
      </w:r>
    </w:p>
    <w:p w:rsidR="00F9179D" w:rsidRDefault="00CE4934" w:rsidP="00F9179D">
      <w:pPr>
        <w:pStyle w:val="142"/>
      </w:pPr>
      <w:proofErr w:type="gramStart"/>
      <w:r>
        <w:t>ВЭУ</w:t>
      </w:r>
      <w:r w:rsidR="00F9179D">
        <w:t xml:space="preserve"> модели </w:t>
      </w:r>
      <w:proofErr w:type="spellStart"/>
      <w:r w:rsidR="00F9179D">
        <w:t>Vestas</w:t>
      </w:r>
      <w:proofErr w:type="spellEnd"/>
      <w:r w:rsidR="00F9179D">
        <w:t xml:space="preserve"> V126-4,2 МВт, вместе с иными объектами, входящими в состав ветряной электростанции, представляют собой технологическое оборудование комплектной поставки башенного типа, установленное на отдельно стоящих армированных, монолитных железобетонных фундаментах свайного типа и предназначенное для осуществления процесса производства электрической энергии.</w:t>
      </w:r>
      <w:proofErr w:type="gramEnd"/>
      <w:r w:rsidR="00F9179D">
        <w:t xml:space="preserve"> Трубчатая башня из стали высотой 84,6 м, включает подъемник для обслуживания. Высота до оси ротора 87 м. На башне устанавливается ветровая турбина с тремя лопастями. </w:t>
      </w:r>
    </w:p>
    <w:p w:rsidR="00F9179D" w:rsidRDefault="00F9179D" w:rsidP="00F9179D">
      <w:pPr>
        <w:pStyle w:val="142"/>
      </w:pPr>
      <w:r>
        <w:t>Сопряжение ВЭУ с фундаментом выполняется с помощью анкерных болтов, объединенных в совместную работу нижним опорным фланцем и фланцем нижней секции башни.</w:t>
      </w:r>
    </w:p>
    <w:p w:rsidR="00C82744" w:rsidRDefault="00C82744" w:rsidP="00C82744">
      <w:pPr>
        <w:pStyle w:val="142"/>
      </w:pPr>
      <w:r>
        <w:t>Монолитный железобетонный фундамент установки диаметром 18 метров имеет свайное основание. Сваи буронабивные сваи-стойки. Ростверк ВЭУ состоит из плитной части и пьедестала. Пьедестал ростверка в плане круглой формы, диаметром 5700 мм. Высота составляет 300 мм. Полная высота фундамента – 3000 мм.</w:t>
      </w:r>
    </w:p>
    <w:p w:rsidR="00C82744" w:rsidRDefault="00C82744" w:rsidP="00C82744">
      <w:pPr>
        <w:pStyle w:val="142"/>
      </w:pPr>
      <w:r>
        <w:lastRenderedPageBreak/>
        <w:t>Количество свай на фундамент составляет 20 штук. Сваи опираются на скальные грунты, их длина принята согласно расчетам, с учетом грунтовых условий каждого отдельного фундамента.</w:t>
      </w:r>
    </w:p>
    <w:p w:rsidR="00C82744" w:rsidRDefault="00C82744" w:rsidP="00C82744">
      <w:pPr>
        <w:pStyle w:val="142"/>
      </w:pPr>
      <w:r>
        <w:t>Армирование свай предусмотрено жесткими арматурными каркасами полной заводской готовности, сборка каркасов на кольцевых пластинах выполняется в заводских условиях и поставляется на площадку в готовом виде.</w:t>
      </w:r>
    </w:p>
    <w:p w:rsidR="00C82744" w:rsidRDefault="00C82744" w:rsidP="00C82744">
      <w:pPr>
        <w:pStyle w:val="142"/>
      </w:pPr>
      <w:r>
        <w:t>Для повышения качества конструкции (подошвы) фундамента, а также удобства ведения работ по монтажу анкерной корзины и арматурного каркаса под фундаментом предусмотрена бетонная подготовка толщиной 100 мм из бетона марки B15. Под центральной частью фундамента, в случае отсутствия под его подошвой скальных или полускальных грунтов, в зоне установки анкерной корзины, центральную часть бетонной подготовки (диаметром 5700 мм) выполнить толщиной 200 мм.</w:t>
      </w:r>
    </w:p>
    <w:p w:rsidR="00C82744" w:rsidRDefault="00C82744" w:rsidP="00C82744">
      <w:pPr>
        <w:pStyle w:val="142"/>
      </w:pPr>
      <w:r>
        <w:t>Сопряжение ВЭУ и фундамента осуществляется при помощи анкерного устройства заводского изготовления, поставляемого на площадку строительства заводом изготовителем ВЭУ.</w:t>
      </w:r>
    </w:p>
    <w:p w:rsidR="00C82744" w:rsidRDefault="00C82744" w:rsidP="00C82744">
      <w:pPr>
        <w:pStyle w:val="142"/>
      </w:pPr>
      <w:r>
        <w:t xml:space="preserve">Монтаж башни ВЭУ на предварительно выполненные фундаменты производится при 100 % наборе прочности бетоном фундамента. </w:t>
      </w:r>
    </w:p>
    <w:p w:rsidR="00C82744" w:rsidRDefault="00C82744" w:rsidP="00C82744">
      <w:pPr>
        <w:pStyle w:val="142"/>
      </w:pPr>
      <w:r>
        <w:t>В фундаментах ВЭУ предусмотрена установка пластиковых труб для прокладки кабелей для вентиляции.</w:t>
      </w:r>
    </w:p>
    <w:p w:rsidR="00C82744" w:rsidRDefault="00C82744" w:rsidP="00C82744">
      <w:pPr>
        <w:pStyle w:val="142"/>
      </w:pPr>
      <w:r>
        <w:t>Фундамент модуля управления ВЭС представляют собой монолитную железобетонную плиту на искусственном основании.</w:t>
      </w:r>
    </w:p>
    <w:p w:rsidR="00F9179D" w:rsidRDefault="00C82744" w:rsidP="00C82744">
      <w:pPr>
        <w:pStyle w:val="142"/>
      </w:pPr>
      <w:r>
        <w:t>Отметка заложения фундаментной плиты - минус 0,20 м от планировочной отметки земли. В основании выполняется тщательно уплотнённая песчаная подушка толщиной 1,0 м из песка средней крупности.</w:t>
      </w:r>
    </w:p>
    <w:p w:rsidR="004A7337" w:rsidRDefault="0066194A" w:rsidP="00F9179D">
      <w:pPr>
        <w:pStyle w:val="142"/>
      </w:pPr>
      <w:r w:rsidRPr="008F2828">
        <w:t>ВЭУ являются ветровыми турбинами, регулируемыми в зависимости от воздушного потока, с изменяемым углом наклона лопастей и трехлопастным ротором. ВЭУ предусматривается с пакетом низких температур, тип лопастей V126 (с пилообразной кромкой)</w:t>
      </w:r>
      <w:r>
        <w:t xml:space="preserve">. </w:t>
      </w:r>
      <w:r w:rsidRPr="008F2828">
        <w:t xml:space="preserve">Исполнение для низких температур позволяет расширить диапазон функционирования ветровых турбин к заданному </w:t>
      </w:r>
      <w:r w:rsidRPr="008F2828">
        <w:lastRenderedPageBreak/>
        <w:t xml:space="preserve">низкотемпературному диапазону. Подогреватель расширяет диапазон рабочих температур ВЭУ на 10 градусов — </w:t>
      </w:r>
      <w:proofErr w:type="gramStart"/>
      <w:r w:rsidRPr="008F2828">
        <w:t>до</w:t>
      </w:r>
      <w:proofErr w:type="gramEnd"/>
      <w:r w:rsidRPr="008F2828">
        <w:t xml:space="preserve"> минус 30 °C. Подогреватель поддерживает определенную температуру масла в аккумуляторе гидравлической системы, который установлен во вращающейся ступице.</w:t>
      </w:r>
    </w:p>
    <w:p w:rsidR="00050EE2" w:rsidRDefault="00050EE2" w:rsidP="00F9179D">
      <w:pPr>
        <w:pStyle w:val="142"/>
      </w:pPr>
    </w:p>
    <w:p w:rsidR="0089076E" w:rsidRDefault="0066194A" w:rsidP="00676AEC">
      <w:pPr>
        <w:pStyle w:val="142"/>
        <w:ind w:firstLine="142"/>
        <w:jc w:val="right"/>
      </w:pPr>
      <w:r w:rsidRPr="003F3FBE">
        <w:t xml:space="preserve">Таблица </w:t>
      </w:r>
      <w:fldSimple w:instr=" SEQ Таблица \* ARABIC ">
        <w:r w:rsidR="001D456F">
          <w:rPr>
            <w:noProof/>
          </w:rPr>
          <w:t>1</w:t>
        </w:r>
      </w:fldSimple>
      <w:r w:rsidRPr="003F3FBE">
        <w:t>.3.1 Основные технико-экономические показатели ВЭС</w:t>
      </w:r>
    </w:p>
    <w:p w:rsidR="00CE4934" w:rsidRDefault="00CE4934" w:rsidP="004A7337">
      <w:pPr>
        <w:pStyle w:val="142"/>
        <w:jc w:val="right"/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  <w:tblCaption w:val="Таблица 1.3.1 Основные технико-экономические показатели ВЭС"/>
      </w:tblPr>
      <w:tblGrid>
        <w:gridCol w:w="733"/>
        <w:gridCol w:w="3023"/>
        <w:gridCol w:w="1902"/>
        <w:gridCol w:w="1893"/>
        <w:gridCol w:w="2507"/>
      </w:tblGrid>
      <w:tr w:rsidR="0066194A" w:rsidRPr="00CE4934" w:rsidTr="000A05E1">
        <w:trPr>
          <w:tblHeader/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 xml:space="preserve">№ </w:t>
            </w:r>
            <w:proofErr w:type="gramStart"/>
            <w:r w:rsidRPr="00CE4934">
              <w:rPr>
                <w:rStyle w:val="afff0"/>
                <w:sz w:val="28"/>
                <w:szCs w:val="28"/>
              </w:rPr>
              <w:t>п</w:t>
            </w:r>
            <w:proofErr w:type="gramEnd"/>
            <w:r w:rsidRPr="00CE4934">
              <w:rPr>
                <w:rStyle w:val="afff0"/>
                <w:sz w:val="28"/>
                <w:szCs w:val="28"/>
              </w:rPr>
              <w:t>/п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Наименование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Ед. изм.</w:t>
            </w:r>
          </w:p>
        </w:tc>
        <w:tc>
          <w:tcPr>
            <w:tcW w:w="191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Значение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Примечание</w:t>
            </w: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Установленная эле</w:t>
            </w:r>
            <w:r w:rsidRPr="00CE4934">
              <w:rPr>
                <w:rStyle w:val="afff0"/>
                <w:sz w:val="28"/>
                <w:szCs w:val="28"/>
              </w:rPr>
              <w:t>к</w:t>
            </w:r>
            <w:r w:rsidRPr="00CE4934">
              <w:rPr>
                <w:rStyle w:val="afff0"/>
                <w:sz w:val="28"/>
                <w:szCs w:val="28"/>
              </w:rPr>
              <w:t>трическая мощность ВЭС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МВт</w:t>
            </w:r>
          </w:p>
        </w:tc>
        <w:tc>
          <w:tcPr>
            <w:tcW w:w="1914" w:type="dxa"/>
          </w:tcPr>
          <w:p w:rsidR="0066194A" w:rsidRPr="00E61AB3" w:rsidRDefault="00E61AB3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E61AB3">
              <w:rPr>
                <w:rStyle w:val="afff0"/>
                <w:sz w:val="28"/>
                <w:szCs w:val="28"/>
              </w:rPr>
              <w:t>71,4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tabs>
                <w:tab w:val="left" w:pos="1872"/>
              </w:tabs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Расчетная электрич</w:t>
            </w:r>
            <w:r w:rsidRPr="00CE4934">
              <w:rPr>
                <w:rStyle w:val="afff0"/>
                <w:sz w:val="28"/>
                <w:szCs w:val="28"/>
              </w:rPr>
              <w:t>е</w:t>
            </w:r>
            <w:r w:rsidRPr="00CE4934">
              <w:rPr>
                <w:rStyle w:val="afff0"/>
                <w:sz w:val="28"/>
                <w:szCs w:val="28"/>
              </w:rPr>
              <w:t>ская мощность ВЭС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МВт</w:t>
            </w:r>
          </w:p>
        </w:tc>
        <w:tc>
          <w:tcPr>
            <w:tcW w:w="1914" w:type="dxa"/>
          </w:tcPr>
          <w:p w:rsidR="0066194A" w:rsidRPr="00E61AB3" w:rsidRDefault="00E61AB3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E61AB3">
              <w:rPr>
                <w:rStyle w:val="afff0"/>
                <w:sz w:val="28"/>
                <w:szCs w:val="28"/>
              </w:rPr>
              <w:t>71,4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Коэффициент мощн</w:t>
            </w:r>
            <w:r w:rsidRPr="00CE4934">
              <w:rPr>
                <w:rStyle w:val="afff0"/>
                <w:sz w:val="28"/>
                <w:szCs w:val="28"/>
              </w:rPr>
              <w:t>о</w:t>
            </w:r>
            <w:r w:rsidRPr="00CE4934">
              <w:rPr>
                <w:rStyle w:val="afff0"/>
                <w:sz w:val="28"/>
                <w:szCs w:val="28"/>
              </w:rPr>
              <w:t>сти ВЭС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66194A" w:rsidRPr="00E61AB3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E61AB3">
              <w:rPr>
                <w:rStyle w:val="afff0"/>
                <w:sz w:val="28"/>
                <w:szCs w:val="28"/>
              </w:rPr>
              <w:t>1,0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ВЭС в регулир</w:t>
            </w:r>
            <w:r w:rsidRPr="00CE4934">
              <w:rPr>
                <w:rStyle w:val="afff0"/>
                <w:sz w:val="28"/>
                <w:szCs w:val="28"/>
              </w:rPr>
              <w:t>о</w:t>
            </w:r>
            <w:r w:rsidRPr="00CE4934">
              <w:rPr>
                <w:rStyle w:val="afff0"/>
                <w:sz w:val="28"/>
                <w:szCs w:val="28"/>
              </w:rPr>
              <w:t>вании напряжения не участвует. Г</w:t>
            </w:r>
            <w:r w:rsidRPr="00CE4934">
              <w:rPr>
                <w:rStyle w:val="afff0"/>
                <w:sz w:val="28"/>
                <w:szCs w:val="28"/>
              </w:rPr>
              <w:t>е</w:t>
            </w:r>
            <w:r w:rsidRPr="00CE4934">
              <w:rPr>
                <w:rStyle w:val="afff0"/>
                <w:sz w:val="28"/>
                <w:szCs w:val="28"/>
              </w:rPr>
              <w:t>нерация реакти</w:t>
            </w:r>
            <w:r w:rsidRPr="00CE4934">
              <w:rPr>
                <w:rStyle w:val="afff0"/>
                <w:sz w:val="28"/>
                <w:szCs w:val="28"/>
              </w:rPr>
              <w:t>в</w:t>
            </w:r>
            <w:r w:rsidRPr="00CE4934">
              <w:rPr>
                <w:rStyle w:val="afff0"/>
                <w:sz w:val="28"/>
                <w:szCs w:val="28"/>
              </w:rPr>
              <w:t>ной мощности не предусматривается</w:t>
            </w: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 xml:space="preserve">Тип генератора ВЭУ – </w:t>
            </w:r>
          </w:p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proofErr w:type="spellStart"/>
            <w:r w:rsidRPr="00CE4934">
              <w:rPr>
                <w:rStyle w:val="afff0"/>
                <w:sz w:val="28"/>
                <w:szCs w:val="28"/>
              </w:rPr>
              <w:t>асихронный</w:t>
            </w:r>
            <w:proofErr w:type="spellEnd"/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  <w:tc>
          <w:tcPr>
            <w:tcW w:w="1914" w:type="dxa"/>
          </w:tcPr>
          <w:p w:rsidR="0066194A" w:rsidRPr="00513AC8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66194A" w:rsidRPr="00CE4934" w:rsidTr="00B7013C">
        <w:trPr>
          <w:jc w:val="center"/>
        </w:trPr>
        <w:tc>
          <w:tcPr>
            <w:tcW w:w="738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5</w:t>
            </w:r>
          </w:p>
        </w:tc>
        <w:tc>
          <w:tcPr>
            <w:tcW w:w="3060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Номинальный коэ</w:t>
            </w:r>
            <w:r w:rsidRPr="00CE4934">
              <w:rPr>
                <w:rStyle w:val="afff0"/>
                <w:sz w:val="28"/>
                <w:szCs w:val="28"/>
              </w:rPr>
              <w:t>ф</w:t>
            </w:r>
            <w:r w:rsidRPr="00CE4934">
              <w:rPr>
                <w:rStyle w:val="afff0"/>
                <w:sz w:val="28"/>
                <w:szCs w:val="28"/>
              </w:rPr>
              <w:t>фициент мощности г</w:t>
            </w:r>
            <w:r w:rsidRPr="00CE4934">
              <w:rPr>
                <w:rStyle w:val="afff0"/>
                <w:sz w:val="28"/>
                <w:szCs w:val="28"/>
              </w:rPr>
              <w:t>е</w:t>
            </w:r>
            <w:r w:rsidRPr="00CE4934">
              <w:rPr>
                <w:rStyle w:val="afff0"/>
                <w:sz w:val="28"/>
                <w:szCs w:val="28"/>
              </w:rPr>
              <w:t>нератора, входящего в состав ВЭУ</w:t>
            </w:r>
          </w:p>
        </w:tc>
        <w:tc>
          <w:tcPr>
            <w:tcW w:w="1944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66194A" w:rsidRPr="00513AC8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513AC8">
              <w:rPr>
                <w:rStyle w:val="afff0"/>
                <w:sz w:val="28"/>
                <w:szCs w:val="28"/>
              </w:rPr>
              <w:t>0,87</w:t>
            </w:r>
          </w:p>
        </w:tc>
        <w:tc>
          <w:tcPr>
            <w:tcW w:w="1915" w:type="dxa"/>
          </w:tcPr>
          <w:p w:rsidR="0066194A" w:rsidRPr="00CE4934" w:rsidRDefault="0066194A" w:rsidP="00B7013C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</w:tbl>
    <w:p w:rsidR="00B97F52" w:rsidRPr="000A05E1" w:rsidRDefault="00B97F52" w:rsidP="00E61AB3">
      <w:pPr>
        <w:pStyle w:val="142"/>
        <w:ind w:firstLine="0"/>
      </w:pPr>
    </w:p>
    <w:p w:rsidR="007C449E" w:rsidRDefault="0066194A" w:rsidP="00050EE2">
      <w:pPr>
        <w:pStyle w:val="142"/>
      </w:pPr>
      <w:r w:rsidRPr="00351A80">
        <w:t>Для связи площадок ВЭУ между собой предусмотрено устройство внутриплощадочных автомобильных дорог. Въезд на территорию «</w:t>
      </w:r>
      <w:proofErr w:type="spellStart"/>
      <w:r w:rsidR="00F5309F">
        <w:t>Золихинской</w:t>
      </w:r>
      <w:proofErr w:type="spellEnd"/>
      <w:r w:rsidR="00D07D5E">
        <w:t xml:space="preserve"> </w:t>
      </w:r>
      <w:r w:rsidRPr="001517EC">
        <w:t xml:space="preserve">ВЭС» планируется </w:t>
      </w:r>
      <w:r w:rsidRPr="004902C3">
        <w:t xml:space="preserve">осуществлять с автомобильной дороги с устройством </w:t>
      </w:r>
      <w:r w:rsidR="004902C3" w:rsidRPr="004902C3">
        <w:t>3</w:t>
      </w:r>
      <w:r w:rsidR="005830F2" w:rsidRPr="004902C3">
        <w:t>-х</w:t>
      </w:r>
      <w:r w:rsidRPr="004902C3">
        <w:t xml:space="preserve"> постоянн</w:t>
      </w:r>
      <w:r w:rsidR="005830F2" w:rsidRPr="004902C3">
        <w:t>ых</w:t>
      </w:r>
      <w:r w:rsidRPr="004902C3">
        <w:t xml:space="preserve"> примыкани</w:t>
      </w:r>
      <w:r w:rsidR="005830F2" w:rsidRPr="004902C3">
        <w:t>й</w:t>
      </w:r>
      <w:r w:rsidRPr="004902C3">
        <w:t>.</w:t>
      </w:r>
      <w:r w:rsidRPr="00351A80">
        <w:t xml:space="preserve"> </w:t>
      </w:r>
    </w:p>
    <w:p w:rsidR="001339F0" w:rsidRDefault="001339F0" w:rsidP="00050EE2">
      <w:pPr>
        <w:pStyle w:val="142"/>
      </w:pPr>
    </w:p>
    <w:p w:rsidR="00E61AB3" w:rsidRDefault="00E61AB3" w:rsidP="00050EE2">
      <w:pPr>
        <w:pStyle w:val="142"/>
      </w:pPr>
    </w:p>
    <w:p w:rsidR="00E61AB3" w:rsidRDefault="00E61AB3" w:rsidP="00050EE2">
      <w:pPr>
        <w:pStyle w:val="142"/>
      </w:pPr>
    </w:p>
    <w:p w:rsidR="00E61AB3" w:rsidRDefault="00E61AB3" w:rsidP="00050EE2">
      <w:pPr>
        <w:pStyle w:val="142"/>
      </w:pPr>
    </w:p>
    <w:p w:rsidR="00E61AB3" w:rsidRDefault="00E61AB3" w:rsidP="00050EE2">
      <w:pPr>
        <w:pStyle w:val="142"/>
      </w:pPr>
    </w:p>
    <w:p w:rsidR="0066194A" w:rsidRDefault="0066194A" w:rsidP="004A7337">
      <w:pPr>
        <w:pStyle w:val="142"/>
      </w:pPr>
      <w:r w:rsidRPr="00D9335D">
        <w:lastRenderedPageBreak/>
        <w:t>Таблица 1.3.2 Основные технико-экономические показатели внутриплощадочных автомобильных дорог</w:t>
      </w:r>
    </w:p>
    <w:p w:rsidR="00E61AB3" w:rsidRPr="00D9335D" w:rsidRDefault="00E61AB3" w:rsidP="004A7337">
      <w:pPr>
        <w:pStyle w:val="142"/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4230"/>
        <w:gridCol w:w="4230"/>
      </w:tblGrid>
      <w:tr w:rsidR="0066194A" w:rsidRPr="000A05E1" w:rsidTr="000A05E1">
        <w:trPr>
          <w:trHeight w:val="329"/>
          <w:jc w:val="center"/>
        </w:trPr>
        <w:tc>
          <w:tcPr>
            <w:tcW w:w="4230" w:type="dxa"/>
          </w:tcPr>
          <w:p w:rsidR="0066194A" w:rsidRPr="000A05E1" w:rsidRDefault="0066194A" w:rsidP="00FF59E1">
            <w:pPr>
              <w:jc w:val="center"/>
              <w:rPr>
                <w:rStyle w:val="afff0"/>
                <w:sz w:val="28"/>
                <w:szCs w:val="28"/>
              </w:rPr>
            </w:pPr>
            <w:r w:rsidRPr="000A05E1">
              <w:rPr>
                <w:rStyle w:val="afff0"/>
                <w:sz w:val="28"/>
                <w:szCs w:val="28"/>
              </w:rPr>
              <w:t>Н</w:t>
            </w:r>
            <w:r w:rsidR="00FF59E1">
              <w:rPr>
                <w:rStyle w:val="afff0"/>
                <w:sz w:val="28"/>
                <w:szCs w:val="28"/>
              </w:rPr>
              <w:t>аименование</w:t>
            </w:r>
            <w:r w:rsidRPr="000A05E1">
              <w:rPr>
                <w:rStyle w:val="afff0"/>
                <w:sz w:val="28"/>
                <w:szCs w:val="28"/>
              </w:rPr>
              <w:t xml:space="preserve"> трассы</w:t>
            </w:r>
          </w:p>
        </w:tc>
        <w:tc>
          <w:tcPr>
            <w:tcW w:w="4230" w:type="dxa"/>
          </w:tcPr>
          <w:p w:rsidR="0066194A" w:rsidRPr="000A05E1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0A05E1">
              <w:rPr>
                <w:rStyle w:val="afff0"/>
                <w:sz w:val="28"/>
                <w:szCs w:val="28"/>
              </w:rPr>
              <w:t xml:space="preserve">Протяженность, </w:t>
            </w:r>
            <w:proofErr w:type="gramStart"/>
            <w:r w:rsidRPr="000A05E1">
              <w:rPr>
                <w:rStyle w:val="afff0"/>
                <w:sz w:val="28"/>
                <w:szCs w:val="28"/>
              </w:rPr>
              <w:t>м</w:t>
            </w:r>
            <w:proofErr w:type="gramEnd"/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01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3841,50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02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3077,97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03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698,46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04</w:t>
            </w:r>
          </w:p>
        </w:tc>
        <w:tc>
          <w:tcPr>
            <w:tcW w:w="4230" w:type="dxa"/>
          </w:tcPr>
          <w:p w:rsidR="0066194A" w:rsidRPr="00D7163B" w:rsidRDefault="00D7163B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667,40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05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1459,53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06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686,28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</w:t>
            </w:r>
            <w:r w:rsidR="00D7163B" w:rsidRPr="00D7163B">
              <w:rPr>
                <w:rStyle w:val="afff0"/>
                <w:sz w:val="28"/>
                <w:szCs w:val="28"/>
              </w:rPr>
              <w:t>07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2875,89</w:t>
            </w:r>
          </w:p>
        </w:tc>
      </w:tr>
      <w:tr w:rsidR="00D7163B" w:rsidRPr="000A05E1" w:rsidTr="00B7013C">
        <w:trPr>
          <w:jc w:val="center"/>
        </w:trPr>
        <w:tc>
          <w:tcPr>
            <w:tcW w:w="4230" w:type="dxa"/>
          </w:tcPr>
          <w:p w:rsidR="00D7163B" w:rsidRPr="00D7163B" w:rsidRDefault="00D7163B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АД-08</w:t>
            </w:r>
          </w:p>
        </w:tc>
        <w:tc>
          <w:tcPr>
            <w:tcW w:w="4230" w:type="dxa"/>
          </w:tcPr>
          <w:p w:rsidR="00D7163B" w:rsidRPr="00D7163B" w:rsidRDefault="00D7163B" w:rsidP="00D7163B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553,27</w:t>
            </w:r>
          </w:p>
        </w:tc>
      </w:tr>
      <w:tr w:rsidR="0066194A" w:rsidRPr="000A05E1" w:rsidTr="00B7013C">
        <w:trPr>
          <w:jc w:val="center"/>
        </w:trPr>
        <w:tc>
          <w:tcPr>
            <w:tcW w:w="4230" w:type="dxa"/>
          </w:tcPr>
          <w:p w:rsidR="0066194A" w:rsidRPr="00D7163B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Итого:</w:t>
            </w:r>
          </w:p>
        </w:tc>
        <w:tc>
          <w:tcPr>
            <w:tcW w:w="4230" w:type="dxa"/>
          </w:tcPr>
          <w:p w:rsidR="0066194A" w:rsidRPr="00D7163B" w:rsidRDefault="00D7163B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D7163B">
              <w:rPr>
                <w:rStyle w:val="afff0"/>
                <w:sz w:val="28"/>
                <w:szCs w:val="28"/>
              </w:rPr>
              <w:t>13860,3</w:t>
            </w:r>
          </w:p>
        </w:tc>
      </w:tr>
    </w:tbl>
    <w:p w:rsidR="000A05E1" w:rsidRPr="000A05E1" w:rsidRDefault="000A05E1" w:rsidP="004A7337">
      <w:pPr>
        <w:pStyle w:val="142"/>
      </w:pPr>
    </w:p>
    <w:p w:rsidR="0066194A" w:rsidRPr="005377FA" w:rsidRDefault="0066194A" w:rsidP="004A7337">
      <w:pPr>
        <w:pStyle w:val="142"/>
      </w:pPr>
      <w:r w:rsidRPr="005377FA">
        <w:t xml:space="preserve">Основные параметры проектируемых </w:t>
      </w:r>
      <w:r w:rsidR="009B1388" w:rsidRPr="009B1388">
        <w:t>внутриплощадочных автомобильных дорог</w:t>
      </w:r>
      <w:r w:rsidRPr="005377FA">
        <w:t xml:space="preserve"> приняты </w:t>
      </w:r>
      <w:proofErr w:type="gramStart"/>
      <w:r w:rsidRPr="005377FA">
        <w:t>согласно</w:t>
      </w:r>
      <w:proofErr w:type="gramEnd"/>
      <w:r w:rsidRPr="005377FA">
        <w:t xml:space="preserve"> разработанных специальных технических условий:</w:t>
      </w:r>
    </w:p>
    <w:p w:rsidR="0066194A" w:rsidRPr="0037331D" w:rsidRDefault="0066194A" w:rsidP="004A7337">
      <w:pPr>
        <w:pStyle w:val="142"/>
      </w:pPr>
      <w:r w:rsidRPr="0037331D">
        <w:t>- уровень ответственности II (нормальный);</w:t>
      </w:r>
    </w:p>
    <w:p w:rsidR="0066194A" w:rsidRPr="0037331D" w:rsidRDefault="0066194A" w:rsidP="004A7337">
      <w:pPr>
        <w:pStyle w:val="142"/>
      </w:pPr>
      <w:r w:rsidRPr="0037331D">
        <w:t xml:space="preserve">- категория – </w:t>
      </w:r>
      <w:proofErr w:type="gramStart"/>
      <w:r w:rsidRPr="0037331D">
        <w:t>согласно</w:t>
      </w:r>
      <w:proofErr w:type="gramEnd"/>
      <w:r w:rsidRPr="0037331D">
        <w:t xml:space="preserve"> специальных технических условий</w:t>
      </w:r>
      <w:r w:rsidR="00D7163B" w:rsidRPr="00D7163B">
        <w:t>, IV</w:t>
      </w:r>
      <w:r w:rsidRPr="0037331D">
        <w:t xml:space="preserve">; </w:t>
      </w:r>
    </w:p>
    <w:p w:rsidR="0066194A" w:rsidRPr="0037331D" w:rsidRDefault="0066194A" w:rsidP="004A7337">
      <w:pPr>
        <w:pStyle w:val="142"/>
      </w:pPr>
      <w:r w:rsidRPr="0037331D">
        <w:t>- число полос движения – 1 шт.;</w:t>
      </w:r>
    </w:p>
    <w:p w:rsidR="0066194A" w:rsidRPr="0037331D" w:rsidRDefault="0066194A" w:rsidP="004A7337">
      <w:pPr>
        <w:pStyle w:val="142"/>
      </w:pPr>
      <w:r w:rsidRPr="0037331D">
        <w:t xml:space="preserve">- ширина проезжей части – 4,5 м; </w:t>
      </w:r>
    </w:p>
    <w:p w:rsidR="00D7163B" w:rsidRDefault="0066194A" w:rsidP="004A7337">
      <w:pPr>
        <w:pStyle w:val="142"/>
      </w:pPr>
      <w:r w:rsidRPr="0037331D">
        <w:t>- ширина обочины – 1,0 м;</w:t>
      </w:r>
    </w:p>
    <w:p w:rsidR="00D7163B" w:rsidRDefault="00D7163B" w:rsidP="00D7163B">
      <w:pPr>
        <w:pStyle w:val="142"/>
      </w:pPr>
      <w:r>
        <w:t>- ширина обочин - 1,0/1,75 м;</w:t>
      </w:r>
    </w:p>
    <w:p w:rsidR="00D7163B" w:rsidRDefault="00D7163B" w:rsidP="00D7163B">
      <w:pPr>
        <w:pStyle w:val="142"/>
      </w:pPr>
      <w:r>
        <w:t>- ширина земляного полотна – 6,0/8,0 м;</w:t>
      </w:r>
    </w:p>
    <w:p w:rsidR="0066194A" w:rsidRPr="0037331D" w:rsidRDefault="0066194A" w:rsidP="004A7337">
      <w:pPr>
        <w:pStyle w:val="142"/>
      </w:pPr>
      <w:r w:rsidRPr="0037331D">
        <w:t xml:space="preserve">- типовой поперечный профиль </w:t>
      </w:r>
      <w:proofErr w:type="spellStart"/>
      <w:r w:rsidRPr="0037331D">
        <w:t>земполотна</w:t>
      </w:r>
      <w:proofErr w:type="spellEnd"/>
      <w:r w:rsidRPr="0037331D">
        <w:t xml:space="preserve"> на основном протяжении в «нулевых отметках» (без учета условия </w:t>
      </w:r>
      <w:proofErr w:type="spellStart"/>
      <w:r w:rsidRPr="0037331D">
        <w:t>снегозаносимости</w:t>
      </w:r>
      <w:proofErr w:type="spellEnd"/>
      <w:r w:rsidRPr="0037331D">
        <w:t xml:space="preserve"> и на водопропускных трубах);</w:t>
      </w:r>
    </w:p>
    <w:p w:rsidR="0066194A" w:rsidRPr="0037331D" w:rsidRDefault="0066194A" w:rsidP="004A7337">
      <w:pPr>
        <w:pStyle w:val="142"/>
      </w:pPr>
      <w:r w:rsidRPr="0037331D">
        <w:t>- тип покрытия дорожной одежды – переходный;</w:t>
      </w:r>
    </w:p>
    <w:p w:rsidR="0066194A" w:rsidRPr="0037331D" w:rsidRDefault="0066194A" w:rsidP="004A7337">
      <w:pPr>
        <w:pStyle w:val="142"/>
      </w:pPr>
      <w:r w:rsidRPr="0037331D">
        <w:t xml:space="preserve">- вид покрытия дорожной одежды – </w:t>
      </w:r>
      <w:proofErr w:type="gramStart"/>
      <w:r w:rsidRPr="0037331D">
        <w:t>щебеночное</w:t>
      </w:r>
      <w:proofErr w:type="gramEnd"/>
      <w:r w:rsidRPr="0037331D">
        <w:t>;</w:t>
      </w:r>
    </w:p>
    <w:p w:rsidR="0066194A" w:rsidRPr="0037331D" w:rsidRDefault="0066194A" w:rsidP="004A7337">
      <w:pPr>
        <w:pStyle w:val="142"/>
      </w:pPr>
      <w:r w:rsidRPr="0037331D">
        <w:t xml:space="preserve">- водоотвод поверхностный на рельеф без применения кюветов; </w:t>
      </w:r>
    </w:p>
    <w:p w:rsidR="0066194A" w:rsidRPr="0037331D" w:rsidRDefault="0066194A" w:rsidP="004A7337">
      <w:pPr>
        <w:pStyle w:val="142"/>
      </w:pPr>
      <w:r w:rsidRPr="0037331D">
        <w:lastRenderedPageBreak/>
        <w:t xml:space="preserve">- минимальные радиусы кривых в плане – 40 м, </w:t>
      </w:r>
      <w:proofErr w:type="gramStart"/>
      <w:r w:rsidRPr="0037331D">
        <w:t>согласно</w:t>
      </w:r>
      <w:proofErr w:type="gramEnd"/>
      <w:r w:rsidRPr="0037331D">
        <w:t xml:space="preserve"> исходных данных поставщиков ветроэнергетического оборудования;</w:t>
      </w:r>
    </w:p>
    <w:p w:rsidR="0066194A" w:rsidRDefault="0066194A" w:rsidP="004A7337">
      <w:pPr>
        <w:pStyle w:val="142"/>
      </w:pPr>
      <w:r w:rsidRPr="0037331D">
        <w:t>- расчетная скорость – 30 км/ч.</w:t>
      </w:r>
    </w:p>
    <w:p w:rsidR="00F9179D" w:rsidRPr="00720EE1" w:rsidRDefault="0066194A" w:rsidP="00CE4934">
      <w:pPr>
        <w:pStyle w:val="142"/>
      </w:pPr>
      <w:r w:rsidRPr="00720EE1">
        <w:t xml:space="preserve">Электрическая мощность по текущему проекту выдается кабельными линиями на </w:t>
      </w:r>
      <w:r w:rsidRPr="00417A39">
        <w:t xml:space="preserve">«ПС </w:t>
      </w:r>
      <w:r>
        <w:t>35/</w:t>
      </w:r>
      <w:r w:rsidRPr="00417A39">
        <w:t xml:space="preserve">110 </w:t>
      </w:r>
      <w:proofErr w:type="spellStart"/>
      <w:r w:rsidRPr="00417A39">
        <w:t>кВ</w:t>
      </w:r>
      <w:proofErr w:type="spellEnd"/>
      <w:r>
        <w:t xml:space="preserve"> 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417A39">
        <w:t>».</w:t>
      </w:r>
      <w:r w:rsidRPr="00720EE1">
        <w:t xml:space="preserve"> </w:t>
      </w:r>
    </w:p>
    <w:p w:rsidR="0066194A" w:rsidRDefault="0066194A" w:rsidP="004A7337">
      <w:pPr>
        <w:pStyle w:val="142"/>
      </w:pPr>
      <w:r w:rsidRPr="00720EE1">
        <w:t xml:space="preserve">Таблица </w:t>
      </w:r>
      <w:fldSimple w:instr=" SEQ Таблица \* ARABIC ">
        <w:r w:rsidR="001D456F">
          <w:rPr>
            <w:noProof/>
          </w:rPr>
          <w:t>2</w:t>
        </w:r>
      </w:fldSimple>
      <w:r w:rsidRPr="00720EE1">
        <w:t xml:space="preserve">.3.3 Основные технико-экономические показатели кабельных линий 35 </w:t>
      </w:r>
      <w:proofErr w:type="spellStart"/>
      <w:r w:rsidRPr="00720EE1">
        <w:t>кВ</w:t>
      </w:r>
      <w:proofErr w:type="spellEnd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5864"/>
        <w:gridCol w:w="2880"/>
      </w:tblGrid>
      <w:tr w:rsidR="0066194A" w:rsidRPr="00B7013C" w:rsidTr="000A05E1">
        <w:trPr>
          <w:tblHeader/>
          <w:jc w:val="center"/>
        </w:trPr>
        <w:tc>
          <w:tcPr>
            <w:tcW w:w="5864" w:type="dxa"/>
          </w:tcPr>
          <w:p w:rsidR="0066194A" w:rsidRPr="00C3385E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3385E">
              <w:rPr>
                <w:rStyle w:val="afff0"/>
                <w:sz w:val="28"/>
                <w:szCs w:val="28"/>
              </w:rPr>
              <w:t>Участок КЛ</w:t>
            </w:r>
          </w:p>
        </w:tc>
        <w:tc>
          <w:tcPr>
            <w:tcW w:w="2880" w:type="dxa"/>
          </w:tcPr>
          <w:p w:rsidR="0066194A" w:rsidRPr="00C3385E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C3385E">
              <w:rPr>
                <w:rStyle w:val="afff0"/>
                <w:sz w:val="28"/>
                <w:szCs w:val="28"/>
              </w:rPr>
              <w:t xml:space="preserve">Длина КЛ 35 </w:t>
            </w:r>
            <w:proofErr w:type="spellStart"/>
            <w:r w:rsidRPr="00C3385E">
              <w:rPr>
                <w:rStyle w:val="afff0"/>
                <w:sz w:val="28"/>
                <w:szCs w:val="28"/>
              </w:rPr>
              <w:t>кВ</w:t>
            </w:r>
            <w:proofErr w:type="spellEnd"/>
            <w:r w:rsidRPr="00C3385E">
              <w:rPr>
                <w:rStyle w:val="afff0"/>
                <w:sz w:val="28"/>
                <w:szCs w:val="28"/>
              </w:rPr>
              <w:t>, м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№1-ВЭУ №2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940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№2-ВЭУ №3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1660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№3-ВЭУ №4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1780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455578">
              <w:rPr>
                <w:color w:val="000000"/>
                <w:szCs w:val="28"/>
              </w:rPr>
              <w:t xml:space="preserve">ВЭУ №4- РУ-35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  <w:r w:rsidRPr="00455578">
              <w:rPr>
                <w:color w:val="000000"/>
                <w:szCs w:val="28"/>
              </w:rPr>
              <w:t xml:space="preserve"> СШ МУ </w:t>
            </w:r>
            <w:proofErr w:type="spellStart"/>
            <w:r w:rsidRPr="00455578">
              <w:rPr>
                <w:color w:val="000000"/>
                <w:szCs w:val="28"/>
              </w:rPr>
              <w:t>Золихинская</w:t>
            </w:r>
            <w:proofErr w:type="spellEnd"/>
            <w:r w:rsidRPr="00455578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8"/>
              </w:rPr>
            </w:pPr>
            <w:r w:rsidRPr="00455578">
              <w:rPr>
                <w:color w:val="000000"/>
                <w:szCs w:val="28"/>
              </w:rPr>
              <w:t>510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№5-ВЭУ №6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1920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№6-ВЭУ №7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1050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№7-ВЭУ №8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1750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 xml:space="preserve">ВЭУ №8-РУ-35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  <w:r w:rsidRPr="00455578">
              <w:rPr>
                <w:color w:val="000000"/>
                <w:szCs w:val="28"/>
              </w:rPr>
              <w:t xml:space="preserve"> СШ МУ </w:t>
            </w:r>
            <w:proofErr w:type="spellStart"/>
            <w:r w:rsidRPr="00455578">
              <w:rPr>
                <w:color w:val="000000"/>
                <w:szCs w:val="28"/>
              </w:rPr>
              <w:t>Золихинская</w:t>
            </w:r>
            <w:proofErr w:type="spellEnd"/>
            <w:r w:rsidRPr="00455578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1380</w:t>
            </w:r>
          </w:p>
        </w:tc>
      </w:tr>
      <w:tr w:rsidR="0066194A" w:rsidRPr="00B7013C" w:rsidTr="00B7013C">
        <w:trPr>
          <w:jc w:val="center"/>
        </w:trPr>
        <w:tc>
          <w:tcPr>
            <w:tcW w:w="5864" w:type="dxa"/>
            <w:vAlign w:val="center"/>
          </w:tcPr>
          <w:p w:rsidR="0066194A" w:rsidRPr="00455578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  <w:vAlign w:val="center"/>
          </w:tcPr>
          <w:p w:rsidR="0066194A" w:rsidRPr="00455578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№9-ВЭУ №10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820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№10-ВЭУ №11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1340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№11-ВЭУ №12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2370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№12-ВЭУ №13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1200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 xml:space="preserve">ВЭУ №13-РУ-35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  <w:r w:rsidRPr="00455578">
              <w:rPr>
                <w:color w:val="000000"/>
                <w:szCs w:val="28"/>
              </w:rPr>
              <w:t xml:space="preserve"> СШ МУ </w:t>
            </w:r>
            <w:proofErr w:type="spellStart"/>
            <w:r w:rsidRPr="00455578">
              <w:rPr>
                <w:color w:val="000000"/>
                <w:szCs w:val="28"/>
              </w:rPr>
              <w:t>Золихинская</w:t>
            </w:r>
            <w:proofErr w:type="spellEnd"/>
            <w:r w:rsidRPr="00455578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1480</w:t>
            </w:r>
          </w:p>
        </w:tc>
      </w:tr>
      <w:tr w:rsidR="0066194A" w:rsidRPr="00B7013C" w:rsidTr="00B7013C">
        <w:trPr>
          <w:jc w:val="center"/>
        </w:trPr>
        <w:tc>
          <w:tcPr>
            <w:tcW w:w="5864" w:type="dxa"/>
            <w:vAlign w:val="center"/>
          </w:tcPr>
          <w:p w:rsidR="0066194A" w:rsidRPr="00455578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  <w:vAlign w:val="center"/>
          </w:tcPr>
          <w:p w:rsidR="0066194A" w:rsidRPr="00455578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№14-ВЭУ №15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1520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№15-ВЭУ №16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1390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ВЭУ №16-ВЭУ №17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970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 xml:space="preserve">ВЭУ №17 РУ-35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  <w:r w:rsidRPr="00455578">
              <w:rPr>
                <w:color w:val="000000"/>
                <w:szCs w:val="28"/>
              </w:rPr>
              <w:t xml:space="preserve"> СШ МУ </w:t>
            </w:r>
            <w:proofErr w:type="spellStart"/>
            <w:r w:rsidRPr="00455578">
              <w:rPr>
                <w:color w:val="000000"/>
                <w:szCs w:val="28"/>
              </w:rPr>
              <w:t>Золихинская</w:t>
            </w:r>
            <w:proofErr w:type="spellEnd"/>
            <w:r w:rsidRPr="00455578">
              <w:rPr>
                <w:color w:val="000000"/>
                <w:szCs w:val="28"/>
              </w:rPr>
              <w:t xml:space="preserve"> ВЭС</w:t>
            </w:r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1410</w:t>
            </w:r>
          </w:p>
        </w:tc>
      </w:tr>
      <w:tr w:rsidR="00455578" w:rsidRPr="00B7013C" w:rsidTr="00B7013C">
        <w:trPr>
          <w:jc w:val="center"/>
        </w:trPr>
        <w:tc>
          <w:tcPr>
            <w:tcW w:w="5864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 xml:space="preserve">РУ-35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  <w:r w:rsidRPr="00455578">
              <w:rPr>
                <w:color w:val="000000"/>
                <w:szCs w:val="28"/>
              </w:rPr>
              <w:t xml:space="preserve"> 1СШ МУ </w:t>
            </w:r>
            <w:proofErr w:type="spellStart"/>
            <w:r w:rsidRPr="00455578">
              <w:rPr>
                <w:color w:val="000000"/>
                <w:szCs w:val="28"/>
              </w:rPr>
              <w:t>Золихинская</w:t>
            </w:r>
            <w:proofErr w:type="spellEnd"/>
            <w:r w:rsidRPr="00455578">
              <w:rPr>
                <w:color w:val="000000"/>
                <w:szCs w:val="28"/>
              </w:rPr>
              <w:t xml:space="preserve"> ВЭС-КРУ 35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  <w:r w:rsidRPr="00455578">
              <w:rPr>
                <w:color w:val="000000"/>
                <w:szCs w:val="28"/>
              </w:rPr>
              <w:t xml:space="preserve"> ПС 110 </w:t>
            </w:r>
            <w:proofErr w:type="spellStart"/>
            <w:r w:rsidRPr="00455578">
              <w:rPr>
                <w:color w:val="000000"/>
                <w:szCs w:val="28"/>
              </w:rPr>
              <w:t>кВ</w:t>
            </w:r>
            <w:proofErr w:type="spellEnd"/>
          </w:p>
        </w:tc>
        <w:tc>
          <w:tcPr>
            <w:tcW w:w="2880" w:type="dxa"/>
            <w:vAlign w:val="center"/>
          </w:tcPr>
          <w:p w:rsidR="00455578" w:rsidRPr="00455578" w:rsidRDefault="0045557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Cs w:val="28"/>
              </w:rPr>
            </w:pPr>
            <w:r w:rsidRPr="00455578">
              <w:rPr>
                <w:color w:val="000000"/>
                <w:szCs w:val="28"/>
              </w:rPr>
              <w:t>150</w:t>
            </w:r>
          </w:p>
        </w:tc>
      </w:tr>
      <w:tr w:rsidR="0066194A" w:rsidRPr="00FA5A93" w:rsidTr="00B7013C">
        <w:trPr>
          <w:jc w:val="center"/>
        </w:trPr>
        <w:tc>
          <w:tcPr>
            <w:tcW w:w="5864" w:type="dxa"/>
            <w:vAlign w:val="center"/>
          </w:tcPr>
          <w:p w:rsidR="0066194A" w:rsidRPr="00FA5A93" w:rsidRDefault="0066194A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FA5A93">
              <w:rPr>
                <w:rStyle w:val="afff0"/>
                <w:sz w:val="28"/>
                <w:szCs w:val="28"/>
              </w:rPr>
              <w:t>Итого:</w:t>
            </w:r>
          </w:p>
        </w:tc>
        <w:tc>
          <w:tcPr>
            <w:tcW w:w="2880" w:type="dxa"/>
            <w:vAlign w:val="center"/>
          </w:tcPr>
          <w:p w:rsidR="0066194A" w:rsidRPr="00FA5A93" w:rsidRDefault="00455578" w:rsidP="00855C09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  <w:r w:rsidRPr="00FA5A93">
              <w:rPr>
                <w:color w:val="000000"/>
                <w:szCs w:val="28"/>
              </w:rPr>
              <w:t>23640</w:t>
            </w:r>
          </w:p>
        </w:tc>
      </w:tr>
    </w:tbl>
    <w:p w:rsidR="0066194A" w:rsidRPr="00FA5A93" w:rsidRDefault="0066194A" w:rsidP="0066194A">
      <w:pPr>
        <w:jc w:val="right"/>
        <w:rPr>
          <w:b/>
          <w:sz w:val="16"/>
          <w:szCs w:val="16"/>
        </w:rPr>
      </w:pPr>
    </w:p>
    <w:p w:rsidR="0066194A" w:rsidRDefault="0066194A" w:rsidP="004A7337">
      <w:pPr>
        <w:pStyle w:val="142"/>
      </w:pPr>
      <w:r w:rsidRPr="00FA5A93">
        <w:t xml:space="preserve">К прокладке </w:t>
      </w:r>
      <w:proofErr w:type="gramStart"/>
      <w:r w:rsidRPr="00FA5A93">
        <w:t xml:space="preserve">предполагается кабель марки АПвПуг-35 </w:t>
      </w:r>
      <w:proofErr w:type="spellStart"/>
      <w:r w:rsidRPr="00FA5A93">
        <w:t>кВ</w:t>
      </w:r>
      <w:proofErr w:type="spellEnd"/>
      <w:r w:rsidRPr="00FA5A93">
        <w:t xml:space="preserve"> кабель</w:t>
      </w:r>
      <w:proofErr w:type="gramEnd"/>
      <w:r w:rsidRPr="00FA5A93">
        <w:t xml:space="preserve"> будет прокладываться в траншее, с использованием кабельных переходов методом ГНБ через </w:t>
      </w:r>
      <w:r w:rsidR="005830F2" w:rsidRPr="00FA5A93">
        <w:t>автомобильную дорогу общего пользования</w:t>
      </w:r>
      <w:r w:rsidRPr="00FA5A93">
        <w:t>.</w:t>
      </w:r>
    </w:p>
    <w:p w:rsidR="0066194A" w:rsidRPr="00720EE1" w:rsidRDefault="0066194A" w:rsidP="004A7337">
      <w:pPr>
        <w:pStyle w:val="142"/>
      </w:pPr>
      <w:r w:rsidRPr="00720EE1">
        <w:t>На объектах ВЭС предусматривается организация с</w:t>
      </w:r>
      <w:r>
        <w:t>истемы связи и сигнализации ВЭС</w:t>
      </w:r>
      <w:r w:rsidRPr="00720EE1">
        <w:t xml:space="preserve">, позволяющая обеспечить контроль параметров и управление </w:t>
      </w:r>
      <w:r w:rsidRPr="00720EE1">
        <w:lastRenderedPageBreak/>
        <w:t>объектами дистанционно с местного щита управления и с вышестоящих уровней управления.</w:t>
      </w:r>
    </w:p>
    <w:p w:rsidR="0066194A" w:rsidRPr="00720EE1" w:rsidRDefault="0066194A" w:rsidP="004A7337">
      <w:pPr>
        <w:pStyle w:val="142"/>
      </w:pPr>
      <w:r w:rsidRPr="00720EE1">
        <w:t xml:space="preserve">Предусматривается резервирование каналов связи между ВЭУ типа V126-3,8 MW производства </w:t>
      </w:r>
      <w:proofErr w:type="spellStart"/>
      <w:r w:rsidRPr="00720EE1">
        <w:t>Vestas</w:t>
      </w:r>
      <w:proofErr w:type="spellEnd"/>
      <w:r w:rsidRPr="00720EE1">
        <w:t xml:space="preserve"> и местным щитом управления (МЩУ) расположенным в модуле управления ВЭС. </w:t>
      </w:r>
    </w:p>
    <w:p w:rsidR="0066194A" w:rsidRPr="00720EE1" w:rsidRDefault="0066194A" w:rsidP="004A7337">
      <w:pPr>
        <w:pStyle w:val="142"/>
      </w:pPr>
      <w:r w:rsidRPr="00720EE1">
        <w:t>Системой связи предусматриваются технические решения по передаче на щит управления, удаленным пользователям объема данных от систем охранной сигнализации (ОС), АИИС КУЭ, СОТИ АССО, системы видеонаблюдения, пожарной сигнализации с СОУЭ и СКУД, диспетчерской и технологической связи.</w:t>
      </w:r>
    </w:p>
    <w:p w:rsidR="0066194A" w:rsidRDefault="0066194A" w:rsidP="004A7337">
      <w:pPr>
        <w:pStyle w:val="142"/>
      </w:pPr>
      <w:r w:rsidRPr="00720EE1">
        <w:t>Сети связи организуются как резервированные, отказоустойчивые. Каналообразующее оборудование и кабельные линии связи используют кольцевую архитектуру и предоставляют возможность передачи информации от всех систем, к ним подключенным.</w:t>
      </w:r>
    </w:p>
    <w:p w:rsidR="0066194A" w:rsidRPr="00720EE1" w:rsidRDefault="0066194A" w:rsidP="004A7337">
      <w:pPr>
        <w:pStyle w:val="142"/>
      </w:pPr>
      <w:r w:rsidRPr="00720EE1">
        <w:t>Таблица 1.3.4 Основные технико-экономические показатели ВОЛС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6091"/>
        <w:gridCol w:w="2880"/>
      </w:tblGrid>
      <w:tr w:rsidR="0066194A" w:rsidRPr="00B7013C" w:rsidTr="000A05E1">
        <w:trPr>
          <w:tblHeader/>
          <w:jc w:val="center"/>
        </w:trPr>
        <w:tc>
          <w:tcPr>
            <w:tcW w:w="6091" w:type="dxa"/>
          </w:tcPr>
          <w:p w:rsidR="0066194A" w:rsidRPr="00CE4934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Участок КЛ</w:t>
            </w:r>
          </w:p>
        </w:tc>
        <w:tc>
          <w:tcPr>
            <w:tcW w:w="2880" w:type="dxa"/>
          </w:tcPr>
          <w:p w:rsidR="0066194A" w:rsidRPr="00CE4934" w:rsidRDefault="0066194A" w:rsidP="00855C09">
            <w:pPr>
              <w:jc w:val="center"/>
              <w:rPr>
                <w:rStyle w:val="afff0"/>
                <w:sz w:val="28"/>
                <w:szCs w:val="28"/>
              </w:rPr>
            </w:pPr>
            <w:r w:rsidRPr="00CE4934">
              <w:rPr>
                <w:rStyle w:val="afff0"/>
                <w:sz w:val="28"/>
                <w:szCs w:val="28"/>
              </w:rPr>
              <w:t>Длина ВОЛС, м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№4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630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№4 - ВЭУ №2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3014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№2 - ВЭУ №1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889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№3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2078</w:t>
            </w:r>
          </w:p>
        </w:tc>
      </w:tr>
      <w:tr w:rsidR="0066194A" w:rsidRPr="00B7013C" w:rsidTr="00B7013C">
        <w:trPr>
          <w:jc w:val="center"/>
        </w:trPr>
        <w:tc>
          <w:tcPr>
            <w:tcW w:w="6091" w:type="dxa"/>
          </w:tcPr>
          <w:p w:rsidR="0066194A" w:rsidRPr="00F07498" w:rsidRDefault="00455578" w:rsidP="00F07498">
            <w:pPr>
              <w:spacing w:line="240" w:lineRule="auto"/>
              <w:rPr>
                <w:rStyle w:val="afff0"/>
                <w:sz w:val="28"/>
                <w:szCs w:val="28"/>
                <w:highlight w:val="yellow"/>
              </w:rPr>
            </w:pPr>
            <w:r w:rsidRPr="00F07498">
              <w:rPr>
                <w:rStyle w:val="afff0"/>
                <w:sz w:val="28"/>
                <w:szCs w:val="28"/>
              </w:rPr>
              <w:t>ВЭУ №3 - ВЭУ №1</w:t>
            </w:r>
          </w:p>
        </w:tc>
        <w:tc>
          <w:tcPr>
            <w:tcW w:w="2880" w:type="dxa"/>
          </w:tcPr>
          <w:p w:rsidR="0066194A" w:rsidRPr="00F07498" w:rsidRDefault="00455578" w:rsidP="00F07498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 w:rsidRPr="00F07498">
              <w:rPr>
                <w:rStyle w:val="afff0"/>
                <w:sz w:val="28"/>
                <w:szCs w:val="28"/>
              </w:rPr>
              <w:t>2255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rStyle w:val="afff0"/>
                <w:sz w:val="28"/>
                <w:szCs w:val="28"/>
              </w:rPr>
            </w:pP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rStyle w:val="afff0"/>
                <w:sz w:val="28"/>
                <w:szCs w:val="28"/>
              </w:rPr>
            </w:pP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№8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1269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№8- ВЭУ №6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2949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№6- ВЭУ №5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1254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№7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2768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№7 - ВЭУ №5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1766</w:t>
            </w:r>
          </w:p>
        </w:tc>
      </w:tr>
      <w:tr w:rsidR="0066194A" w:rsidRPr="00B7013C" w:rsidTr="00B7013C">
        <w:trPr>
          <w:jc w:val="center"/>
        </w:trPr>
        <w:tc>
          <w:tcPr>
            <w:tcW w:w="6091" w:type="dxa"/>
          </w:tcPr>
          <w:p w:rsidR="0066194A" w:rsidRPr="00F07498" w:rsidRDefault="0066194A" w:rsidP="00F07498">
            <w:pPr>
              <w:spacing w:line="240" w:lineRule="auto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</w:tcPr>
          <w:p w:rsidR="0066194A" w:rsidRPr="00F07498" w:rsidRDefault="0066194A" w:rsidP="00F07498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№17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1328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pStyle w:val="afff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07498">
              <w:rPr>
                <w:rFonts w:ascii="Times New Roman" w:hAnsi="Times New Roman"/>
                <w:sz w:val="28"/>
                <w:szCs w:val="28"/>
              </w:rPr>
              <w:t>ВЭУ №</w:t>
            </w:r>
            <w:r w:rsidRPr="00F07498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F07498">
              <w:rPr>
                <w:rFonts w:ascii="Times New Roman" w:hAnsi="Times New Roman"/>
                <w:sz w:val="28"/>
                <w:szCs w:val="28"/>
              </w:rPr>
              <w:t>7- ВЭУ №15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2127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№15- ВЭУ №14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  <w:lang w:val="en-US"/>
              </w:rPr>
              <w:t>1357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№16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787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№16- ВЭУ №14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2615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rStyle w:val="afff0"/>
                <w:sz w:val="28"/>
                <w:szCs w:val="28"/>
                <w:highlight w:val="yellow"/>
              </w:rPr>
            </w:pP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rStyle w:val="afff0"/>
                <w:sz w:val="28"/>
                <w:szCs w:val="28"/>
                <w:highlight w:val="yellow"/>
              </w:rPr>
            </w:pP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Модуль Управления - ВЭУ №13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1348</w:t>
            </w:r>
          </w:p>
        </w:tc>
      </w:tr>
      <w:tr w:rsidR="00455578" w:rsidRPr="00B7013C" w:rsidTr="00B7013C">
        <w:trPr>
          <w:jc w:val="center"/>
        </w:trPr>
        <w:tc>
          <w:tcPr>
            <w:tcW w:w="6091" w:type="dxa"/>
          </w:tcPr>
          <w:p w:rsidR="00455578" w:rsidRPr="00F07498" w:rsidRDefault="0045557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№13- ВЭУ №11</w:t>
            </w:r>
          </w:p>
        </w:tc>
        <w:tc>
          <w:tcPr>
            <w:tcW w:w="2880" w:type="dxa"/>
          </w:tcPr>
          <w:p w:rsidR="00455578" w:rsidRPr="00F07498" w:rsidRDefault="0045557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1278</w:t>
            </w:r>
          </w:p>
        </w:tc>
      </w:tr>
      <w:tr w:rsidR="00F07498" w:rsidRPr="00B7013C" w:rsidTr="00B7013C">
        <w:trPr>
          <w:jc w:val="center"/>
        </w:trPr>
        <w:tc>
          <w:tcPr>
            <w:tcW w:w="6091" w:type="dxa"/>
          </w:tcPr>
          <w:p w:rsidR="00F07498" w:rsidRPr="00F07498" w:rsidRDefault="00F0749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№11- ВЭУ №9</w:t>
            </w:r>
          </w:p>
        </w:tc>
        <w:tc>
          <w:tcPr>
            <w:tcW w:w="2880" w:type="dxa"/>
          </w:tcPr>
          <w:p w:rsidR="00F07498" w:rsidRPr="00F07498" w:rsidRDefault="00F0749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</w:rPr>
              <w:t>1091</w:t>
            </w:r>
          </w:p>
        </w:tc>
      </w:tr>
      <w:tr w:rsidR="00F07498" w:rsidRPr="00B7013C" w:rsidTr="00B7013C">
        <w:trPr>
          <w:jc w:val="center"/>
        </w:trPr>
        <w:tc>
          <w:tcPr>
            <w:tcW w:w="6091" w:type="dxa"/>
          </w:tcPr>
          <w:p w:rsidR="00F07498" w:rsidRPr="00F07498" w:rsidRDefault="00F07498" w:rsidP="00F07498">
            <w:pPr>
              <w:pStyle w:val="afffff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07498">
              <w:rPr>
                <w:rFonts w:ascii="Times New Roman" w:hAnsi="Times New Roman"/>
                <w:sz w:val="28"/>
                <w:szCs w:val="28"/>
              </w:rPr>
              <w:lastRenderedPageBreak/>
              <w:t>Модуль Управления - ВЭУ №12</w:t>
            </w:r>
          </w:p>
        </w:tc>
        <w:tc>
          <w:tcPr>
            <w:tcW w:w="2880" w:type="dxa"/>
          </w:tcPr>
          <w:p w:rsidR="00F07498" w:rsidRPr="00F07498" w:rsidRDefault="00F0749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  <w:lang w:val="en-US"/>
              </w:rPr>
              <w:t>2330</w:t>
            </w:r>
          </w:p>
        </w:tc>
      </w:tr>
      <w:tr w:rsidR="00F07498" w:rsidRPr="00B7013C" w:rsidTr="00B7013C">
        <w:trPr>
          <w:jc w:val="center"/>
        </w:trPr>
        <w:tc>
          <w:tcPr>
            <w:tcW w:w="6091" w:type="dxa"/>
          </w:tcPr>
          <w:p w:rsidR="00F07498" w:rsidRPr="00F07498" w:rsidRDefault="00F07498" w:rsidP="00F07498">
            <w:pPr>
              <w:spacing w:line="240" w:lineRule="auto"/>
              <w:rPr>
                <w:szCs w:val="28"/>
              </w:rPr>
            </w:pPr>
            <w:r w:rsidRPr="00F07498">
              <w:rPr>
                <w:szCs w:val="28"/>
              </w:rPr>
              <w:t>ВЭУ №12- ВЭУ №10</w:t>
            </w:r>
          </w:p>
        </w:tc>
        <w:tc>
          <w:tcPr>
            <w:tcW w:w="2880" w:type="dxa"/>
          </w:tcPr>
          <w:p w:rsidR="00F07498" w:rsidRPr="00F07498" w:rsidRDefault="00F07498" w:rsidP="00F07498">
            <w:pPr>
              <w:spacing w:line="240" w:lineRule="auto"/>
              <w:jc w:val="center"/>
              <w:rPr>
                <w:szCs w:val="28"/>
              </w:rPr>
            </w:pPr>
            <w:r w:rsidRPr="00F07498">
              <w:rPr>
                <w:szCs w:val="28"/>
                <w:lang w:val="en-US"/>
              </w:rPr>
              <w:t>3169</w:t>
            </w:r>
          </w:p>
        </w:tc>
      </w:tr>
      <w:tr w:rsidR="00F07498" w:rsidRPr="00B7013C" w:rsidTr="00B7013C">
        <w:trPr>
          <w:jc w:val="center"/>
        </w:trPr>
        <w:tc>
          <w:tcPr>
            <w:tcW w:w="6091" w:type="dxa"/>
            <w:shd w:val="clear" w:color="auto" w:fill="auto"/>
          </w:tcPr>
          <w:p w:rsidR="00F07498" w:rsidRPr="00676AEC" w:rsidRDefault="00F07498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 w:rsidRPr="00455578">
              <w:rPr>
                <w:rStyle w:val="afff0"/>
                <w:sz w:val="28"/>
                <w:szCs w:val="28"/>
              </w:rPr>
              <w:t xml:space="preserve">Общая длина кабеля, </w:t>
            </w:r>
            <w:proofErr w:type="gramStart"/>
            <w:r w:rsidRPr="00455578">
              <w:rPr>
                <w:rStyle w:val="afff0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880" w:type="dxa"/>
            <w:shd w:val="clear" w:color="auto" w:fill="auto"/>
          </w:tcPr>
          <w:p w:rsidR="00F07498" w:rsidRPr="00676AEC" w:rsidRDefault="00F07498" w:rsidP="00855C09">
            <w:pPr>
              <w:jc w:val="center"/>
              <w:rPr>
                <w:rStyle w:val="afff0"/>
                <w:sz w:val="28"/>
                <w:szCs w:val="28"/>
                <w:highlight w:val="yellow"/>
              </w:rPr>
            </w:pPr>
            <w:r>
              <w:rPr>
                <w:rStyle w:val="afff0"/>
                <w:sz w:val="28"/>
                <w:szCs w:val="28"/>
              </w:rPr>
              <w:t>37</w:t>
            </w:r>
            <w:r w:rsidRPr="00455578">
              <w:rPr>
                <w:rStyle w:val="afff0"/>
                <w:sz w:val="28"/>
                <w:szCs w:val="28"/>
              </w:rPr>
              <w:t>192</w:t>
            </w:r>
          </w:p>
        </w:tc>
      </w:tr>
    </w:tbl>
    <w:p w:rsidR="004A5429" w:rsidRDefault="004A5429" w:rsidP="004A7337">
      <w:pPr>
        <w:pStyle w:val="142"/>
      </w:pPr>
    </w:p>
    <w:p w:rsidR="0066194A" w:rsidRPr="00FA5A93" w:rsidRDefault="0066194A" w:rsidP="004A7337">
      <w:pPr>
        <w:pStyle w:val="142"/>
      </w:pPr>
      <w:r w:rsidRPr="007A773A">
        <w:t>К прокладке предполагается кабель марки ДПД-</w:t>
      </w:r>
      <w:proofErr w:type="spellStart"/>
      <w:r w:rsidRPr="007A773A">
        <w:t>н</w:t>
      </w:r>
      <w:proofErr w:type="gramStart"/>
      <w:r w:rsidRPr="007A773A">
        <w:t>г</w:t>
      </w:r>
      <w:proofErr w:type="spellEnd"/>
      <w:r w:rsidRPr="007A773A">
        <w:t>(</w:t>
      </w:r>
      <w:proofErr w:type="gramEnd"/>
      <w:r w:rsidRPr="007A773A">
        <w:t xml:space="preserve">А)-HF-08У(2х4)-7 (для прокладки в грунте), кабель будет прокладываться в траншее совместно с электрическими кабелями на расстоянии не менее 500 мм с переходами под автодорогами методом </w:t>
      </w:r>
      <w:r w:rsidRPr="00FA5A93">
        <w:t>ГНБ.</w:t>
      </w:r>
    </w:p>
    <w:p w:rsidR="00B97F52" w:rsidRPr="00FA5A93" w:rsidRDefault="0066194A" w:rsidP="0065389A">
      <w:pPr>
        <w:pStyle w:val="142"/>
      </w:pPr>
      <w:r w:rsidRPr="00FA5A93">
        <w:t xml:space="preserve">Подключение ВЭУ к «РУ 110 </w:t>
      </w:r>
      <w:proofErr w:type="spellStart"/>
      <w:r w:rsidRPr="00FA5A93">
        <w:t>кВ</w:t>
      </w:r>
      <w:proofErr w:type="spellEnd"/>
      <w:r w:rsidRPr="00FA5A93">
        <w:t xml:space="preserve"> и РУ 35 </w:t>
      </w:r>
      <w:proofErr w:type="spellStart"/>
      <w:r w:rsidRPr="00FA5A93">
        <w:t>кВ</w:t>
      </w:r>
      <w:proofErr w:type="spellEnd"/>
      <w:r w:rsidRPr="00FA5A93">
        <w:t xml:space="preserve"> </w:t>
      </w:r>
      <w:proofErr w:type="spellStart"/>
      <w:r w:rsidR="00F5309F" w:rsidRPr="00FA5A93">
        <w:t>Золихинская</w:t>
      </w:r>
      <w:proofErr w:type="spellEnd"/>
      <w:r w:rsidR="00F5309F" w:rsidRPr="00FA5A93">
        <w:t xml:space="preserve"> ВЭС</w:t>
      </w:r>
      <w:r w:rsidRPr="00FA5A93">
        <w:t>» выполнено по магистральной схеме на основании на технологическое присоединение к электрическим сетям и экономической целесообразности в виду значительных расстояний между ВЭУ. Для сбора данных с ВЭУ пре</w:t>
      </w:r>
      <w:r w:rsidR="00B97F52" w:rsidRPr="00FA5A93">
        <w:t xml:space="preserve">дусмотрен модуль управления ВЭС, расположенный на территории </w:t>
      </w:r>
      <w:proofErr w:type="spellStart"/>
      <w:r w:rsidR="00B97F52" w:rsidRPr="00FA5A93">
        <w:t>Высоковского</w:t>
      </w:r>
      <w:proofErr w:type="spellEnd"/>
      <w:r w:rsidR="00B97F52" w:rsidRPr="00FA5A93">
        <w:t xml:space="preserve"> муниципального образования в границах проекта планировки территории.</w:t>
      </w:r>
    </w:p>
    <w:p w:rsidR="0066194A" w:rsidRPr="00720EE1" w:rsidRDefault="0066194A" w:rsidP="004A7337">
      <w:pPr>
        <w:pStyle w:val="142"/>
      </w:pPr>
      <w:r w:rsidRPr="00FA5A93">
        <w:t xml:space="preserve">Выдача мощности ВЭС осуществляется через «РУ 110 </w:t>
      </w:r>
      <w:proofErr w:type="spellStart"/>
      <w:r w:rsidRPr="00FA5A93">
        <w:t>кВ</w:t>
      </w:r>
      <w:proofErr w:type="spellEnd"/>
      <w:r w:rsidRPr="00FA5A93">
        <w:t xml:space="preserve"> и РУ 35 </w:t>
      </w:r>
      <w:proofErr w:type="spellStart"/>
      <w:r w:rsidRPr="00FA5A93">
        <w:t>кВ</w:t>
      </w:r>
      <w:proofErr w:type="spellEnd"/>
      <w:r w:rsidRPr="00FA5A93">
        <w:t xml:space="preserve"> </w:t>
      </w:r>
      <w:proofErr w:type="spellStart"/>
      <w:r w:rsidR="00F5309F" w:rsidRPr="00FA5A93">
        <w:t>Золихинская</w:t>
      </w:r>
      <w:proofErr w:type="spellEnd"/>
      <w:r w:rsidR="00F5309F" w:rsidRPr="00FA5A93">
        <w:t xml:space="preserve"> ВЭС</w:t>
      </w:r>
      <w:r w:rsidRPr="00FA5A93">
        <w:t xml:space="preserve">» с двумя трансформаторами 35/110 </w:t>
      </w:r>
      <w:proofErr w:type="spellStart"/>
      <w:r w:rsidRPr="00FA5A93">
        <w:t>кВ</w:t>
      </w:r>
      <w:proofErr w:type="spellEnd"/>
      <w:r w:rsidRPr="00FA5A93">
        <w:t xml:space="preserve"> Т</w:t>
      </w:r>
      <w:proofErr w:type="gramStart"/>
      <w:r w:rsidRPr="00FA5A93">
        <w:t>1</w:t>
      </w:r>
      <w:proofErr w:type="gramEnd"/>
      <w:r w:rsidRPr="00FA5A93">
        <w:t xml:space="preserve"> и Т2 мощностью не менее 62,9 МВА каждый и одним трансформатором 35/0,4 </w:t>
      </w:r>
      <w:proofErr w:type="spellStart"/>
      <w:r w:rsidRPr="00FA5A93">
        <w:t>кВ</w:t>
      </w:r>
      <w:proofErr w:type="spellEnd"/>
      <w:r w:rsidRPr="00FA5A93">
        <w:t xml:space="preserve"> Т3. Связь «РУ 110 </w:t>
      </w:r>
      <w:proofErr w:type="spellStart"/>
      <w:r w:rsidRPr="00FA5A93">
        <w:t>кВ</w:t>
      </w:r>
      <w:proofErr w:type="spellEnd"/>
      <w:r w:rsidRPr="00FA5A93">
        <w:t xml:space="preserve"> и РУ 35 </w:t>
      </w:r>
      <w:proofErr w:type="spellStart"/>
      <w:r w:rsidRPr="00FA5A93">
        <w:t>кВ</w:t>
      </w:r>
      <w:proofErr w:type="spellEnd"/>
      <w:r w:rsidRPr="00FA5A93">
        <w:t xml:space="preserve"> </w:t>
      </w:r>
      <w:proofErr w:type="spellStart"/>
      <w:r w:rsidR="00F5309F" w:rsidRPr="00FA5A93">
        <w:t>Золихинская</w:t>
      </w:r>
      <w:proofErr w:type="spellEnd"/>
      <w:r w:rsidR="00F5309F" w:rsidRPr="00FA5A93">
        <w:t xml:space="preserve"> ВЭС</w:t>
      </w:r>
      <w:r w:rsidRPr="00FA5A93">
        <w:t xml:space="preserve">» с энергосистемой осуществляется посредством ЛЭП 110 </w:t>
      </w:r>
      <w:proofErr w:type="spellStart"/>
      <w:r w:rsidRPr="00FA5A93">
        <w:t>кВ.</w:t>
      </w:r>
      <w:proofErr w:type="spellEnd"/>
    </w:p>
    <w:p w:rsidR="0066194A" w:rsidRPr="00720EE1" w:rsidRDefault="0066194A" w:rsidP="004A7337">
      <w:pPr>
        <w:pStyle w:val="142"/>
      </w:pPr>
      <w:r w:rsidRPr="00720EE1">
        <w:t>Для осуществления строительства проектируемых объектов потребуются:</w:t>
      </w:r>
    </w:p>
    <w:p w:rsidR="0066194A" w:rsidRPr="00965CBB" w:rsidRDefault="0066194A" w:rsidP="004A7337">
      <w:pPr>
        <w:pStyle w:val="142"/>
      </w:pPr>
      <w:r w:rsidRPr="00965CBB">
        <w:t>- складские площади, для приема с заводов изготовителей материалов, изделий и оборудования;</w:t>
      </w:r>
    </w:p>
    <w:p w:rsidR="0066194A" w:rsidRDefault="0066194A" w:rsidP="004A7337">
      <w:pPr>
        <w:pStyle w:val="142"/>
      </w:pPr>
      <w:r w:rsidRPr="00965CBB">
        <w:t>- база механизации и автохозяйства (потребуется большой парк механизмов и автомобилей).</w:t>
      </w:r>
    </w:p>
    <w:p w:rsidR="00B97F52" w:rsidRDefault="00B97F52" w:rsidP="004A7337">
      <w:pPr>
        <w:pStyle w:val="142"/>
      </w:pPr>
    </w:p>
    <w:p w:rsidR="00B97F52" w:rsidRPr="00965CBB" w:rsidRDefault="00B97F52" w:rsidP="004A7337">
      <w:pPr>
        <w:pStyle w:val="142"/>
      </w:pPr>
    </w:p>
    <w:p w:rsidR="00B7013C" w:rsidRDefault="00B7013C" w:rsidP="00124E70">
      <w:pPr>
        <w:pStyle w:val="1"/>
      </w:pPr>
      <w:bookmarkStart w:id="17" w:name="_Toc22995195"/>
      <w:r w:rsidRPr="000A05E1">
        <w:lastRenderedPageBreak/>
        <w:t>Сведения об основных положениях документа территориального планирования, предус</w:t>
      </w:r>
      <w:r w:rsidR="000A05E1">
        <w:t xml:space="preserve">матривающего размещение </w:t>
      </w:r>
      <w:r w:rsidR="009159A8">
        <w:t xml:space="preserve">линейного </w:t>
      </w:r>
      <w:r w:rsidR="000A05E1">
        <w:t>объекта</w:t>
      </w:r>
      <w:bookmarkEnd w:id="17"/>
    </w:p>
    <w:p w:rsidR="000A05E1" w:rsidRDefault="000A05E1" w:rsidP="004A7337">
      <w:pPr>
        <w:pStyle w:val="142"/>
      </w:pPr>
      <w:proofErr w:type="gramStart"/>
      <w:r w:rsidRPr="000A05E1">
        <w:t>Проектируемая</w:t>
      </w:r>
      <w:proofErr w:type="gramEnd"/>
      <w:r w:rsidRPr="000A05E1">
        <w:t xml:space="preserve">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0A05E1">
        <w:t xml:space="preserve">» содержится в </w:t>
      </w:r>
      <w:r w:rsidR="00676AEC">
        <w:t xml:space="preserve">проекте внесения изменений в </w:t>
      </w:r>
      <w:r w:rsidRPr="000A05E1">
        <w:t>Генеральн</w:t>
      </w:r>
      <w:r w:rsidR="00676AEC">
        <w:t>ый</w:t>
      </w:r>
      <w:r w:rsidRPr="000A05E1">
        <w:t xml:space="preserve"> план </w:t>
      </w:r>
      <w:proofErr w:type="spellStart"/>
      <w:r w:rsidR="00676AEC">
        <w:t>Высоковско</w:t>
      </w:r>
      <w:r w:rsidR="00F2568A">
        <w:t>го</w:t>
      </w:r>
      <w:proofErr w:type="spellEnd"/>
      <w:r w:rsidR="00676AEC">
        <w:t xml:space="preserve"> муниципально</w:t>
      </w:r>
      <w:r w:rsidR="00F2568A">
        <w:t>го</w:t>
      </w:r>
      <w:r w:rsidR="00676AEC">
        <w:t xml:space="preserve"> образовани</w:t>
      </w:r>
      <w:r w:rsidR="00F2568A">
        <w:t xml:space="preserve">я </w:t>
      </w:r>
      <w:r w:rsidR="009B1388">
        <w:t>К</w:t>
      </w:r>
      <w:r w:rsidR="00676AEC">
        <w:t>расноармейс</w:t>
      </w:r>
      <w:r w:rsidR="009B1388">
        <w:t xml:space="preserve">кого района </w:t>
      </w:r>
      <w:r w:rsidR="00676AEC">
        <w:t>Сарато</w:t>
      </w:r>
      <w:r w:rsidRPr="000A05E1">
        <w:t>вской области.</w:t>
      </w:r>
    </w:p>
    <w:p w:rsidR="000A05E1" w:rsidRDefault="000A05E1" w:rsidP="00124E70">
      <w:pPr>
        <w:pStyle w:val="1"/>
      </w:pPr>
      <w:bookmarkStart w:id="18" w:name="_Toc22995196"/>
      <w:r w:rsidRPr="00A477EE">
        <w:lastRenderedPageBreak/>
        <w:t>П</w:t>
      </w:r>
      <w:r w:rsidRPr="009331C8">
        <w:t xml:space="preserve">еречень </w:t>
      </w:r>
      <w:proofErr w:type="gramStart"/>
      <w:r w:rsidRPr="009331C8">
        <w:t>территорий</w:t>
      </w:r>
      <w:proofErr w:type="gramEnd"/>
      <w:r w:rsidRPr="009331C8">
        <w:t xml:space="preserve"> на которых устанавливаются зоны планируемого размещения линейн</w:t>
      </w:r>
      <w:r w:rsidR="009159A8">
        <w:t>ого</w:t>
      </w:r>
      <w:r w:rsidRPr="009331C8">
        <w:t xml:space="preserve"> объект</w:t>
      </w:r>
      <w:bookmarkEnd w:id="18"/>
      <w:r w:rsidR="009159A8">
        <w:t>а</w:t>
      </w:r>
    </w:p>
    <w:p w:rsidR="000A05E1" w:rsidRPr="000A05E1" w:rsidRDefault="000A05E1" w:rsidP="004A7337">
      <w:pPr>
        <w:pStyle w:val="142"/>
      </w:pPr>
      <w:r w:rsidRPr="000A05E1">
        <w:t>Зона планируемого размещения линейного объекта</w:t>
      </w:r>
      <w:r w:rsidR="004A5429">
        <w:t xml:space="preserve"> </w:t>
      </w:r>
      <w:r w:rsidRPr="000A05E1"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0A05E1">
        <w:t xml:space="preserve">» </w:t>
      </w:r>
      <w:r w:rsidR="00B41882">
        <w:t>устанавливаются на территории</w:t>
      </w:r>
      <w:r w:rsidRPr="000A05E1">
        <w:t xml:space="preserve"> </w:t>
      </w:r>
      <w:proofErr w:type="spellStart"/>
      <w:r w:rsidR="00676AEC" w:rsidRPr="00676AEC">
        <w:t>Высоковско</w:t>
      </w:r>
      <w:r w:rsidR="00676AEC">
        <w:t>го</w:t>
      </w:r>
      <w:proofErr w:type="spellEnd"/>
      <w:r w:rsidR="00676AEC" w:rsidRPr="00676AEC">
        <w:t xml:space="preserve"> муниципально</w:t>
      </w:r>
      <w:r w:rsidR="00676AEC">
        <w:t>го образования</w:t>
      </w:r>
      <w:r w:rsidR="00676AEC" w:rsidRPr="00676AEC">
        <w:t xml:space="preserve"> Красноармейского района Саратовской области</w:t>
      </w:r>
      <w:r w:rsidRPr="000A05E1">
        <w:t>.</w:t>
      </w:r>
    </w:p>
    <w:p w:rsidR="000A05E1" w:rsidRPr="000A05E1" w:rsidRDefault="000A05E1" w:rsidP="004A7337">
      <w:pPr>
        <w:pStyle w:val="142"/>
      </w:pPr>
      <w:r w:rsidRPr="000A05E1">
        <w:t>В данном проекте рассмотрено размещение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0A05E1">
        <w:t xml:space="preserve">» на землях </w:t>
      </w:r>
      <w:r w:rsidR="00676AEC">
        <w:t>сельскохозяйственного назначения</w:t>
      </w:r>
      <w:r w:rsidR="00297CD4">
        <w:t xml:space="preserve"> </w:t>
      </w:r>
      <w:proofErr w:type="spellStart"/>
      <w:r w:rsidR="00676AEC" w:rsidRPr="00676AEC">
        <w:t>Высоковского</w:t>
      </w:r>
      <w:proofErr w:type="spellEnd"/>
      <w:r w:rsidR="00676AEC" w:rsidRPr="00676AEC">
        <w:t xml:space="preserve"> муниципального образования</w:t>
      </w:r>
      <w:r w:rsidRPr="000A05E1">
        <w:t xml:space="preserve">, </w:t>
      </w:r>
      <w:r w:rsidR="00297CD4">
        <w:t>согласно утвержденному генеральному плану</w:t>
      </w:r>
      <w:r w:rsidRPr="000A05E1">
        <w:t xml:space="preserve">. </w:t>
      </w:r>
    </w:p>
    <w:p w:rsidR="00B41882" w:rsidRPr="000A05E1" w:rsidRDefault="00B41882" w:rsidP="00B41882">
      <w:pPr>
        <w:pStyle w:val="142"/>
      </w:pPr>
      <w:r w:rsidRPr="000A05E1">
        <w:t xml:space="preserve">Район работ расположен вблизи таких </w:t>
      </w:r>
      <w:r w:rsidRPr="00657A1A">
        <w:t xml:space="preserve">населённых пунктов как город </w:t>
      </w:r>
      <w:r w:rsidR="00657A1A" w:rsidRPr="00657A1A">
        <w:t>Красноармейск Саратовской области</w:t>
      </w:r>
      <w:r w:rsidRPr="00657A1A">
        <w:t>.</w:t>
      </w:r>
    </w:p>
    <w:p w:rsidR="00B41882" w:rsidRDefault="00B41882" w:rsidP="00B41882">
      <w:pPr>
        <w:pStyle w:val="142"/>
      </w:pPr>
      <w:r>
        <w:t>Р</w:t>
      </w:r>
      <w:r w:rsidRPr="000A05E1">
        <w:t>азмещение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0A05E1">
        <w:t xml:space="preserve">» </w:t>
      </w:r>
      <w:r>
        <w:t>п</w:t>
      </w:r>
      <w:r w:rsidRPr="000A05E1">
        <w:t xml:space="preserve">редполагается в кадастровых кварталах: </w:t>
      </w:r>
      <w:r w:rsidR="00657A1A" w:rsidRPr="00657A1A">
        <w:t>64:16:100301</w:t>
      </w:r>
      <w:r w:rsidRPr="000A05E1">
        <w:t>; 6</w:t>
      </w:r>
      <w:r w:rsidR="00657A1A">
        <w:t>4</w:t>
      </w:r>
      <w:r w:rsidRPr="000A05E1">
        <w:t>:1</w:t>
      </w:r>
      <w:r w:rsidR="00657A1A">
        <w:t>6</w:t>
      </w:r>
      <w:r w:rsidRPr="000A05E1">
        <w:t>:000000</w:t>
      </w:r>
      <w:r>
        <w:t>.</w:t>
      </w:r>
    </w:p>
    <w:p w:rsidR="00982F6D" w:rsidRDefault="000A05E1" w:rsidP="001F1402">
      <w:pPr>
        <w:pStyle w:val="142"/>
      </w:pPr>
      <w:r w:rsidRPr="000A05E1">
        <w:t>Особо охраняемые природные территории и объекты исторического наследия отсутствуют.</w:t>
      </w:r>
    </w:p>
    <w:p w:rsidR="001F1402" w:rsidRDefault="001F1402" w:rsidP="001F1402">
      <w:pPr>
        <w:pStyle w:val="142"/>
      </w:pPr>
    </w:p>
    <w:p w:rsidR="000A05E1" w:rsidRDefault="000A05E1" w:rsidP="004A5429">
      <w:pPr>
        <w:pStyle w:val="21"/>
      </w:pPr>
      <w:bookmarkStart w:id="19" w:name="_Toc22994709"/>
      <w:bookmarkStart w:id="20" w:name="_Toc22995197"/>
      <w:r w:rsidRPr="00A477EE">
        <w:t>Свед</w:t>
      </w:r>
      <w:r w:rsidRPr="009331C8">
        <w:t>ения о пересечениях</w:t>
      </w:r>
      <w:r>
        <w:t xml:space="preserve"> на </w:t>
      </w:r>
      <w:r w:rsidR="009159A8">
        <w:t xml:space="preserve">линейном </w:t>
      </w:r>
      <w:r>
        <w:t>объект</w:t>
      </w:r>
      <w:r w:rsidR="00297CD4">
        <w:t>е</w:t>
      </w:r>
      <w:r w:rsidRPr="009331C8">
        <w:t xml:space="preserve"> </w:t>
      </w:r>
      <w:r w:rsidR="00F5309F">
        <w:t>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>»</w:t>
      </w:r>
      <w:r w:rsidRPr="009331C8">
        <w:t xml:space="preserve"> с другими объектами капитального строительства</w:t>
      </w:r>
      <w:bookmarkEnd w:id="19"/>
      <w:bookmarkEnd w:id="20"/>
    </w:p>
    <w:p w:rsidR="000A05E1" w:rsidRDefault="000A05E1" w:rsidP="001021DF">
      <w:pPr>
        <w:pStyle w:val="142"/>
      </w:pPr>
      <w:r w:rsidRPr="00CE4D9F">
        <w:t xml:space="preserve">Границы зон планируемого размещения линейного объекта </w:t>
      </w:r>
      <w:r w:rsidR="001021DF">
        <w:t>имеют пересечени</w:t>
      </w:r>
      <w:r w:rsidR="005830F2">
        <w:t>я со следующими объектами:</w:t>
      </w:r>
    </w:p>
    <w:p w:rsidR="005830F2" w:rsidRDefault="005B6B10" w:rsidP="001021DF">
      <w:pPr>
        <w:pStyle w:val="142"/>
      </w:pPr>
      <w:r>
        <w:t>- автомобильная дорога.</w:t>
      </w:r>
    </w:p>
    <w:p w:rsidR="005B6B10" w:rsidRDefault="005B6B10" w:rsidP="005B6B10">
      <w:pPr>
        <w:pStyle w:val="142"/>
      </w:pPr>
      <w:r w:rsidRPr="00F561E0">
        <w:t>Ведомость пересечений</w:t>
      </w:r>
      <w:r>
        <w:t xml:space="preserve"> «</w:t>
      </w:r>
      <w:proofErr w:type="spellStart"/>
      <w:r>
        <w:t>Золихинская</w:t>
      </w:r>
      <w:proofErr w:type="spellEnd"/>
      <w:r>
        <w:t xml:space="preserve"> ВЭС»</w:t>
      </w:r>
      <w:r w:rsidRPr="00F561E0">
        <w:t xml:space="preserve"> приведена</w:t>
      </w:r>
      <w:r>
        <w:t xml:space="preserve"> в Таблице 1.5.1.</w:t>
      </w:r>
    </w:p>
    <w:p w:rsidR="005B6B10" w:rsidRPr="00B41882" w:rsidRDefault="005B6B10" w:rsidP="005B6B10">
      <w:pPr>
        <w:pStyle w:val="142"/>
        <w:rPr>
          <w:highlight w:val="yellow"/>
        </w:rPr>
      </w:pPr>
    </w:p>
    <w:p w:rsidR="005B6B10" w:rsidRPr="004A7CD9" w:rsidRDefault="005B6B10" w:rsidP="005B6B10">
      <w:pPr>
        <w:pStyle w:val="142"/>
      </w:pPr>
      <w:r w:rsidRPr="004A7CD9">
        <w:t>Таблица 1.</w:t>
      </w:r>
      <w:r>
        <w:t>5</w:t>
      </w:r>
      <w:r w:rsidRPr="004A7CD9">
        <w:t>.1. Ведомость пересечений «</w:t>
      </w:r>
      <w:proofErr w:type="spellStart"/>
      <w:r>
        <w:t>Золихинская</w:t>
      </w:r>
      <w:proofErr w:type="spellEnd"/>
      <w:r w:rsidRPr="004A7CD9">
        <w:t xml:space="preserve"> ВЭС»</w:t>
      </w:r>
    </w:p>
    <w:tbl>
      <w:tblPr>
        <w:tblStyle w:val="TableNormal"/>
        <w:tblpPr w:leftFromText="180" w:rightFromText="180" w:vertAnchor="text" w:horzAnchor="margin" w:tblpXSpec="center" w:tblpY="213"/>
        <w:tblOverlap w:val="never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2561"/>
        <w:gridCol w:w="6227"/>
      </w:tblGrid>
      <w:tr w:rsidR="005B6B10" w:rsidRPr="00A82FEB" w:rsidTr="008742F3">
        <w:trPr>
          <w:trHeight w:val="370"/>
          <w:tblHeader/>
        </w:trPr>
        <w:tc>
          <w:tcPr>
            <w:tcW w:w="988" w:type="dxa"/>
            <w:vMerge w:val="restart"/>
          </w:tcPr>
          <w:p w:rsidR="005B6B10" w:rsidRPr="00A82FEB" w:rsidRDefault="005B6B10" w:rsidP="00F63FEC">
            <w:pPr>
              <w:pStyle w:val="TableParagraph"/>
              <w:spacing w:line="276" w:lineRule="auto"/>
              <w:ind w:left="112"/>
              <w:rPr>
                <w:rStyle w:val="afff0"/>
                <w:rFonts w:cs="Times New Roman"/>
                <w:sz w:val="28"/>
                <w:szCs w:val="28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</w:rPr>
              <w:t>№</w:t>
            </w:r>
            <w:r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A82FEB">
              <w:rPr>
                <w:rStyle w:val="afff0"/>
                <w:rFonts w:cs="Times New Roman"/>
                <w:sz w:val="28"/>
                <w:szCs w:val="28"/>
              </w:rPr>
              <w:t>п/ п</w:t>
            </w:r>
          </w:p>
        </w:tc>
        <w:tc>
          <w:tcPr>
            <w:tcW w:w="2561" w:type="dxa"/>
            <w:vMerge w:val="restart"/>
          </w:tcPr>
          <w:p w:rsidR="005B6B10" w:rsidRPr="00A82FEB" w:rsidRDefault="005B6B10" w:rsidP="00F63FEC">
            <w:pPr>
              <w:pStyle w:val="TableParagraph"/>
              <w:spacing w:line="276" w:lineRule="auto"/>
              <w:ind w:right="-6"/>
              <w:jc w:val="center"/>
              <w:rPr>
                <w:rStyle w:val="afff0"/>
                <w:rFonts w:cs="Times New Roman"/>
                <w:sz w:val="28"/>
                <w:szCs w:val="28"/>
                <w:lang w:val="ru-RU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Участок</w:t>
            </w:r>
          </w:p>
        </w:tc>
        <w:tc>
          <w:tcPr>
            <w:tcW w:w="6227" w:type="dxa"/>
            <w:vMerge w:val="restart"/>
          </w:tcPr>
          <w:p w:rsidR="005B6B10" w:rsidRPr="00A82FEB" w:rsidRDefault="005B6B10" w:rsidP="00A82FEB">
            <w:pPr>
              <w:pStyle w:val="TableParagraph"/>
              <w:spacing w:line="276" w:lineRule="auto"/>
              <w:ind w:right="142" w:hanging="6"/>
              <w:jc w:val="center"/>
              <w:rPr>
                <w:rStyle w:val="afff0"/>
                <w:rFonts w:cs="Times New Roman"/>
                <w:sz w:val="28"/>
                <w:szCs w:val="28"/>
              </w:rPr>
            </w:pPr>
            <w:proofErr w:type="spellStart"/>
            <w:r w:rsidRPr="00A82FEB">
              <w:rPr>
                <w:rStyle w:val="afff0"/>
                <w:rFonts w:cs="Times New Roman"/>
                <w:sz w:val="28"/>
                <w:szCs w:val="28"/>
              </w:rPr>
              <w:t>Наименование</w:t>
            </w:r>
            <w:proofErr w:type="spellEnd"/>
            <w:r w:rsidRPr="00A82FEB">
              <w:rPr>
                <w:rStyle w:val="afff0"/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A82FEB">
              <w:rPr>
                <w:rStyle w:val="afff0"/>
                <w:rFonts w:cs="Times New Roman"/>
                <w:sz w:val="28"/>
                <w:szCs w:val="28"/>
              </w:rPr>
              <w:t>пересечения</w:t>
            </w:r>
            <w:proofErr w:type="spellEnd"/>
          </w:p>
        </w:tc>
      </w:tr>
      <w:tr w:rsidR="005B6B10" w:rsidRPr="00A82FEB" w:rsidTr="00A82FEB">
        <w:trPr>
          <w:trHeight w:val="370"/>
          <w:tblHeader/>
        </w:trPr>
        <w:tc>
          <w:tcPr>
            <w:tcW w:w="988" w:type="dxa"/>
            <w:vMerge/>
            <w:tcBorders>
              <w:top w:val="nil"/>
            </w:tcBorders>
          </w:tcPr>
          <w:p w:rsidR="005B6B10" w:rsidRPr="00A82FEB" w:rsidRDefault="005B6B10" w:rsidP="00F63FEC">
            <w:pPr>
              <w:spacing w:line="276" w:lineRule="auto"/>
              <w:ind w:left="112"/>
              <w:rPr>
                <w:rStyle w:val="afff0"/>
                <w:rFonts w:cs="Times New Roman"/>
                <w:sz w:val="28"/>
                <w:szCs w:val="28"/>
              </w:rPr>
            </w:pPr>
          </w:p>
        </w:tc>
        <w:tc>
          <w:tcPr>
            <w:tcW w:w="2561" w:type="dxa"/>
            <w:vMerge/>
          </w:tcPr>
          <w:p w:rsidR="005B6B10" w:rsidRPr="00A82FEB" w:rsidRDefault="005B6B10" w:rsidP="00F63FEC">
            <w:pPr>
              <w:pStyle w:val="TableParagraph"/>
              <w:spacing w:line="276" w:lineRule="auto"/>
              <w:ind w:right="557"/>
              <w:jc w:val="center"/>
              <w:rPr>
                <w:rStyle w:val="afff0"/>
                <w:rFonts w:cs="Times New Roman"/>
                <w:sz w:val="28"/>
                <w:szCs w:val="28"/>
              </w:rPr>
            </w:pPr>
          </w:p>
        </w:tc>
        <w:tc>
          <w:tcPr>
            <w:tcW w:w="6227" w:type="dxa"/>
            <w:vMerge/>
            <w:tcBorders>
              <w:top w:val="nil"/>
            </w:tcBorders>
          </w:tcPr>
          <w:p w:rsidR="005B6B10" w:rsidRPr="00A82FEB" w:rsidRDefault="005B6B10" w:rsidP="00F63FEC">
            <w:pPr>
              <w:spacing w:line="276" w:lineRule="auto"/>
              <w:ind w:hanging="4"/>
              <w:jc w:val="center"/>
              <w:rPr>
                <w:rStyle w:val="afff0"/>
                <w:rFonts w:cs="Times New Roman"/>
                <w:sz w:val="28"/>
                <w:szCs w:val="28"/>
              </w:rPr>
            </w:pPr>
          </w:p>
        </w:tc>
      </w:tr>
      <w:tr w:rsidR="005B6B10" w:rsidRPr="00A82FEB" w:rsidTr="008742F3">
        <w:trPr>
          <w:trHeight w:val="230"/>
        </w:trPr>
        <w:tc>
          <w:tcPr>
            <w:tcW w:w="988" w:type="dxa"/>
          </w:tcPr>
          <w:p w:rsidR="005B6B10" w:rsidRPr="00A82FEB" w:rsidRDefault="005B6B10" w:rsidP="00F63FEC">
            <w:pPr>
              <w:pStyle w:val="TableParagraph"/>
              <w:spacing w:line="276" w:lineRule="auto"/>
              <w:ind w:left="112"/>
              <w:jc w:val="center"/>
              <w:rPr>
                <w:rStyle w:val="afff0"/>
                <w:rFonts w:cs="Times New Roman"/>
                <w:sz w:val="28"/>
                <w:szCs w:val="28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561" w:type="dxa"/>
          </w:tcPr>
          <w:p w:rsidR="005B6B10" w:rsidRPr="00A82FEB" w:rsidRDefault="005B6B10" w:rsidP="00A82FEB">
            <w:pPr>
              <w:pStyle w:val="TableParagraph"/>
              <w:spacing w:line="276" w:lineRule="auto"/>
              <w:jc w:val="center"/>
              <w:rPr>
                <w:rStyle w:val="afff0"/>
                <w:rFonts w:cs="Times New Roman"/>
                <w:sz w:val="28"/>
                <w:szCs w:val="28"/>
                <w:lang w:val="ru-RU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</w:rPr>
              <w:t>ВЭУ</w:t>
            </w:r>
            <w:r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-3</w:t>
            </w:r>
            <w:r w:rsidRPr="00A82FEB">
              <w:rPr>
                <w:rStyle w:val="afff0"/>
                <w:rFonts w:cs="Times New Roman"/>
                <w:sz w:val="28"/>
                <w:szCs w:val="28"/>
              </w:rPr>
              <w:t>– ВЭУ</w:t>
            </w:r>
            <w:r w:rsidR="00A82FEB"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6227" w:type="dxa"/>
          </w:tcPr>
          <w:p w:rsidR="005B6B10" w:rsidRPr="00A82FEB" w:rsidRDefault="005B6B10" w:rsidP="005B6B10">
            <w:pPr>
              <w:pStyle w:val="TableParagraph"/>
              <w:spacing w:line="276" w:lineRule="auto"/>
              <w:ind w:hanging="4"/>
              <w:jc w:val="center"/>
              <w:rPr>
                <w:rStyle w:val="afff0"/>
                <w:rFonts w:cs="Times New Roman"/>
                <w:sz w:val="28"/>
                <w:szCs w:val="28"/>
                <w:lang w:val="ru-RU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автомобильная дорога</w:t>
            </w:r>
          </w:p>
        </w:tc>
      </w:tr>
      <w:tr w:rsidR="008742F3" w:rsidRPr="00365317" w:rsidTr="008742F3">
        <w:trPr>
          <w:trHeight w:val="230"/>
        </w:trPr>
        <w:tc>
          <w:tcPr>
            <w:tcW w:w="988" w:type="dxa"/>
          </w:tcPr>
          <w:p w:rsidR="008742F3" w:rsidRPr="00A82FEB" w:rsidRDefault="008742F3" w:rsidP="008742F3">
            <w:pPr>
              <w:pStyle w:val="TableParagraph"/>
              <w:spacing w:line="276" w:lineRule="auto"/>
              <w:ind w:left="112"/>
              <w:jc w:val="center"/>
              <w:rPr>
                <w:rStyle w:val="afff0"/>
                <w:sz w:val="28"/>
                <w:szCs w:val="28"/>
                <w:lang w:val="ru-RU"/>
              </w:rPr>
            </w:pPr>
            <w:r w:rsidRPr="00A82FEB">
              <w:rPr>
                <w:rStyle w:val="afff0"/>
                <w:sz w:val="28"/>
                <w:szCs w:val="28"/>
                <w:lang w:val="ru-RU"/>
              </w:rPr>
              <w:t>2</w:t>
            </w:r>
          </w:p>
        </w:tc>
        <w:tc>
          <w:tcPr>
            <w:tcW w:w="2561" w:type="dxa"/>
          </w:tcPr>
          <w:p w:rsidR="008742F3" w:rsidRPr="00A82FEB" w:rsidRDefault="008742F3" w:rsidP="00A82FEB">
            <w:pPr>
              <w:pStyle w:val="TableParagraph"/>
              <w:spacing w:line="276" w:lineRule="auto"/>
              <w:jc w:val="center"/>
              <w:rPr>
                <w:rStyle w:val="afff0"/>
                <w:rFonts w:cs="Times New Roman"/>
                <w:sz w:val="28"/>
                <w:szCs w:val="28"/>
                <w:lang w:val="ru-RU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</w:rPr>
              <w:t>ВЭУ</w:t>
            </w:r>
            <w:r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-</w:t>
            </w:r>
            <w:r w:rsidR="00A82FEB"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11</w:t>
            </w:r>
            <w:r w:rsidR="00A82FEB" w:rsidRPr="00A82FEB">
              <w:rPr>
                <w:rStyle w:val="afff0"/>
                <w:rFonts w:cs="Times New Roman"/>
                <w:sz w:val="28"/>
                <w:szCs w:val="28"/>
              </w:rPr>
              <w:t>– ВЭУ</w:t>
            </w:r>
            <w:r w:rsidR="00A82FEB"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-13</w:t>
            </w:r>
          </w:p>
        </w:tc>
        <w:tc>
          <w:tcPr>
            <w:tcW w:w="6227" w:type="dxa"/>
          </w:tcPr>
          <w:p w:rsidR="008742F3" w:rsidRPr="00365317" w:rsidRDefault="008742F3" w:rsidP="008742F3">
            <w:pPr>
              <w:pStyle w:val="TableParagraph"/>
              <w:spacing w:line="276" w:lineRule="auto"/>
              <w:ind w:hanging="4"/>
              <w:jc w:val="center"/>
              <w:rPr>
                <w:rStyle w:val="afff0"/>
                <w:rFonts w:cs="Times New Roman"/>
                <w:sz w:val="28"/>
                <w:szCs w:val="28"/>
                <w:lang w:val="ru-RU"/>
              </w:rPr>
            </w:pPr>
            <w:r w:rsidRPr="00A82FEB">
              <w:rPr>
                <w:rStyle w:val="afff0"/>
                <w:rFonts w:cs="Times New Roman"/>
                <w:sz w:val="28"/>
                <w:szCs w:val="28"/>
                <w:lang w:val="ru-RU"/>
              </w:rPr>
              <w:t>автомобильная дорога</w:t>
            </w:r>
          </w:p>
        </w:tc>
      </w:tr>
    </w:tbl>
    <w:p w:rsidR="005B6B10" w:rsidRPr="00F561E0" w:rsidRDefault="005B6B10" w:rsidP="001021DF">
      <w:pPr>
        <w:pStyle w:val="142"/>
      </w:pPr>
    </w:p>
    <w:p w:rsidR="000A05E1" w:rsidRDefault="00124E70" w:rsidP="00124E70">
      <w:pPr>
        <w:pStyle w:val="1"/>
      </w:pPr>
      <w:bookmarkStart w:id="21" w:name="_Toc22995198"/>
      <w:r w:rsidRPr="009331C8">
        <w:lastRenderedPageBreak/>
        <w:t xml:space="preserve">Предельные параметры разрешенного строительства, реконструкции объектов капитального строительства, входящих в состав </w:t>
      </w:r>
      <w:r w:rsidR="009159A8">
        <w:t>линейного объекта</w:t>
      </w:r>
      <w:r w:rsidRPr="009331C8">
        <w:t xml:space="preserve"> в границах зон их планируемого размещения</w:t>
      </w:r>
      <w:bookmarkEnd w:id="21"/>
    </w:p>
    <w:p w:rsidR="00124E70" w:rsidRDefault="00124E70" w:rsidP="004A7337">
      <w:pPr>
        <w:pStyle w:val="142"/>
      </w:pPr>
      <w:r>
        <w:t xml:space="preserve">Предельные параметры разрешенного строительства представлены следующими показателями: </w:t>
      </w:r>
    </w:p>
    <w:p w:rsidR="00124E70" w:rsidRPr="00421FB9" w:rsidRDefault="00124E70" w:rsidP="004A7337">
      <w:pPr>
        <w:pStyle w:val="142"/>
      </w:pPr>
      <w:r>
        <w:t xml:space="preserve">- </w:t>
      </w:r>
      <w:r w:rsidRPr="00421FB9">
        <w:t>максимальное количество этажей не определяется;</w:t>
      </w:r>
    </w:p>
    <w:p w:rsidR="00124E70" w:rsidRPr="00421FB9" w:rsidRDefault="00124E70" w:rsidP="004A7337">
      <w:pPr>
        <w:pStyle w:val="142"/>
      </w:pPr>
      <w:r w:rsidRPr="00421FB9">
        <w:t xml:space="preserve">- предельная высота объектов капитального строительства определяется для ветроэлектрической установки, составляет 150 метров (сумма высоты мачты и радиуса ротора);  </w:t>
      </w:r>
    </w:p>
    <w:p w:rsidR="00124E70" w:rsidRDefault="00124E70" w:rsidP="004A7337">
      <w:pPr>
        <w:pStyle w:val="142"/>
      </w:pPr>
      <w:r w:rsidRPr="00421FB9">
        <w:t xml:space="preserve">- предельные размеры </w:t>
      </w:r>
      <w:r w:rsidR="00674AE6">
        <w:t xml:space="preserve">для размещения </w:t>
      </w:r>
      <w:r w:rsidRPr="00421FB9">
        <w:t xml:space="preserve">площадки </w:t>
      </w:r>
      <w:r w:rsidR="00C47F59">
        <w:t xml:space="preserve">под </w:t>
      </w:r>
      <w:r w:rsidRPr="00421FB9">
        <w:t>установк</w:t>
      </w:r>
      <w:r w:rsidR="00C47F59">
        <w:t>у</w:t>
      </w:r>
      <w:r w:rsidRPr="00421FB9">
        <w:t xml:space="preserve"> ВЭУ составляют 100х130 метров;</w:t>
      </w:r>
    </w:p>
    <w:p w:rsidR="004902C3" w:rsidRPr="005D4900" w:rsidRDefault="004902C3" w:rsidP="004902C3">
      <w:pPr>
        <w:pStyle w:val="142"/>
      </w:pPr>
      <w:r w:rsidRPr="005D4900">
        <w:t xml:space="preserve">- предельные размеры </w:t>
      </w:r>
      <w:r w:rsidR="00674AE6">
        <w:t xml:space="preserve">для размещения </w:t>
      </w:r>
      <w:r w:rsidRPr="005D4900">
        <w:t xml:space="preserve">площадки установки подстанции составляют 100х100 метров; </w:t>
      </w:r>
    </w:p>
    <w:p w:rsidR="004902C3" w:rsidRPr="005D4900" w:rsidRDefault="004902C3" w:rsidP="004902C3">
      <w:pPr>
        <w:pStyle w:val="142"/>
      </w:pPr>
      <w:r w:rsidRPr="005D4900">
        <w:t xml:space="preserve">- предельные размеры </w:t>
      </w:r>
      <w:r w:rsidR="00674AE6">
        <w:t xml:space="preserve">для размещения </w:t>
      </w:r>
      <w:r w:rsidRPr="005D4900">
        <w:t xml:space="preserve">площадки </w:t>
      </w:r>
      <w:r w:rsidR="00674AE6">
        <w:t>М</w:t>
      </w:r>
      <w:r>
        <w:t>одуля управления</w:t>
      </w:r>
      <w:r w:rsidR="00674AE6">
        <w:t xml:space="preserve"> ВЭС </w:t>
      </w:r>
      <w:r w:rsidRPr="005D4900">
        <w:t xml:space="preserve"> составляют </w:t>
      </w:r>
      <w:r>
        <w:t>5</w:t>
      </w:r>
      <w:r w:rsidRPr="005D4900">
        <w:t>0х</w:t>
      </w:r>
      <w:r>
        <w:t>5</w:t>
      </w:r>
      <w:r w:rsidRPr="005D4900">
        <w:t xml:space="preserve">0 метров; </w:t>
      </w:r>
    </w:p>
    <w:p w:rsidR="00124E70" w:rsidRPr="00421FB9" w:rsidRDefault="00124E70" w:rsidP="004A7337">
      <w:pPr>
        <w:pStyle w:val="142"/>
      </w:pPr>
      <w:r w:rsidRPr="00421FB9">
        <w:t xml:space="preserve">- предельная ширина полосы отвода </w:t>
      </w:r>
      <w:r w:rsidR="00421FB9" w:rsidRPr="00421FB9">
        <w:t>для размещения внутриплощадочных автомобильных дорог, силовых кабелей, кабелей связи</w:t>
      </w:r>
      <w:r w:rsidRPr="00421FB9">
        <w:t xml:space="preserve"> - 30 метров;</w:t>
      </w:r>
    </w:p>
    <w:p w:rsidR="00124E70" w:rsidRPr="00421FB9" w:rsidRDefault="00124E70" w:rsidP="004A7337">
      <w:pPr>
        <w:pStyle w:val="142"/>
      </w:pPr>
      <w:r w:rsidRPr="00421FB9">
        <w:t xml:space="preserve">- максимальный процент </w:t>
      </w:r>
      <w:proofErr w:type="gramStart"/>
      <w:r w:rsidRPr="00421FB9">
        <w:t>застройки зоны планируемого размещения площадок</w:t>
      </w:r>
      <w:proofErr w:type="gramEnd"/>
      <w:r w:rsidRPr="00421FB9">
        <w:t xml:space="preserve"> ВЭУ - не определяется;</w:t>
      </w:r>
    </w:p>
    <w:p w:rsidR="00124E70" w:rsidRPr="00421FB9" w:rsidRDefault="00124E70" w:rsidP="004A7337">
      <w:pPr>
        <w:pStyle w:val="142"/>
      </w:pPr>
      <w:r w:rsidRPr="00421FB9">
        <w:t xml:space="preserve">- максимальный процент застройки зоны планируемого размещения </w:t>
      </w:r>
      <w:r w:rsidR="00421FB9" w:rsidRPr="00421FB9">
        <w:t xml:space="preserve">внутриплощадочных автомобильных </w:t>
      </w:r>
      <w:r w:rsidRPr="00421FB9">
        <w:t>дорог - не определяется;</w:t>
      </w:r>
    </w:p>
    <w:p w:rsidR="00124E70" w:rsidRPr="00421FB9" w:rsidRDefault="00124E70" w:rsidP="004A7337">
      <w:pPr>
        <w:pStyle w:val="142"/>
      </w:pPr>
      <w:r w:rsidRPr="00421FB9">
        <w:t xml:space="preserve">- минимальные отступы от границ земельных участков в целях </w:t>
      </w:r>
      <w:proofErr w:type="gramStart"/>
      <w:r w:rsidRPr="00421FB9">
        <w:t>определения мест допустимого размещения объектов капитального</w:t>
      </w:r>
      <w:proofErr w:type="gramEnd"/>
      <w:r w:rsidRPr="00421FB9">
        <w:t xml:space="preserve"> строительства – не определяется;</w:t>
      </w:r>
    </w:p>
    <w:p w:rsidR="00124E70" w:rsidRDefault="00124E70" w:rsidP="004A7337">
      <w:pPr>
        <w:pStyle w:val="142"/>
      </w:pPr>
      <w:r w:rsidRPr="00421FB9">
        <w:t>-  требования к архитектурным, объемно-пространственным решениям, цветовому решению</w:t>
      </w:r>
      <w:r>
        <w:t xml:space="preserve"> внешнего облика объектов капитального строительства, входящих в состав линейного объекта: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>» не устанавливаются.</w:t>
      </w:r>
    </w:p>
    <w:p w:rsidR="00124E70" w:rsidRDefault="00124E70" w:rsidP="00124E70">
      <w:pPr>
        <w:pStyle w:val="1"/>
      </w:pPr>
      <w:bookmarkStart w:id="22" w:name="_Toc22995199"/>
      <w:r w:rsidRPr="009331C8">
        <w:lastRenderedPageBreak/>
        <w:t xml:space="preserve">Требования к </w:t>
      </w:r>
      <w:proofErr w:type="gramStart"/>
      <w:r w:rsidRPr="009331C8">
        <w:t>архитектурным решениям</w:t>
      </w:r>
      <w:proofErr w:type="gramEnd"/>
      <w:r w:rsidRPr="009331C8">
        <w:t xml:space="preserve"> объектов капитального строительства</w:t>
      </w:r>
      <w:bookmarkEnd w:id="22"/>
    </w:p>
    <w:p w:rsidR="00124E70" w:rsidRPr="00515F9B" w:rsidRDefault="00124E70" w:rsidP="004A7337">
      <w:pPr>
        <w:pStyle w:val="142"/>
      </w:pPr>
      <w:proofErr w:type="gramStart"/>
      <w:r w:rsidRPr="00515F9B">
        <w:t>Архитектурные решения</w:t>
      </w:r>
      <w:proofErr w:type="gramEnd"/>
      <w:r w:rsidRPr="00515F9B">
        <w:t xml:space="preserve"> </w:t>
      </w:r>
      <w:r w:rsidR="0006053B">
        <w:t xml:space="preserve">данным </w:t>
      </w:r>
      <w:r w:rsidRPr="00515F9B">
        <w:t>проектом не предусмотрены.</w:t>
      </w:r>
    </w:p>
    <w:p w:rsidR="0006053B" w:rsidRDefault="0006053B" w:rsidP="004A7337">
      <w:pPr>
        <w:pStyle w:val="142"/>
      </w:pPr>
      <w:r>
        <w:t>Архитектурно-</w:t>
      </w:r>
      <w:proofErr w:type="gramStart"/>
      <w:r>
        <w:t>планировочные</w:t>
      </w:r>
      <w:r w:rsidRPr="0006053B">
        <w:t xml:space="preserve"> решения</w:t>
      </w:r>
      <w:proofErr w:type="gramEnd"/>
      <w:r w:rsidRPr="0006053B">
        <w:t xml:space="preserve"> объектов капитального строительства, входящих в состав линейн</w:t>
      </w:r>
      <w:r>
        <w:t>ого</w:t>
      </w:r>
      <w:r w:rsidRPr="0006053B">
        <w:t xml:space="preserve"> объект</w:t>
      </w:r>
      <w:r>
        <w:t>а</w:t>
      </w:r>
      <w:r w:rsidRPr="0006053B">
        <w:t>, в границах зоны планируемого размещения объект</w:t>
      </w:r>
      <w:r>
        <w:t>а</w:t>
      </w:r>
      <w:r w:rsidRPr="0006053B">
        <w:t xml:space="preserve">, </w:t>
      </w:r>
      <w:r>
        <w:t>будут уточнены проектной документаци</w:t>
      </w:r>
      <w:r w:rsidR="005E35FC">
        <w:t>ей.</w:t>
      </w:r>
    </w:p>
    <w:p w:rsidR="00124E70" w:rsidRPr="001565FB" w:rsidRDefault="00124E70" w:rsidP="004A7337">
      <w:pPr>
        <w:pStyle w:val="142"/>
      </w:pPr>
      <w:r w:rsidRPr="00515F9B">
        <w:t xml:space="preserve">На основании </w:t>
      </w:r>
      <w:proofErr w:type="spellStart"/>
      <w:r w:rsidRPr="00515F9B">
        <w:t>пп</w:t>
      </w:r>
      <w:proofErr w:type="spellEnd"/>
      <w:r w:rsidRPr="00515F9B">
        <w:t>. 3 п.4 статьи 36 Градостроительного кодекса РФ действие градостроительного регла</w:t>
      </w:r>
      <w:r w:rsidR="00297CD4">
        <w:t xml:space="preserve">мента не распространяется на земельные </w:t>
      </w:r>
      <w:r w:rsidRPr="001565FB">
        <w:t>участки</w:t>
      </w:r>
      <w:r w:rsidR="00657A1A">
        <w:t>,</w:t>
      </w:r>
      <w:r w:rsidRPr="001565FB">
        <w:t xml:space="preserve"> предназначенные для размещения линейных объектов и (или) занятые линейными объектами.</w:t>
      </w:r>
    </w:p>
    <w:p w:rsidR="0006053B" w:rsidRDefault="00124E70" w:rsidP="004A7337">
      <w:pPr>
        <w:pStyle w:val="142"/>
      </w:pPr>
      <w:r w:rsidRPr="001565FB">
        <w:t>В состав объекта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1565FB">
        <w:t>» не входит строительство зданий.</w:t>
      </w:r>
      <w:r w:rsidR="0006053B" w:rsidRPr="0006053B">
        <w:t xml:space="preserve"> </w:t>
      </w:r>
    </w:p>
    <w:p w:rsidR="00124E70" w:rsidRDefault="00124E70" w:rsidP="00124E70">
      <w:pPr>
        <w:pStyle w:val="1"/>
      </w:pPr>
      <w:bookmarkStart w:id="23" w:name="_Toc22995200"/>
      <w:r w:rsidRPr="00124E70">
        <w:lastRenderedPageBreak/>
        <w:t xml:space="preserve">Мероприятия </w:t>
      </w:r>
      <w:proofErr w:type="gramStart"/>
      <w:r w:rsidRPr="00124E70">
        <w:t>по сохранению объектов культурного наследия от возможного негативного воздействия в связи с размещением</w:t>
      </w:r>
      <w:proofErr w:type="gramEnd"/>
      <w:r w:rsidRPr="00124E70">
        <w:t xml:space="preserve"> </w:t>
      </w:r>
      <w:r w:rsidR="009159A8">
        <w:t xml:space="preserve">линейного </w:t>
      </w:r>
      <w:r w:rsidRPr="00124E70">
        <w:t>объект</w:t>
      </w:r>
      <w:bookmarkEnd w:id="23"/>
      <w:r w:rsidR="009159A8">
        <w:t>а</w:t>
      </w:r>
    </w:p>
    <w:p w:rsidR="00124E70" w:rsidRPr="00FA5A93" w:rsidRDefault="00124E70" w:rsidP="004A7337">
      <w:pPr>
        <w:pStyle w:val="142"/>
      </w:pPr>
      <w:proofErr w:type="gramStart"/>
      <w:r>
        <w:t>Отношения в области организации, охраны и использования, объектов историко-культурного наследия регулируются федеральным законом №73-Ф3 от 25.06.2</w:t>
      </w:r>
      <w:r w:rsidRPr="00FA5A93">
        <w:t xml:space="preserve">002 г. «Об объектах культурного наследия (памятниках истории и культуры) народов Российской Федерации». </w:t>
      </w:r>
      <w:proofErr w:type="gramEnd"/>
    </w:p>
    <w:p w:rsidR="00124E70" w:rsidRDefault="00124E70" w:rsidP="004A7337">
      <w:pPr>
        <w:pStyle w:val="142"/>
      </w:pPr>
      <w:r w:rsidRPr="00FA5A93">
        <w:t>Согласно проведенной ООО «Наследие» в соответствии с договором от 18.06.2018 г. №64/2019-ВФРВ историко-культурной экспертизы с проведением натурных археологических обследований, объект не попадает в зоны памятников историко-культурного наследия.</w:t>
      </w:r>
    </w:p>
    <w:p w:rsidR="00124E70" w:rsidRPr="009331C8" w:rsidRDefault="00124E70" w:rsidP="00124E70">
      <w:pPr>
        <w:pStyle w:val="1"/>
      </w:pPr>
      <w:bookmarkStart w:id="24" w:name="_Toc22903635"/>
      <w:bookmarkStart w:id="25" w:name="_Toc22995201"/>
      <w:r w:rsidRPr="009331C8">
        <w:lastRenderedPageBreak/>
        <w:t>Мероприятия по охране окружающей среды.</w:t>
      </w:r>
      <w:bookmarkEnd w:id="24"/>
      <w:bookmarkEnd w:id="25"/>
    </w:p>
    <w:p w:rsidR="00124E70" w:rsidRPr="00124E70" w:rsidRDefault="00124E70" w:rsidP="004A5429">
      <w:pPr>
        <w:pStyle w:val="21"/>
        <w:rPr>
          <w:rStyle w:val="32"/>
        </w:rPr>
      </w:pPr>
      <w:bookmarkStart w:id="26" w:name="_Toc22903636"/>
      <w:bookmarkStart w:id="27" w:name="_Toc22994714"/>
      <w:bookmarkStart w:id="28" w:name="_Toc22995202"/>
      <w:r w:rsidRPr="00124E70">
        <w:rPr>
          <w:rStyle w:val="32"/>
        </w:rPr>
        <w:t>Мероприятия по охране атмосферного воздуха.</w:t>
      </w:r>
      <w:bookmarkEnd w:id="26"/>
      <w:bookmarkEnd w:id="27"/>
      <w:bookmarkEnd w:id="28"/>
    </w:p>
    <w:p w:rsidR="00124E70" w:rsidRDefault="00124E70" w:rsidP="004A7337">
      <w:pPr>
        <w:pStyle w:val="142"/>
      </w:pPr>
      <w:r w:rsidRPr="00124E70">
        <w:t>Необходимость осуществления мероприятий по охране окружающей среды будет установлена проектной документацией.</w:t>
      </w:r>
    </w:p>
    <w:p w:rsidR="00082134" w:rsidRPr="00124E70" w:rsidRDefault="00082134" w:rsidP="004A7337">
      <w:pPr>
        <w:pStyle w:val="142"/>
      </w:pPr>
    </w:p>
    <w:p w:rsidR="00124E70" w:rsidRPr="00A55C36" w:rsidRDefault="00124E70" w:rsidP="004A5429">
      <w:pPr>
        <w:pStyle w:val="21"/>
      </w:pPr>
      <w:bookmarkStart w:id="29" w:name="_Toc22903637"/>
      <w:bookmarkStart w:id="30" w:name="_Toc22994715"/>
      <w:bookmarkStart w:id="31" w:name="_Toc22995203"/>
      <w:r w:rsidRPr="00A55C36">
        <w:t>Мероприятия по охране и рациональному использованию земельных ресурсов</w:t>
      </w:r>
      <w:bookmarkEnd w:id="29"/>
      <w:bookmarkEnd w:id="30"/>
      <w:bookmarkEnd w:id="31"/>
    </w:p>
    <w:p w:rsidR="00124E70" w:rsidRPr="00A55C36" w:rsidRDefault="00124E70" w:rsidP="004A7337">
      <w:pPr>
        <w:pStyle w:val="142"/>
      </w:pPr>
      <w:r w:rsidRPr="00A55C36">
        <w:t>Мероприятия по охране и рациональному использованию земельных ресурсов и почвенного покрова, в том числе мероприятия по рекультивации нарушенных или загрязненных земельных участков и почвенного покрова</w:t>
      </w:r>
    </w:p>
    <w:p w:rsidR="00124E70" w:rsidRPr="00A55C36" w:rsidRDefault="00124E70" w:rsidP="004A7337">
      <w:pPr>
        <w:pStyle w:val="142"/>
      </w:pPr>
      <w:r w:rsidRPr="00A55C36">
        <w:t>С целью уменьшения отрицательного воздействия на земельные ресурсы проектом предусмотрен комплекс технических решений: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работы допускаются только в строго установленных границах отвода земель;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не допускается несанкционированные проезды техники;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места временного хранения (накопления) отходов организованы согласно СанПиН 2.1.7.1322-03 «Гигиенические требования к размещению и обезвреживанию отходов производства и потребления»;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ремонт автомобильного транспорта и оборудования производится на центральных базах предприятий;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введен запрет мойки строительной техники и автотранспорта на строительной площадке;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на площадке строительства выполняется производственный экологический контроль;</w:t>
      </w:r>
    </w:p>
    <w:p w:rsidR="00124E70" w:rsidRPr="00A55C36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использование специальных поддонов для предотвращения различных проливов нефтепродуктов в процессе заправки транспортных средств и лакокрасочных материалов в процессе покраски металлических конструкций;</w:t>
      </w:r>
    </w:p>
    <w:p w:rsidR="00124E70" w:rsidRDefault="00124E70" w:rsidP="004A7337">
      <w:pPr>
        <w:pStyle w:val="142"/>
      </w:pPr>
      <w:r w:rsidRPr="00A55C36">
        <w:t>-</w:t>
      </w:r>
      <w:r>
        <w:t xml:space="preserve"> </w:t>
      </w:r>
      <w:r w:rsidRPr="00A55C36">
        <w:t>строгое соблюдение проектных отметок во избежание изменений естественного рельефа местности.</w:t>
      </w:r>
    </w:p>
    <w:p w:rsidR="00124E70" w:rsidRDefault="00124E70" w:rsidP="00124E70">
      <w:pPr>
        <w:pStyle w:val="1"/>
      </w:pPr>
      <w:bookmarkStart w:id="32" w:name="_Toc22995204"/>
      <w:r w:rsidRPr="009331C8">
        <w:lastRenderedPageBreak/>
        <w:t>Мероприятия по охране недр – для объектов производственного назначения</w:t>
      </w:r>
      <w:bookmarkEnd w:id="32"/>
    </w:p>
    <w:p w:rsidR="00124E70" w:rsidRPr="004902C3" w:rsidRDefault="004902C3" w:rsidP="004A7337">
      <w:pPr>
        <w:pStyle w:val="142"/>
      </w:pPr>
      <w:r w:rsidRPr="004902C3">
        <w:t>В границах проекта планировки территории</w:t>
      </w:r>
      <w:r w:rsidR="00124E70" w:rsidRPr="004902C3">
        <w:t xml:space="preserve"> объект</w:t>
      </w:r>
      <w:r w:rsidRPr="004902C3">
        <w:t>а</w:t>
      </w:r>
      <w:r w:rsidR="00124E70" w:rsidRPr="004902C3">
        <w:t xml:space="preserve"> «</w:t>
      </w:r>
      <w:proofErr w:type="spellStart"/>
      <w:r w:rsidRPr="004902C3">
        <w:t>Золихинская</w:t>
      </w:r>
      <w:proofErr w:type="spellEnd"/>
      <w:r w:rsidR="00124E70" w:rsidRPr="004902C3">
        <w:t xml:space="preserve"> ВЭС» </w:t>
      </w:r>
      <w:r w:rsidRPr="004902C3">
        <w:t xml:space="preserve">запасы полезных ископаемых </w:t>
      </w:r>
      <w:r w:rsidR="00124E70" w:rsidRPr="004902C3">
        <w:t>отсутствуют.</w:t>
      </w:r>
    </w:p>
    <w:p w:rsidR="00082134" w:rsidRDefault="00082134" w:rsidP="004A7337">
      <w:pPr>
        <w:pStyle w:val="142"/>
      </w:pPr>
    </w:p>
    <w:p w:rsidR="00124E70" w:rsidRPr="009331C8" w:rsidRDefault="00124E70" w:rsidP="00124E70">
      <w:pPr>
        <w:pStyle w:val="21"/>
      </w:pPr>
      <w:bookmarkStart w:id="33" w:name="_Toc22903639"/>
      <w:bookmarkStart w:id="34" w:name="_Toc22994717"/>
      <w:bookmarkStart w:id="35" w:name="_Toc22995205"/>
      <w:r w:rsidRPr="009331C8">
        <w:t>Мероприятия по охране объектов растительного и животного мира</w:t>
      </w:r>
      <w:bookmarkEnd w:id="33"/>
      <w:bookmarkEnd w:id="34"/>
      <w:bookmarkEnd w:id="35"/>
    </w:p>
    <w:p w:rsidR="00124E70" w:rsidRPr="009331C8" w:rsidRDefault="00124E70" w:rsidP="004A7337">
      <w:pPr>
        <w:pStyle w:val="142"/>
      </w:pPr>
      <w:r w:rsidRPr="003F5C34">
        <w:t>Необходимость</w:t>
      </w:r>
      <w:r>
        <w:t xml:space="preserve"> </w:t>
      </w:r>
      <w:r w:rsidRPr="003F5C34">
        <w:t>осуществления мероприятий по охране окружающей</w:t>
      </w:r>
      <w:r>
        <w:t xml:space="preserve"> с</w:t>
      </w:r>
      <w:r w:rsidRPr="003F5C34">
        <w:t>р</w:t>
      </w:r>
      <w:r w:rsidR="005E35FC">
        <w:t>еды будет установлена проектной</w:t>
      </w:r>
      <w:r w:rsidRPr="003F5C34">
        <w:t xml:space="preserve"> документацией</w:t>
      </w:r>
      <w:r>
        <w:t>.</w:t>
      </w:r>
    </w:p>
    <w:p w:rsidR="00124E70" w:rsidRDefault="00124E70" w:rsidP="00124E70">
      <w:pPr>
        <w:pStyle w:val="1"/>
      </w:pPr>
      <w:bookmarkStart w:id="36" w:name="_Toc22995206"/>
      <w:r>
        <w:lastRenderedPageBreak/>
        <w:t>Мероприятия по защите территорий от чрезвычайных ситуаций природного и техногенного характера, в том числе по обеспечению пожарной безопасности и гражданской обороне.</w:t>
      </w:r>
      <w:bookmarkEnd w:id="36"/>
    </w:p>
    <w:p w:rsidR="00124E70" w:rsidRPr="00FA5A93" w:rsidRDefault="00124E70" w:rsidP="004A7337">
      <w:pPr>
        <w:pStyle w:val="142"/>
      </w:pPr>
      <w:r w:rsidRPr="00124E70">
        <w:t>Необходимость осуществления мероприятий по защите территории от ЧС прир</w:t>
      </w:r>
      <w:r w:rsidRPr="00FA5A93">
        <w:t>одного и техногенного характера будет установлена проектной документацией.</w:t>
      </w:r>
    </w:p>
    <w:p w:rsidR="00124E70" w:rsidRDefault="00124E70" w:rsidP="004A7337">
      <w:pPr>
        <w:pStyle w:val="142"/>
      </w:pPr>
      <w:r w:rsidRPr="00FA5A93">
        <w:t>Для разработки вышеуказанного раздела в проектной документации был предоставлены перечень исходных данных исх. № 8934-4-2-5 от 25.09.2019 г.</w:t>
      </w:r>
    </w:p>
    <w:p w:rsidR="00124E70" w:rsidRPr="009331C8" w:rsidRDefault="00124E70" w:rsidP="00124E70">
      <w:pPr>
        <w:pStyle w:val="1"/>
      </w:pPr>
      <w:bookmarkStart w:id="37" w:name="_Toc22903643"/>
      <w:bookmarkStart w:id="38" w:name="_Toc22995207"/>
      <w:r w:rsidRPr="009331C8">
        <w:lastRenderedPageBreak/>
        <w:t>Характеристика планируемого развития территории, включая сведения о территориях общего пользования.</w:t>
      </w:r>
      <w:bookmarkEnd w:id="37"/>
      <w:bookmarkEnd w:id="38"/>
    </w:p>
    <w:p w:rsidR="00124E70" w:rsidRPr="009331C8" w:rsidRDefault="00124E70" w:rsidP="004A7337">
      <w:pPr>
        <w:pStyle w:val="142"/>
      </w:pPr>
      <w:proofErr w:type="gramStart"/>
      <w:r w:rsidRPr="009331C8">
        <w:t>Проект планировки территории</w:t>
      </w:r>
      <w:r>
        <w:t xml:space="preserve"> для строительства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>
        <w:t xml:space="preserve">» </w:t>
      </w:r>
      <w:r w:rsidRPr="009331C8">
        <w:t>разработан в целях обеспечения устойчивого развития территорий, выделения элементов планировочной структуры,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  <w:proofErr w:type="gramEnd"/>
    </w:p>
    <w:p w:rsidR="00AC7D66" w:rsidRDefault="00124E70" w:rsidP="00AC7D66">
      <w:pPr>
        <w:pStyle w:val="142"/>
      </w:pPr>
      <w:r w:rsidRPr="009331C8">
        <w:t>Территория общего пользования – это территори</w:t>
      </w:r>
      <w:r w:rsidR="00286293">
        <w:t>я</w:t>
      </w:r>
      <w:r w:rsidRPr="009331C8">
        <w:t>, ограничиваем</w:t>
      </w:r>
      <w:r w:rsidR="00286293">
        <w:t>ая</w:t>
      </w:r>
      <w:r w:rsidRPr="009331C8">
        <w:t xml:space="preserve"> красными линиями от иных территорий совокупность земельных участков (включая дороги, улицы, проезды, площади, скверы, бульвары, набережные), которые не подлежат приватизации и беспрепятственно использу</w:t>
      </w:r>
      <w:r w:rsidR="00286293">
        <w:t>ю</w:t>
      </w:r>
      <w:r w:rsidRPr="009331C8">
        <w:t xml:space="preserve">тся. </w:t>
      </w:r>
      <w:proofErr w:type="gramStart"/>
      <w:r w:rsidRPr="00F2568A">
        <w:t>Строящаяся</w:t>
      </w:r>
      <w:proofErr w:type="gramEnd"/>
      <w:r w:rsidRPr="00F2568A">
        <w:t xml:space="preserve"> «</w:t>
      </w:r>
      <w:proofErr w:type="spellStart"/>
      <w:r w:rsidR="00F5309F">
        <w:t>Золихинская</w:t>
      </w:r>
      <w:proofErr w:type="spellEnd"/>
      <w:r w:rsidR="00F5309F">
        <w:t xml:space="preserve"> ВЭС</w:t>
      </w:r>
      <w:r w:rsidRPr="00F2568A">
        <w:t xml:space="preserve">» проходит в стороне от </w:t>
      </w:r>
      <w:r w:rsidR="00286293" w:rsidRPr="00F2568A">
        <w:t>населённых пунктов</w:t>
      </w:r>
      <w:r w:rsidRPr="00F2568A">
        <w:t xml:space="preserve"> и красные линии, устанавливающие территории общего пользования</w:t>
      </w:r>
      <w:r w:rsidR="00286293" w:rsidRPr="00F2568A">
        <w:t>,</w:t>
      </w:r>
      <w:r w:rsidRPr="00F2568A">
        <w:t xml:space="preserve"> отсутствуют.</w:t>
      </w:r>
    </w:p>
    <w:p w:rsidR="00C7372E" w:rsidRDefault="00AC7D66" w:rsidP="00AC7D66">
      <w:pPr>
        <w:pStyle w:val="142"/>
      </w:pPr>
      <w:r w:rsidRPr="00AC7D66">
        <w:t>Красные линии в документации по планировке территории не устанавливаются.</w:t>
      </w:r>
      <w:r w:rsidR="00C7372E">
        <w:br w:type="page"/>
      </w:r>
    </w:p>
    <w:p w:rsidR="00124E70" w:rsidRDefault="00C7372E" w:rsidP="003469E7">
      <w:pPr>
        <w:pStyle w:val="1"/>
        <w:numPr>
          <w:ilvl w:val="0"/>
          <w:numId w:val="0"/>
        </w:numPr>
        <w:ind w:left="709"/>
        <w:jc w:val="center"/>
      </w:pPr>
      <w:bookmarkStart w:id="39" w:name="_Toc22995208"/>
      <w:r>
        <w:lastRenderedPageBreak/>
        <w:t>Приложение</w:t>
      </w:r>
      <w:proofErr w:type="gramStart"/>
      <w:r>
        <w:t xml:space="preserve"> А</w:t>
      </w:r>
      <w:bookmarkEnd w:id="39"/>
      <w:proofErr w:type="gramEnd"/>
    </w:p>
    <w:p w:rsidR="00D712F1" w:rsidRDefault="00D712F1" w:rsidP="00D712F1">
      <w:pPr>
        <w:pStyle w:val="142"/>
        <w:rPr>
          <w:noProof/>
        </w:rPr>
      </w:pPr>
      <w:r>
        <w:rPr>
          <w:noProof/>
        </w:rPr>
        <w:t>Таблица координат характерных точек границ зон планируемого размещения линейного объекта на территории Высоковского муниципального образования Красноармейского района</w:t>
      </w:r>
    </w:p>
    <w:p w:rsidR="00D712F1" w:rsidRDefault="00D712F1" w:rsidP="00D712F1">
      <w:pPr>
        <w:pStyle w:val="aa"/>
        <w:ind w:firstLine="0"/>
        <w:rPr>
          <w:noProof/>
        </w:rPr>
      </w:pPr>
      <w:r>
        <w:rPr>
          <w:noProof/>
        </w:rPr>
        <w:drawing>
          <wp:inline distT="0" distB="0" distL="0" distR="0" wp14:anchorId="6C3C59E1" wp14:editId="6250FDF4">
            <wp:extent cx="6244389" cy="7447547"/>
            <wp:effectExtent l="0" t="0" r="4445" b="1270"/>
            <wp:docPr id="22" name="Рисунок 22" descr="D:\Текущее\Красноармейская\ДПТ\2 Золихинская ВЭС\том 2\Новая папка\Каталог координат границ зон_Страница_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кущее\Красноармейская\ДПТ\2 Золихинская ВЭС\том 2\Новая папка\Каталог координат границ зон_Страница_0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" b="10894"/>
                    <a:stretch/>
                  </pic:blipFill>
                  <pic:spPr bwMode="auto">
                    <a:xfrm>
                      <a:off x="0" y="0"/>
                      <a:ext cx="6244590" cy="74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2F1" w:rsidRPr="00D712F1" w:rsidRDefault="00D712F1" w:rsidP="00D712F1">
      <w:pPr>
        <w:pStyle w:val="aa"/>
        <w:ind w:firstLine="0"/>
      </w:pP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73" name="Рисунок 173" descr="D:\Текущее\Красноармейская\ДПТ\2 Золихинская ВЭС\том 2\Новая папка\Каталог координат границ зон_Страница_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кущее\Красноармейская\ДПТ\2 Золихинская ВЭС\том 2\Новая папка\Каталог координат границ зон_Страница_02.tif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86" name="Рисунок 186" descr="D:\Текущее\Красноармейская\ДПТ\2 Золихинская ВЭС\том 2\Новая папка\Каталог координат границ зон_Страница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кущее\Красноармейская\ДПТ\2 Золихинская ВЭС\том 2\Новая папка\Каталог координат границ зон_Страница_03.tif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87" name="Рисунок 187" descr="D:\Текущее\Красноармейская\ДПТ\2 Золихинская ВЭС\том 2\Новая папка\Каталог координат границ зон_Страница_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кущее\Красноармейская\ДПТ\2 Золихинская ВЭС\том 2\Новая папка\Каталог координат границ зон_Страница_04.tif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88" name="Рисунок 188" descr="D:\Текущее\Красноармейская\ДПТ\2 Золихинская ВЭС\том 2\Новая папка\Каталог координат границ зон_Страница_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кущее\Красноармейская\ДПТ\2 Золихинская ВЭС\том 2\Новая папка\Каталог координат границ зон_Страница_05.tif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89" name="Рисунок 189" descr="D:\Текущее\Красноармейская\ДПТ\2 Золихинская ВЭС\том 2\Новая папка\Каталог координат границ зон_Страница_0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кущее\Красноармейская\ДПТ\2 Золихинская ВЭС\том 2\Новая папка\Каталог координат границ зон_Страница_06.tif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90" name="Рисунок 190" descr="D:\Текущее\Красноармейская\ДПТ\2 Золихинская ВЭС\том 2\Новая папка\Каталог координат границ зон_Страница_0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кущее\Красноармейская\ДПТ\2 Золихинская ВЭС\том 2\Новая папка\Каталог координат границ зон_Страница_07.tif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91" name="Рисунок 191" descr="D:\Текущее\Красноармейская\ДПТ\2 Золихинская ВЭС\том 2\Новая папка\Каталог координат границ зон_Страница_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кущее\Красноармейская\ДПТ\2 Золихинская ВЭС\том 2\Новая папка\Каталог координат границ зон_Страница_08.tif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92" name="Рисунок 192" descr="D:\Текущее\Красноармейская\ДПТ\2 Золихинская ВЭС\том 2\Новая папка\Каталог координат границ зон_Страница_0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кущее\Красноармейская\ДПТ\2 Золихинская ВЭС\том 2\Новая папка\Каталог координат границ зон_Страница_09.tif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93" name="Рисунок 193" descr="D:\Текущее\Красноармейская\ДПТ\2 Золихинская ВЭС\том 2\Новая папка\Каталог координат границ зон_Страница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кущее\Красноармейская\ДПТ\2 Золихинская ВЭС\том 2\Новая папка\Каталог координат границ зон_Страница_10.tif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194" name="Рисунок 194" descr="D:\Текущее\Красноармейская\ДПТ\2 Золихинская ВЭС\том 2\Новая папка\Каталог координат границ зон_Страница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кущее\Красноармейская\ДПТ\2 Золихинская ВЭС\том 2\Новая папка\Каталог координат границ зон_Страница_11.tif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202" name="Рисунок 202" descr="D:\Текущее\Красноармейская\ДПТ\2 Золихинская ВЭС\том 2\Новая папка\Каталог координат границ зон_Страница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кущее\Красноармейская\ДПТ\2 Золихинская ВЭС\том 2\Новая папка\Каталог координат границ зон_Страница_12.tif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203" name="Рисунок 203" descr="D:\Текущее\Красноармейская\ДПТ\2 Золихинская ВЭС\том 2\Новая папка\Каталог координат границ зон_Страница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кущее\Красноармейская\ДПТ\2 Золихинская ВЭС\том 2\Новая папка\Каталог координат границ зон_Страница_13.tif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4590" cy="8830945"/>
            <wp:effectExtent l="0" t="0" r="3810" b="8255"/>
            <wp:docPr id="204" name="Рисунок 204" descr="D:\Текущее\Красноармейская\ДПТ\2 Золихинская ВЭС\том 2\Новая папка\Каталог координат границ зон_Страница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кущее\Красноармейская\ДПТ\2 Золихинская ВЭС\том 2\Новая папка\Каталог координат границ зон_Страница_14.tif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590" cy="883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49C" w:rsidRDefault="0090749C" w:rsidP="00A360EB">
      <w:pPr>
        <w:pStyle w:val="aa"/>
        <w:ind w:firstLine="0"/>
      </w:pPr>
    </w:p>
    <w:p w:rsidR="0090749C" w:rsidRDefault="0090749C" w:rsidP="00A360EB">
      <w:pPr>
        <w:pStyle w:val="aa"/>
        <w:ind w:firstLine="0"/>
        <w:sectPr w:rsidR="0090749C" w:rsidSect="00CA5867">
          <w:headerReference w:type="first" r:id="rId37"/>
          <w:footerReference w:type="first" r:id="rId38"/>
          <w:pgSz w:w="11906" w:h="16838" w:code="9"/>
          <w:pgMar w:top="454" w:right="561" w:bottom="454" w:left="1503" w:header="340" w:footer="227" w:gutter="0"/>
          <w:cols w:space="720"/>
          <w:titlePg/>
        </w:sectPr>
      </w:pPr>
    </w:p>
    <w:p w:rsidR="008B6F35" w:rsidRPr="00EB4AD3" w:rsidRDefault="008B6F35" w:rsidP="00EB4AD3"/>
    <w:sectPr w:rsidR="008B6F35" w:rsidRPr="00EB4AD3" w:rsidSect="00075B53">
      <w:footerReference w:type="default" r:id="rId39"/>
      <w:headerReference w:type="first" r:id="rId40"/>
      <w:footerReference w:type="first" r:id="rId41"/>
      <w:type w:val="continuous"/>
      <w:pgSz w:w="11907" w:h="16840" w:code="9"/>
      <w:pgMar w:top="454" w:right="539" w:bottom="454" w:left="1503" w:header="340" w:footer="22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3A" w:rsidRDefault="0076173A">
      <w:r>
        <w:separator/>
      </w:r>
    </w:p>
  </w:endnote>
  <w:endnote w:type="continuationSeparator" w:id="0">
    <w:p w:rsidR="0076173A" w:rsidRDefault="00761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Pr="00AB4176" w:rsidRDefault="00E471D4" w:rsidP="00205402">
    <w:pPr>
      <w:spacing w:after="240"/>
      <w:jc w:val="center"/>
      <w:rPr>
        <w:lang w:val="en-US"/>
      </w:rPr>
    </w:pPr>
    <w:r>
      <w:t>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Pr="00AB4176" w:rsidRDefault="00E471D4" w:rsidP="00205402">
    <w:pPr>
      <w:spacing w:after="240"/>
      <w:jc w:val="center"/>
      <w:rPr>
        <w:lang w:val="en-US"/>
      </w:rPr>
    </w:pPr>
    <w:r>
      <w:t>2019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5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6"/>
      <w:gridCol w:w="546"/>
      <w:gridCol w:w="545"/>
      <w:gridCol w:w="545"/>
      <w:gridCol w:w="818"/>
      <w:gridCol w:w="545"/>
      <w:gridCol w:w="5986"/>
      <w:gridCol w:w="604"/>
    </w:tblGrid>
    <w:tr w:rsidR="00E471D4">
      <w:trPr>
        <w:cantSplit/>
        <w:trHeight w:hRule="exact" w:val="284"/>
      </w:trPr>
      <w:tc>
        <w:tcPr>
          <w:tcW w:w="546" w:type="dxa"/>
          <w:tcBorders>
            <w:left w:val="nil"/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818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5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986" w:type="dxa"/>
          <w:vMerge w:val="restart"/>
          <w:tcBorders>
            <w:bottom w:val="nil"/>
          </w:tcBorders>
          <w:vAlign w:val="center"/>
        </w:tcPr>
        <w:p w:rsidR="00E471D4" w:rsidRPr="00E34A3C" w:rsidRDefault="00004803" w:rsidP="005830F2">
          <w:pPr>
            <w:pStyle w:val="affc"/>
          </w:pPr>
          <w:fldSimple w:instr=" DOCPROPERTY  Обозначение  \* MERGEFORMAT ">
            <w:r w:rsidR="00E471D4">
              <w:t>ВЭС00085.291.1.2-ППТ</w:t>
            </w:r>
          </w:fldSimple>
          <w:r w:rsidR="00E471D4">
            <w:t>.</w:t>
          </w:r>
          <w:r w:rsidR="00E471D4" w:rsidRPr="008B45A6">
            <w:rPr>
              <w:lang w:val="en-US"/>
            </w:rPr>
            <w:t>C</w:t>
          </w:r>
        </w:p>
      </w:tc>
      <w:tc>
        <w:tcPr>
          <w:tcW w:w="604" w:type="dxa"/>
          <w:tcBorders>
            <w:bottom w:val="nil"/>
          </w:tcBorders>
        </w:tcPr>
        <w:p w:rsidR="00E471D4" w:rsidRPr="004D38EA" w:rsidRDefault="00E471D4" w:rsidP="00FF6137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E471D4">
      <w:trPr>
        <w:cantSplit/>
        <w:trHeight w:hRule="exact" w:val="284"/>
      </w:trPr>
      <w:tc>
        <w:tcPr>
          <w:tcW w:w="546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818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5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986" w:type="dxa"/>
          <w:vMerge/>
          <w:tcBorders>
            <w:bottom w:val="nil"/>
          </w:tcBorders>
        </w:tcPr>
        <w:p w:rsidR="00E471D4" w:rsidRDefault="00E471D4" w:rsidP="00FF6137">
          <w:pPr>
            <w:jc w:val="center"/>
          </w:pPr>
        </w:p>
      </w:tc>
      <w:tc>
        <w:tcPr>
          <w:tcW w:w="604" w:type="dxa"/>
          <w:vMerge w:val="restart"/>
          <w:tcBorders>
            <w:bottom w:val="nil"/>
          </w:tcBorders>
        </w:tcPr>
        <w:p w:rsidR="00E471D4" w:rsidRPr="00E34A3C" w:rsidRDefault="00E471D4" w:rsidP="00FF6137">
          <w:pPr>
            <w:pStyle w:val="affa"/>
          </w:pPr>
          <w:r>
            <w:t>2</w:t>
          </w:r>
        </w:p>
        <w:p w:rsidR="00E471D4" w:rsidRPr="00E34A3C" w:rsidRDefault="00E471D4" w:rsidP="00FF6137">
          <w:pPr>
            <w:pStyle w:val="affa"/>
          </w:pPr>
        </w:p>
        <w:p w:rsidR="00E471D4" w:rsidRPr="00E34A3C" w:rsidRDefault="00E471D4" w:rsidP="00FF6137">
          <w:pPr>
            <w:pStyle w:val="affa"/>
          </w:pPr>
        </w:p>
        <w:p w:rsidR="00E471D4" w:rsidRPr="00E34A3C" w:rsidRDefault="00E471D4" w:rsidP="00FF6137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E471D4">
      <w:trPr>
        <w:cantSplit/>
        <w:trHeight w:hRule="exact" w:val="284"/>
      </w:trPr>
      <w:tc>
        <w:tcPr>
          <w:tcW w:w="546" w:type="dxa"/>
          <w:tcBorders>
            <w:top w:val="single" w:sz="12" w:space="0" w:color="auto"/>
            <w:left w:val="nil"/>
            <w:bottom w:val="nil"/>
          </w:tcBorders>
        </w:tcPr>
        <w:p w:rsidR="00E471D4" w:rsidRPr="00A92609" w:rsidRDefault="00E471D4" w:rsidP="00FF6137">
          <w:pPr>
            <w:pStyle w:val="aff9"/>
            <w:ind w:left="79"/>
          </w:pPr>
          <w:r w:rsidRPr="00A92609">
            <w:t>Изм.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38"/>
          </w:pPr>
          <w:r w:rsidRPr="00A92609">
            <w:t>Лист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40"/>
          </w:pPr>
          <w:r w:rsidRPr="00A92609">
            <w:t>№док.</w:t>
          </w:r>
        </w:p>
      </w:tc>
      <w:tc>
        <w:tcPr>
          <w:tcW w:w="818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40"/>
          </w:pPr>
          <w:r w:rsidRPr="00A92609">
            <w:t>Подп.</w:t>
          </w:r>
        </w:p>
      </w:tc>
      <w:tc>
        <w:tcPr>
          <w:tcW w:w="545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40"/>
          </w:pPr>
          <w:r w:rsidRPr="00A92609">
            <w:t>Дата</w:t>
          </w:r>
        </w:p>
      </w:tc>
      <w:tc>
        <w:tcPr>
          <w:tcW w:w="5986" w:type="dxa"/>
          <w:vMerge/>
          <w:tcBorders>
            <w:bottom w:val="nil"/>
          </w:tcBorders>
        </w:tcPr>
        <w:p w:rsidR="00E471D4" w:rsidRDefault="00E471D4" w:rsidP="00FF6137">
          <w:pPr>
            <w:jc w:val="center"/>
          </w:pPr>
        </w:p>
      </w:tc>
      <w:tc>
        <w:tcPr>
          <w:tcW w:w="604" w:type="dxa"/>
          <w:vMerge/>
          <w:tcBorders>
            <w:bottom w:val="nil"/>
          </w:tcBorders>
        </w:tcPr>
        <w:p w:rsidR="00E471D4" w:rsidRDefault="00E471D4" w:rsidP="00FF6137">
          <w:pPr>
            <w:jc w:val="center"/>
          </w:pPr>
        </w:p>
      </w:tc>
    </w:tr>
  </w:tbl>
  <w:p w:rsidR="00E471D4" w:rsidRPr="003148B6" w:rsidRDefault="00E471D4">
    <w:pPr>
      <w:rPr>
        <w:sz w:val="10"/>
        <w:szCs w:val="1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18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8"/>
      <w:gridCol w:w="831"/>
      <w:gridCol w:w="557"/>
      <w:gridCol w:w="3834"/>
      <w:gridCol w:w="829"/>
      <w:gridCol w:w="829"/>
      <w:gridCol w:w="973"/>
    </w:tblGrid>
    <w:tr w:rsidR="00E471D4" w:rsidTr="00E471D4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6465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DD1D83" w:rsidRDefault="00E471D4" w:rsidP="005830F2">
          <w:pPr>
            <w:tabs>
              <w:tab w:val="left" w:pos="373"/>
              <w:tab w:val="center" w:pos="3223"/>
            </w:tabs>
            <w:spacing w:line="240" w:lineRule="auto"/>
            <w:jc w:val="center"/>
            <w:rPr>
              <w:rFonts w:ascii="ISOCPEUR" w:hAnsi="ISOCPEUR"/>
              <w:i/>
            </w:rPr>
          </w:pPr>
          <w:r>
            <w:rPr>
              <w:rFonts w:ascii="ISOCPEUR" w:hAnsi="ISOCPEUR"/>
              <w:i/>
              <w:color w:val="000000" w:themeColor="text1"/>
            </w:rPr>
            <w:fldChar w:fldCharType="begin"/>
          </w:r>
          <w:r>
            <w:rPr>
              <w:rFonts w:ascii="ISOCPEUR" w:hAnsi="ISOCPEUR"/>
              <w:i/>
              <w:color w:val="000000" w:themeColor="text1"/>
            </w:rPr>
            <w:instrText xml:space="preserve"> DOCPROPERTY  Обозначение  \* MERGEFORMAT </w:instrText>
          </w:r>
          <w:r>
            <w:rPr>
              <w:rFonts w:ascii="ISOCPEUR" w:hAnsi="ISOCPEUR"/>
              <w:i/>
              <w:color w:val="000000" w:themeColor="text1"/>
            </w:rPr>
            <w:fldChar w:fldCharType="separate"/>
          </w:r>
          <w:r>
            <w:rPr>
              <w:rFonts w:ascii="ISOCPEUR" w:hAnsi="ISOCPEUR"/>
              <w:i/>
              <w:color w:val="000000" w:themeColor="text1"/>
            </w:rPr>
            <w:t>ВЭС00085.291.1.2-ППТ</w:t>
          </w:r>
          <w:r>
            <w:rPr>
              <w:rFonts w:ascii="ISOCPEUR" w:hAnsi="ISOCPEUR"/>
              <w:i/>
              <w:color w:val="000000" w:themeColor="text1"/>
            </w:rPr>
            <w:fldChar w:fldCharType="end"/>
          </w:r>
          <w:r>
            <w:rPr>
              <w:rFonts w:ascii="ISOCPEUR" w:hAnsi="ISOCPEUR"/>
              <w:i/>
              <w:color w:val="000000" w:themeColor="text1"/>
            </w:rPr>
            <w:t>-ОЧП</w:t>
          </w:r>
          <w:proofErr w:type="gramStart"/>
          <w:r>
            <w:rPr>
              <w:rFonts w:ascii="ISOCPEUR" w:hAnsi="ISOCPEUR"/>
              <w:i/>
              <w:color w:val="000000" w:themeColor="text1"/>
            </w:rPr>
            <w:t>.С</w:t>
          </w:r>
          <w:proofErr w:type="gramEnd"/>
        </w:p>
      </w:tc>
    </w:tr>
    <w:tr w:rsidR="00E471D4" w:rsidTr="00E471D4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BD165D">
          <w:pPr>
            <w:pStyle w:val="aff9"/>
            <w:ind w:left="-58"/>
          </w:pPr>
        </w:p>
      </w:tc>
      <w:tc>
        <w:tcPr>
          <w:tcW w:w="646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/>
      </w:tc>
    </w:tr>
    <w:tr w:rsidR="00E471D4" w:rsidTr="00E471D4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931D8A">
          <w:pPr>
            <w:pStyle w:val="aff9"/>
            <w:ind w:left="-36"/>
          </w:pPr>
          <w:r w:rsidRPr="00A92609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931D8A">
          <w:pPr>
            <w:pStyle w:val="aff9"/>
            <w:ind w:left="-80" w:right="-11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931D8A">
          <w:pPr>
            <w:pStyle w:val="aff9"/>
            <w:ind w:left="-58" w:right="-99"/>
          </w:pPr>
          <w:r w:rsidRPr="00A92609">
            <w:t>Лис</w:t>
          </w:r>
          <w:r>
            <w:t>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931D8A">
          <w:pPr>
            <w:pStyle w:val="aff9"/>
            <w:ind w:left="-60" w:right="-97"/>
          </w:pPr>
          <w:r>
            <w:rPr>
              <w:noProof/>
            </w:rPr>
            <w:drawing>
              <wp:anchor distT="0" distB="0" distL="114300" distR="114300" simplePos="0" relativeHeight="251654144" behindDoc="0" locked="0" layoutInCell="1" allowOverlap="1" wp14:anchorId="2B35668D" wp14:editId="3AABEA31">
                <wp:simplePos x="0" y="0"/>
                <wp:positionH relativeFrom="column">
                  <wp:posOffset>192147</wp:posOffset>
                </wp:positionH>
                <wp:positionV relativeFrom="paragraph">
                  <wp:posOffset>143568</wp:posOffset>
                </wp:positionV>
                <wp:extent cx="641350" cy="259080"/>
                <wp:effectExtent l="0" t="0" r="0" b="7620"/>
                <wp:wrapNone/>
                <wp:docPr id="195" name="Рисунок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Рисунок 2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92609">
            <w:t>№док</w:t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931D8A">
          <w:pPr>
            <w:pStyle w:val="aff9"/>
            <w:ind w:left="-41"/>
          </w:pPr>
          <w:r w:rsidRPr="00A92609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C53272">
          <w:pPr>
            <w:pStyle w:val="aff9"/>
            <w:ind w:left="-79"/>
          </w:pPr>
          <w:r w:rsidRPr="00A92609">
            <w:t>Дата</w:t>
          </w:r>
        </w:p>
      </w:tc>
      <w:tc>
        <w:tcPr>
          <w:tcW w:w="646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>
          <w:pPr>
            <w:jc w:val="center"/>
          </w:pPr>
        </w:p>
      </w:tc>
    </w:tr>
    <w:tr w:rsidR="00E471D4" w:rsidT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27435F">
          <w:pPr>
            <w:pStyle w:val="aff9"/>
          </w:pPr>
          <w:r w:rsidRPr="00A92609">
            <w:t>ГИП</w:t>
          </w:r>
        </w:p>
      </w:tc>
      <w:tc>
        <w:tcPr>
          <w:tcW w:w="1115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947D3A" w:rsidRDefault="00E471D4" w:rsidP="0027435F">
          <w:pPr>
            <w:pStyle w:val="aff9"/>
            <w:ind w:left="-58"/>
          </w:pPr>
          <w:r>
            <w:rPr>
              <w:bCs/>
              <w:noProof/>
            </w:rPr>
            <w:drawing>
              <wp:anchor distT="0" distB="0" distL="114300" distR="114300" simplePos="0" relativeHeight="251657216" behindDoc="0" locked="0" layoutInCell="1" allowOverlap="1" wp14:anchorId="704431C4" wp14:editId="03360F7D">
                <wp:simplePos x="0" y="0"/>
                <wp:positionH relativeFrom="column">
                  <wp:posOffset>593968</wp:posOffset>
                </wp:positionH>
                <wp:positionV relativeFrom="paragraph">
                  <wp:posOffset>87554</wp:posOffset>
                </wp:positionV>
                <wp:extent cx="631825" cy="299720"/>
                <wp:effectExtent l="0" t="0" r="0" b="5080"/>
                <wp:wrapNone/>
                <wp:docPr id="196" name="Рисунок 1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" name="Рисунок 21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C33A89" w:rsidRDefault="00004803" w:rsidP="0027435F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E471D4" w:rsidRPr="00157CA7" w:rsidRDefault="00E471D4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Проект планировки территории</w:t>
          </w:r>
        </w:p>
        <w:p w:rsidR="00E471D4" w:rsidRPr="00157CA7" w:rsidRDefault="00E471D4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157CA7">
            <w:rPr>
              <w:rFonts w:ascii="ISOCPEUR" w:hAnsi="ISOCPEUR"/>
              <w:i/>
              <w:sz w:val="16"/>
              <w:szCs w:val="16"/>
            </w:rPr>
            <w:instrText xml:space="preserve"> DOCPROPERTY  ТИТУЛ  \* MERGEFORMAT </w:instrText>
          </w:r>
          <w:r w:rsidRPr="00157CA7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spellStart"/>
          <w:r>
            <w:rPr>
              <w:rFonts w:ascii="ISOCPEUR" w:hAnsi="ISOCPEUR"/>
              <w:i/>
              <w:sz w:val="16"/>
              <w:szCs w:val="16"/>
            </w:rPr>
            <w:t>Золихинская</w:t>
          </w:r>
          <w:proofErr w:type="spellEnd"/>
          <w:r>
            <w:rPr>
              <w:rFonts w:ascii="ISOCPEUR" w:hAnsi="ISOCPEUR"/>
              <w:i/>
              <w:sz w:val="16"/>
              <w:szCs w:val="16"/>
            </w:rPr>
            <w:t xml:space="preserve"> ВЭС</w:t>
          </w:r>
          <w:r w:rsidRPr="00157CA7">
            <w:rPr>
              <w:rFonts w:ascii="ISOCPEUR" w:hAnsi="ISOCPEUR"/>
              <w:i/>
              <w:sz w:val="16"/>
              <w:szCs w:val="16"/>
            </w:rPr>
            <w:fldChar w:fldCharType="end"/>
          </w:r>
        </w:p>
        <w:p w:rsidR="00E471D4" w:rsidRPr="00157CA7" w:rsidRDefault="00E471D4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Основная часть проекта планировки территории</w:t>
          </w:r>
        </w:p>
        <w:p w:rsidR="00E471D4" w:rsidRPr="00157CA7" w:rsidRDefault="00E471D4" w:rsidP="00157CA7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 xml:space="preserve">Положение о размещении </w:t>
          </w:r>
          <w:r>
            <w:rPr>
              <w:rFonts w:ascii="ISOCPEUR" w:hAnsi="ISOCPEUR"/>
              <w:i/>
              <w:sz w:val="16"/>
              <w:szCs w:val="16"/>
            </w:rPr>
            <w:t xml:space="preserve">линейного </w:t>
          </w:r>
          <w:r w:rsidRPr="00157CA7">
            <w:rPr>
              <w:rFonts w:ascii="ISOCPEUR" w:hAnsi="ISOCPEUR"/>
              <w:i/>
              <w:sz w:val="16"/>
              <w:szCs w:val="16"/>
            </w:rPr>
            <w:t>объект</w:t>
          </w:r>
          <w:r>
            <w:rPr>
              <w:rFonts w:ascii="ISOCPEUR" w:hAnsi="ISOCPEUR"/>
              <w:i/>
              <w:sz w:val="16"/>
              <w:szCs w:val="16"/>
            </w:rPr>
            <w:t>а</w:t>
          </w:r>
        </w:p>
        <w:p w:rsidR="00E471D4" w:rsidRPr="005A1DDF" w:rsidRDefault="00E471D4" w:rsidP="00157CA7">
          <w:pPr>
            <w:spacing w:line="276" w:lineRule="auto"/>
            <w:jc w:val="center"/>
          </w:pPr>
          <w:r w:rsidRPr="00157CA7">
            <w:rPr>
              <w:rFonts w:ascii="ISOCPEUR" w:hAnsi="ISOCPEUR"/>
              <w:i/>
              <w:sz w:val="16"/>
              <w:szCs w:val="16"/>
            </w:rPr>
            <w:t>Содержание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A92609" w:rsidRDefault="00E471D4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A92609" w:rsidRDefault="00E471D4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</w:t>
          </w:r>
        </w:p>
      </w:tc>
      <w:tc>
        <w:tcPr>
          <w:tcW w:w="97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A92609" w:rsidRDefault="00E471D4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r w:rsidRPr="00A92609">
            <w:rPr>
              <w:rFonts w:ascii="ISOCPEUR" w:hAnsi="ISOCPEUR"/>
              <w:i/>
              <w:sz w:val="20"/>
              <w:szCs w:val="20"/>
            </w:rPr>
            <w:t>Листов</w:t>
          </w:r>
        </w:p>
      </w:tc>
    </w:tr>
    <w:tr w:rsidR="00E471D4" w:rsidT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27435F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004803" w:rsidP="0027435F">
          <w:pPr>
            <w:pStyle w:val="aff9"/>
            <w:ind w:left="-58"/>
          </w:pPr>
          <w:fldSimple w:instr=" DOCPROPERTY  &quot;Норм. контр.&quot;  \* MERGEFORMAT ">
            <w:r w:rsidR="00E471D4">
              <w:t>Пирогова</w:t>
            </w:r>
          </w:fldSimple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27435F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E471D4" w:rsidRDefault="00E471D4" w:rsidP="0027435F">
          <w:pPr>
            <w:jc w:val="center"/>
          </w:pP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A92609" w:rsidRDefault="00E471D4" w:rsidP="0027435F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proofErr w:type="gramStart"/>
          <w:r w:rsidRPr="00A92609">
            <w:rPr>
              <w:rFonts w:ascii="ISOCPEUR" w:hAnsi="ISOCPEUR"/>
              <w:i/>
              <w:sz w:val="20"/>
              <w:szCs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A92609" w:rsidRDefault="00E471D4" w:rsidP="0027435F">
          <w:pPr>
            <w:pStyle w:val="aff8"/>
          </w:pPr>
          <w:r w:rsidRPr="00A92609">
            <w:fldChar w:fldCharType="begin"/>
          </w:r>
          <w:r w:rsidRPr="00A92609">
            <w:instrText xml:space="preserve"> =</w:instrText>
          </w:r>
          <w:r w:rsidRPr="00A92609">
            <w:fldChar w:fldCharType="begin"/>
          </w:r>
          <w:r w:rsidRPr="00A92609">
            <w:instrText xml:space="preserve"> PAGE </w:instrText>
          </w:r>
          <w:r w:rsidRPr="00A92609">
            <w:fldChar w:fldCharType="separate"/>
          </w:r>
          <w:r w:rsidR="00C6143E">
            <w:rPr>
              <w:noProof/>
            </w:rPr>
            <w:instrText>2</w:instrText>
          </w:r>
          <w:r w:rsidRPr="00A92609">
            <w:fldChar w:fldCharType="end"/>
          </w:r>
          <w:r w:rsidRPr="00A92609">
            <w:instrText xml:space="preserve">-1 </w:instrText>
          </w:r>
          <w:r w:rsidRPr="00A92609">
            <w:fldChar w:fldCharType="separate"/>
          </w:r>
          <w:r w:rsidR="00C6143E">
            <w:rPr>
              <w:noProof/>
            </w:rPr>
            <w:t>1</w:t>
          </w:r>
          <w:r w:rsidRPr="00A92609">
            <w:fldChar w:fldCharType="end"/>
          </w:r>
        </w:p>
      </w:tc>
      <w:tc>
        <w:tcPr>
          <w:tcW w:w="97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27435F">
          <w:pPr>
            <w:pStyle w:val="aff8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\* Arabic  \* MERGEFORMAT </w:instrText>
          </w:r>
          <w:r>
            <w:rPr>
              <w:noProof/>
            </w:rPr>
            <w:fldChar w:fldCharType="separate"/>
          </w:r>
          <w:r w:rsidR="00C6143E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  <w:p w:rsidR="00E471D4" w:rsidRPr="00A92609" w:rsidRDefault="00E471D4" w:rsidP="0027435F">
          <w:pPr>
            <w:pStyle w:val="aff8"/>
          </w:pPr>
        </w:p>
      </w:tc>
    </w:tr>
    <w:tr w:rsidR="00E471D4" w:rsidT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27435F">
          <w:pPr>
            <w:pStyle w:val="aff9"/>
          </w:pPr>
          <w:r w:rsidRPr="00A92609">
            <w:t>Нач. отд.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27435F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27435F">
          <w:pPr>
            <w:pStyle w:val="aff9"/>
            <w:ind w:left="-58"/>
          </w:pPr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E471D4" w:rsidRDefault="00E471D4" w:rsidP="0027435F">
          <w:pPr>
            <w:jc w:val="center"/>
            <w:rPr>
              <w:sz w:val="22"/>
            </w:rPr>
          </w:pPr>
        </w:p>
      </w:tc>
      <w:tc>
        <w:tcPr>
          <w:tcW w:w="263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76268A" w:rsidRDefault="00E471D4" w:rsidP="0027435F">
          <w:pPr>
            <w:pStyle w:val="-"/>
            <w:spacing w:before="0" w:line="240" w:lineRule="auto"/>
            <w:ind w:left="-108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4BFCD573" wp14:editId="3D95689C">
                <wp:extent cx="1462715" cy="317108"/>
                <wp:effectExtent l="0" t="0" r="4445" b="6985"/>
                <wp:docPr id="197" name="Рисунок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6268A">
            <w:rPr>
              <w:szCs w:val="20"/>
            </w:rPr>
            <w:t xml:space="preserve">    </w:t>
          </w:r>
        </w:p>
      </w:tc>
    </w:tr>
    <w:tr w:rsidR="00E471D4" w:rsidTr="00E471D4">
      <w:trPr>
        <w:cantSplit/>
        <w:trHeight w:hRule="exact" w:val="286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27435F">
          <w:pPr>
            <w:pStyle w:val="aff9"/>
          </w:pPr>
          <w:r w:rsidRPr="00A92609">
            <w:t>Пров.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27435F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27DAEC42" wp14:editId="14A673AD">
                <wp:simplePos x="0" y="0"/>
                <wp:positionH relativeFrom="column">
                  <wp:posOffset>592455</wp:posOffset>
                </wp:positionH>
                <wp:positionV relativeFrom="paragraph">
                  <wp:posOffset>57785</wp:posOffset>
                </wp:positionV>
                <wp:extent cx="711835" cy="466725"/>
                <wp:effectExtent l="0" t="0" r="0" b="9525"/>
                <wp:wrapNone/>
                <wp:docPr id="198" name="Рисунок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3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fldSimple w:instr=" DOCPROPERTY  Проверил  \* MERGEFORMAT ">
            <w:r>
              <w:t>Иванов</w:t>
            </w:r>
          </w:fldSimple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27435F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0B06334" wp14:editId="19DA93F1">
                <wp:simplePos x="0" y="0"/>
                <wp:positionH relativeFrom="column">
                  <wp:posOffset>-82146</wp:posOffset>
                </wp:positionH>
                <wp:positionV relativeFrom="paragraph">
                  <wp:posOffset>-58594</wp:posOffset>
                </wp:positionV>
                <wp:extent cx="509732" cy="270587"/>
                <wp:effectExtent l="0" t="0" r="5080" b="0"/>
                <wp:wrapNone/>
                <wp:docPr id="201" name="Рисунок 201" descr="C:\Users\martevgen\AppData\Local\Microsoft\Windows\INetCache\Content.Word\03 Иванов цв п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evgen\AppData\Local\Microsoft\Windows\INetCache\Content.Word\03 Иванов цв п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32" cy="270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  <w:vAlign w:val="center"/>
        </w:tcPr>
        <w:p w:rsidR="00E471D4" w:rsidRDefault="00004803" w:rsidP="0027435F">
          <w:pPr>
            <w:pStyle w:val="aff9"/>
            <w:spacing w:line="240" w:lineRule="auto"/>
            <w:ind w:left="-57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E471D4" w:rsidRDefault="00E471D4" w:rsidP="0027435F"/>
      </w:tc>
      <w:tc>
        <w:tcPr>
          <w:tcW w:w="263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27435F"/>
      </w:tc>
    </w:tr>
    <w:tr w:rsidR="00E471D4" w:rsidT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E471D4" w:rsidRPr="00A92609" w:rsidRDefault="00E471D4" w:rsidP="0027435F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DD1D83" w:rsidRDefault="00E471D4" w:rsidP="0027435F">
          <w:pPr>
            <w:pStyle w:val="aff9"/>
            <w:ind w:left="-58"/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27435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004803" w:rsidP="0027435F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27435F"/>
      </w:tc>
      <w:tc>
        <w:tcPr>
          <w:tcW w:w="263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27435F"/>
      </w:tc>
    </w:tr>
  </w:tbl>
  <w:p w:rsidR="00E471D4" w:rsidRPr="00627EF5" w:rsidRDefault="00E471D4" w:rsidP="0034151A">
    <w:pPr>
      <w:rPr>
        <w:sz w:val="10"/>
        <w:szCs w:val="1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8" w:type="dxa"/>
      <w:tblInd w:w="-84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7"/>
      <w:gridCol w:w="547"/>
      <w:gridCol w:w="546"/>
      <w:gridCol w:w="546"/>
      <w:gridCol w:w="634"/>
      <w:gridCol w:w="567"/>
      <w:gridCol w:w="6165"/>
      <w:gridCol w:w="546"/>
    </w:tblGrid>
    <w:tr w:rsidR="00E471D4" w:rsidTr="00DE5295">
      <w:trPr>
        <w:cantSplit/>
        <w:trHeight w:hRule="exact" w:val="284"/>
      </w:trPr>
      <w:tc>
        <w:tcPr>
          <w:tcW w:w="547" w:type="dxa"/>
          <w:tcBorders>
            <w:left w:val="nil"/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7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6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634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67" w:type="dxa"/>
          <w:tcBorders>
            <w:bottom w:val="single" w:sz="6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6165" w:type="dxa"/>
          <w:vMerge w:val="restart"/>
          <w:tcBorders>
            <w:bottom w:val="nil"/>
          </w:tcBorders>
          <w:vAlign w:val="center"/>
        </w:tcPr>
        <w:p w:rsidR="00E471D4" w:rsidRPr="00425F74" w:rsidRDefault="00004803" w:rsidP="005830F2">
          <w:pPr>
            <w:pStyle w:val="affa"/>
            <w:rPr>
              <w:lang w:val="en-US"/>
            </w:rPr>
          </w:pPr>
          <w:r>
            <w:fldChar w:fldCharType="begin"/>
          </w:r>
          <w:r>
            <w:instrText xml:space="preserve"> DOCPROPERTY  Обозначение  \* MERGEFORMAT </w:instrText>
          </w:r>
          <w:r>
            <w:fldChar w:fldCharType="separate"/>
          </w:r>
          <w:r w:rsidR="00E471D4">
            <w:t>ВЭС00085.291.1.2-ППТ</w:t>
          </w:r>
          <w:proofErr w:type="gramStart"/>
          <w:r>
            <w:fldChar w:fldCharType="end"/>
          </w:r>
          <w:r w:rsidR="00E471D4">
            <w:t>-</w:t>
          </w:r>
          <w:proofErr w:type="gramEnd"/>
          <w:r w:rsidR="00E471D4">
            <w:t>ОЧП</w:t>
          </w:r>
        </w:p>
      </w:tc>
      <w:tc>
        <w:tcPr>
          <w:tcW w:w="546" w:type="dxa"/>
          <w:tcBorders>
            <w:bottom w:val="nil"/>
          </w:tcBorders>
        </w:tcPr>
        <w:p w:rsidR="00E471D4" w:rsidRPr="004D38EA" w:rsidRDefault="00E471D4" w:rsidP="00FF6137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E471D4" w:rsidTr="00DE5295">
      <w:trPr>
        <w:cantSplit/>
        <w:trHeight w:hRule="exact" w:val="284"/>
      </w:trPr>
      <w:tc>
        <w:tcPr>
          <w:tcW w:w="547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7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46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634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567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F6137">
          <w:pPr>
            <w:pStyle w:val="aff9"/>
          </w:pPr>
        </w:p>
      </w:tc>
      <w:tc>
        <w:tcPr>
          <w:tcW w:w="6165" w:type="dxa"/>
          <w:vMerge/>
          <w:tcBorders>
            <w:bottom w:val="nil"/>
          </w:tcBorders>
        </w:tcPr>
        <w:p w:rsidR="00E471D4" w:rsidRDefault="00E471D4" w:rsidP="00FF6137">
          <w:pPr>
            <w:jc w:val="center"/>
          </w:pPr>
        </w:p>
      </w:tc>
      <w:tc>
        <w:tcPr>
          <w:tcW w:w="546" w:type="dxa"/>
          <w:vMerge w:val="restart"/>
          <w:tcBorders>
            <w:bottom w:val="nil"/>
          </w:tcBorders>
        </w:tcPr>
        <w:p w:rsidR="00E471D4" w:rsidRPr="00E34A3C" w:rsidRDefault="00E471D4" w:rsidP="00FF6137">
          <w:pPr>
            <w:pStyle w:val="affa"/>
          </w:pP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=</w:instrText>
          </w:r>
          <w:r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 PAGE </w:instrText>
          </w:r>
          <w:r>
            <w:rPr>
              <w:lang w:val="en-US"/>
            </w:rPr>
            <w:fldChar w:fldCharType="separate"/>
          </w:r>
          <w:r w:rsidR="00C6143E">
            <w:rPr>
              <w:noProof/>
              <w:lang w:val="en-US"/>
            </w:rPr>
            <w:instrText>13</w:instrText>
          </w:r>
          <w:r>
            <w:rPr>
              <w:lang w:val="en-US"/>
            </w:rPr>
            <w:fldChar w:fldCharType="end"/>
          </w:r>
          <w:r>
            <w:rPr>
              <w:lang w:val="en-US"/>
            </w:rPr>
            <w:instrText>-</w:instrText>
          </w:r>
          <w:r>
            <w:instrText xml:space="preserve"> </w:instrTex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 Sect0 </w:instrText>
          </w:r>
          <w:r>
            <w:rPr>
              <w:noProof/>
            </w:rPr>
            <w:fldChar w:fldCharType="separate"/>
          </w:r>
          <w:r w:rsidR="00C6143E">
            <w:rPr>
              <w:noProof/>
            </w:rPr>
            <w:instrText>4</w:instrText>
          </w:r>
          <w:r>
            <w:rPr>
              <w:noProof/>
            </w:rPr>
            <w:fldChar w:fldCharType="end"/>
          </w:r>
          <w:r>
            <w:rPr>
              <w:lang w:val="en-US"/>
            </w:rPr>
            <w:instrText xml:space="preserve"> </w:instrText>
          </w:r>
          <w:r>
            <w:instrText xml:space="preserve">+ 1 </w:instrText>
          </w:r>
          <w:r>
            <w:rPr>
              <w:lang w:val="en-US"/>
            </w:rPr>
            <w:fldChar w:fldCharType="separate"/>
          </w:r>
          <w:r w:rsidR="00C6143E">
            <w:rPr>
              <w:noProof/>
              <w:lang w:val="en-US"/>
            </w:rPr>
            <w:t>10</w:t>
          </w:r>
          <w:r>
            <w:rPr>
              <w:lang w:val="en-US"/>
            </w:rPr>
            <w:fldChar w:fldCharType="end"/>
          </w:r>
        </w:p>
        <w:p w:rsidR="00E471D4" w:rsidRPr="00E34A3C" w:rsidRDefault="00E471D4" w:rsidP="00FF6137">
          <w:pPr>
            <w:pStyle w:val="affa"/>
          </w:pPr>
        </w:p>
        <w:p w:rsidR="00E471D4" w:rsidRPr="00E34A3C" w:rsidRDefault="00E471D4" w:rsidP="00FF6137">
          <w:pPr>
            <w:spacing w:before="120"/>
            <w:jc w:val="center"/>
            <w:rPr>
              <w:i/>
              <w:sz w:val="24"/>
              <w:lang w:val="en-US"/>
            </w:rPr>
          </w:pPr>
        </w:p>
      </w:tc>
    </w:tr>
    <w:tr w:rsidR="00E471D4" w:rsidTr="00DE5295">
      <w:trPr>
        <w:cantSplit/>
        <w:trHeight w:hRule="exact" w:val="284"/>
      </w:trPr>
      <w:tc>
        <w:tcPr>
          <w:tcW w:w="547" w:type="dxa"/>
          <w:tcBorders>
            <w:top w:val="single" w:sz="12" w:space="0" w:color="auto"/>
            <w:left w:val="nil"/>
            <w:bottom w:val="nil"/>
          </w:tcBorders>
        </w:tcPr>
        <w:p w:rsidR="00E471D4" w:rsidRPr="00A92609" w:rsidRDefault="00E471D4" w:rsidP="00FF6137">
          <w:pPr>
            <w:pStyle w:val="aff9"/>
            <w:ind w:left="79"/>
          </w:pPr>
          <w:r w:rsidRPr="00A92609">
            <w:t>Изм.</w:t>
          </w:r>
        </w:p>
      </w:tc>
      <w:tc>
        <w:tcPr>
          <w:tcW w:w="547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38"/>
          </w:pPr>
          <w:r w:rsidRPr="00A92609">
            <w:t>Лист</w:t>
          </w:r>
        </w:p>
      </w:tc>
      <w:tc>
        <w:tcPr>
          <w:tcW w:w="546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40"/>
          </w:pPr>
          <w:r w:rsidRPr="00A92609">
            <w:t>№док.</w:t>
          </w:r>
        </w:p>
      </w:tc>
      <w:tc>
        <w:tcPr>
          <w:tcW w:w="634" w:type="dxa"/>
          <w:tcBorders>
            <w:top w:val="single" w:sz="12" w:space="0" w:color="auto"/>
          </w:tcBorders>
        </w:tcPr>
        <w:p w:rsidR="00E471D4" w:rsidRPr="00A92609" w:rsidRDefault="00E471D4" w:rsidP="00963F5E">
          <w:pPr>
            <w:pStyle w:val="aff9"/>
            <w:ind w:left="40"/>
            <w:jc w:val="center"/>
          </w:pPr>
          <w:r w:rsidRPr="00A92609">
            <w:t>Подп.</w:t>
          </w:r>
        </w:p>
      </w:tc>
      <w:tc>
        <w:tcPr>
          <w:tcW w:w="567" w:type="dxa"/>
          <w:tcBorders>
            <w:top w:val="single" w:sz="12" w:space="0" w:color="auto"/>
          </w:tcBorders>
        </w:tcPr>
        <w:p w:rsidR="00E471D4" w:rsidRPr="00A92609" w:rsidRDefault="00E471D4" w:rsidP="00FF6137">
          <w:pPr>
            <w:pStyle w:val="aff9"/>
            <w:ind w:left="40"/>
          </w:pPr>
          <w:r w:rsidRPr="00A92609">
            <w:t>Дата</w:t>
          </w:r>
        </w:p>
      </w:tc>
      <w:tc>
        <w:tcPr>
          <w:tcW w:w="6165" w:type="dxa"/>
          <w:vMerge/>
          <w:tcBorders>
            <w:bottom w:val="nil"/>
          </w:tcBorders>
        </w:tcPr>
        <w:p w:rsidR="00E471D4" w:rsidRDefault="00E471D4" w:rsidP="00FF6137">
          <w:pPr>
            <w:jc w:val="center"/>
          </w:pPr>
        </w:p>
      </w:tc>
      <w:tc>
        <w:tcPr>
          <w:tcW w:w="546" w:type="dxa"/>
          <w:vMerge/>
          <w:tcBorders>
            <w:bottom w:val="nil"/>
          </w:tcBorders>
        </w:tcPr>
        <w:p w:rsidR="00E471D4" w:rsidRDefault="00E471D4" w:rsidP="00FF6137">
          <w:pPr>
            <w:jc w:val="center"/>
          </w:pPr>
        </w:p>
      </w:tc>
    </w:tr>
  </w:tbl>
  <w:p w:rsidR="00E471D4" w:rsidRPr="001B0E7C" w:rsidRDefault="00E471D4" w:rsidP="001B0E7C">
    <w:pPr>
      <w:spacing w:line="240" w:lineRule="auto"/>
      <w:rPr>
        <w:sz w:val="12"/>
        <w:szCs w:val="1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76" w:type="dxa"/>
      <w:tblInd w:w="-4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7"/>
      <w:gridCol w:w="833"/>
      <w:gridCol w:w="557"/>
      <w:gridCol w:w="3849"/>
      <w:gridCol w:w="832"/>
      <w:gridCol w:w="832"/>
      <w:gridCol w:w="947"/>
    </w:tblGrid>
    <w:tr w:rsidR="00E471D4" w:rsidTr="001F19E3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C00A9A" w:rsidRDefault="00E471D4" w:rsidP="005830F2">
          <w:pPr>
            <w:pStyle w:val="affc"/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DOCPROPERTY  Обозначение  \* MERGEFORMAT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ВЭС00085.291.1.2-ППТ</w:t>
          </w:r>
          <w:r>
            <w:rPr>
              <w:szCs w:val="28"/>
            </w:rPr>
            <w:fldChar w:fldCharType="end"/>
          </w:r>
          <w:r>
            <w:rPr>
              <w:szCs w:val="28"/>
            </w:rPr>
            <w:t>-ОЧП</w:t>
          </w:r>
          <w:proofErr w:type="gramStart"/>
          <w:r>
            <w:rPr>
              <w:szCs w:val="28"/>
            </w:rPr>
            <w:t>.С</w:t>
          </w:r>
          <w:proofErr w:type="gramEnd"/>
          <w:r>
            <w:rPr>
              <w:szCs w:val="28"/>
            </w:rPr>
            <w:t>П</w:t>
          </w:r>
        </w:p>
      </w:tc>
    </w:tr>
    <w:tr w:rsidR="00E471D4" w:rsidTr="001F19E3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/>
      </w:tc>
    </w:tr>
    <w:tr w:rsidR="00E471D4" w:rsidTr="001F19E3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3524CD">
          <w:pPr>
            <w:pStyle w:val="aff9"/>
            <w:ind w:left="-33"/>
          </w:pPr>
          <w:r w:rsidRPr="009A5E50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4D38EA" w:rsidRDefault="00E471D4" w:rsidP="003524CD">
          <w:pPr>
            <w:pStyle w:val="aff9"/>
            <w:ind w:left="-80" w:right="-102"/>
            <w:rPr>
              <w:lang w:val="en-US"/>
            </w:rPr>
          </w:pPr>
          <w:proofErr w:type="spellStart"/>
          <w:r w:rsidRPr="009A5E50">
            <w:t>Кол</w:t>
          </w:r>
          <w:proofErr w:type="gramStart"/>
          <w:r w:rsidRPr="009A5E50">
            <w:t>.у</w:t>
          </w:r>
          <w:proofErr w:type="gramEnd"/>
          <w:r w:rsidRPr="009A5E50">
            <w:t>ч</w:t>
          </w:r>
          <w:proofErr w:type="spellEnd"/>
          <w:r>
            <w:rPr>
              <w:lang w:val="en-US"/>
            </w:rP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3524CD">
          <w:pPr>
            <w:pStyle w:val="aff9"/>
            <w:ind w:left="-60" w:right="-101"/>
          </w:pPr>
          <w:r w:rsidRPr="009A5E50">
            <w:t>Лист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B60E59">
          <w:pPr>
            <w:pStyle w:val="aff9"/>
            <w:ind w:left="-60" w:right="-100"/>
          </w:pPr>
          <w:r>
            <w:rPr>
              <w:noProof/>
            </w:rPr>
            <w:drawing>
              <wp:anchor distT="0" distB="0" distL="114300" distR="114300" simplePos="0" relativeHeight="251671040" behindDoc="0" locked="0" layoutInCell="1" allowOverlap="1" wp14:anchorId="5838806A" wp14:editId="0AA34FE8">
                <wp:simplePos x="0" y="0"/>
                <wp:positionH relativeFrom="column">
                  <wp:posOffset>217894</wp:posOffset>
                </wp:positionH>
                <wp:positionV relativeFrom="paragraph">
                  <wp:posOffset>146685</wp:posOffset>
                </wp:positionV>
                <wp:extent cx="641350" cy="259080"/>
                <wp:effectExtent l="0" t="0" r="0" b="762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0" name="Рисунок 2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A5E50">
            <w:t>№док</w:t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B60E59">
          <w:pPr>
            <w:pStyle w:val="aff9"/>
            <w:ind w:left="-35"/>
          </w:pPr>
          <w:r w:rsidRPr="009A5E50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B60E59">
          <w:pPr>
            <w:pStyle w:val="aff9"/>
            <w:ind w:left="-60" w:right="-97"/>
          </w:pPr>
          <w:r w:rsidRPr="009A5E50">
            <w:t>Дата</w:t>
          </w: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>
          <w:pPr>
            <w:jc w:val="center"/>
          </w:pPr>
        </w:p>
      </w:tc>
    </w:tr>
    <w:tr w:rsidR="00E471D4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947D3A">
          <w:pPr>
            <w:pStyle w:val="aff9"/>
          </w:pPr>
          <w:r w:rsidRPr="00A92609">
            <w:t>ГИП</w:t>
          </w:r>
        </w:p>
      </w:tc>
      <w:tc>
        <w:tcPr>
          <w:tcW w:w="1114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947D3A" w:rsidRDefault="00E471D4" w:rsidP="00947D3A">
          <w:pPr>
            <w:pStyle w:val="aff9"/>
            <w:ind w:left="-58"/>
          </w:pPr>
          <w:r>
            <w:rPr>
              <w:bCs/>
              <w:noProof/>
            </w:rPr>
            <w:drawing>
              <wp:anchor distT="0" distB="0" distL="114300" distR="114300" simplePos="0" relativeHeight="251672064" behindDoc="0" locked="0" layoutInCell="1" allowOverlap="1" wp14:anchorId="363D3240" wp14:editId="64BD9937">
                <wp:simplePos x="0" y="0"/>
                <wp:positionH relativeFrom="column">
                  <wp:posOffset>619715</wp:posOffset>
                </wp:positionH>
                <wp:positionV relativeFrom="paragraph">
                  <wp:posOffset>90671</wp:posOffset>
                </wp:positionV>
                <wp:extent cx="631825" cy="299720"/>
                <wp:effectExtent l="0" t="0" r="0" b="5080"/>
                <wp:wrapNone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" name="Рисунок 2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947D3A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C33A89" w:rsidRDefault="00004803" w:rsidP="00947D3A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E471D4" w:rsidRPr="00157CA7" w:rsidRDefault="00E471D4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Проект планировки территории</w:t>
          </w:r>
        </w:p>
        <w:p w:rsidR="00E471D4" w:rsidRDefault="00E471D4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proofErr w:type="spellStart"/>
          <w:r w:rsidRPr="00F5309F">
            <w:rPr>
              <w:rFonts w:ascii="ISOCPEUR" w:hAnsi="ISOCPEUR"/>
              <w:i/>
              <w:sz w:val="16"/>
              <w:szCs w:val="16"/>
            </w:rPr>
            <w:t>Золихинская</w:t>
          </w:r>
          <w:proofErr w:type="spellEnd"/>
          <w:r w:rsidRPr="00F5309F">
            <w:rPr>
              <w:rFonts w:ascii="ISOCPEUR" w:hAnsi="ISOCPEUR"/>
              <w:i/>
              <w:sz w:val="16"/>
              <w:szCs w:val="16"/>
            </w:rPr>
            <w:t xml:space="preserve"> </w:t>
          </w:r>
          <w:r>
            <w:rPr>
              <w:rFonts w:ascii="ISOCPEUR" w:hAnsi="ISOCPEUR"/>
              <w:i/>
              <w:sz w:val="16"/>
              <w:szCs w:val="16"/>
            </w:rPr>
            <w:t>ВЭС</w:t>
          </w:r>
        </w:p>
        <w:p w:rsidR="00E471D4" w:rsidRPr="00157CA7" w:rsidRDefault="00E471D4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Основная часть проекта планировки территории</w:t>
          </w:r>
        </w:p>
        <w:p w:rsidR="00E471D4" w:rsidRDefault="00E471D4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157CA7">
            <w:rPr>
              <w:rFonts w:ascii="ISOCPEUR" w:hAnsi="ISOCPEUR"/>
              <w:i/>
              <w:sz w:val="16"/>
              <w:szCs w:val="16"/>
            </w:rPr>
            <w:t>Положение о размещении</w:t>
          </w:r>
          <w:r>
            <w:rPr>
              <w:rFonts w:ascii="ISOCPEUR" w:hAnsi="ISOCPEUR"/>
              <w:i/>
              <w:sz w:val="16"/>
              <w:szCs w:val="16"/>
            </w:rPr>
            <w:t xml:space="preserve"> линейного</w:t>
          </w:r>
          <w:r w:rsidRPr="00157CA7">
            <w:rPr>
              <w:rFonts w:ascii="ISOCPEUR" w:hAnsi="ISOCPEUR"/>
              <w:i/>
              <w:sz w:val="16"/>
              <w:szCs w:val="16"/>
            </w:rPr>
            <w:t xml:space="preserve"> объект</w:t>
          </w:r>
          <w:r>
            <w:rPr>
              <w:rFonts w:ascii="ISOCPEUR" w:hAnsi="ISOCPEUR"/>
              <w:i/>
              <w:sz w:val="16"/>
              <w:szCs w:val="16"/>
            </w:rPr>
            <w:t>а</w:t>
          </w:r>
          <w:r w:rsidRPr="00FC5A58">
            <w:rPr>
              <w:rFonts w:ascii="ISOCPEUR" w:hAnsi="ISOCPEUR"/>
              <w:i/>
              <w:sz w:val="16"/>
              <w:szCs w:val="16"/>
            </w:rPr>
            <w:t xml:space="preserve"> </w:t>
          </w:r>
        </w:p>
        <w:p w:rsidR="00E471D4" w:rsidRPr="00FC5A58" w:rsidRDefault="00E471D4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</w:p>
        <w:p w:rsidR="00E471D4" w:rsidRPr="0027435F" w:rsidRDefault="00E471D4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  <w:r>
            <w:rPr>
              <w:rFonts w:ascii="ISOCPEUR" w:hAnsi="ISOCPEUR"/>
              <w:i/>
              <w:sz w:val="16"/>
              <w:szCs w:val="16"/>
            </w:rPr>
            <w:t>Состав проекта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4D38EA" w:rsidRDefault="00E471D4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Стадия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4D38EA" w:rsidRDefault="00E471D4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</w:t>
          </w: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4D38EA" w:rsidRDefault="00E471D4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Листов</w:t>
          </w:r>
        </w:p>
      </w:tc>
    </w:tr>
    <w:tr w:rsidR="00E471D4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004803" w:rsidP="001C6F51">
          <w:pPr>
            <w:pStyle w:val="aff9"/>
            <w:ind w:left="-58"/>
          </w:pPr>
          <w:fldSimple w:instr=" DOCPROPERTY  &quot;Норм. контр.&quot;  \* MERGEFORMAT ">
            <w:r w:rsidR="00E471D4">
              <w:t>Пирогова</w:t>
            </w:r>
          </w:fldSimple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C6F51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>
          <w:pPr>
            <w:jc w:val="center"/>
          </w:pP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E471D4" w:rsidRPr="00A92609" w:rsidRDefault="00E471D4" w:rsidP="001C6F51">
          <w:pPr>
            <w:pStyle w:val="aff8"/>
          </w:pPr>
          <w:proofErr w:type="gramStart"/>
          <w:r w:rsidRPr="00A92609">
            <w:t>П</w:t>
          </w:r>
          <w:proofErr w:type="gramEnd"/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E471D4" w:rsidRPr="002F4619" w:rsidRDefault="00E471D4" w:rsidP="001C6F51">
          <w:pPr>
            <w:pStyle w:val="aff8"/>
          </w:pPr>
          <w:r>
            <w:t>1</w:t>
          </w:r>
        </w:p>
        <w:p w:rsidR="00E471D4" w:rsidRPr="00C575D7" w:rsidRDefault="00E471D4" w:rsidP="001C6F51">
          <w:pPr>
            <w:pStyle w:val="aff8"/>
          </w:pP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Default="00E471D4" w:rsidP="001C6F51">
          <w:pPr>
            <w:pStyle w:val="aff8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\* Arabic  \* MERGEFORMAT </w:instrText>
          </w:r>
          <w:r>
            <w:rPr>
              <w:noProof/>
            </w:rPr>
            <w:fldChar w:fldCharType="separate"/>
          </w:r>
          <w:r w:rsidR="00C6143E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:rsidR="00E471D4" w:rsidRPr="00C575D7" w:rsidRDefault="00E471D4" w:rsidP="001C6F51">
          <w:pPr>
            <w:pStyle w:val="aff8"/>
          </w:pPr>
        </w:p>
      </w:tc>
    </w:tr>
    <w:tr w:rsidR="00E471D4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r w:rsidRPr="00A92609">
            <w:t>Нач. отд.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1C6F51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>
          <w:pPr>
            <w:jc w:val="center"/>
            <w:rPr>
              <w:sz w:val="22"/>
            </w:rPr>
          </w:pPr>
        </w:p>
      </w:tc>
      <w:tc>
        <w:tcPr>
          <w:tcW w:w="261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76268A" w:rsidRDefault="00E471D4" w:rsidP="001C6F51">
          <w:pPr>
            <w:pStyle w:val="-"/>
            <w:spacing w:before="0" w:line="240" w:lineRule="auto"/>
            <w:ind w:left="-108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58ABB642" wp14:editId="4E7BF5AA">
                <wp:extent cx="1462715" cy="317108"/>
                <wp:effectExtent l="0" t="0" r="4445" b="698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6268A">
            <w:rPr>
              <w:szCs w:val="20"/>
            </w:rPr>
            <w:t xml:space="preserve"> </w:t>
          </w:r>
        </w:p>
      </w:tc>
    </w:tr>
    <w:tr w:rsidR="00E471D4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r w:rsidRPr="00A92609">
            <w:t>Пров.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E5283B" w:rsidRDefault="00E471D4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noProof/>
            </w:rPr>
            <w:drawing>
              <wp:anchor distT="0" distB="0" distL="114300" distR="114300" simplePos="0" relativeHeight="251687424" behindDoc="1" locked="0" layoutInCell="1" allowOverlap="1" wp14:anchorId="237BAF83" wp14:editId="5B08ED02">
                <wp:simplePos x="0" y="0"/>
                <wp:positionH relativeFrom="column">
                  <wp:posOffset>570865</wp:posOffset>
                </wp:positionH>
                <wp:positionV relativeFrom="paragraph">
                  <wp:posOffset>73025</wp:posOffset>
                </wp:positionV>
                <wp:extent cx="711835" cy="466725"/>
                <wp:effectExtent l="0" t="0" r="0" b="952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3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Проверил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Иванов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81280" behindDoc="0" locked="0" layoutInCell="1" allowOverlap="1" wp14:anchorId="4851D5A4" wp14:editId="067DCF05">
                <wp:simplePos x="0" y="0"/>
                <wp:positionH relativeFrom="column">
                  <wp:posOffset>-88208</wp:posOffset>
                </wp:positionH>
                <wp:positionV relativeFrom="paragraph">
                  <wp:posOffset>-58536</wp:posOffset>
                </wp:positionV>
                <wp:extent cx="509732" cy="270587"/>
                <wp:effectExtent l="0" t="0" r="5080" b="0"/>
                <wp:wrapNone/>
                <wp:docPr id="18" name="Рисунок 18" descr="C:\Users\martevgen\AppData\Local\Microsoft\Windows\INetCache\Content.Word\03 Иванов цв п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evgen\AppData\Local\Microsoft\Windows\INetCache\Content.Word\03 Иванов цв п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32" cy="270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C6F51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1C6F51"/>
      </w:tc>
    </w:tr>
    <w:tr w:rsidR="00E471D4" w:rsidTr="001F19E3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E5283B" w:rsidRDefault="00E471D4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004803" w:rsidP="001C6F51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1C6F51"/>
      </w:tc>
    </w:tr>
  </w:tbl>
  <w:p w:rsidR="00E471D4" w:rsidRPr="00C00A9A" w:rsidRDefault="00E471D4" w:rsidP="00C00A9A">
    <w:pPr>
      <w:tabs>
        <w:tab w:val="left" w:pos="1248"/>
      </w:tabs>
      <w:spacing w:line="240" w:lineRule="auto"/>
      <w:rPr>
        <w:sz w:val="12"/>
        <w:szCs w:val="1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76" w:type="dxa"/>
      <w:tblInd w:w="-113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7"/>
      <w:gridCol w:w="833"/>
      <w:gridCol w:w="557"/>
      <w:gridCol w:w="3849"/>
      <w:gridCol w:w="832"/>
      <w:gridCol w:w="832"/>
      <w:gridCol w:w="947"/>
    </w:tblGrid>
    <w:tr w:rsidR="00E471D4" w:rsidTr="00CC1C16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C00A9A" w:rsidRDefault="00E471D4" w:rsidP="005830F2">
          <w:pPr>
            <w:pStyle w:val="affc"/>
          </w:pPr>
          <w:r>
            <w:rPr>
              <w:szCs w:val="28"/>
            </w:rPr>
            <w:fldChar w:fldCharType="begin"/>
          </w:r>
          <w:r>
            <w:rPr>
              <w:szCs w:val="28"/>
            </w:rPr>
            <w:instrText xml:space="preserve"> DOCPROPERTY  Обозначение  \* MERGEFORMAT </w:instrText>
          </w:r>
          <w:r>
            <w:rPr>
              <w:szCs w:val="28"/>
            </w:rPr>
            <w:fldChar w:fldCharType="separate"/>
          </w:r>
          <w:r>
            <w:rPr>
              <w:szCs w:val="28"/>
            </w:rPr>
            <w:t>ВЭС00085.291.1.2-ППТ</w:t>
          </w:r>
          <w:proofErr w:type="gramStart"/>
          <w:r>
            <w:rPr>
              <w:szCs w:val="28"/>
            </w:rPr>
            <w:fldChar w:fldCharType="end"/>
          </w:r>
          <w:r>
            <w:rPr>
              <w:szCs w:val="28"/>
            </w:rPr>
            <w:t>-</w:t>
          </w:r>
          <w:proofErr w:type="gramEnd"/>
          <w:r>
            <w:rPr>
              <w:szCs w:val="28"/>
            </w:rPr>
            <w:t>ОЧП</w:t>
          </w:r>
        </w:p>
      </w:tc>
    </w:tr>
    <w:tr w:rsidR="00E471D4" w:rsidTr="00CC1C16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left w:val="nil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551214" w:rsidRDefault="00E471D4" w:rsidP="00551214">
          <w:pPr>
            <w:pStyle w:val="aff9"/>
            <w:ind w:left="-58"/>
          </w:pP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/>
      </w:tc>
    </w:tr>
    <w:tr w:rsidR="00E471D4" w:rsidTr="00CC1C16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3524CD">
          <w:pPr>
            <w:pStyle w:val="aff9"/>
            <w:ind w:left="-33"/>
          </w:pPr>
          <w:r w:rsidRPr="009A5E50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4D38EA" w:rsidRDefault="00E471D4" w:rsidP="003524CD">
          <w:pPr>
            <w:pStyle w:val="aff9"/>
            <w:ind w:left="-80" w:right="-102"/>
            <w:rPr>
              <w:lang w:val="en-US"/>
            </w:rPr>
          </w:pPr>
          <w:proofErr w:type="spellStart"/>
          <w:r w:rsidRPr="009A5E50">
            <w:t>Кол</w:t>
          </w:r>
          <w:proofErr w:type="gramStart"/>
          <w:r w:rsidRPr="009A5E50">
            <w:t>.у</w:t>
          </w:r>
          <w:proofErr w:type="gramEnd"/>
          <w:r w:rsidRPr="009A5E50">
            <w:t>ч</w:t>
          </w:r>
          <w:proofErr w:type="spellEnd"/>
          <w:r>
            <w:rPr>
              <w:lang w:val="en-US"/>
            </w:rP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3524CD">
          <w:pPr>
            <w:pStyle w:val="aff9"/>
            <w:ind w:left="-60" w:right="-101"/>
          </w:pPr>
          <w:r w:rsidRPr="009A5E50">
            <w:t>Лист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B60E59">
          <w:pPr>
            <w:pStyle w:val="aff9"/>
            <w:ind w:left="-60" w:right="-100"/>
          </w:pPr>
          <w:r>
            <w:rPr>
              <w:noProof/>
            </w:rPr>
            <w:drawing>
              <wp:anchor distT="0" distB="0" distL="114300" distR="114300" simplePos="0" relativeHeight="251677184" behindDoc="0" locked="0" layoutInCell="1" allowOverlap="1" wp14:anchorId="10BC6BF8" wp14:editId="2786CF3A">
                <wp:simplePos x="0" y="0"/>
                <wp:positionH relativeFrom="column">
                  <wp:posOffset>201672</wp:posOffset>
                </wp:positionH>
                <wp:positionV relativeFrom="paragraph">
                  <wp:posOffset>134562</wp:posOffset>
                </wp:positionV>
                <wp:extent cx="641350" cy="259080"/>
                <wp:effectExtent l="0" t="0" r="0" b="7620"/>
                <wp:wrapNone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" name="Рисунок 24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9A5E50">
            <w:t>№док</w:t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B60E59">
          <w:pPr>
            <w:pStyle w:val="aff9"/>
            <w:ind w:left="-35"/>
          </w:pPr>
          <w:r w:rsidRPr="009A5E50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9A5E50" w:rsidRDefault="00E471D4" w:rsidP="00B60E59">
          <w:pPr>
            <w:pStyle w:val="aff9"/>
            <w:ind w:left="-60" w:right="-97"/>
          </w:pPr>
          <w:r w:rsidRPr="009A5E50">
            <w:t>Дата</w:t>
          </w:r>
        </w:p>
      </w:tc>
      <w:tc>
        <w:tcPr>
          <w:tcW w:w="6460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>
          <w:pPr>
            <w:jc w:val="center"/>
          </w:pPr>
        </w:p>
      </w:tc>
    </w:tr>
    <w:tr w:rsidR="00E471D4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947D3A">
          <w:pPr>
            <w:pStyle w:val="aff9"/>
          </w:pPr>
          <w:r w:rsidRPr="00A92609">
            <w:t>ГИП</w:t>
          </w:r>
        </w:p>
      </w:tc>
      <w:tc>
        <w:tcPr>
          <w:tcW w:w="1114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947D3A" w:rsidRDefault="00E471D4" w:rsidP="00947D3A">
          <w:pPr>
            <w:pStyle w:val="aff9"/>
            <w:ind w:left="-58"/>
          </w:pPr>
          <w:r>
            <w:rPr>
              <w:bCs/>
              <w:noProof/>
            </w:rPr>
            <w:drawing>
              <wp:anchor distT="0" distB="0" distL="114300" distR="114300" simplePos="0" relativeHeight="251678208" behindDoc="0" locked="0" layoutInCell="1" allowOverlap="1" wp14:anchorId="79C8BE81" wp14:editId="25416449">
                <wp:simplePos x="0" y="0"/>
                <wp:positionH relativeFrom="column">
                  <wp:posOffset>603493</wp:posOffset>
                </wp:positionH>
                <wp:positionV relativeFrom="paragraph">
                  <wp:posOffset>78548</wp:posOffset>
                </wp:positionV>
                <wp:extent cx="631825" cy="299720"/>
                <wp:effectExtent l="0" t="0" r="0" b="5080"/>
                <wp:wrapNone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" name="Рисунок 2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3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947D3A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C33A89" w:rsidRDefault="00004803" w:rsidP="00947D3A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 w:val="restart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E471D4" w:rsidRPr="009E7E79" w:rsidRDefault="00E471D4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>Проект планировки территории</w:t>
          </w:r>
        </w:p>
        <w:p w:rsidR="00E471D4" w:rsidRPr="009E7E79" w:rsidRDefault="00E471D4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9E7E79">
            <w:rPr>
              <w:rFonts w:ascii="ISOCPEUR" w:hAnsi="ISOCPEUR"/>
              <w:i/>
              <w:sz w:val="16"/>
              <w:szCs w:val="16"/>
            </w:rPr>
            <w:instrText xml:space="preserve"> DOCPROPERTY  ТИТУЛ  \* MERGEFORMAT </w:instrText>
          </w:r>
          <w:r w:rsidRPr="009E7E79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spellStart"/>
          <w:r>
            <w:rPr>
              <w:rFonts w:ascii="ISOCPEUR" w:hAnsi="ISOCPEUR"/>
              <w:i/>
              <w:sz w:val="16"/>
              <w:szCs w:val="16"/>
            </w:rPr>
            <w:t>Золихинская</w:t>
          </w:r>
          <w:proofErr w:type="spellEnd"/>
          <w:r>
            <w:rPr>
              <w:rFonts w:ascii="ISOCPEUR" w:hAnsi="ISOCPEUR"/>
              <w:i/>
              <w:sz w:val="16"/>
              <w:szCs w:val="16"/>
            </w:rPr>
            <w:t xml:space="preserve"> ВЭС</w:t>
          </w:r>
          <w:r w:rsidRPr="009E7E79">
            <w:rPr>
              <w:rFonts w:ascii="ISOCPEUR" w:hAnsi="ISOCPEUR"/>
              <w:i/>
              <w:sz w:val="16"/>
              <w:szCs w:val="16"/>
            </w:rPr>
            <w:fldChar w:fldCharType="end"/>
          </w:r>
        </w:p>
        <w:p w:rsidR="00E471D4" w:rsidRPr="009E7E79" w:rsidRDefault="00E471D4" w:rsidP="009E7E79">
          <w:pPr>
            <w:spacing w:line="276" w:lineRule="auto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>Основная часть проекта планировки территории</w:t>
          </w:r>
        </w:p>
        <w:p w:rsidR="00E471D4" w:rsidRPr="009E7E79" w:rsidRDefault="00E471D4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 xml:space="preserve">Положение о размещении </w:t>
          </w:r>
          <w:r>
            <w:rPr>
              <w:rFonts w:ascii="ISOCPEUR" w:hAnsi="ISOCPEUR"/>
              <w:i/>
              <w:sz w:val="16"/>
              <w:szCs w:val="16"/>
            </w:rPr>
            <w:t xml:space="preserve">линейного </w:t>
          </w:r>
          <w:r w:rsidRPr="009E7E79">
            <w:rPr>
              <w:rFonts w:ascii="ISOCPEUR" w:hAnsi="ISOCPEUR"/>
              <w:i/>
              <w:sz w:val="16"/>
              <w:szCs w:val="16"/>
            </w:rPr>
            <w:t>объект</w:t>
          </w:r>
          <w:r>
            <w:rPr>
              <w:rFonts w:ascii="ISOCPEUR" w:hAnsi="ISOCPEUR"/>
              <w:i/>
              <w:sz w:val="16"/>
              <w:szCs w:val="16"/>
            </w:rPr>
            <w:t>а</w:t>
          </w:r>
        </w:p>
        <w:p w:rsidR="00E471D4" w:rsidRPr="00586975" w:rsidRDefault="00E471D4" w:rsidP="009E7E79">
          <w:pPr>
            <w:suppressAutoHyphens/>
            <w:spacing w:line="240" w:lineRule="auto"/>
            <w:ind w:left="-102" w:right="-114"/>
            <w:jc w:val="center"/>
            <w:rPr>
              <w:rFonts w:ascii="ISOCPEUR" w:hAnsi="ISOCPEUR"/>
              <w:i/>
              <w:sz w:val="18"/>
              <w:szCs w:val="20"/>
            </w:rPr>
          </w:pPr>
          <w:r w:rsidRPr="009E7E79">
            <w:rPr>
              <w:rFonts w:ascii="ISOCPEUR" w:hAnsi="ISOCPEUR"/>
              <w:i/>
              <w:sz w:val="16"/>
              <w:szCs w:val="16"/>
            </w:rPr>
            <w:t>Текстовая часть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4D38EA" w:rsidRDefault="00E471D4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Стадия</w:t>
          </w: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4D38EA" w:rsidRDefault="00E471D4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</w:t>
          </w: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4D38EA" w:rsidRDefault="00E471D4" w:rsidP="00947D3A">
          <w:pPr>
            <w:jc w:val="center"/>
            <w:rPr>
              <w:rFonts w:ascii="ISOCPEUR" w:hAnsi="ISOCPEUR"/>
              <w:i/>
              <w:sz w:val="18"/>
            </w:rPr>
          </w:pPr>
          <w:r w:rsidRPr="004D38EA">
            <w:rPr>
              <w:rFonts w:ascii="ISOCPEUR" w:hAnsi="ISOCPEUR"/>
              <w:i/>
              <w:sz w:val="18"/>
            </w:rPr>
            <w:t>Листов</w:t>
          </w:r>
        </w:p>
      </w:tc>
    </w:tr>
    <w:tr w:rsidR="00E471D4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004803" w:rsidP="001C6F51">
          <w:pPr>
            <w:pStyle w:val="aff9"/>
            <w:ind w:left="-58"/>
          </w:pPr>
          <w:fldSimple w:instr=" DOCPROPERTY  &quot;Норм. контр.&quot;  \* MERGEFORMAT ">
            <w:r w:rsidR="00E471D4">
              <w:t>Пирогова</w:t>
            </w:r>
          </w:fldSimple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C6F51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>
          <w:pPr>
            <w:jc w:val="center"/>
          </w:pPr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E471D4" w:rsidRPr="00A92609" w:rsidRDefault="00E471D4" w:rsidP="001C6F51">
          <w:pPr>
            <w:pStyle w:val="aff8"/>
          </w:pPr>
          <w:proofErr w:type="gramStart"/>
          <w:r w:rsidRPr="00A92609">
            <w:t>П</w:t>
          </w:r>
          <w:proofErr w:type="gramEnd"/>
        </w:p>
      </w:tc>
      <w:tc>
        <w:tcPr>
          <w:tcW w:w="832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  <w:vAlign w:val="center"/>
        </w:tcPr>
        <w:p w:rsidR="00E471D4" w:rsidRPr="002F4619" w:rsidRDefault="00E471D4" w:rsidP="001C6F51">
          <w:pPr>
            <w:pStyle w:val="aff8"/>
          </w:pPr>
          <w:r>
            <w:t>1</w:t>
          </w:r>
        </w:p>
        <w:p w:rsidR="00E471D4" w:rsidRPr="00C575D7" w:rsidRDefault="00E471D4" w:rsidP="001C6F51">
          <w:pPr>
            <w:pStyle w:val="aff8"/>
          </w:pPr>
        </w:p>
      </w:tc>
      <w:tc>
        <w:tcPr>
          <w:tcW w:w="947" w:type="dxa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Default="00E471D4" w:rsidP="001C6F51">
          <w:pPr>
            <w:pStyle w:val="aff8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\* Arabic  \* MERGEFORMAT </w:instrText>
          </w:r>
          <w:r>
            <w:rPr>
              <w:noProof/>
            </w:rPr>
            <w:fldChar w:fldCharType="separate"/>
          </w:r>
          <w:r w:rsidR="00C6143E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:rsidR="00E471D4" w:rsidRPr="00C575D7" w:rsidRDefault="00E471D4" w:rsidP="001C6F51">
          <w:pPr>
            <w:pStyle w:val="aff8"/>
          </w:pPr>
        </w:p>
      </w:tc>
    </w:tr>
    <w:tr w:rsidR="00E471D4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r w:rsidRPr="00A92609">
            <w:t>Нач. отд.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1C6F51">
          <w:pPr>
            <w:pStyle w:val="aff9"/>
            <w:ind w:left="-58"/>
          </w:pP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>
          <w:pPr>
            <w:jc w:val="center"/>
            <w:rPr>
              <w:sz w:val="22"/>
            </w:rPr>
          </w:pPr>
        </w:p>
      </w:tc>
      <w:tc>
        <w:tcPr>
          <w:tcW w:w="261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76268A" w:rsidRDefault="00E471D4" w:rsidP="001C6F51">
          <w:pPr>
            <w:pStyle w:val="-"/>
            <w:spacing w:before="0" w:line="240" w:lineRule="auto"/>
            <w:ind w:left="-108"/>
            <w:rPr>
              <w:szCs w:val="20"/>
            </w:rPr>
          </w:pPr>
          <w:r>
            <w:rPr>
              <w:noProof/>
              <w:szCs w:val="20"/>
            </w:rPr>
            <w:drawing>
              <wp:inline distT="0" distB="0" distL="0" distR="0" wp14:anchorId="58B0FD17" wp14:editId="18EA3A84">
                <wp:extent cx="1462715" cy="317108"/>
                <wp:effectExtent l="0" t="0" r="4445" b="6985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76268A">
            <w:rPr>
              <w:szCs w:val="20"/>
            </w:rPr>
            <w:t xml:space="preserve"> </w:t>
          </w:r>
        </w:p>
      </w:tc>
    </w:tr>
    <w:tr w:rsidR="00E471D4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r w:rsidRPr="00A92609">
            <w:t>Пров.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E5283B" w:rsidRDefault="00E471D4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noProof/>
            </w:rPr>
            <w:drawing>
              <wp:anchor distT="0" distB="0" distL="114300" distR="114300" simplePos="0" relativeHeight="251689472" behindDoc="1" locked="0" layoutInCell="1" allowOverlap="1" wp14:anchorId="2DB0D019" wp14:editId="732C22B3">
                <wp:simplePos x="0" y="0"/>
                <wp:positionH relativeFrom="column">
                  <wp:posOffset>554355</wp:posOffset>
                </wp:positionH>
                <wp:positionV relativeFrom="paragraph">
                  <wp:posOffset>53975</wp:posOffset>
                </wp:positionV>
                <wp:extent cx="711835" cy="466725"/>
                <wp:effectExtent l="0" t="0" r="0" b="9525"/>
                <wp:wrapNone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835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Проверил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Иванов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  <w:r>
            <w:rPr>
              <w:noProof/>
            </w:rPr>
            <w:drawing>
              <wp:anchor distT="0" distB="0" distL="114300" distR="114300" simplePos="0" relativeHeight="251683328" behindDoc="0" locked="0" layoutInCell="1" allowOverlap="1" wp14:anchorId="13DE1B33" wp14:editId="4AC61F6F">
                <wp:simplePos x="0" y="0"/>
                <wp:positionH relativeFrom="column">
                  <wp:posOffset>-90689</wp:posOffset>
                </wp:positionH>
                <wp:positionV relativeFrom="paragraph">
                  <wp:posOffset>-51608</wp:posOffset>
                </wp:positionV>
                <wp:extent cx="509732" cy="270587"/>
                <wp:effectExtent l="0" t="0" r="5080" b="0"/>
                <wp:wrapNone/>
                <wp:docPr id="26" name="Рисунок 26" descr="C:\Users\martevgen\AppData\Local\Microsoft\Windows\INetCache\Content.Word\03 Иванов цв пр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evgen\AppData\Local\Microsoft\Windows\INetCache\Content.Word\03 Иванов цв пр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732" cy="270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C6F51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1C6F51"/>
      </w:tc>
    </w:tr>
    <w:tr w:rsidR="00E471D4" w:rsidTr="00CC1C16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E471D4" w:rsidRPr="00A92609" w:rsidRDefault="00E471D4" w:rsidP="001C6F51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4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E5283B" w:rsidRDefault="00E471D4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3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004803" w:rsidP="001C6F51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49" w:type="dxa"/>
          <w:vMerge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C6F51"/>
      </w:tc>
      <w:tc>
        <w:tcPr>
          <w:tcW w:w="261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1C6F51"/>
      </w:tc>
    </w:tr>
  </w:tbl>
  <w:p w:rsidR="00E471D4" w:rsidRPr="00C00A9A" w:rsidRDefault="00E471D4" w:rsidP="00C00A9A">
    <w:pPr>
      <w:tabs>
        <w:tab w:val="left" w:pos="1248"/>
      </w:tabs>
      <w:spacing w:line="240" w:lineRule="auto"/>
      <w:rPr>
        <w:sz w:val="12"/>
        <w:szCs w:val="1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4" w:type="dxa"/>
      <w:tblInd w:w="-126" w:type="dxa"/>
      <w:tblBorders>
        <w:top w:val="single" w:sz="12" w:space="0" w:color="auto"/>
        <w:lef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43"/>
      <w:gridCol w:w="544"/>
      <w:gridCol w:w="543"/>
      <w:gridCol w:w="543"/>
      <w:gridCol w:w="647"/>
      <w:gridCol w:w="543"/>
      <w:gridCol w:w="6119"/>
      <w:gridCol w:w="602"/>
    </w:tblGrid>
    <w:tr w:rsidR="00E471D4" w:rsidTr="00963F5E">
      <w:trPr>
        <w:cantSplit/>
        <w:trHeight w:hRule="exact" w:val="284"/>
      </w:trPr>
      <w:tc>
        <w:tcPr>
          <w:tcW w:w="543" w:type="dxa"/>
          <w:tcBorders>
            <w:left w:val="nil"/>
            <w:bottom w:val="single" w:sz="6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4" w:type="dxa"/>
          <w:tcBorders>
            <w:bottom w:val="single" w:sz="6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647" w:type="dxa"/>
          <w:tcBorders>
            <w:bottom w:val="single" w:sz="6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3" w:type="dxa"/>
          <w:tcBorders>
            <w:bottom w:val="single" w:sz="6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6119" w:type="dxa"/>
          <w:vMerge w:val="restart"/>
          <w:tcBorders>
            <w:bottom w:val="nil"/>
          </w:tcBorders>
          <w:vAlign w:val="center"/>
        </w:tcPr>
        <w:p w:rsidR="00E471D4" w:rsidRPr="005E5617" w:rsidRDefault="00E471D4" w:rsidP="009E7E79">
          <w:pPr>
            <w:pStyle w:val="affa"/>
            <w:spacing w:before="0" w:line="240" w:lineRule="auto"/>
            <w:rPr>
              <w:sz w:val="28"/>
              <w:szCs w:val="28"/>
            </w:rPr>
          </w:pPr>
          <w:r w:rsidRPr="005E5617">
            <w:rPr>
              <w:color w:val="000000" w:themeColor="text1"/>
              <w:sz w:val="28"/>
              <w:szCs w:val="28"/>
            </w:rPr>
            <w:fldChar w:fldCharType="begin"/>
          </w:r>
          <w:r w:rsidRPr="005E5617">
            <w:rPr>
              <w:color w:val="000000" w:themeColor="text1"/>
              <w:sz w:val="28"/>
              <w:szCs w:val="28"/>
            </w:rPr>
            <w:instrText xml:space="preserve"> DOCPROPERTY  Обозначение  \* MERGEFORMAT </w:instrText>
          </w:r>
          <w:r w:rsidRPr="005E5617">
            <w:rPr>
              <w:color w:val="000000" w:themeColor="text1"/>
              <w:sz w:val="28"/>
              <w:szCs w:val="28"/>
            </w:rPr>
            <w:fldChar w:fldCharType="separate"/>
          </w:r>
          <w:r>
            <w:rPr>
              <w:color w:val="000000" w:themeColor="text1"/>
              <w:sz w:val="28"/>
              <w:szCs w:val="28"/>
            </w:rPr>
            <w:t>ВЭС00085.291.1.2-ППТ</w:t>
          </w:r>
          <w:proofErr w:type="gramStart"/>
          <w:r w:rsidRPr="005E5617">
            <w:rPr>
              <w:color w:val="000000" w:themeColor="text1"/>
              <w:sz w:val="28"/>
              <w:szCs w:val="28"/>
            </w:rPr>
            <w:fldChar w:fldCharType="end"/>
          </w:r>
          <w:r>
            <w:rPr>
              <w:color w:val="000000" w:themeColor="text1"/>
              <w:sz w:val="28"/>
              <w:szCs w:val="28"/>
            </w:rPr>
            <w:t>-</w:t>
          </w:r>
          <w:proofErr w:type="gramEnd"/>
          <w:r>
            <w:rPr>
              <w:color w:val="000000" w:themeColor="text1"/>
              <w:sz w:val="28"/>
              <w:szCs w:val="28"/>
            </w:rPr>
            <w:t xml:space="preserve">ОЧП </w:t>
          </w:r>
        </w:p>
      </w:tc>
      <w:tc>
        <w:tcPr>
          <w:tcW w:w="602" w:type="dxa"/>
          <w:tcBorders>
            <w:bottom w:val="nil"/>
          </w:tcBorders>
        </w:tcPr>
        <w:p w:rsidR="00E471D4" w:rsidRPr="004D38EA" w:rsidRDefault="00E471D4" w:rsidP="00F9612F">
          <w:pPr>
            <w:jc w:val="center"/>
            <w:rPr>
              <w:rFonts w:ascii="ISOCPEUR" w:hAnsi="ISOCPEUR"/>
              <w:i/>
              <w:sz w:val="18"/>
              <w:szCs w:val="18"/>
            </w:rPr>
          </w:pPr>
          <w:r w:rsidRPr="004D38EA">
            <w:rPr>
              <w:rFonts w:ascii="ISOCPEUR" w:hAnsi="ISOCPEUR"/>
              <w:i/>
              <w:sz w:val="18"/>
              <w:szCs w:val="18"/>
            </w:rPr>
            <w:t>Лист</w:t>
          </w:r>
        </w:p>
      </w:tc>
    </w:tr>
    <w:tr w:rsidR="00E471D4" w:rsidTr="00963F5E">
      <w:trPr>
        <w:cantSplit/>
        <w:trHeight w:hRule="exact" w:val="284"/>
      </w:trPr>
      <w:tc>
        <w:tcPr>
          <w:tcW w:w="543" w:type="dxa"/>
          <w:tcBorders>
            <w:top w:val="single" w:sz="6" w:space="0" w:color="auto"/>
            <w:left w:val="nil"/>
            <w:bottom w:val="single" w:sz="12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4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647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543" w:type="dxa"/>
          <w:tcBorders>
            <w:top w:val="single" w:sz="6" w:space="0" w:color="auto"/>
            <w:bottom w:val="single" w:sz="12" w:space="0" w:color="auto"/>
          </w:tcBorders>
        </w:tcPr>
        <w:p w:rsidR="00E471D4" w:rsidRPr="00E15CA6" w:rsidRDefault="00E471D4" w:rsidP="00F9612F">
          <w:pPr>
            <w:pStyle w:val="aff9"/>
          </w:pPr>
        </w:p>
      </w:tc>
      <w:tc>
        <w:tcPr>
          <w:tcW w:w="6119" w:type="dxa"/>
          <w:vMerge/>
          <w:tcBorders>
            <w:bottom w:val="nil"/>
          </w:tcBorders>
        </w:tcPr>
        <w:p w:rsidR="00E471D4" w:rsidRDefault="00E471D4" w:rsidP="00F9612F">
          <w:pPr>
            <w:jc w:val="center"/>
          </w:pPr>
        </w:p>
      </w:tc>
      <w:tc>
        <w:tcPr>
          <w:tcW w:w="602" w:type="dxa"/>
          <w:vMerge w:val="restart"/>
          <w:tcBorders>
            <w:bottom w:val="nil"/>
          </w:tcBorders>
        </w:tcPr>
        <w:p w:rsidR="00E471D4" w:rsidRPr="005B6B10" w:rsidRDefault="00E471D4" w:rsidP="001776C9">
          <w:pPr>
            <w:pStyle w:val="affa"/>
            <w:rPr>
              <w:i w:val="0"/>
            </w:rPr>
          </w:pPr>
          <w:r>
            <w:rPr>
              <w:color w:val="000000" w:themeColor="text1"/>
              <w:lang w:val="en-US"/>
            </w:rPr>
            <w:fldChar w:fldCharType="begin"/>
          </w:r>
          <w:r w:rsidRPr="005B6B10">
            <w:rPr>
              <w:color w:val="000000" w:themeColor="text1"/>
            </w:rPr>
            <w:instrText xml:space="preserve"> = </w:instrText>
          </w:r>
          <w:r>
            <w:rPr>
              <w:lang w:val="en-US"/>
            </w:rPr>
            <w:fldChar w:fldCharType="begin"/>
          </w:r>
          <w:r w:rsidRPr="005B6B10">
            <w:instrText xml:space="preserve"> </w:instrText>
          </w:r>
          <w:r>
            <w:rPr>
              <w:lang w:val="en-US"/>
            </w:rPr>
            <w:instrText>PAGE</w:instrText>
          </w:r>
          <w:r w:rsidRPr="005B6B10">
            <w:instrText xml:space="preserve"> </w:instrText>
          </w:r>
          <w:r>
            <w:rPr>
              <w:lang w:val="en-US"/>
            </w:rPr>
            <w:fldChar w:fldCharType="separate"/>
          </w:r>
          <w:r w:rsidR="00C6143E">
            <w:rPr>
              <w:noProof/>
              <w:lang w:val="en-US"/>
            </w:rPr>
            <w:instrText>42</w:instrText>
          </w:r>
          <w:r>
            <w:rPr>
              <w:lang w:val="en-US"/>
            </w:rPr>
            <w:fldChar w:fldCharType="end"/>
          </w:r>
          <w:r w:rsidRPr="005B6B10">
            <w:instrText xml:space="preserve"> - </w:instrText>
          </w:r>
          <w:r>
            <w:instrText>3</w:instrText>
          </w:r>
          <w:r>
            <w:rPr>
              <w:color w:val="000000" w:themeColor="text1"/>
            </w:rPr>
            <w:instrText xml:space="preserve"> </w:instrText>
          </w:r>
          <w:r>
            <w:rPr>
              <w:color w:val="000000" w:themeColor="text1"/>
              <w:lang w:val="en-US"/>
            </w:rPr>
            <w:fldChar w:fldCharType="separate"/>
          </w:r>
          <w:r w:rsidR="00C6143E">
            <w:rPr>
              <w:noProof/>
              <w:color w:val="000000" w:themeColor="text1"/>
            </w:rPr>
            <w:t>39</w:t>
          </w:r>
          <w:r>
            <w:rPr>
              <w:color w:val="000000" w:themeColor="text1"/>
              <w:lang w:val="en-US"/>
            </w:rPr>
            <w:fldChar w:fldCharType="end"/>
          </w:r>
        </w:p>
      </w:tc>
    </w:tr>
    <w:tr w:rsidR="00E471D4" w:rsidTr="00963F5E">
      <w:trPr>
        <w:cantSplit/>
        <w:trHeight w:hRule="exact" w:val="284"/>
      </w:trPr>
      <w:tc>
        <w:tcPr>
          <w:tcW w:w="543" w:type="dxa"/>
          <w:tcBorders>
            <w:top w:val="single" w:sz="12" w:space="0" w:color="auto"/>
            <w:left w:val="nil"/>
            <w:bottom w:val="nil"/>
          </w:tcBorders>
        </w:tcPr>
        <w:p w:rsidR="00E471D4" w:rsidRPr="00A92609" w:rsidRDefault="00E471D4" w:rsidP="00F9612F">
          <w:pPr>
            <w:pStyle w:val="aff9"/>
            <w:ind w:left="79"/>
          </w:pPr>
          <w:r w:rsidRPr="00A92609">
            <w:t>Изм.</w:t>
          </w:r>
        </w:p>
      </w:tc>
      <w:tc>
        <w:tcPr>
          <w:tcW w:w="544" w:type="dxa"/>
          <w:tcBorders>
            <w:top w:val="single" w:sz="12" w:space="0" w:color="auto"/>
          </w:tcBorders>
        </w:tcPr>
        <w:p w:rsidR="00E471D4" w:rsidRPr="00A92609" w:rsidRDefault="00E471D4" w:rsidP="00F9612F">
          <w:pPr>
            <w:pStyle w:val="aff9"/>
            <w:ind w:left="2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 w:rsidRPr="00A92609">
            <w:t>.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E471D4" w:rsidRPr="00A92609" w:rsidRDefault="00E471D4" w:rsidP="00F9612F">
          <w:pPr>
            <w:pStyle w:val="aff9"/>
            <w:ind w:left="38"/>
          </w:pPr>
          <w:r w:rsidRPr="00A92609">
            <w:t>Лист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E471D4" w:rsidRPr="00A92609" w:rsidRDefault="00E471D4" w:rsidP="00F9612F">
          <w:pPr>
            <w:pStyle w:val="aff9"/>
            <w:ind w:left="40"/>
          </w:pPr>
          <w:r w:rsidRPr="00A92609">
            <w:t>№док.</w:t>
          </w:r>
        </w:p>
      </w:tc>
      <w:tc>
        <w:tcPr>
          <w:tcW w:w="647" w:type="dxa"/>
          <w:tcBorders>
            <w:top w:val="single" w:sz="12" w:space="0" w:color="auto"/>
          </w:tcBorders>
        </w:tcPr>
        <w:p w:rsidR="00E471D4" w:rsidRPr="00A92609" w:rsidRDefault="00E471D4" w:rsidP="00963F5E">
          <w:pPr>
            <w:pStyle w:val="aff9"/>
            <w:ind w:left="40"/>
            <w:jc w:val="center"/>
          </w:pPr>
          <w:r w:rsidRPr="00A92609">
            <w:t>Подп.</w:t>
          </w:r>
        </w:p>
      </w:tc>
      <w:tc>
        <w:tcPr>
          <w:tcW w:w="543" w:type="dxa"/>
          <w:tcBorders>
            <w:top w:val="single" w:sz="12" w:space="0" w:color="auto"/>
          </w:tcBorders>
        </w:tcPr>
        <w:p w:rsidR="00E471D4" w:rsidRPr="00A92609" w:rsidRDefault="00E471D4" w:rsidP="00F9612F">
          <w:pPr>
            <w:pStyle w:val="aff9"/>
            <w:ind w:left="40"/>
          </w:pPr>
          <w:r w:rsidRPr="00A92609">
            <w:t>Дата</w:t>
          </w:r>
        </w:p>
      </w:tc>
      <w:tc>
        <w:tcPr>
          <w:tcW w:w="6119" w:type="dxa"/>
          <w:vMerge/>
          <w:tcBorders>
            <w:bottom w:val="nil"/>
          </w:tcBorders>
        </w:tcPr>
        <w:p w:rsidR="00E471D4" w:rsidRDefault="00E471D4" w:rsidP="00F9612F">
          <w:pPr>
            <w:jc w:val="center"/>
          </w:pPr>
        </w:p>
      </w:tc>
      <w:tc>
        <w:tcPr>
          <w:tcW w:w="602" w:type="dxa"/>
          <w:vMerge/>
          <w:tcBorders>
            <w:bottom w:val="nil"/>
          </w:tcBorders>
        </w:tcPr>
        <w:p w:rsidR="00E471D4" w:rsidRDefault="00E471D4" w:rsidP="00F9612F">
          <w:pPr>
            <w:jc w:val="center"/>
          </w:pPr>
        </w:p>
      </w:tc>
    </w:tr>
  </w:tbl>
  <w:p w:rsidR="00E471D4" w:rsidRPr="00627EF5" w:rsidRDefault="00E471D4">
    <w:pPr>
      <w:rPr>
        <w:sz w:val="10"/>
        <w:szCs w:val="1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0" w:type="dxa"/>
      <w:tblInd w:w="-18" w:type="dxa"/>
      <w:tblBorders>
        <w:top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555"/>
      <w:gridCol w:w="557"/>
      <w:gridCol w:w="557"/>
      <w:gridCol w:w="558"/>
      <w:gridCol w:w="831"/>
      <w:gridCol w:w="557"/>
      <w:gridCol w:w="3834"/>
      <w:gridCol w:w="829"/>
      <w:gridCol w:w="829"/>
      <w:gridCol w:w="983"/>
    </w:tblGrid>
    <w:tr w:rsidR="00E471D4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6475" w:type="dxa"/>
          <w:gridSpan w:val="4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4962B1" w:rsidRDefault="00E471D4" w:rsidP="00D07942">
          <w:pPr>
            <w:tabs>
              <w:tab w:val="left" w:pos="373"/>
              <w:tab w:val="center" w:pos="3223"/>
            </w:tabs>
            <w:spacing w:line="240" w:lineRule="auto"/>
            <w:jc w:val="center"/>
            <w:rPr>
              <w:rFonts w:ascii="ISOCPEUR" w:hAnsi="ISOCPEUR"/>
              <w:i/>
              <w:color w:val="000000" w:themeColor="text1"/>
            </w:rPr>
          </w:pPr>
          <w:r>
            <w:rPr>
              <w:rFonts w:ascii="ISOCPEUR" w:hAnsi="ISOCPEUR"/>
              <w:i/>
              <w:color w:val="000000" w:themeColor="text1"/>
            </w:rPr>
            <w:fldChar w:fldCharType="begin"/>
          </w:r>
          <w:r>
            <w:rPr>
              <w:rFonts w:ascii="ISOCPEUR" w:hAnsi="ISOCPEUR"/>
              <w:i/>
              <w:color w:val="000000" w:themeColor="text1"/>
            </w:rPr>
            <w:instrText xml:space="preserve"> DOCPROPERTY  Обозначение  \* MERGEFORMAT </w:instrText>
          </w:r>
          <w:r>
            <w:rPr>
              <w:rFonts w:ascii="ISOCPEUR" w:hAnsi="ISOCPEUR"/>
              <w:i/>
              <w:color w:val="000000" w:themeColor="text1"/>
            </w:rPr>
            <w:fldChar w:fldCharType="separate"/>
          </w:r>
          <w:r>
            <w:rPr>
              <w:rFonts w:ascii="ISOCPEUR" w:hAnsi="ISOCPEUR"/>
              <w:i/>
              <w:color w:val="000000" w:themeColor="text1"/>
            </w:rPr>
            <w:t>ВЭС0002.288-ППТ</w:t>
          </w:r>
          <w:r>
            <w:rPr>
              <w:rFonts w:ascii="ISOCPEUR" w:hAnsi="ISOCPEUR"/>
              <w:i/>
              <w:color w:val="000000" w:themeColor="text1"/>
            </w:rPr>
            <w:fldChar w:fldCharType="end"/>
          </w:r>
        </w:p>
      </w:tc>
    </w:tr>
    <w:tr w:rsidR="00E471D4">
      <w:trPr>
        <w:cantSplit/>
        <w:trHeight w:hRule="exact" w:val="284"/>
      </w:trPr>
      <w:tc>
        <w:tcPr>
          <w:tcW w:w="555" w:type="dxa"/>
          <w:tcBorders>
            <w:top w:val="single" w:sz="6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8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:rsidR="00E471D4" w:rsidRPr="00BD165D" w:rsidRDefault="00E471D4" w:rsidP="00F9612F">
          <w:pPr>
            <w:pStyle w:val="aff9"/>
            <w:ind w:left="-58"/>
          </w:pP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E5283B" w:rsidRDefault="00E471D4" w:rsidP="00F9612F">
          <w:pPr>
            <w:rPr>
              <w:color w:val="000000" w:themeColor="text1"/>
            </w:rPr>
          </w:pPr>
        </w:p>
      </w:tc>
    </w:tr>
    <w:tr w:rsidR="00E471D4">
      <w:trPr>
        <w:cantSplit/>
        <w:trHeight w:hRule="exact" w:val="284"/>
      </w:trPr>
      <w:tc>
        <w:tcPr>
          <w:tcW w:w="555" w:type="dxa"/>
          <w:tcBorders>
            <w:top w:val="single" w:sz="12" w:space="0" w:color="auto"/>
            <w:left w:val="nil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F9612F">
          <w:pPr>
            <w:pStyle w:val="aff9"/>
            <w:ind w:left="-36"/>
          </w:pPr>
          <w:r w:rsidRPr="00A92609">
            <w:t>Изм.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F9612F">
          <w:pPr>
            <w:pStyle w:val="aff9"/>
            <w:ind w:left="-80" w:right="-115"/>
          </w:pPr>
          <w:proofErr w:type="spellStart"/>
          <w:r w:rsidRPr="00A92609">
            <w:t>Кол</w:t>
          </w:r>
          <w:proofErr w:type="gramStart"/>
          <w:r w:rsidRPr="00A92609">
            <w:t>.у</w:t>
          </w:r>
          <w:proofErr w:type="gramEnd"/>
          <w:r w:rsidRPr="00A92609">
            <w:t>ч</w:t>
          </w:r>
          <w:proofErr w:type="spellEnd"/>
          <w:r>
            <w:t>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F9612F">
          <w:pPr>
            <w:pStyle w:val="aff9"/>
            <w:ind w:left="-58" w:right="-99"/>
          </w:pPr>
          <w:r w:rsidRPr="00A92609">
            <w:t>Лис</w:t>
          </w:r>
          <w:r>
            <w:t>т</w:t>
          </w:r>
        </w:p>
      </w:tc>
      <w:tc>
        <w:tcPr>
          <w:tcW w:w="55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F9612F">
          <w:pPr>
            <w:pStyle w:val="aff9"/>
            <w:ind w:left="-60" w:right="-97"/>
          </w:pPr>
          <w:r w:rsidRPr="00A92609">
            <w:t>№док</w:t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F9612F">
          <w:pPr>
            <w:pStyle w:val="aff9"/>
            <w:ind w:left="-41"/>
          </w:pPr>
          <w:r w:rsidRPr="00A92609">
            <w:t>Подп.</w:t>
          </w: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E471D4" w:rsidRPr="00A92609" w:rsidRDefault="00E471D4" w:rsidP="00F9612F">
          <w:pPr>
            <w:pStyle w:val="aff9"/>
            <w:ind w:left="-79"/>
          </w:pPr>
          <w:r w:rsidRPr="00A92609">
            <w:t>Дата</w:t>
          </w:r>
        </w:p>
      </w:tc>
      <w:tc>
        <w:tcPr>
          <w:tcW w:w="6475" w:type="dxa"/>
          <w:gridSpan w:val="4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E5283B" w:rsidRDefault="00E471D4" w:rsidP="00F9612F">
          <w:pPr>
            <w:jc w:val="center"/>
            <w:rPr>
              <w:color w:val="000000" w:themeColor="text1"/>
            </w:rPr>
          </w:pPr>
        </w:p>
      </w:tc>
    </w:tr>
    <w:tr w:rsid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947D3A">
          <w:pPr>
            <w:pStyle w:val="aff9"/>
          </w:pPr>
          <w:r w:rsidRPr="00A92609">
            <w:t>ГИП</w:t>
          </w:r>
        </w:p>
      </w:tc>
      <w:tc>
        <w:tcPr>
          <w:tcW w:w="1115" w:type="dxa"/>
          <w:gridSpan w:val="2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947D3A" w:rsidRDefault="00E471D4" w:rsidP="00947D3A">
          <w:pPr>
            <w:pStyle w:val="aff9"/>
            <w:ind w:left="-58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"ГИП Фамилия"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Мартьянов</w:t>
          </w:r>
          <w:r>
            <w:rPr>
              <w:bCs/>
            </w:rPr>
            <w:fldChar w:fldCharType="end"/>
          </w:r>
        </w:p>
      </w:tc>
      <w:tc>
        <w:tcPr>
          <w:tcW w:w="831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947D3A">
          <w:pPr>
            <w:pStyle w:val="aff9"/>
            <w:ind w:left="-58"/>
          </w:pPr>
        </w:p>
      </w:tc>
      <w:tc>
        <w:tcPr>
          <w:tcW w:w="557" w:type="dxa"/>
          <w:tcBorders>
            <w:top w:val="single" w:sz="12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C33A89" w:rsidRDefault="00004803" w:rsidP="00947D3A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:rsidR="00E471D4" w:rsidRPr="00FC5A58" w:rsidRDefault="00E471D4" w:rsidP="00671968">
          <w:pPr>
            <w:suppressAutoHyphens/>
            <w:spacing w:line="240" w:lineRule="auto"/>
            <w:ind w:left="-97" w:right="-106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FC5A58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FC5A58">
            <w:rPr>
              <w:rFonts w:ascii="ISOCPEUR" w:hAnsi="ISOCPEUR"/>
              <w:i/>
              <w:sz w:val="16"/>
              <w:szCs w:val="16"/>
            </w:rPr>
            <w:instrText xml:space="preserve"> DOCPROPERTY  "ТИТУЛ" \* MERGEFORMAT </w:instrTex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separate"/>
          </w:r>
          <w:proofErr w:type="gramStart"/>
          <w:r>
            <w:rPr>
              <w:rFonts w:ascii="ISOCPEUR" w:hAnsi="ISOCPEUR"/>
              <w:i/>
              <w:sz w:val="16"/>
              <w:szCs w:val="16"/>
            </w:rPr>
            <w:t>Казачья ВЭС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end"/>
          </w:r>
          <w:r>
            <w:rPr>
              <w:rFonts w:ascii="ISOCPEUR" w:hAnsi="ISOCPEUR"/>
              <w:i/>
              <w:sz w:val="16"/>
              <w:szCs w:val="16"/>
            </w:rPr>
            <w:t xml:space="preserve">. 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FC5A58">
            <w:rPr>
              <w:rFonts w:ascii="ISOCPEUR" w:hAnsi="ISOCPEUR"/>
              <w:i/>
              <w:sz w:val="16"/>
              <w:szCs w:val="16"/>
            </w:rPr>
            <w:instrText xml:space="preserve"> DOCPROPERTY  Этап  \* MERGEFORMAT </w:instrTex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separate"/>
          </w:r>
          <w:r>
            <w:rPr>
              <w:rFonts w:ascii="ISOCPEUR" w:hAnsi="ISOCPEUR"/>
              <w:i/>
              <w:sz w:val="16"/>
              <w:szCs w:val="16"/>
            </w:rPr>
            <w:t xml:space="preserve"> 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end"/>
          </w:r>
          <w:proofErr w:type="gramEnd"/>
        </w:p>
        <w:p w:rsidR="00E471D4" w:rsidRPr="00FC5A58" w:rsidRDefault="00E471D4" w:rsidP="00671968">
          <w:pPr>
            <w:suppressAutoHyphens/>
            <w:spacing w:line="240" w:lineRule="auto"/>
            <w:ind w:left="-97" w:right="-106"/>
            <w:jc w:val="center"/>
            <w:rPr>
              <w:rFonts w:ascii="ISOCPEUR" w:hAnsi="ISOCPEUR"/>
              <w:i/>
              <w:sz w:val="16"/>
              <w:szCs w:val="16"/>
            </w:rPr>
          </w:pPr>
          <w:r w:rsidRPr="00FC5A58">
            <w:rPr>
              <w:rFonts w:ascii="ISOCPEUR" w:hAnsi="ISOCPEUR"/>
              <w:i/>
              <w:sz w:val="16"/>
              <w:szCs w:val="16"/>
            </w:rPr>
            <w:fldChar w:fldCharType="begin"/>
          </w:r>
          <w:r w:rsidRPr="00FC5A58">
            <w:rPr>
              <w:rFonts w:ascii="ISOCPEUR" w:hAnsi="ISOCPEUR"/>
              <w:i/>
              <w:sz w:val="16"/>
              <w:szCs w:val="16"/>
            </w:rPr>
            <w:instrText xml:space="preserve"> DOCPROPERTY  "Подраздел" \* MERGEFORMAT </w:instrTex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separate"/>
          </w:r>
          <w:r>
            <w:rPr>
              <w:rFonts w:ascii="ISOCPEUR" w:hAnsi="ISOCPEUR"/>
              <w:i/>
              <w:sz w:val="16"/>
              <w:szCs w:val="16"/>
            </w:rPr>
            <w:t>Состав проектной документации</w:t>
          </w:r>
          <w:r w:rsidRPr="00FC5A58">
            <w:rPr>
              <w:rFonts w:ascii="ISOCPEUR" w:hAnsi="ISOCPEUR"/>
              <w:i/>
              <w:sz w:val="16"/>
              <w:szCs w:val="16"/>
            </w:rPr>
            <w:fldChar w:fldCharType="end"/>
          </w:r>
        </w:p>
        <w:p w:rsidR="00E471D4" w:rsidRPr="00AC3965" w:rsidRDefault="00E471D4" w:rsidP="00671968">
          <w:pPr>
            <w:spacing w:line="240" w:lineRule="auto"/>
            <w:ind w:left="-97" w:right="-106"/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FC5A58">
            <w:rPr>
              <w:rFonts w:ascii="ISOCPEUR" w:hAnsi="ISOCPEUR"/>
              <w:i/>
              <w:color w:val="000000" w:themeColor="text1"/>
              <w:sz w:val="16"/>
              <w:szCs w:val="16"/>
            </w:rPr>
            <w:t>Пояснительная записка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E5283B" w:rsidRDefault="00E471D4" w:rsidP="00947D3A">
          <w:pPr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E5283B">
            <w:rPr>
              <w:rFonts w:ascii="ISOCPEUR" w:hAnsi="ISOCPEUR"/>
              <w:i/>
              <w:color w:val="000000" w:themeColor="text1"/>
              <w:sz w:val="20"/>
              <w:szCs w:val="20"/>
            </w:rPr>
            <w:t>Стадия</w:t>
          </w: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E5283B" w:rsidRDefault="00E471D4" w:rsidP="00947D3A">
          <w:pPr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E5283B">
            <w:rPr>
              <w:rFonts w:ascii="ISOCPEUR" w:hAnsi="ISOCPEUR"/>
              <w:i/>
              <w:color w:val="000000" w:themeColor="text1"/>
              <w:sz w:val="20"/>
              <w:szCs w:val="20"/>
            </w:rPr>
            <w:t>Лист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E5283B" w:rsidRDefault="00E471D4" w:rsidP="00947D3A">
          <w:pPr>
            <w:jc w:val="center"/>
            <w:rPr>
              <w:rFonts w:ascii="ISOCPEUR" w:hAnsi="ISOCPEUR"/>
              <w:i/>
              <w:color w:val="000000" w:themeColor="text1"/>
              <w:sz w:val="20"/>
              <w:szCs w:val="20"/>
            </w:rPr>
          </w:pPr>
          <w:r w:rsidRPr="00E5283B">
            <w:rPr>
              <w:rFonts w:ascii="ISOCPEUR" w:hAnsi="ISOCPEUR"/>
              <w:i/>
              <w:color w:val="000000" w:themeColor="text1"/>
              <w:sz w:val="20"/>
              <w:szCs w:val="20"/>
            </w:rPr>
            <w:t>Листов</w:t>
          </w:r>
        </w:p>
      </w:tc>
    </w:tr>
    <w:tr w:rsid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65314">
          <w:pPr>
            <w:pStyle w:val="aff9"/>
          </w:pPr>
          <w:proofErr w:type="spellStart"/>
          <w:r w:rsidRPr="00A92609">
            <w:t>Н.контр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004803" w:rsidP="00165314">
          <w:pPr>
            <w:pStyle w:val="aff9"/>
            <w:ind w:left="-58"/>
          </w:pPr>
          <w:fldSimple w:instr=" DOCPROPERTY  &quot;Норм. контр.&quot;  \* MERGEFORMAT ">
            <w:r w:rsidR="00E471D4">
              <w:t>Пирогова</w:t>
            </w:r>
          </w:fldSimple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65314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E471D4" w:rsidRDefault="00E471D4" w:rsidP="00165314">
          <w:pPr>
            <w:jc w:val="center"/>
          </w:pPr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A92609" w:rsidRDefault="00E471D4" w:rsidP="00165314">
          <w:pPr>
            <w:jc w:val="center"/>
            <w:rPr>
              <w:rFonts w:ascii="ISOCPEUR" w:hAnsi="ISOCPEUR"/>
              <w:i/>
              <w:sz w:val="20"/>
              <w:szCs w:val="20"/>
            </w:rPr>
          </w:pPr>
          <w:proofErr w:type="gramStart"/>
          <w:r w:rsidRPr="00A92609">
            <w:rPr>
              <w:rFonts w:ascii="ISOCPEUR" w:hAnsi="ISOCPEUR"/>
              <w:i/>
              <w:sz w:val="20"/>
              <w:szCs w:val="20"/>
            </w:rPr>
            <w:t>П</w:t>
          </w:r>
          <w:proofErr w:type="gramEnd"/>
        </w:p>
      </w:tc>
      <w:tc>
        <w:tcPr>
          <w:tcW w:w="829" w:type="dxa"/>
          <w:tcBorders>
            <w:top w:val="single" w:sz="12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A92609" w:rsidRDefault="00E471D4" w:rsidP="00165314">
          <w:pPr>
            <w:pStyle w:val="aff8"/>
          </w:pPr>
          <w:r>
            <w:t>1</w:t>
          </w:r>
        </w:p>
      </w:tc>
      <w:tc>
        <w:tcPr>
          <w:tcW w:w="983" w:type="dxa"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Pr="00E5283B" w:rsidRDefault="00E471D4" w:rsidP="00165314">
          <w:pPr>
            <w:pStyle w:val="aff8"/>
            <w:rPr>
              <w:color w:val="000000" w:themeColor="text1"/>
            </w:rPr>
          </w:pPr>
          <w:r w:rsidRPr="00E5283B">
            <w:rPr>
              <w:color w:val="000000" w:themeColor="text1"/>
            </w:rPr>
            <w:fldChar w:fldCharType="begin"/>
          </w:r>
          <w:r w:rsidRPr="00E5283B">
            <w:rPr>
              <w:color w:val="000000" w:themeColor="text1"/>
            </w:rPr>
            <w:instrText xml:space="preserve"> SECTIONPAGES  \* Arabic  \* MERGEFORMAT </w:instrText>
          </w:r>
          <w:r w:rsidRPr="00E5283B">
            <w:rPr>
              <w:color w:val="000000" w:themeColor="text1"/>
            </w:rPr>
            <w:fldChar w:fldCharType="separate"/>
          </w:r>
          <w:r>
            <w:rPr>
              <w:noProof/>
              <w:color w:val="000000" w:themeColor="text1"/>
            </w:rPr>
            <w:t>1</w:t>
          </w:r>
          <w:r w:rsidRPr="00E5283B">
            <w:rPr>
              <w:noProof/>
              <w:color w:val="000000" w:themeColor="text1"/>
            </w:rPr>
            <w:fldChar w:fldCharType="end"/>
          </w:r>
        </w:p>
        <w:p w:rsidR="00E471D4" w:rsidRPr="00A92609" w:rsidRDefault="00E471D4" w:rsidP="00165314">
          <w:pPr>
            <w:pStyle w:val="aff8"/>
          </w:pPr>
        </w:p>
      </w:tc>
    </w:tr>
    <w:tr w:rsid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65314">
          <w:pPr>
            <w:pStyle w:val="aff9"/>
          </w:pPr>
          <w:r w:rsidRPr="00A92609">
            <w:t>Нач. отд.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165314">
          <w:pPr>
            <w:pStyle w:val="aff9"/>
            <w:ind w:left="-58"/>
          </w:pP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BD165D" w:rsidRDefault="00E471D4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65314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E471D4" w:rsidRDefault="00E471D4" w:rsidP="00165314">
          <w:pPr>
            <w:jc w:val="center"/>
            <w:rPr>
              <w:sz w:val="22"/>
            </w:rPr>
          </w:pPr>
        </w:p>
      </w:tc>
      <w:tc>
        <w:tcPr>
          <w:tcW w:w="2641" w:type="dxa"/>
          <w:gridSpan w:val="3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:rsidR="00E471D4" w:rsidRPr="006C0423" w:rsidRDefault="00E471D4" w:rsidP="00165314">
          <w:pPr>
            <w:pStyle w:val="-"/>
            <w:spacing w:before="0" w:line="240" w:lineRule="auto"/>
            <w:ind w:left="-108"/>
            <w:rPr>
              <w:sz w:val="22"/>
              <w:szCs w:val="22"/>
            </w:rPr>
          </w:pPr>
          <w:r>
            <w:rPr>
              <w:noProof/>
              <w:szCs w:val="20"/>
            </w:rPr>
            <w:drawing>
              <wp:inline distT="0" distB="0" distL="0" distR="0" wp14:anchorId="19D9E985" wp14:editId="57E053D4">
                <wp:extent cx="1462715" cy="317108"/>
                <wp:effectExtent l="0" t="0" r="4445" b="698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ерсм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923" cy="321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single" w:sz="6" w:space="0" w:color="auto"/>
            <w:right w:val="single" w:sz="12" w:space="0" w:color="auto"/>
          </w:tcBorders>
        </w:tcPr>
        <w:p w:rsidR="00E471D4" w:rsidRPr="00A92609" w:rsidRDefault="00E471D4" w:rsidP="00165314">
          <w:pPr>
            <w:pStyle w:val="aff9"/>
          </w:pPr>
          <w:r w:rsidRPr="00A92609">
            <w:t>Пров.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Pr="00E5283B" w:rsidRDefault="00E471D4" w:rsidP="001C6F51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Проверил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Иванов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E471D4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single" w:sz="6" w:space="0" w:color="auto"/>
            <w:right w:val="single" w:sz="12" w:space="0" w:color="auto"/>
          </w:tcBorders>
        </w:tcPr>
        <w:p w:rsidR="00E471D4" w:rsidRDefault="00004803" w:rsidP="00165314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right w:val="single" w:sz="12" w:space="0" w:color="auto"/>
          </w:tcBorders>
        </w:tcPr>
        <w:p w:rsidR="00E471D4" w:rsidRDefault="00E471D4" w:rsidP="00165314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165314"/>
      </w:tc>
    </w:tr>
    <w:tr w:rsidR="00E471D4">
      <w:trPr>
        <w:cantSplit/>
        <w:trHeight w:hRule="exact" w:val="284"/>
      </w:trPr>
      <w:tc>
        <w:tcPr>
          <w:tcW w:w="1112" w:type="dxa"/>
          <w:gridSpan w:val="2"/>
          <w:tcBorders>
            <w:top w:val="single" w:sz="6" w:space="0" w:color="auto"/>
            <w:bottom w:val="nil"/>
            <w:right w:val="single" w:sz="12" w:space="0" w:color="auto"/>
          </w:tcBorders>
        </w:tcPr>
        <w:p w:rsidR="00E471D4" w:rsidRPr="00A92609" w:rsidRDefault="00E471D4" w:rsidP="00165314">
          <w:pPr>
            <w:pStyle w:val="aff9"/>
          </w:pPr>
          <w:proofErr w:type="spellStart"/>
          <w:r w:rsidRPr="00A92609">
            <w:t>Разраб</w:t>
          </w:r>
          <w:proofErr w:type="spellEnd"/>
          <w:r w:rsidRPr="00A92609">
            <w:t>.</w:t>
          </w:r>
        </w:p>
      </w:tc>
      <w:tc>
        <w:tcPr>
          <w:tcW w:w="1115" w:type="dxa"/>
          <w:gridSpan w:val="2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Pr="00E5283B" w:rsidRDefault="00E471D4" w:rsidP="00165314">
          <w:pPr>
            <w:pStyle w:val="aff9"/>
            <w:ind w:left="-58"/>
            <w:rPr>
              <w:color w:val="000000" w:themeColor="text1"/>
            </w:rPr>
          </w:pPr>
          <w:r>
            <w:rPr>
              <w:color w:val="000000" w:themeColor="text1"/>
            </w:rPr>
            <w:fldChar w:fldCharType="begin"/>
          </w:r>
          <w:r>
            <w:rPr>
              <w:color w:val="000000" w:themeColor="text1"/>
            </w:rPr>
            <w:instrText xml:space="preserve"> DOCPROPERTY  Разраб.  \* MERGEFORMAT </w:instrText>
          </w:r>
          <w:r>
            <w:rPr>
              <w:color w:val="000000" w:themeColor="text1"/>
            </w:rPr>
            <w:fldChar w:fldCharType="separate"/>
          </w:r>
          <w:r>
            <w:rPr>
              <w:color w:val="000000" w:themeColor="text1"/>
            </w:rPr>
            <w:t>Реброва</w:t>
          </w:r>
          <w:r>
            <w:rPr>
              <w:color w:val="000000" w:themeColor="text1"/>
            </w:rPr>
            <w:fldChar w:fldCharType="end"/>
          </w:r>
        </w:p>
      </w:tc>
      <w:tc>
        <w:tcPr>
          <w:tcW w:w="831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65314">
          <w:pPr>
            <w:pStyle w:val="aff9"/>
            <w:ind w:left="-58"/>
          </w:pPr>
        </w:p>
      </w:tc>
      <w:tc>
        <w:tcPr>
          <w:tcW w:w="557" w:type="dxa"/>
          <w:tcBorders>
            <w:top w:val="single" w:sz="6" w:space="0" w:color="auto"/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004803" w:rsidP="00165314">
          <w:pPr>
            <w:pStyle w:val="aff9"/>
            <w:ind w:left="-58"/>
          </w:pPr>
          <w:fldSimple w:instr=" DOCPROPERTY  &quot;Дата сдачи проекта&quot;  \* MERGEFORMAT ">
            <w:r w:rsidR="00E471D4">
              <w:t>11.19</w:t>
            </w:r>
          </w:fldSimple>
        </w:p>
      </w:tc>
      <w:tc>
        <w:tcPr>
          <w:tcW w:w="3834" w:type="dxa"/>
          <w:vMerge/>
          <w:tcBorders>
            <w:left w:val="single" w:sz="12" w:space="0" w:color="auto"/>
            <w:bottom w:val="nil"/>
            <w:right w:val="single" w:sz="12" w:space="0" w:color="auto"/>
          </w:tcBorders>
        </w:tcPr>
        <w:p w:rsidR="00E471D4" w:rsidRDefault="00E471D4" w:rsidP="00165314"/>
      </w:tc>
      <w:tc>
        <w:tcPr>
          <w:tcW w:w="2641" w:type="dxa"/>
          <w:gridSpan w:val="3"/>
          <w:vMerge/>
          <w:tcBorders>
            <w:top w:val="single" w:sz="12" w:space="0" w:color="auto"/>
            <w:left w:val="single" w:sz="12" w:space="0" w:color="auto"/>
            <w:bottom w:val="nil"/>
          </w:tcBorders>
        </w:tcPr>
        <w:p w:rsidR="00E471D4" w:rsidRDefault="00E471D4" w:rsidP="00165314"/>
      </w:tc>
    </w:tr>
  </w:tbl>
  <w:p w:rsidR="00E471D4" w:rsidRPr="00627EF5" w:rsidRDefault="00E471D4">
    <w:pPr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3A" w:rsidRDefault="0076173A">
      <w:r>
        <w:separator/>
      </w:r>
    </w:p>
  </w:footnote>
  <w:footnote w:type="continuationSeparator" w:id="0">
    <w:p w:rsidR="0076173A" w:rsidRDefault="007617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Pr="004B280F" w:rsidRDefault="00E471D4" w:rsidP="004B280F">
    <w:pPr>
      <w:pStyle w:val="aff1"/>
      <w:ind w:left="142"/>
      <w:jc w:val="right"/>
      <w:rPr>
        <w:b/>
        <w:sz w:val="24"/>
      </w:rPr>
    </w:pPr>
    <w:r w:rsidRPr="004B280F">
      <w:rPr>
        <w:noProof/>
        <w:sz w:val="24"/>
      </w:rPr>
      <mc:AlternateContent>
        <mc:Choice Requires="wpg">
          <w:drawing>
            <wp:anchor distT="0" distB="0" distL="114300" distR="114300" simplePos="0" relativeHeight="251644416" behindDoc="0" locked="0" layoutInCell="1" allowOverlap="1" wp14:anchorId="7BB64910" wp14:editId="1B1DF475">
              <wp:simplePos x="0" y="0"/>
              <wp:positionH relativeFrom="page">
                <wp:posOffset>391795</wp:posOffset>
              </wp:positionH>
              <wp:positionV relativeFrom="page">
                <wp:posOffset>241300</wp:posOffset>
              </wp:positionV>
              <wp:extent cx="6911975" cy="10216515"/>
              <wp:effectExtent l="10795" t="12700" r="11430" b="10160"/>
              <wp:wrapNone/>
              <wp:docPr id="174" name="Group 8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11975" cy="10216515"/>
                        <a:chOff x="413" y="473"/>
                        <a:chExt cx="11228" cy="16044"/>
                      </a:xfrm>
                    </wpg:grpSpPr>
                    <wps:wsp>
                      <wps:cNvPr id="175" name="Line 869"/>
                      <wps:cNvCnPr/>
                      <wps:spPr bwMode="auto">
                        <a:xfrm flipV="1">
                          <a:off x="413" y="11698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6" name="Line 870"/>
                      <wps:cNvCnPr/>
                      <wps:spPr bwMode="auto">
                        <a:xfrm flipV="1">
                          <a:off x="709" y="11698"/>
                          <a:ext cx="0" cy="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Line 871"/>
                      <wps:cNvCnPr/>
                      <wps:spPr bwMode="auto">
                        <a:xfrm>
                          <a:off x="433" y="11698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8" name="Line 872"/>
                      <wps:cNvCnPr/>
                      <wps:spPr bwMode="auto">
                        <a:xfrm>
                          <a:off x="424" y="16516"/>
                          <a:ext cx="68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9" name="Line 873"/>
                      <wps:cNvCnPr/>
                      <wps:spPr bwMode="auto">
                        <a:xfrm>
                          <a:off x="413" y="15091"/>
                          <a:ext cx="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0" name="Line 874"/>
                      <wps:cNvCnPr/>
                      <wps:spPr bwMode="auto">
                        <a:xfrm flipH="1">
                          <a:off x="413" y="13153"/>
                          <a:ext cx="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Rectangle 875"/>
                      <wps:cNvSpPr>
                        <a:spLocks noChangeArrowheads="1"/>
                      </wps:cNvSpPr>
                      <wps:spPr bwMode="auto">
                        <a:xfrm>
                          <a:off x="1113" y="473"/>
                          <a:ext cx="10528" cy="160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Text Box 876"/>
                      <wps:cNvSpPr txBox="1">
                        <a:spLocks noChangeArrowheads="1"/>
                      </wps:cNvSpPr>
                      <wps:spPr bwMode="auto">
                        <a:xfrm>
                          <a:off x="413" y="15089"/>
                          <a:ext cx="280" cy="1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71D4" w:rsidRPr="00EA1591" w:rsidRDefault="00E471D4" w:rsidP="00837DEE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EA1591">
                              <w:rPr>
                                <w:sz w:val="20"/>
                                <w:szCs w:val="20"/>
                              </w:rPr>
                              <w:t>Инв. № подл.</w:t>
                            </w:r>
                            <w:proofErr w:type="gramEnd"/>
                          </w:p>
                          <w:p w:rsidR="00E471D4" w:rsidRPr="00837DEE" w:rsidRDefault="00E471D4" w:rsidP="00837D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3" name="Text Box 877"/>
                      <wps:cNvSpPr txBox="1">
                        <a:spLocks noChangeArrowheads="1"/>
                      </wps:cNvSpPr>
                      <wps:spPr bwMode="auto">
                        <a:xfrm>
                          <a:off x="413" y="13157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71D4" w:rsidRPr="00EA1591" w:rsidRDefault="00E471D4" w:rsidP="00837DEE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r w:rsidRPr="00EA1591">
                              <w:rPr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  <w:p w:rsidR="00E471D4" w:rsidRPr="000E7C13" w:rsidRDefault="00E471D4" w:rsidP="00743912">
                            <w:pPr>
                              <w:rPr>
                                <w:rFonts w:ascii="ISOCPEUR" w:hAnsi="ISOCPEUR"/>
                                <w:i/>
                                <w:sz w:val="20"/>
                              </w:rPr>
                            </w:pPr>
                          </w:p>
                          <w:p w:rsidR="00E471D4" w:rsidRDefault="00E471D4" w:rsidP="00743912"/>
                          <w:p w:rsidR="00E471D4" w:rsidRDefault="00E471D4" w:rsidP="00743912"/>
                          <w:p w:rsidR="00E471D4" w:rsidRPr="00D75AAE" w:rsidRDefault="00E471D4" w:rsidP="00743912">
                            <w:pPr>
                              <w:pStyle w:val="81"/>
                            </w:pPr>
                            <w:r w:rsidRPr="00604F47">
                              <w:rPr>
                                <w:sz w:val="20"/>
                                <w:szCs w:val="20"/>
                              </w:rPr>
                              <w:t>. и да</w:t>
                            </w:r>
                          </w:p>
                          <w:p w:rsidR="00E471D4" w:rsidRPr="00604F47" w:rsidRDefault="00E471D4" w:rsidP="00037E11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r w:rsidRPr="00604F47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184" name="Text Box 878"/>
                      <wps:cNvSpPr txBox="1">
                        <a:spLocks noChangeArrowheads="1"/>
                      </wps:cNvSpPr>
                      <wps:spPr bwMode="auto">
                        <a:xfrm>
                          <a:off x="413" y="11701"/>
                          <a:ext cx="280" cy="1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71D4" w:rsidRPr="00EA1591" w:rsidRDefault="00E471D4" w:rsidP="00837DEE">
                            <w:pPr>
                              <w:pStyle w:val="aff6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A1591">
                              <w:rPr>
                                <w:sz w:val="20"/>
                                <w:szCs w:val="20"/>
                              </w:rPr>
                              <w:t>Взам</w:t>
                            </w:r>
                            <w:proofErr w:type="spellEnd"/>
                            <w:r w:rsidRPr="00EA1591">
                              <w:rPr>
                                <w:sz w:val="20"/>
                                <w:szCs w:val="20"/>
                              </w:rPr>
                              <w:t>. инв. №</w:t>
                            </w:r>
                          </w:p>
                          <w:p w:rsidR="00E471D4" w:rsidRPr="00837DEE" w:rsidRDefault="00E471D4" w:rsidP="00837DEE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7BB64910" id="Group 868" o:spid="_x0000_s1026" style="position:absolute;left:0;text-align:left;margin-left:30.85pt;margin-top:19pt;width:544.25pt;height:804.45pt;z-index:251644416;mso-position-horizontal-relative:page;mso-position-vertical-relative:page" coordorigin="413,473" coordsize="1122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">
              <v:line id="Line 869" o:spid="_x0000_s1027" style="position:absolute;flip:y;visibility:visible;mso-wrap-style:square" from="413,11698" to="413,1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" strokeweight="1.5pt"/>
              <v:line id="Line 870" o:spid="_x0000_s1028" style="position:absolute;flip:y;visibility:visible;mso-wrap-style:square" from="709,11698" to="709,16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" strokeweight="1.5pt"/>
              <v:line id="Line 871" o:spid="_x0000_s1029" style="position:absolute;visibility:visible;mso-wrap-style:square" from="433,11698" to="1113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" strokeweight="1.5pt"/>
              <v:line id="Line 872" o:spid="_x0000_s1030" style="position:absolute;visibility:visible;mso-wrap-style:square" from="424,16516" to="1104,1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" strokeweight="1.5pt"/>
              <v:line id="Line 873" o:spid="_x0000_s1031" style="position:absolute;visibility:visible;mso-wrap-style:square" from="413,15091" to="1113,1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" strokeweight="1.5pt"/>
              <v:line id="Line 874" o:spid="_x0000_s1032" style="position:absolute;flip:x;visibility:visible;mso-wrap-style:square" from="413,13153" to="1113,1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" strokeweight="1.5pt"/>
              <v:rect id="Rectangle 875" o:spid="_x0000_s1033" style="position:absolute;left:1113;top:473;width:10528;height:16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" fill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6" o:spid="_x0000_s1034" type="#_x0000_t202" style="position:absolute;left:413;top:15089;width:28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" filled="f" stroked="f" strokeweight="1.5pt">
                <v:textbox style="layout-flow:vertical;mso-layout-flow-alt:bottom-to-top" inset="0,0,0,0">
                  <w:txbxContent>
                    <w:p w:rsidR="00E471D4" w:rsidRPr="00EA1591" w:rsidRDefault="00E471D4" w:rsidP="00837DEE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Инв. № подл.</w:t>
                      </w:r>
                    </w:p>
                    <w:p w:rsidR="00E471D4" w:rsidRPr="00837DEE" w:rsidRDefault="00E471D4" w:rsidP="00837D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v:shape id="Text Box 877" o:spid="_x0000_s1035" type="#_x0000_t202" style="position:absolute;left:413;top:13157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" filled="f" stroked="f" strokeweight="1.5pt">
                <v:textbox style="layout-flow:vertical;mso-layout-flow-alt:bottom-to-top" inset="0,0,0,0">
                  <w:txbxContent>
                    <w:p w:rsidR="00E471D4" w:rsidRPr="00EA1591" w:rsidRDefault="00E471D4" w:rsidP="00837DEE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Подп. и дата</w:t>
                      </w:r>
                    </w:p>
                    <w:p w:rsidR="00E471D4" w:rsidRPr="000E7C13" w:rsidRDefault="00E471D4" w:rsidP="00743912">
                      <w:pPr>
                        <w:rPr>
                          <w:rFonts w:ascii="ISOCPEUR" w:hAnsi="ISOCPEUR"/>
                          <w:i/>
                          <w:sz w:val="20"/>
                        </w:rPr>
                      </w:pPr>
                    </w:p>
                    <w:p w:rsidR="00E471D4" w:rsidRDefault="00E471D4" w:rsidP="00743912"/>
                    <w:p w:rsidR="00E471D4" w:rsidRDefault="00E471D4" w:rsidP="00743912"/>
                    <w:p w:rsidR="00E471D4" w:rsidRPr="00D75AAE" w:rsidRDefault="00E471D4" w:rsidP="00743912">
                      <w:pPr>
                        <w:pStyle w:val="81"/>
                      </w:pPr>
                      <w:r w:rsidRPr="00604F47">
                        <w:rPr>
                          <w:sz w:val="20"/>
                          <w:szCs w:val="20"/>
                        </w:rPr>
                        <w:t>. и да</w:t>
                      </w:r>
                    </w:p>
                    <w:p w:rsidR="00E471D4" w:rsidRPr="00604F47" w:rsidRDefault="00E471D4" w:rsidP="00037E11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604F47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  <v:shape id="Text Box 878" o:spid="_x0000_s1036" type="#_x0000_t202" style="position:absolute;left:413;top:11701;width:28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" filled="f" stroked="f" strokeweight="1.5pt">
                <v:textbox style="layout-flow:vertical;mso-layout-flow-alt:bottom-to-top" inset="0,0,0,0">
                  <w:txbxContent>
                    <w:p w:rsidR="00E471D4" w:rsidRPr="00EA1591" w:rsidRDefault="00E471D4" w:rsidP="00837DEE">
                      <w:pPr>
                        <w:pStyle w:val="aff6"/>
                        <w:rPr>
                          <w:sz w:val="20"/>
                          <w:szCs w:val="20"/>
                        </w:rPr>
                      </w:pPr>
                      <w:r w:rsidRPr="00EA1591">
                        <w:rPr>
                          <w:sz w:val="20"/>
                          <w:szCs w:val="20"/>
                        </w:rPr>
                        <w:t>Взам. инв. №</w:t>
                      </w:r>
                    </w:p>
                    <w:p w:rsidR="00E471D4" w:rsidRPr="00837DEE" w:rsidRDefault="00E471D4" w:rsidP="00837DEE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Default="00E471D4">
    <w:r>
      <w:rPr>
        <w:noProof/>
      </w:rPr>
      <mc:AlternateContent>
        <mc:Choice Requires="wpg">
          <w:drawing>
            <wp:anchor distT="0" distB="0" distL="114300" distR="114300" simplePos="0" relativeHeight="251646464" behindDoc="0" locked="0" layoutInCell="1" allowOverlap="1" wp14:anchorId="393C923B" wp14:editId="63C2AA7D">
              <wp:simplePos x="0" y="0"/>
              <wp:positionH relativeFrom="page">
                <wp:posOffset>443230</wp:posOffset>
              </wp:positionH>
              <wp:positionV relativeFrom="page">
                <wp:posOffset>246380</wp:posOffset>
              </wp:positionV>
              <wp:extent cx="6847840" cy="10205720"/>
              <wp:effectExtent l="14605" t="17780" r="14605" b="15875"/>
              <wp:wrapNone/>
              <wp:docPr id="152" name="Group 4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153" name="Text Box 4211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1D4" w:rsidRPr="00B2132E" w:rsidRDefault="00E471D4" w:rsidP="003148B6">
                            <w:pPr>
                              <w:pStyle w:val="aff8"/>
                            </w:pPr>
                            <w:r w:rsidRPr="00B2132E">
                              <w:fldChar w:fldCharType="begin"/>
                            </w:r>
                            <w:r w:rsidRPr="00B2132E">
                              <w:instrText xml:space="preserve"> PAGE </w:instrText>
                            </w:r>
                            <w:r w:rsidRPr="00B2132E">
                              <w:fldChar w:fldCharType="separate"/>
                            </w:r>
                            <w:r w:rsidR="00C6143E">
                              <w:rPr>
                                <w:noProof/>
                              </w:rPr>
                              <w:t>13</w:t>
                            </w:r>
                            <w:r w:rsidRPr="00B2132E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54" name="Group 4212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155" name="Rectangle 4213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6" name="Group 4214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157" name="Text Box 4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471D4" w:rsidRPr="00E53A86" w:rsidRDefault="00E471D4" w:rsidP="003148B6">
                                <w:pPr>
                                  <w:pStyle w:val="aff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E471D4" w:rsidRPr="00E34A3C" w:rsidRDefault="00E471D4" w:rsidP="003148B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58" name="Group 4216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159" name="Line 4217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60" name="Group 42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161" name="Group 4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162" name="Line 4220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3" name="Group 42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164" name="Line 4222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65" name="Group 42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166" name="Line 4224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7" name="Text Box 42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E471D4" w:rsidRPr="00E53A86" w:rsidRDefault="00E471D4" w:rsidP="003148B6">
                                          <w:pPr>
                                            <w:pStyle w:val="aff6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E471D4" w:rsidRPr="00E34A3C" w:rsidRDefault="00E471D4" w:rsidP="003148B6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8" name="Group 4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169" name="Line 4227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70" name="Group 42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171" name="Line 4229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2" name="Text Box 42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471D4" w:rsidRPr="00E53A86" w:rsidRDefault="00E471D4" w:rsidP="003148B6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E471D4" w:rsidRPr="00E34A3C" w:rsidRDefault="00E471D4" w:rsidP="003148B6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10" o:spid="_x0000_s1037" style="position:absolute;margin-left:34.9pt;margin-top:19.4pt;width:539.2pt;height:803.6pt;z-index:251646464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11" o:spid="_x0000_s1038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ErMIA&#10;AADcAAAADwAAAGRycy9kb3ducmV2LnhtbERPS2sCMRC+C/0PYQq9abYPRVazIkXBY30dvA2b6Wbr&#10;ZpJu0nX9940geJuP7znzRW8b0VEbascKXkcZCOLS6ZorBYf9ejgFESKyxsYxKbhSgEXxNJhjrt2F&#10;t9TtYiVSCIccFZgYfS5lKA1ZDCPniRP37VqLMcG2krrFSwq3jXzLsom0WHNqMOjp01B53v1ZBSt/&#10;XK3978+pvPaH5ZcxG70/fyj18twvZyAi9fEhvrs3Os0fv8PtmXSB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VkSswgAAANwAAAAPAAAAAAAAAAAAAAAAAJgCAABkcnMvZG93&#10;bnJldi54bWxQSwUGAAAAAAQABAD1AAAAhwMAAAAA&#10;" strokeweight="1.5pt">
                <v:textbox inset="0,0,0,0">
                  <w:txbxContent>
                    <w:p w:rsidR="00E471D4" w:rsidRPr="00B2132E" w:rsidRDefault="00E471D4" w:rsidP="003148B6">
                      <w:pPr>
                        <w:pStyle w:val="aff8"/>
                      </w:pPr>
                      <w:r w:rsidRPr="00B2132E">
                        <w:fldChar w:fldCharType="begin"/>
                      </w:r>
                      <w:r w:rsidRPr="00B2132E">
                        <w:instrText xml:space="preserve"> PAGE </w:instrText>
                      </w:r>
                      <w:r w:rsidRPr="00B2132E">
                        <w:fldChar w:fldCharType="separate"/>
                      </w:r>
                      <w:r w:rsidR="00C6143E">
                        <w:rPr>
                          <w:noProof/>
                        </w:rPr>
                        <w:t>13</w:t>
                      </w:r>
                      <w:r w:rsidRPr="00B2132E">
                        <w:fldChar w:fldCharType="end"/>
                      </w:r>
                    </w:p>
                  </w:txbxContent>
                </v:textbox>
              </v:shape>
              <v:group id="Group 4212" o:spid="_x0000_s1039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<v:rect id="Rectangle 4213" o:spid="_x0000_s1040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EsMA&#10;AADcAAAADwAAAGRycy9kb3ducmV2LnhtbERPTWsCMRC9F/wPYYReimaVKrIaRYSC0IJ0q6C3IRl3&#10;FzeTbZLq+u8bodDbPN7nLFadbcSVfKgdKxgNMxDE2pmaSwX7r7fBDESIyAYbx6TgTgFWy97TAnPj&#10;bvxJ1yKWIoVwyFFBFWObSxl0RRbD0LXEiTs7bzEm6EtpPN5SuG3kOMum0mLNqaHCljYV6UvxYxW8&#10;vE6tORy/7/5UvB8Pu5lefwSt1HO/W89BROriv/jPvTVp/mQCj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aEsMAAADcAAAADwAAAAAAAAAAAAAAAACYAgAAZHJzL2Rv&#10;d25yZXYueG1sUEsFBgAAAAAEAAQA9QAAAIgDAAAAAA==&#10;" filled="f" strokeweight="1.5pt"/>
                <v:group id="Group 4214" o:spid="_x0000_s1041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Text Box 4215" o:spid="_x0000_s1042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teMEA&#10;AADcAAAADwAAAGRycy9kb3ducmV2LnhtbERPS4vCMBC+L/gfwgh7W1NXfFWjyKKLlz1YBa9jM7bV&#10;ZlKSrHb/vVkQvM3H95z5sjW1uJHzlWUF/V4Cgji3uuJCwWG/+ZiA8AFZY22ZFPyRh+Wi8zbHVNs7&#10;7+iWhULEEPYpKihDaFIpfV6SQd+zDXHkztYZDBG6QmqH9xhuavmZJCNpsOLYUGJDXyXl1+zXKDDD&#10;yaXaeFxPj/mA2t3PKfuWTqn3bruagQjUhpf46d7qOH84hv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E7XjBAAAA3AAAAA8AAAAAAAAAAAAAAAAAmAIAAGRycy9kb3du&#10;cmV2LnhtbFBLBQYAAAAABAAEAPUAAACGAwAAAAA=&#10;" filled="f" stroked="f" strokeweight="1.5pt">
                    <v:textbox style="layout-flow:vertical;mso-layout-flow-alt:bottom-to-top" inset="0,0,0,0">
                      <w:txbxContent>
                        <w:p w:rsidR="00E471D4" w:rsidRPr="00E53A86" w:rsidRDefault="00E471D4" w:rsidP="003148B6">
                          <w:pPr>
                            <w:pStyle w:val="aff6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E471D4" w:rsidRPr="00E34A3C" w:rsidRDefault="00E471D4" w:rsidP="003148B6"/>
                      </w:txbxContent>
                    </v:textbox>
                  </v:shape>
                  <v:group id="Group 4216" o:spid="_x0000_s1043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line id="Line 4217" o:spid="_x0000_s1044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6p18EAAADcAAAADwAAAGRycy9kb3ducmV2LnhtbERPTYvCMBC9L/gfwgje1lRBWatRRBAU&#10;97CrgtehmTbFZlKSaOu/3yws7G0e73NWm9424kk+1I4VTMYZCOLC6ZorBdfL/v0DRIjIGhvHpOBF&#10;ATbrwdsKc+06/qbnOVYihXDIUYGJsc2lDIUhi2HsWuLElc5bjAn6SmqPXQq3jZxm2VxarDk1GGxp&#10;Z6i4nx9WgTyeui+/n17Lqjy07nY0n/OuV2o07LdLEJH6+C/+cx90mj9bwO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qnXwQAAANwAAAAPAAAAAAAAAAAAAAAA&#10;AKECAABkcnMvZG93bnJldi54bWxQSwUGAAAAAAQABAD5AAAAjwMAAAAA&#10;" strokeweight="1.5pt"/>
                    <v:group id="Group 4218" o:spid="_x0000_s104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<v:group id="Group 4219" o:spid="_x0000_s1046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line id="Line 4220" o:spid="_x0000_s1047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bxG8EAAADcAAAADwAAAGRycy9kb3ducmV2LnhtbERPTWvCQBC9F/wPyxR6q5vmEEp0lVIQ&#10;FHtoNeB1yE6ywexs2F1N/PddQfA2j/c5y/Vke3ElHzrHCj7mGQji2umOWwXVcfP+CSJEZI29Y1Jw&#10;owDr1exliaV2I//R9RBbkUI4lKjAxDiUUobakMUwdwNx4hrnLcYEfSu1xzGF217mWVZIix2nBoMD&#10;fRuqz4eLVSB3+/HXb/KqaZvt4E4781OMk1Jvr9PXAkSkKT7FD/dWp/lFDvdn0gV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vEbwQAAANwAAAAPAAAAAAAAAAAAAAAA&#10;AKECAABkcnMvZG93bnJldi54bWxQSwUGAAAAAAQABAD5AAAAjwMAAAAA&#10;" strokeweight="1.5pt"/>
                        <v:group id="Group 4221" o:spid="_x0000_s1048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      <v:line id="Line 4222" o:spid="_x0000_s1049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UOxsIAAADcAAAADwAAAGRycy9kb3ducmV2LnhtbERPTWvCQBC9F/wPywi91Y1VRKKriKCW&#10;3hpF8DZkxyQmO5vubjT9926h0Ns83ucs171pxJ2crywrGI8SEMS51RUXCk7H3dschA/IGhvLpOCH&#10;PKxXg5clpto++IvuWShEDGGfooIyhDaV0uclGfQj2xJH7mqdwRChK6R2+IjhppHvSTKTBiuODSW2&#10;tC0pr7POKDh3GV9u9c412O0Ph+v5u/aTT6Veh/1mASJQH/7Ff+4PHefPpvD7TLx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0UOxsIAAADcAAAADwAAAAAAAAAAAAAA&#10;AAChAgAAZHJzL2Rvd25yZXYueG1sUEsFBgAAAAAEAAQA+QAAAJADAAAAAA==&#10;" strokeweight="1.5pt"/>
                          <v:group id="Group 4223" o:spid="_x0000_s1050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    <v:line id="Line 4224" o:spid="_x0000_s1051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1KsIAAADcAAAADwAAAGRycy9kb3ducmV2LnhtbERPTWvCQBC9F/wPywi91Y0VQomuIoJV&#10;ejMVwduQHZOY7Gzc3Wj677tCobd5vM9ZrAbTijs5X1tWMJ0kIIgLq2suFRy/t28fIHxA1thaJgU/&#10;5GG1HL0sMNP2wQe656EUMYR9hgqqELpMSl9UZNBPbEccuYt1BkOErpTa4SOGm1a+J0kqDdYcGyrs&#10;aFNR0eS9UXDqcz5fm61rsf/c7S6nW+NnX0q9jof1HESgIfyL/9x7HeenKTyfi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s1KsIAAADcAAAADwAAAAAAAAAAAAAA&#10;AAChAgAAZHJzL2Rvd25yZXYueG1sUEsFBgAAAAAEAAQA+QAAAJADAAAAAA==&#10;" strokeweight="1.5pt"/>
                            <v:shape id="Text Box 4225" o:spid="_x0000_s1052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nxcEA&#10;AADcAAAADwAAAGRycy9kb3ducmV2LnhtbERPS4vCMBC+C/6HMMLeNHVlfVSjyKKLlz1YBa9jM7bV&#10;ZlKSrHb//UZY8DYf33MWq9bU4k7OV5YVDAcJCOLc6ooLBcfDtj8F4QOyxtoyKfglD6tlt7PAVNsH&#10;7+mehULEEPYpKihDaFIpfV6SQT+wDXHkLtYZDBG6QmqHjxhuavmeJGNpsOLYUGJDnyXlt+zHKDAf&#10;02u19biZnfIRtfvvc/YlnVJvvXY9BxGoDS/xv3un4/zxBJ7PxAv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oJ8XBAAAA3AAAAA8AAAAAAAAAAAAAAAAAmAIAAGRycy9kb3du&#10;cmV2LnhtbFBLBQYAAAAABAAEAPUAAACGAwAAAAA=&#10;" filled="f" stroked="f" strokeweight="1.5pt">
                              <v:textbox style="layout-flow:vertical;mso-layout-flow-alt:bottom-to-top" inset="0,0,0,0">
                                <w:txbxContent>
                                  <w:p w:rsidR="00E471D4" w:rsidRPr="00E53A86" w:rsidRDefault="00E471D4" w:rsidP="003148B6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E471D4" w:rsidRPr="00E34A3C" w:rsidRDefault="00E471D4" w:rsidP="003148B6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26" o:spid="_x0000_s1053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line id="Line 4227" o:spid="_x0000_s1054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JjasIAAADcAAAADwAAAGRycy9kb3ducmV2LnhtbERPTWvCQBC9F/wPyxS81U09hJq6igiC&#10;Yg/VBnodspNsaHY27K4m/nu3IHibx/uc5Xq0nbiSD61jBe+zDARx5XTLjYLyZ/f2ASJEZI2dY1Jw&#10;owDr1eRliYV2A5/oeo6NSCEcClRgYuwLKUNlyGKYuZ44cbXzFmOCvpHa45DCbSfnWZZLiy2nBoM9&#10;bQ1Vf+eLVSAPx+Hb7+Zl3dT73v0ezFc+jEpNX8fNJ4hIY3yKH+69TvPzBfw/ky6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JjasIAAADcAAAADwAAAAAAAAAAAAAA&#10;AAChAgAAZHJzL2Rvd25yZXYueG1sUEsFBgAAAAAEAAQA+QAAAJADAAAAAA==&#10;" strokeweight="1.5pt"/>
                        <v:group id="Group 4228" o:spid="_x0000_s1055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<v:line id="Line 4229" o:spid="_x0000_s1056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s7g8IAAADcAAAADwAAAGRycy9kb3ducmV2LnhtbERPTWvCQBC9F/wPywje6sYKrURXEcFa&#10;ejOK4G3IjklMdjbubjT9926h0Ns83ucsVr1pxJ2crywrmIwTEMS51RUXCo6H7esMhA/IGhvLpOCH&#10;PKyWg5cFpto+eE/3LBQihrBPUUEZQptK6fOSDPqxbYkjd7HOYIjQFVI7fMRw08i3JHmXBiuODSW2&#10;tCkpr7POKDh1GZ+v9dY12H3udpfTrfbTb6VGw349BxGoD//iP/eXjvM/J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s7g8IAAADcAAAADwAAAAAAAAAAAAAA&#10;AAChAgAAZHJzL2Rvd25yZXYueG1sUEsFBgAAAAAEAAQA+QAAAJADAAAAAA==&#10;" strokeweight="1.5pt"/>
                          <v:shape id="Text Box 4230" o:spid="_x0000_s1057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SgMIA&#10;AADcAAAADwAAAGRycy9kb3ducmV2LnhtbERPS2vCQBC+F/oflhF6azZafKVuQilVeunBKHgds9Mk&#10;bXY27K4a/323IHibj+85q2IwnTiT861lBeMkBUFcWd1yrWC/Wz8vQPiArLGzTAqu5KHIHx9WmGl7&#10;4S2dy1CLGMI+QwVNCH0mpa8aMugT2xNH7ts6gyFCV0vt8BLDTScnaTqTBluODQ329N5Q9VuejAIz&#10;Xfy0a48fy0P1QsP261hupFPqaTS8vYIINIS7+Ob+1HH+fAL/z8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hKAwgAAANwAAAAPAAAAAAAAAAAAAAAAAJgCAABkcnMvZG93&#10;bnJldi54bWxQSwUGAAAAAAQABAD1AAAAhwMAAAAA&#10;" filled="f" stroked="f" strokeweight="1.5pt">
                            <v:textbox style="layout-flow:vertical;mso-layout-flow-alt:bottom-to-top" inset="0,0,0,0">
                              <w:txbxContent>
                                <w:p w:rsidR="00E471D4" w:rsidRPr="00E53A86" w:rsidRDefault="00E471D4" w:rsidP="003148B6">
                                  <w:pPr>
                                    <w:pStyle w:val="aff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E471D4" w:rsidRPr="00E34A3C" w:rsidRDefault="00E471D4" w:rsidP="003148B6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Default="00E471D4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2368" behindDoc="0" locked="0" layoutInCell="1" allowOverlap="1" wp14:anchorId="3E135B12" wp14:editId="07999D54">
              <wp:simplePos x="0" y="0"/>
              <wp:positionH relativeFrom="page">
                <wp:posOffset>388620</wp:posOffset>
              </wp:positionH>
              <wp:positionV relativeFrom="page">
                <wp:posOffset>246380</wp:posOffset>
              </wp:positionV>
              <wp:extent cx="6901180" cy="10191750"/>
              <wp:effectExtent l="17145" t="17780" r="15875" b="10795"/>
              <wp:wrapNone/>
              <wp:docPr id="100" name="Group 1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1180" cy="10191750"/>
                        <a:chOff x="532" y="341"/>
                        <a:chExt cx="11014" cy="16152"/>
                      </a:xfrm>
                    </wpg:grpSpPr>
                    <wpg:grpSp>
                      <wpg:cNvPr id="101" name="Group 1556"/>
                      <wpg:cNvGrpSpPr>
                        <a:grpSpLocks/>
                      </wpg:cNvGrpSpPr>
                      <wpg:grpSpPr bwMode="auto">
                        <a:xfrm>
                          <a:off x="532" y="341"/>
                          <a:ext cx="11014" cy="16152"/>
                          <a:chOff x="532" y="341"/>
                          <a:chExt cx="11014" cy="16152"/>
                        </a:xfrm>
                      </wpg:grpSpPr>
                      <wpg:grpSp>
                        <wpg:cNvPr id="102" name="Group 1160"/>
                        <wpg:cNvGrpSpPr>
                          <a:grpSpLocks/>
                        </wpg:cNvGrpSpPr>
                        <wpg:grpSpPr bwMode="auto">
                          <a:xfrm>
                            <a:off x="636" y="341"/>
                            <a:ext cx="10910" cy="16152"/>
                            <a:chOff x="397" y="371"/>
                            <a:chExt cx="11237" cy="16156"/>
                          </a:xfrm>
                        </wpg:grpSpPr>
                        <wpg:grpSp>
                          <wpg:cNvPr id="103" name="Group 1071"/>
                          <wpg:cNvGrpSpPr>
                            <a:grpSpLocks/>
                          </wpg:cNvGrpSpPr>
                          <wpg:grpSpPr bwMode="auto">
                            <a:xfrm>
                              <a:off x="397" y="371"/>
                              <a:ext cx="11237" cy="16156"/>
                              <a:chOff x="397" y="371"/>
                              <a:chExt cx="11237" cy="16156"/>
                            </a:xfrm>
                          </wpg:grpSpPr>
                          <wps:wsp>
                            <wps:cNvPr id="104" name="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" y="371"/>
                                <a:ext cx="10537" cy="161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5" name="Group 10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s:wsp>
                              <wps:cNvPr id="106" name="Text Box 7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3167"/>
                                  <a:ext cx="280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471D4" w:rsidRPr="00EA1591" w:rsidRDefault="00E471D4" w:rsidP="00144A53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Подп. и дата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7" name="Group 10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397" y="11708"/>
                                  <a:chExt cx="700" cy="4819"/>
                                </a:xfrm>
                              </wpg:grpSpPr>
                              <wps:wsp>
                                <wps:cNvPr id="108" name="Line 766"/>
                                <wps:cNvCnPr/>
                                <wps:spPr bwMode="auto">
                                  <a:xfrm flipH="1">
                                    <a:off x="397" y="13163"/>
                                    <a:ext cx="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09" name="Group 10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700" cy="4819"/>
                                    <a:chOff x="397" y="11708"/>
                                    <a:chExt cx="700" cy="4819"/>
                                  </a:xfrm>
                                </wpg:grpSpPr>
                                <wpg:grpSp>
                                  <wpg:cNvPr id="110" name="Group 10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700" cy="4819"/>
                                      <a:chOff x="406" y="11708"/>
                                      <a:chExt cx="700" cy="4819"/>
                                    </a:xfrm>
                                  </wpg:grpSpPr>
                                  <wps:wsp>
                                    <wps:cNvPr id="111" name="Line 761"/>
                                    <wps:cNvCnPr/>
                                    <wps:spPr bwMode="auto">
                                      <a:xfrm flipV="1">
                                        <a:off x="406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12" name="Group 10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" y="15099"/>
                                        <a:ext cx="700" cy="1428"/>
                                        <a:chOff x="406" y="15099"/>
                                        <a:chExt cx="700" cy="1428"/>
                                      </a:xfrm>
                                    </wpg:grpSpPr>
                                    <wps:wsp>
                                      <wps:cNvPr id="113" name="Line 764"/>
                                      <wps:cNvCnPr/>
                                      <wps:spPr bwMode="auto">
                                        <a:xfrm>
                                          <a:off x="417" y="16526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114" name="Group 10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" y="15099"/>
                                          <a:ext cx="700" cy="1428"/>
                                          <a:chOff x="406" y="15099"/>
                                          <a:chExt cx="700" cy="1428"/>
                                        </a:xfrm>
                                      </wpg:grpSpPr>
                                      <wps:wsp>
                                        <wps:cNvPr id="115" name="Line 765"/>
                                        <wps:cNvCnPr/>
                                        <wps:spPr bwMode="auto">
                                          <a:xfrm>
                                            <a:off x="406" y="15101"/>
                                            <a:ext cx="7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116" name="Text Box 76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6" y="15099"/>
                                            <a:ext cx="280" cy="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E471D4" w:rsidRPr="00EA1591" w:rsidRDefault="00E471D4" w:rsidP="00144A53">
                                              <w:pPr>
                                                <w:pStyle w:val="aff6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EA159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Инв. № подл.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17" name="Group 10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692" cy="4819"/>
                                      <a:chOff x="397" y="11708"/>
                                      <a:chExt cx="692" cy="4819"/>
                                    </a:xfrm>
                                  </wpg:grpSpPr>
                                  <wps:wsp>
                                    <wps:cNvPr id="118" name="Line 762"/>
                                    <wps:cNvCnPr/>
                                    <wps:spPr bwMode="auto">
                                      <a:xfrm flipV="1">
                                        <a:off x="693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19" name="Group 10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" y="11708"/>
                                        <a:ext cx="692" cy="1459"/>
                                        <a:chOff x="397" y="11708"/>
                                        <a:chExt cx="692" cy="1459"/>
                                      </a:xfrm>
                                    </wpg:grpSpPr>
                                    <wps:wsp>
                                      <wps:cNvPr id="120" name="Line 763"/>
                                      <wps:cNvCnPr/>
                                      <wps:spPr bwMode="auto">
                                        <a:xfrm>
                                          <a:off x="397" y="11708"/>
                                          <a:ext cx="6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21" name="Text Box 7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7" y="11711"/>
                                          <a:ext cx="280" cy="1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471D4" w:rsidRPr="00EA1591" w:rsidRDefault="00E471D4" w:rsidP="00144A53">
                                            <w:pPr>
                                              <w:pStyle w:val="aff6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Взам</w:t>
                                            </w:r>
                                            <w:proofErr w:type="spellEnd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. инв. №</w:t>
                                            </w: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122" name="Text Box 7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" y="371"/>
                              <a:ext cx="448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471D4" w:rsidRPr="00B2132E" w:rsidRDefault="00E471D4" w:rsidP="005D228D">
                                <w:pPr>
                                  <w:pStyle w:val="aff8"/>
                                </w:pPr>
                                <w:r w:rsidRPr="00B2132E">
                                  <w:fldChar w:fldCharType="begin"/>
                                </w:r>
                                <w:r w:rsidRPr="00B2132E">
                                  <w:instrText xml:space="preserve"> PAGE </w:instrText>
                                </w:r>
                                <w:r w:rsidRPr="00B2132E">
                                  <w:fldChar w:fldCharType="separate"/>
                                </w:r>
                                <w:r w:rsidR="00C6143E">
                                  <w:rPr>
                                    <w:noProof/>
                                  </w:rPr>
                                  <w:t>2</w:t>
                                </w:r>
                                <w:r w:rsidRPr="00B2132E">
                                  <w:fldChar w:fldCharType="end"/>
                                </w:r>
                              </w:p>
                              <w:p w:rsidR="00E471D4" w:rsidRPr="00D75AAE" w:rsidRDefault="00E471D4" w:rsidP="005D228D">
                                <w:pPr>
                                  <w:pStyle w:val="81"/>
                                </w:pPr>
                                <w:r w:rsidRPr="00B2132E">
                                  <w:fldChar w:fldCharType="begin"/>
                                </w:r>
                                <w:r w:rsidRPr="00B2132E">
                                  <w:fldChar w:fldCharType="begin"/>
                                </w:r>
                                <w:r w:rsidRPr="00B2132E">
                                  <w:instrText xml:space="preserve"> P</w:instrText>
                                </w:r>
                              </w:p>
                              <w:p w:rsidR="00E471D4" w:rsidRPr="00D75AAE" w:rsidRDefault="00E471D4" w:rsidP="005D228D">
                                <w:pPr>
                                  <w:pStyle w:val="81"/>
                                </w:pPr>
                                <w:r w:rsidRPr="00B2132E">
                                  <w:instrText>G</w:instrText>
                                </w:r>
                              </w:p>
                              <w:p w:rsidR="00E471D4" w:rsidRPr="00B2132E" w:rsidRDefault="00E471D4" w:rsidP="005D228D">
                                <w:pPr>
                                  <w:pStyle w:val="aff8"/>
                                </w:pPr>
                                <w:r w:rsidRPr="00B2132E">
                                  <w:instrText xml:space="preserve"> </w:instrText>
                                </w:r>
                                <w:r w:rsidRPr="00B2132E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instrText>4</w:instrText>
                                </w:r>
                                <w:r w:rsidRPr="00B2132E">
                                  <w:fldChar w:fldCharType="end"/>
                                </w:r>
                                <w:r w:rsidRPr="00B2132E">
                                  <w:instrText xml:space="preserve"> PAGE </w:instrText>
                                </w:r>
                                <w:r w:rsidRPr="00B2132E"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  <w:r w:rsidRPr="00B2132E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55"/>
                        <wpg:cNvGrpSpPr>
                          <a:grpSpLocks/>
                        </wpg:cNvGrpSpPr>
                        <wpg:grpSpPr bwMode="auto">
                          <a:xfrm>
                            <a:off x="532" y="4487"/>
                            <a:ext cx="781" cy="3606"/>
                            <a:chOff x="532" y="4487"/>
                            <a:chExt cx="781" cy="3606"/>
                          </a:xfrm>
                        </wpg:grpSpPr>
                        <wpg:grpSp>
                          <wpg:cNvPr id="124" name="Group 1521"/>
                          <wpg:cNvGrpSpPr>
                            <a:grpSpLocks/>
                          </wpg:cNvGrpSpPr>
                          <wpg:grpSpPr bwMode="auto">
                            <a:xfrm>
                              <a:off x="533" y="4487"/>
                              <a:ext cx="776" cy="3606"/>
                              <a:chOff x="749" y="7988"/>
                              <a:chExt cx="799" cy="3606"/>
                            </a:xfrm>
                          </wpg:grpSpPr>
                          <wps:wsp>
                            <wps:cNvPr id="125" name="tbxJob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26" name="tbxFam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27" name="Text Box 15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Default="00E471D4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tbxDa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D75AAE" w:rsidRDefault="00E471D4" w:rsidP="00DE653F">
                                  <w:pPr>
                                    <w:pStyle w:val="81"/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29" name="tbxJob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D75AAE" w:rsidRDefault="00E471D4" w:rsidP="00DE653F">
                                  <w:pPr>
                                    <w:pStyle w:val="81"/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0" name="tbxFam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1" name="Text Box 15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Default="00E471D4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tbxJob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3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4" name="Text Box 15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Default="00E471D4" w:rsidP="00EA1591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tbxDa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6" name="tbxDa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7" name="Group 1534"/>
                          <wpg:cNvGrpSpPr>
                            <a:grpSpLocks/>
                          </wpg:cNvGrpSpPr>
                          <wpg:grpSpPr bwMode="auto">
                            <a:xfrm>
                              <a:off x="532" y="5043"/>
                              <a:ext cx="781" cy="831"/>
                              <a:chOff x="1629" y="6612"/>
                              <a:chExt cx="804" cy="831"/>
                            </a:xfrm>
                          </wpg:grpSpPr>
                          <wps:wsp>
                            <wps:cNvPr id="138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9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471D4" w:rsidRPr="00EA1591" w:rsidRDefault="00E471D4" w:rsidP="00EA1591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  <w:p w:rsidR="00E471D4" w:rsidRPr="00EA1591" w:rsidRDefault="00E471D4" w:rsidP="00EA1591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39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5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140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6612"/>
                                <a:ext cx="272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604F47">
                                  <w:pPr>
                                    <w:pStyle w:val="aff6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141" name="Group 1597"/>
                      <wpg:cNvGrpSpPr>
                        <a:grpSpLocks/>
                      </wpg:cNvGrpSpPr>
                      <wpg:grpSpPr bwMode="auto">
                        <a:xfrm>
                          <a:off x="533" y="8078"/>
                          <a:ext cx="777" cy="3606"/>
                          <a:chOff x="533" y="8078"/>
                          <a:chExt cx="777" cy="3606"/>
                        </a:xfrm>
                      </wpg:grpSpPr>
                      <wps:wsp>
                        <wps:cNvPr id="142" name="tbxJob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057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3" name="tbxFam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946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4" name="tbxJob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057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5" name="Text Box 1542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8078"/>
                            <a:ext cx="258" cy="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EA1591" w:rsidRDefault="00E471D4" w:rsidP="005E2239">
                              <w:pPr>
                                <w:pStyle w:val="aff6"/>
                                <w:ind w:left="4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6" name="tbxFam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946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Default="00E471D4" w:rsidP="00743912">
                              <w:pPr>
                                <w:pStyle w:val="81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147" name="tbxDat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078"/>
                            <a:ext cx="259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D75AAE" w:rsidRDefault="00E471D4" w:rsidP="00743912">
                              <w:pPr>
                                <w:pStyle w:val="81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bxDat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078"/>
                            <a:ext cx="258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604F47">
                              <w:pPr>
                                <w:pStyle w:val="aff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E471D4" w:rsidRPr="00D75AAE" w:rsidRDefault="00E471D4" w:rsidP="00743912">
                              <w:pPr>
                                <w:pStyle w:val="81"/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49" name="Group 1554"/>
                        <wpg:cNvGrpSpPr>
                          <a:grpSpLocks/>
                        </wpg:cNvGrpSpPr>
                        <wpg:grpSpPr bwMode="auto">
                          <a:xfrm>
                            <a:off x="787" y="8636"/>
                            <a:ext cx="523" cy="831"/>
                            <a:chOff x="4681" y="12486"/>
                            <a:chExt cx="523" cy="831"/>
                          </a:xfrm>
                        </wpg:grpSpPr>
                        <wps:wsp>
                          <wps:cNvPr id="150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12486"/>
                              <a:ext cx="259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71D4" w:rsidRPr="00604F47" w:rsidRDefault="00E471D4" w:rsidP="00604F47">
                                <w:pPr>
                                  <w:pStyle w:val="aff6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  <wps:wsp>
                          <wps:cNvPr id="151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12486"/>
                              <a:ext cx="264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71D4" w:rsidRPr="00604F47" w:rsidRDefault="00E471D4" w:rsidP="00604F47">
                                <w:pPr>
                                  <w:pStyle w:val="aff6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98" o:spid="_x0000_s1058" style="position:absolute;left:0;text-align:left;margin-left:30.6pt;margin-top:19.4pt;width:543.4pt;height:802.5pt;z-index:251642368;mso-position-horizontal-relative:page;mso-position-vertical-relative:page" coordorigin="532,341" coordsize="11014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">
              <v:group id="Group 1556" o:spid="_x0000_s1059" style="position:absolute;left:532;top:341;width:11014;height:16152" coordorigin="532,341" coordsize="11014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group id="Group 1160" o:spid="_x0000_s1060" style="position:absolute;left:636;top:341;width:10910;height:16152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group id="Group 1071" o:spid="_x0000_s1061" style="position:absolute;left:397;top:371;width:11237;height:16156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rect id="Rectangle 767" o:spid="_x0000_s1062" style="position:absolute;left:1097;top:371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QlMMA&#10;AADc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szH8PpMu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PQlMMAAADcAAAADwAAAAAAAAAAAAAAAACYAgAAZHJzL2Rv&#10;d25yZXYueG1sUEsFBgAAAAAEAAQA9QAAAIgDAAAAAA==&#10;" filled="f" strokeweight="1.5pt"/>
                    <v:group id="Group 1070" o:spid="_x0000_s1063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69" o:spid="_x0000_s1064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n/sIA&#10;AADcAAAADwAAAGRycy9kb3ducmV2LnhtbERPTWvCQBC9C/6HZQredFPFoKmriNTipYekhV7H7DRJ&#10;m50Nu9sk/fddQehtHu9zdofRtKIn5xvLCh4XCQji0uqGKwXvb+f5BoQPyBpby6Tglzwc9tPJDjNt&#10;B86pL0IlYgj7DBXUIXSZlL6syaBf2I44cp/WGQwRukpqh0MMN61cJkkqDTYcG2rs6FRT+V38GAVm&#10;vflqzh6ftx/lisb89Vq8SKfU7GE8PoEINIZ/8d190XF+ksLtmXiB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2f+wgAAANwAAAAPAAAAAAAAAAAAAAAAAJgCAABkcnMvZG93&#10;bnJldi54bWxQSwUGAAAAAAQABAD1AAAAhwMAAAAA&#10;" filled="f" stroked="f" strokeweight="1.5pt">
                        <v:textbox style="layout-flow:vertical;mso-layout-flow-alt:bottom-to-top" inset="0,0,0,0">
                          <w:txbxContent>
                            <w:p w:rsidR="00E471D4" w:rsidRPr="00EA1591" w:rsidRDefault="00E471D4" w:rsidP="00144A53">
                              <w:pPr>
                                <w:pStyle w:val="aff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</w:txbxContent>
                        </v:textbox>
                      </v:shape>
                      <v:group id="Group 1069" o:spid="_x0000_s106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line id="Line 766" o:spid="_x0000_s1066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jUcQAAADcAAAADwAAAGRycy9kb3ducmV2LnhtbESPQWsCMRCF70L/Q5iCt5qtB5GtUaQg&#10;KPVQrdDrsJndLG4mS5K66793DgVvM7w3732z2oy+UzeKqQ1s4H1WgCKugm25MXD52b0tQaWMbLEL&#10;TAbulGCzfpmssLRh4BPdzrlREsKpRAMu577UOlWOPKZZ6IlFq0P0mGWNjbYRBwn3nZ4XxUJ7bFka&#10;HPb06ai6nv+8AX34Gr7jbn6pm3rfh9+DOy6G0Zjp67j9AJVpzE/z//XeCn4htPKMTK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SNRxAAAANwAAAAPAAAAAAAAAAAA&#10;AAAAAKECAABkcnMvZG93bnJldi54bWxQSwUGAAAAAAQABAD5AAAAkgMAAAAA&#10;" strokeweight="1.5pt"/>
                        <v:group id="Group 1068" o:spid="_x0000_s1067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<v:group id="Group 1062" o:spid="_x0000_s1068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<v:line id="Line 761" o:spid="_x0000_s1069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cEcAAAADcAAAADwAAAGRycy9kb3ducmV2LnhtbERPTYvCMBC9C/sfwgjeNK0HWapRFkFQ&#10;9OC6gtehmTZlm0lJsrb+eyMIe5vH+5zVZrCtuJMPjWMF+SwDQVw63XCt4Pqzm36CCBFZY+uYFDwo&#10;wGb9MVphoV3P33S/xFqkEA4FKjAxdoWUoTRkMcxcR5y4ynmLMUFfS+2xT+G2lfMsW0iLDacGgx1t&#10;DZW/lz+rQB6O/dnv5teqrvadux3MadEPSk3Gw9cSRKQh/ovf7r1O8/McXs+kC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SHBHAAAAA3AAAAA8AAAAAAAAAAAAAAAAA&#10;oQIAAGRycy9kb3ducmV2LnhtbFBLBQYAAAAABAAEAPkAAACOAwAAAAA=&#10;" strokeweight="1.5pt"/>
                            <v:group id="Group 1061" o:spid="_x0000_s1070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        <v:line id="Line 764" o:spid="_x0000_s1071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lz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kC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uXPwQAAANwAAAAPAAAAAAAAAAAAAAAA&#10;AKECAABkcnMvZG93bnJldi54bWxQSwUGAAAAAAQABAD5AAAAjwMAAAAA&#10;" strokeweight="1.5pt"/>
                              <v:group id="Group 1060" o:spid="_x0000_s1072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      <v:line id="Line 765" o:spid="_x0000_s1073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                  <v:shape id="Text Box 768" o:spid="_x0000_s1074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LxI8IA&#10;AADcAAAADwAAAGRycy9kb3ducmV2LnhtbERPTWvCQBC9F/wPywi91U0sBhtdg0gtXnowLfQ6Zsck&#10;mp0Nu1uT/vtuoeBtHu9z1sVoOnEj51vLCtJZAoK4srrlWsHnx/5pCcIHZI2dZVLwQx6KzeRhjbm2&#10;Ax/pVoZaxBD2OSpoQuhzKX3VkEE/sz1x5M7WGQwRulpqh0MMN52cJ0kmDbYcGxrsaddQdS2/jQKz&#10;WF7avcfXl6/qmcbj+6l8k06px+m4XYEINIa7+N990HF+msH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vEjwgAAANwAAAAPAAAAAAAAAAAAAAAAAJgCAABkcnMvZG93&#10;bnJldi54bWxQSwUGAAAAAAQABAD1AAAAhwMAAAAA&#10;" filled="f" stroked="f" strokeweight="1.5pt">
                                  <v:textbox style="layout-flow:vertical;mso-layout-flow-alt:bottom-to-top" inset="0,0,0,0">
                                    <w:txbxContent>
                                      <w:p w:rsidR="00E471D4" w:rsidRPr="00EA1591" w:rsidRDefault="00E471D4" w:rsidP="00144A53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EA1591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Инв. № подл.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 1067" o:spid="_x0000_s1075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        <v:line id="Line 762" o:spid="_x0000_s1076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1jMQAAADcAAAADwAAAGRycy9kb3ducmV2LnhtbESPQWsCMRCF74L/IYzQW83qQWRrFBEE&#10;pT1UK3gdNrObpZvJkqTu9t93DgVvM7w3732z2Y2+Uw+KqQ1sYDEvQBFXwbbcGLh9HV/XoFJGttgF&#10;JgO/lGC3nU42WNow8IUe19woCeFUogGXc19qnSpHHtM89MSi1SF6zLLGRtuIg4T7Ti+LYqU9tiwN&#10;Dns6OKq+rz/egD6/D5/xuLzVTX3qw/3sPlbDaMzLbNy/gco05qf5//pkBX8htPKMTK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LWMxAAAANwAAAAPAAAAAAAAAAAA&#10;AAAAAKECAABkcnMvZG93bnJldi54bWxQSwUGAAAAAAQABAD5AAAAkgMAAAAA&#10;" strokeweight="1.5pt"/>
                            <v:group id="Group 1066" o:spid="_x0000_s1077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    <v:line id="Line 763" o:spid="_x0000_s1078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SxBcUAAADcAAAADwAAAGRycy9kb3ducmV2LnhtbESPQWvCQBCF70L/wzIFb7qpBSmpq5SC&#10;tXgzFaG3ITsmabKz6e5G03/fOQjeZnhv3vtmtRldpy4UYuPZwNM8A0VcettwZeD4tZ29gIoJ2WLn&#10;mQz8UYTN+mGywtz6Kx/oUqRKSQjHHA3UKfW51rGsyWGc+55YtLMPDpOsodI24FXCXacXWbbUDhuW&#10;hhp7eq+pbIvBGTgNBX//tNvQ4fCx251Pv2183hszfRzfXkElGtPdfLv+tIK/EHx5Rib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SxBcUAAADcAAAADwAAAAAAAAAA&#10;AAAAAAChAgAAZHJzL2Rvd25yZXYueG1sUEsFBgAAAAAEAAQA+QAAAJMDAAAAAA==&#10;" strokeweight="1.5pt"/>
                              <v:shape id="Text Box 770" o:spid="_x0000_s1079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j6sAA&#10;AADcAAAADwAAAGRycy9kb3ducmV2LnhtbERPTYvCMBC9C/6HMII3TXVZcatRRFS8eLC7sNexGdtq&#10;MylJVuu/3wiCt3m8z5kvW1OLGzlfWVYwGiYgiHOrKy4U/HxvB1MQPiBrrC2Tggd5WC66nTmm2t75&#10;SLcsFCKGsE9RQRlCk0rp85IM+qFtiCN3ts5giNAVUju8x3BTy3GSTKTBimNDiQ2tS8qv2Z9RYD6n&#10;l2rrcfP1m39Qezycsp10SvV77WoGIlAb3uKXe6/j/PEIn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ej6sAAAADcAAAADwAAAAAAAAAAAAAAAACYAgAAZHJzL2Rvd25y&#10;ZXYueG1sUEsFBgAAAAAEAAQA9QAAAIUDAAAAAA==&#10;" filled="f" stroked="f" strokeweight="1.5pt">
                                <v:textbox style="layout-flow:vertical;mso-layout-flow-alt:bottom-to-top" inset="0,0,0,0">
                                  <w:txbxContent>
                                    <w:p w:rsidR="00E471D4" w:rsidRPr="00EA1591" w:rsidRDefault="00E471D4" w:rsidP="00144A53">
                                      <w:pPr>
                                        <w:pStyle w:val="aff6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Взам</w:t>
                                      </w:r>
                                      <w:proofErr w:type="spellEnd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. инв. №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771" o:spid="_x0000_s1080" type="#_x0000_t202" style="position:absolute;left:11186;top:371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SSsAA&#10;AADcAAAADwAAAGRycy9kb3ducmV2LnhtbERPS4vCMBC+L/gfwgje1tQii1SjiCh49HnwNjRjU20m&#10;2Sar9d9vFha8zcf3nNmis414UBtqxwpGwwwEcel0zZWC03HzOQERIrLGxjEpeFGAxbz3McNCuyfv&#10;6XGIlUghHApUYGL0hZShNGQxDJ0nTtzVtRZjgm0ldYvPFG4bmWfZl7RYc2ow6GllqLwffqyCtT+v&#10;N/77dilf3Wm5M2arj/exUoN+t5yCiNTFt/jfvdVpfp7D3zPpAj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ySSsAAAADcAAAADwAAAAAAAAAAAAAAAACYAgAAZHJzL2Rvd25y&#10;ZXYueG1sUEsFBgAAAAAEAAQA9QAAAIUDAAAAAA==&#10;" strokeweight="1.5pt">
                    <v:textbox inset="0,0,0,0">
                      <w:txbxContent>
                        <w:p w:rsidR="00E471D4" w:rsidRPr="00B2132E" w:rsidRDefault="00E471D4" w:rsidP="005D228D">
                          <w:pPr>
                            <w:pStyle w:val="aff8"/>
                          </w:pPr>
                          <w:r w:rsidRPr="00B2132E">
                            <w:fldChar w:fldCharType="begin"/>
                          </w:r>
                          <w:r w:rsidRPr="00B2132E">
                            <w:instrText xml:space="preserve"> PAGE </w:instrText>
                          </w:r>
                          <w:r w:rsidRPr="00B2132E">
                            <w:fldChar w:fldCharType="separate"/>
                          </w:r>
                          <w:r w:rsidR="00C6143E">
                            <w:rPr>
                              <w:noProof/>
                            </w:rPr>
                            <w:t>2</w:t>
                          </w:r>
                          <w:r w:rsidRPr="00B2132E">
                            <w:fldChar w:fldCharType="end"/>
                          </w:r>
                        </w:p>
                        <w:p w:rsidR="00E471D4" w:rsidRPr="00D75AAE" w:rsidRDefault="00E471D4" w:rsidP="005D228D">
                          <w:pPr>
                            <w:pStyle w:val="81"/>
                          </w:pPr>
                          <w:r w:rsidRPr="00B2132E">
                            <w:fldChar w:fldCharType="begin"/>
                          </w:r>
                          <w:r w:rsidRPr="00B2132E">
                            <w:fldChar w:fldCharType="begin"/>
                          </w:r>
                          <w:r w:rsidRPr="00B2132E">
                            <w:instrText xml:space="preserve"> P</w:instrText>
                          </w:r>
                        </w:p>
                        <w:p w:rsidR="00E471D4" w:rsidRPr="00D75AAE" w:rsidRDefault="00E471D4" w:rsidP="005D228D">
                          <w:pPr>
                            <w:pStyle w:val="81"/>
                          </w:pPr>
                          <w:r w:rsidRPr="00B2132E">
                            <w:instrText>G</w:instrText>
                          </w:r>
                        </w:p>
                        <w:p w:rsidR="00E471D4" w:rsidRPr="00B2132E" w:rsidRDefault="00E471D4" w:rsidP="005D228D">
                          <w:pPr>
                            <w:pStyle w:val="aff8"/>
                          </w:pPr>
                          <w:r w:rsidRPr="00B2132E">
                            <w:instrText xml:space="preserve"> </w:instrText>
                          </w:r>
                          <w:r w:rsidRPr="00B2132E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instrText>4</w:instrText>
                          </w:r>
                          <w:r w:rsidRPr="00B2132E">
                            <w:fldChar w:fldCharType="end"/>
                          </w:r>
                          <w:r w:rsidRPr="00B2132E">
                            <w:instrText xml:space="preserve"> PAGE </w:instrText>
                          </w:r>
                          <w:r w:rsidRPr="00B2132E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 w:rsidRPr="00B2132E"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1555" o:spid="_x0000_s1081" style="position:absolute;left:532;top:4487;width:781;height:3606" coordorigin="532,4487" coordsize="781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group id="Group 1521" o:spid="_x0000_s1082" style="position:absolute;left:533;top:4487;width:776;height:3606" coordorigin="749,7988" coordsize="799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tbxJob9" o:spid="_x0000_s1083" type="#_x0000_t202" style="position:absolute;left:1282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/d8UA&#10;AADcAAAADwAAAGRycy9kb3ducmV2LnhtbESPQWvCQBCF70L/wzKF3nSTQGOJriItxV6qaBU8Dtkx&#10;iWZnQ3Zr4r93BcHbDO/N+95M572pxYVaV1lWEI8iEMS51RUXCnZ/38MPEM4ja6wtk4IrOZjPXgZT&#10;zLTteEOXrS9ECGGXoYLS+yaT0uUlGXQj2xAH7Whbgz6sbSF1i10IN7VMoiiVBisOhBIb+iwpP2//&#10;TeCmX0tj48UhPY271TpeJqfffaLU22u/mIDw1Pun+XH9o0P95B3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P93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9" o:spid="_x0000_s1084" type="#_x0000_t202" style="position:absolute;left:1282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hAMUA&#10;AADcAAAADwAAAGRycy9kb3ducmV2LnhtbESPQWvCQBCF7wX/wzKCt7pJDmmJriJK0YuVWgWPQ3ZM&#10;otnZkN2a+O9dQehthvfmfW+m897U4katqywriMcRCOLc6ooLBYffr/dPEM4ja6wtk4I7OZjPBm9T&#10;zLTt+Idue1+IEMIuQwWl900mpctLMujGtiEO2tm2Bn1Y20LqFrsQbmqZRFEqDVYcCCU2tCwpv+7/&#10;TOCmq7Wx8eKUXj667128Ti7bY6LUaNgvJiA89f7f/Lre6FA/SeH5TJh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EA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24" o:spid="_x0000_s1085" type="#_x0000_t202" style="position:absolute;left:1282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nsXMIA&#10;AADcAAAADwAAAGRycy9kb3ducmV2LnhtbERP22oCMRB9L/QfwhR8KZqtUCurUVpBqQULXj5g3IzZ&#10;pZvJkkTd/XtTEHybw7nOdN7aWlzIh8qxgrdBBoK4cLpio+CwX/bHIEJE1lg7JgUdBZjPnp+mmGt3&#10;5S1ddtGIFMIhRwVljE0uZShKshgGriFO3Ml5izFBb6T2eE3htpbDLBtJixWnhhIbWpRU/O3OVsHr&#10;1nebLmx+VkZ/7RF/10ezeleq99J+TkBEauNDfHd/6zR/+AH/z6QL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excwgAAANwAAAAPAAAAAAAAAAAAAAAAAJgCAABkcnMvZG93&#10;bnJldi54bWxQSwUGAAAAAAQABAD1AAAAhwMAAAAA&#10;" strokeweight="1.5pt">
                      <v:textbox style="layout-flow:vertical;mso-layout-flow-alt:bottom-to-top">
                        <w:txbxContent>
                          <w:p w:rsidR="00E471D4" w:rsidRDefault="00E471D4" w:rsidP="00EA1591"/>
                        </w:txbxContent>
                      </v:textbox>
                    </v:shape>
                    <v:shape id="tbxDat9" o:spid="_x0000_s1086" type="#_x0000_t202" style="position:absolute;left:1282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ZrMMA&#10;AADcAAAADwAAAGRycy9kb3ducmV2LnhtbESPS4vCQBCE7wv7H4Ze8LaZmINIdBQRhBU8rA88N5nO&#10;AzM9MTMbs//ePgjeuqnqqq+X69G1aqA+NJ4NTJMUFHHhbcOVgct59z0HFSKyxdYzGfinAOvV58cS&#10;c+sffKThFCslIRxyNFDH2OVah6ImhyHxHbFope8dRln7StseHxLuWp2l6Uw7bFgaauxoW1NxO/05&#10;A4dhf2cus6njeZverpvS+9/BmMnXuFmAijTGt/l1/WMFPxNaeUYm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XZrMMAAADcAAAADwAAAAAAAAAAAAAAAACYAgAAZHJzL2Rv&#10;d25yZXYueG1sUEsFBgAAAAAEAAQA9QAAAIgDAAAAAA==&#10;" strokeweight="1.5pt">
                      <v:textbox style="layout-flow:vertical;mso-layout-flow-alt:bottom-to-top" inset="0,0,0,0">
                        <w:txbxContent>
                          <w:p w:rsidR="00E471D4" w:rsidRPr="00D75AAE" w:rsidRDefault="00E471D4" w:rsidP="00DE653F">
                            <w:pPr>
                              <w:pStyle w:val="81"/>
                            </w:pPr>
                          </w:p>
                        </w:txbxContent>
                      </v:textbox>
                    </v:shape>
                    <v:shape id="tbxJob8" o:spid="_x0000_s1087" type="#_x0000_t202" style="position:absolute;left:1015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1csUA&#10;AADcAAAADwAAAGRycy9kb3ducmV2LnhtbESPQWvCQBCF74X+h2UK3nSTHGIbXUVaxF60aBU8Dtkx&#10;iWZnQ3Zr4r93BaG3Gd6b972ZzntTiyu1rrKsIB5FIIhzqysuFOx/l8N3EM4ja6wtk4IbOZjPXl+m&#10;mGnb8ZauO1+IEMIuQwWl900mpctLMuhGtiEO2sm2Bn1Y20LqFrsQbmqZRFEqDVYcCCU29FlSftn9&#10;mcBNv1bGxotjeh53m594lZzXh0SpwVu/mIDw1Pt/8/P6W4f6yQc8ngkT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fVy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D75AAE" w:rsidRDefault="00E471D4" w:rsidP="00DE653F">
                            <w:pPr>
                              <w:pStyle w:val="81"/>
                            </w:pPr>
                          </w:p>
                        </w:txbxContent>
                      </v:textbox>
                    </v:shape>
                    <v:shape id="tbxFam8" o:spid="_x0000_s1088" type="#_x0000_t202" style="position:absolute;left:1015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KMsUA&#10;AADcAAAADwAAAGRycy9kb3ducmV2LnhtbESPTUvDQBCG74L/YRnBm90kQpTYTSiWUi8qRgs9Dtkx&#10;Sc3OhuzaxH/vHARvM8z78cy6WtygzjSF3rOBdJWAIm687bk18PG+u7kHFSKyxcEzGfihAFV5ebHG&#10;wvqZ3+hcx1ZJCIcCDXQxjoXWoenIYVj5kVhun35yGGWdWm0nnCXcDTpLklw77FkaOhzpsaPmq/52&#10;0ptv986nm2N+uptfXtN9dno+ZMZcXy2bB1CRlvgv/nM/WcG/FX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soy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28" o:spid="_x0000_s1089" type="#_x0000_t202" style="position:absolute;left:1015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HbsIA&#10;AADcAAAADwAAAGRycy9kb3ducmV2LnhtbERP22oCMRB9L/QfwhT6UjSrxSKrUdqCUgULXj5g3IzZ&#10;pZvJkqS6+/dGEHybw7nOdN7aWpzJh8qxgkE/A0FcOF2xUXDYL3pjECEia6wdk4KOAsxnz09TzLW7&#10;8JbOu2hECuGQo4IyxiaXMhQlWQx91xAn7uS8xZigN1J7vKRwW8thln1IixWnhhIb+i6p+Nv9WwVv&#10;W99turBZL43+2iP+ro5mOVLq9aX9nICI1MaH+O7+0Wn++wBuz6QL5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UduwgAAANwAAAAPAAAAAAAAAAAAAAAAAJgCAABkcnMvZG93&#10;bnJldi54bWxQSwUGAAAAAAQABAD1AAAAhwMAAAAA&#10;" strokeweight="1.5pt">
                      <v:textbox style="layout-flow:vertical;mso-layout-flow-alt:bottom-to-top">
                        <w:txbxContent>
                          <w:p w:rsidR="00E471D4" w:rsidRDefault="00E471D4" w:rsidP="00EA1591"/>
                        </w:txbxContent>
                      </v:textbox>
                    </v:shape>
                    <v:shape id="tbxJob7" o:spid="_x0000_s1090" type="#_x0000_t202" style="position:absolute;left:749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x3sUA&#10;AADcAAAADwAAAGRycy9kb3ducmV2LnhtbESPQWvCQBCF70L/wzKF3nSTFGKJriItxV6qaBU8Dtkx&#10;iWZnQ3Zr4r93BcHbDO/N+95M572pxYVaV1lWEI8iEMS51RUXCnZ/38MPEM4ja6wtk4IrOZjPXgZT&#10;zLTteEOXrS9ECGGXoYLS+yaT0uUlGXQj2xAH7Whbgz6sbSF1i10IN7VMoiiVBisOhBIb+iwpP2//&#10;TeCmX0tj48UhPY271TpeJqfffaLU22u/mIDw1Pun+XH9o0P99wT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PHe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1" type="#_x0000_t202" style="position:absolute;left:749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URcYA&#10;AADcAAAADwAAAGRycy9kb3ducmV2LnhtbESPT2vCQBDF70K/wzKF3nSTCKlE1yAVsZe2aCt4HLJj&#10;/jQ7G7Jbk377bkHwNsN7835vVvloWnGl3tWWFcSzCARxYXXNpYKvz910AcJ5ZI2tZVLwSw7y9cNk&#10;hZm2Ax/oevSlCCHsMlRQed9lUrqiIoNuZjvioF1sb9CHtS+l7nEI4aaVSRSl0mDNgVBhRy8VFd/H&#10;HxO46XZvbLw5p83z8P4R75Pm7ZQo9fQ4bpYgPI3+br5dv+pQfz6H/2fCB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hURcYAAADcAAAADwAAAAAAAAAAAAAAAACYAgAAZHJz&#10;L2Rvd25yZXYueG1sUEsFBgAAAAAEAAQA9QAAAIsDAAAAAA=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531" o:spid="_x0000_s1092" type="#_x0000_t202" style="position:absolute;left:749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k9sMA&#10;AADcAAAADwAAAGRycy9kb3ducmV2LnhtbERP22oCMRB9L/QfwhR8KZqtbUVWo7RCpQoKXj5g3IzZ&#10;pZvJkkTd/ftGKPRtDuc603lra3ElHyrHCl4GGQjiwumKjYLj4as/BhEissbaMSnoKMB89vgwxVy7&#10;G+/ouo9GpBAOOSooY2xyKUNRksUwcA1x4s7OW4wJeiO1x1sKt7UcZtlIWqw4NZTY0KKk4md/sQqe&#10;d77bdGGzXhr9eUDcrk5m+a5U76n9mICI1MZ/8Z/7W6f5r29wfyZ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Lk9sMAAADcAAAADwAAAAAAAAAAAAAAAACYAgAAZHJzL2Rv&#10;d25yZXYueG1sUEsFBgAAAAAEAAQA9QAAAIgDAAAAAA==&#10;" strokeweight="1.5pt">
                      <v:textbox style="layout-flow:vertical;mso-layout-flow-alt:bottom-to-top">
                        <w:txbxContent>
                          <w:p w:rsidR="00E471D4" w:rsidRDefault="00E471D4" w:rsidP="00EA1591"/>
                        </w:txbxContent>
                      </v:textbox>
                    </v:shape>
                    <v:shape id="tbxDat7" o:spid="_x0000_s1093" type="#_x0000_t202" style="position:absolute;left:749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g778A&#10;AADcAAAADwAAAGRycy9kb3ducmV2LnhtbERPS4vCMBC+C/6HMII3TVUUqaYigqCwh9VdPA/N9EGb&#10;SW1i7f77jSB4m4/vOdtdb2rRUetKywpm0wgEcWp1ybmC35/jZA3CeWSNtWVS8EcOdslwsMVY2ydf&#10;qLv6XIQQdjEqKLxvYildWpBBN7UNceAy2xr0Aba51C0+Q7ip5TyKVtJgyaGhwIYOBaXV9WEUfHXn&#10;O3M2nxle11F122fWfndKjUf9fgPCU+8/4rf7pMP8xRJez4QLZ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eDvvwAAANwAAAAPAAAAAAAAAAAAAAAAAJgCAABkcnMvZG93bnJl&#10;di54bWxQSwUGAAAAAAQABAD1AAAAhAMAAAAA&#10;" strokeweight="1.5pt">
                      <v:textbox style="layout-flow:vertical;mso-layout-flow-alt:bottom-to-top" inset="0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Dat8" o:spid="_x0000_s1094" type="#_x0000_t202" style="position:absolute;left:1015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9+mLwA&#10;AADcAAAADwAAAGRycy9kb3ducmV2LnhtbERPyQrCMBC9C/5DGMGbpiqIVKOIICh4cMPz0EwXbCa1&#10;ibX+vREEb/N46yxWrSlFQ7UrLCsYDSMQxInVBWcKrpftYAbCeWSNpWVS8CYHq2W3s8BY2xefqDn7&#10;TIQQdjEqyL2vYildkpNBN7QVceBSWxv0AdaZ1DW+Qrgp5TiKptJgwaEhx4o2OSX389MoODT7B3M6&#10;HhmeldH9tk6tPTZK9Xvteg7CU+v/4p97p8P8yRS+z4QL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j36YvAAAANwAAAAPAAAAAAAAAAAAAAAAAJgCAABkcnMvZG93bnJldi54&#10;bWxQSwUGAAAAAAQABAD1AAAAgQMAAAAA&#10;" strokeweight="1.5pt">
                      <v:textbox style="layout-flow:vertical;mso-layout-flow-alt:bottom-to-top" inset="0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534" o:spid="_x0000_s1095" style="position:absolute;left:532;top:5043;width:781;height:831" coordorigin="1629,6612" coordsize="804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tbxFam7" o:spid="_x0000_s1096" type="#_x0000_t202" style="position:absolute;left:1629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GNMUA&#10;AADcAAAADwAAAGRycy9kb3ducmV2LnhtbESPTUvDQBCG74L/YRnBm90kQpTYTSiWUi8qRgs9Dtkx&#10;Sc3OhuzaxH/vHARvM8z78cy6WtygzjSF3rOBdJWAIm687bk18PG+u7kHFSKyxcEzGfihAFV5ebHG&#10;wvqZ3+hcx1ZJCIcCDXQxjoXWoenIYVj5kVhun35yGGWdWm0nnCXcDTpLklw77FkaOhzpsaPmq/52&#10;0ptv986nm2N+uptfXtN9dno+ZMZcXy2bB1CRlvgv/nM/WcG/FVp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MY0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71D4" w:rsidRPr="00EA1591" w:rsidRDefault="00E471D4" w:rsidP="00EA1591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  <w:p w:rsidR="00E471D4" w:rsidRPr="00EA1591" w:rsidRDefault="00E471D4" w:rsidP="00EA1591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7" type="#_x0000_t202" style="position:absolute;left:1895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jr8YA&#10;AADcAAAADwAAAGRycy9kb3ducmV2LnhtbESPT2vCQBDF7wW/wzJCb7pJCqmmriItRS9a6h/wOGSn&#10;SWx2NmRXE7+9WxB6m+G9eb83s0VvanGl1lWWFcTjCARxbnXFhYLD/nM0AeE8ssbaMim4kYPFfPA0&#10;w0zbjr/puvOFCCHsMlRQet9kUrq8JINubBvioP3Y1qAPa1tI3WIXwk0tkyhKpcGKA6HEht5Lyn93&#10;FxO46cfK2Hh5Ss+v3fYrXiXnzTFR6nnYL99AeOr9v/lxvdah/ssU/p4JE8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Bjr8YAAADcAAAADwAAAAAAAAAAAAAAAACYAgAAZHJz&#10;L2Rvd25yZXYueG1sUEsFBgAAAAAEAAQA9QAAAIsDAAAAAA=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098" type="#_x0000_t202" style="position:absolute;left:2161;top:6612;width:27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5T8UA&#10;AADcAAAADwAAAGRycy9kb3ducmV2LnhtbESPTUvDQBCG74L/YRnBm90kSJTYTSiWUi8qRgs9Dtkx&#10;Sc3OhuzaxH/vHARvM8z78cy6WtygzjSF3rOBdJWAIm687bk18PG+u7kHFSKyxcEzGfihAFV5ebHG&#10;wvqZ3+hcx1ZJCIcCDXQxjoXWoenIYVj5kVhun35yGGWdWm0nnCXcDTpLklw77FkaOhzpsaPmq/52&#10;0ptv986nm2N+uptfXtN9dno+ZMZcXy2bB1CRlvgv/nM/WcG/FX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LlPxQAAANwAAAAPAAAAAAAAAAAAAAAAAJgCAABkcnMv&#10;ZG93bnJldi54bWxQSwUGAAAAAAQABAD1AAAAig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604F47">
                            <w:pPr>
                              <w:pStyle w:val="aff6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group id="Group 1597" o:spid="_x0000_s1099" style="position:absolute;left:533;top:8078;width:777;height:3606" coordorigin="533,8078" coordsize="777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tbxJob8" o:spid="_x0000_s1100" type="#_x0000_t202" style="position:absolute;left:1051;top:1057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Co8UA&#10;AADcAAAADwAAAGRycy9kb3ducmV2LnhtbESPQWvCQBCF70L/wzKF3nSTUGKJriItxV6qaBU8Dtkx&#10;iWZnQ3Zr4r93BcHbDO/N+95M572pxYVaV1lWEI8iEMS51RUXCnZ/38MPEM4ja6wtk4IrOZjPXgZT&#10;zLTteEOXrS9ECGGXoYLS+yaT0uUlGXQj2xAH7Whbgz6sbSF1i10IN7VMoiiVBisOhBIb+iwpP2//&#10;TeCmX0tj48UhPY271TpeJqfffaLU22u/mIDw1Pun+XH9o0P99wT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oKj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Fam8" o:spid="_x0000_s1101" type="#_x0000_t202" style="position:absolute;left:1051;top:946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nOMYA&#10;AADcAAAADwAAAGRycy9kb3ducmV2LnhtbESPQWvCQBCF70L/wzIFb3WTWNISXUUU0Usrpi30OGTH&#10;JJqdDdnVpP++Wyh4m+G9ed+b+XIwjbhR52rLCuJJBIK4sLrmUsHnx/bpFYTzyBoby6TghxwsFw+j&#10;OWba9nykW+5LEULYZaig8r7NpHRFRQbdxLbEQTvZzqAPa1dK3WEfwk0jkyhKpcGaA6HCltYVFZf8&#10;agI33eyMjVff6fmlfz/Eu+T89pUoNX4cVjMQngZ/N/9f73Wo/zyFv2fCB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4nOMYAAADcAAAADwAAAAAAAAAAAAAAAACYAgAAZHJz&#10;L2Rvd25yZXYueG1sUEsFBgAAAAAEAAQA9QAAAIsDAAAAAA==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Job7" o:spid="_x0000_s1102" type="#_x0000_t202" style="position:absolute;left:792;top:1057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/TMYA&#10;AADcAAAADwAAAGRycy9kb3ducmV2LnhtbESPT2vCQBDF70K/wzKF3nSTIKlE1yAVsZe2aCt4HLJj&#10;/jQ7G7Jbk377bkHwNsN7835vVvloWnGl3tWWFcSzCARxYXXNpYKvz910AcJ5ZI2tZVLwSw7y9cNk&#10;hZm2Ax/oevSlCCHsMlRQed9lUrqiIoNuZjvioF1sb9CHtS+l7nEI4aaVSRSl0mDNgVBhRy8VFd/H&#10;HxO46XZvbLw5p83z8P4R75Pm7ZQo9fQ4bpYgPI3+br5dv+pQfz6H/2fCBH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/TMYAAADcAAAADwAAAAAAAAAAAAAAAACYAgAAZHJz&#10;L2Rvd25yZXYueG1sUEsFBgAAAAAEAAQA9QAAAIsDAAAAAA==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542" o:spid="_x0000_s1103" type="#_x0000_t202" style="position:absolute;left:533;top:8078;width:25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a18YA&#10;AADcAAAADwAAAGRycy9kb3ducmV2LnhtbESPQWvCQBCF70L/wzIFb3WTYNMSXUUU0Usrpi30OGTH&#10;JJqdDdnVpP++Wyh4m+G9ed+b+XIwjbhR52rLCuJJBIK4sLrmUsHnx/bpFYTzyBoby6TghxwsFw+j&#10;OWba9nykW+5LEULYZaig8r7NpHRFRQbdxLbEQTvZzqAPa1dK3WEfwk0jkyhKpcGaA6HCltYVFZf8&#10;agI33eyMjVff6fmlfz/Eu+T89pUoNX4cVjMQngZ/N/9f73WoP32Gv2fCB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a18YAAADcAAAADwAAAAAAAAAAAAAAAACYAgAAZHJz&#10;L2Rvd25yZXYueG1sUEsFBgAAAAAEAAQA9QAAAIsDAAAAAA==&#10;" strokeweight="1.5pt">
                  <v:textbox style="layout-flow:vertical;mso-layout-flow-alt:bottom-to-top" inset=".5mm,0,0,0">
                    <w:txbxContent>
                      <w:p w:rsidR="00E471D4" w:rsidRPr="00EA1591" w:rsidRDefault="00E471D4" w:rsidP="005E2239">
                        <w:pPr>
                          <w:pStyle w:val="aff6"/>
                          <w:ind w:left="4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EA1591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bxFam7" o:spid="_x0000_s1104" type="#_x0000_t202" style="position:absolute;left:792;top:946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EoMUA&#10;AADcAAAADwAAAGRycy9kb3ducmV2LnhtbESPQWvCQBCF70L/wzKF3nSTUGKJriItxV6qaBU8Dtkx&#10;iWZnQ3Zr4r93BcHbDO/N+95M572pxYVaV1lWEI8iEMS51RUXCnZ/38MPEM4ja6wtk4IrOZjPXgZT&#10;zLTteEOXrS9ECGGXoYLS+yaT0uUlGXQj2xAH7Whbgz6sbSF1i10IN7VMoiiVBisOhBIb+iwpP2//&#10;TeCmX0tj48UhPY271TpeJqfffaLU22u/mIDw1Pun+XH9o0P99xTuz4QJ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YSgxQAAANwAAAAPAAAAAAAAAAAAAAAAAJgCAABkcnMv&#10;ZG93bnJldi54bWxQSwUGAAAAAAQABAD1AAAAigMAAAAA&#10;" strokeweight="1.5pt">
                  <v:textbox style="layout-flow:vertical;mso-layout-flow-alt:bottom-to-top" inset=".5mm,0,0,0">
                    <w:txbxContent>
                      <w:p w:rsidR="00E471D4" w:rsidRDefault="00E471D4" w:rsidP="00743912">
                        <w:pPr>
                          <w:pStyle w:val="81"/>
                        </w:pPr>
                      </w:p>
                    </w:txbxContent>
                  </v:textbox>
                </v:shape>
                <v:shape id="tbxDat7" o:spid="_x0000_s1105" type="#_x0000_t202" style="position:absolute;left:792;top:8078;width:25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ofr8A&#10;AADcAAAADwAAAGRycy9kb3ducmV2LnhtbERPS4vCMBC+C/6HMII3TRVRqaYigqCwh9VdPA/N9EGb&#10;SW1i7f77jSB4m4/vOdtdb2rRUetKywpm0wgEcWp1ybmC35/jZA3CeWSNtWVS8EcOdslwsMVY2ydf&#10;qLv6XIQQdjEqKLxvYildWpBBN7UNceAy2xr0Aba51C0+Q7ip5TyKltJgyaGhwIYOBaXV9WEUfHXn&#10;O3M2nxle11F122fWfndKjUf9fgPCU+8/4rf7pMP8xQpez4QLZ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xah+vwAAANwAAAAPAAAAAAAAAAAAAAAAAJgCAABkcnMvZG93bnJl&#10;di54bWxQSwUGAAAAAAQABAD1AAAAhAMAAAAA&#10;" strokeweight="1.5pt">
                  <v:textbox style="layout-flow:vertical;mso-layout-flow-alt:bottom-to-top" inset="0,0,0,0">
                    <w:txbxContent>
                      <w:p w:rsidR="00E471D4" w:rsidRPr="00D75AAE" w:rsidRDefault="00E471D4" w:rsidP="00743912">
                        <w:pPr>
                          <w:pStyle w:val="81"/>
                        </w:pPr>
                      </w:p>
                    </w:txbxContent>
                  </v:textbox>
                </v:shape>
                <v:shape id="tbxDat8" o:spid="_x0000_s1106" type="#_x0000_t202" style="position:absolute;left:1051;top:8078;width:2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8DMQA&#10;AADcAAAADwAAAGRycy9kb3ducmV2LnhtbESPzWrDQAyE74W8w6JAb83aoRTjZBNMINBADq1behZe&#10;+Yd4tY536zhvHx0KvUnMaObTdj+7Xk00hs6zgXSVgCKuvO24MfD9dXzJQIWIbLH3TAbuFGC/Wzxt&#10;Mbf+xp80lbFREsIhRwNtjEOudahachhWfiAWrfajwyjr2Gg74k3CXa/XSfKmHXYsDS0OdGipupS/&#10;zsB5Ol2Z63XqOOuTy09Re/8xGfO8nIsNqEhz/Df/Xb9bwX8VWnlGJt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PAzEAAAA3AAAAA8AAAAAAAAAAAAAAAAAmAIAAGRycy9k&#10;b3ducmV2LnhtbFBLBQYAAAAABAAEAPUAAACJAwAAAAA=&#10;" strokeweight="1.5pt">
                  <v:textbox style="layout-flow:vertical;mso-layout-flow-alt:bottom-to-top" inset="0,0,0,0">
                    <w:txbxContent>
                      <w:p w:rsidR="00E471D4" w:rsidRPr="00604F47" w:rsidRDefault="00E471D4" w:rsidP="00604F47">
                        <w:pPr>
                          <w:pStyle w:val="aff6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 w:rsidR="00E471D4" w:rsidRPr="00D75AAE" w:rsidRDefault="00E471D4" w:rsidP="00743912">
                        <w:pPr>
                          <w:pStyle w:val="81"/>
                        </w:pPr>
                      </w:p>
                    </w:txbxContent>
                  </v:textbox>
                </v:shape>
                <v:group id="Group 1554" o:spid="_x0000_s1107" style="position:absolute;left:787;top:8636;width:523;height:831" coordorigin="4681,12486" coordsize="52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tbxFam7" o:spid="_x0000_s1108" type="#_x0000_t202" style="position:absolute;left:4681;top:12486;width:259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vksUA&#10;AADcAAAADwAAAGRycy9kb3ducmV2LnhtbESPTUvDQBCG74L/YRnBm90kYJTYTSiWUi8qRgs9Dtkx&#10;Sc3OhuzaxH/vHARvM8z78cy6WtygzjSF3rOBdJWAIm687bk18PG+u7kHFSKyxcEzGfihAFV5ebHG&#10;wvqZ3+hcx1ZJCIcCDXQxjoXWoenIYVj5kVhun35yGGWdWm0nnCXcDTpLklw77FkaOhzpsaPmq/52&#10;0ptv986nm2N+uptfXtN9dno+ZMZcXy2bB1CRlvgv/nM/WcG/FXx5Ri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S+SxQAAANwAAAAPAAAAAAAAAAAAAAAAAJgCAABkcnMv&#10;ZG93bnJldi54bWxQSwUGAAAAAAQABAD1AAAAigMAAAAA&#10;" strokeweight="1.5pt">
                    <v:textbox style="layout-flow:vertical;mso-layout-flow-alt:bottom-to-top" inset=".5mm,0,0,0">
                      <w:txbxContent>
                        <w:p w:rsidR="00E471D4" w:rsidRPr="00604F47" w:rsidRDefault="00E471D4" w:rsidP="00604F47">
                          <w:pPr>
                            <w:pStyle w:val="aff6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bxFam7" o:spid="_x0000_s1109" type="#_x0000_t202" style="position:absolute;left:4940;top:12486;width:26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KCcYA&#10;AADcAAAADwAAAGRycy9kb3ducmV2LnhtbESPT2vCQBDF7wW/wzKCt7pJwFRS1yCK6MUWtYUeh+w0&#10;f5qdDdnVpN++Wyj0NsN7835vVvloWnGn3tWWFcTzCARxYXXNpYK36/5xCcJ5ZI2tZVLwTQ7y9eRh&#10;hZm2A5/pfvGlCCHsMlRQed9lUrqiIoNubjvioH3a3qAPa19K3eMQwk0rkyhKpcGaA6HCjrYVFV+X&#10;mwncdHcwNt58pM3T8PIaH5Lm9J4oNZuOm2cQnkb/b/67PupQfxHD7zNhA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mKCcYAAADcAAAADwAAAAAAAAAAAAAAAACYAgAAZHJz&#10;L2Rvd25yZXYueG1sUEsFBgAAAAAEAAQA9QAAAIsDAAAAAA==&#10;" strokeweight="1.5pt">
                    <v:textbox style="layout-flow:vertical;mso-layout-flow-alt:bottom-to-top" inset=".5mm,0,0,0">
                      <w:txbxContent>
                        <w:p w:rsidR="00E471D4" w:rsidRPr="00604F47" w:rsidRDefault="00E471D4" w:rsidP="00604F47">
                          <w:pPr>
                            <w:pStyle w:val="aff6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Default="00E471D4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8512" behindDoc="0" locked="0" layoutInCell="1" allowOverlap="1" wp14:anchorId="05C19F72" wp14:editId="700E9AA6">
              <wp:simplePos x="0" y="0"/>
              <wp:positionH relativeFrom="page">
                <wp:posOffset>387773</wp:posOffset>
              </wp:positionH>
              <wp:positionV relativeFrom="page">
                <wp:posOffset>276014</wp:posOffset>
              </wp:positionV>
              <wp:extent cx="6901815" cy="10176934"/>
              <wp:effectExtent l="0" t="0" r="13335" b="15240"/>
              <wp:wrapNone/>
              <wp:docPr id="48" name="Group 1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1815" cy="10176934"/>
                        <a:chOff x="532" y="341"/>
                        <a:chExt cx="11014" cy="16152"/>
                      </a:xfrm>
                    </wpg:grpSpPr>
                    <wpg:grpSp>
                      <wpg:cNvPr id="49" name="Group 1808"/>
                      <wpg:cNvGrpSpPr>
                        <a:grpSpLocks/>
                      </wpg:cNvGrpSpPr>
                      <wpg:grpSpPr bwMode="auto">
                        <a:xfrm>
                          <a:off x="532" y="341"/>
                          <a:ext cx="11014" cy="16152"/>
                          <a:chOff x="532" y="341"/>
                          <a:chExt cx="11014" cy="16152"/>
                        </a:xfrm>
                      </wpg:grpSpPr>
                      <wpg:grpSp>
                        <wpg:cNvPr id="50" name="Group 1809"/>
                        <wpg:cNvGrpSpPr>
                          <a:grpSpLocks/>
                        </wpg:cNvGrpSpPr>
                        <wpg:grpSpPr bwMode="auto">
                          <a:xfrm>
                            <a:off x="636" y="341"/>
                            <a:ext cx="10910" cy="16152"/>
                            <a:chOff x="397" y="371"/>
                            <a:chExt cx="11237" cy="16156"/>
                          </a:xfrm>
                        </wpg:grpSpPr>
                        <wpg:grpSp>
                          <wpg:cNvPr id="51" name="Group 1810"/>
                          <wpg:cNvGrpSpPr>
                            <a:grpSpLocks/>
                          </wpg:cNvGrpSpPr>
                          <wpg:grpSpPr bwMode="auto">
                            <a:xfrm>
                              <a:off x="397" y="371"/>
                              <a:ext cx="11237" cy="16156"/>
                              <a:chOff x="397" y="371"/>
                              <a:chExt cx="11237" cy="16156"/>
                            </a:xfrm>
                          </wpg:grpSpPr>
                          <wps:wsp>
                            <wps:cNvPr id="52" name="Rectangle 18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7" y="371"/>
                                <a:ext cx="10537" cy="161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" name="Group 18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s:wsp>
                              <wps:cNvPr id="54" name="Text Box 18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3167"/>
                                  <a:ext cx="280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E471D4" w:rsidRPr="00EA1591" w:rsidRDefault="00E471D4" w:rsidP="000C5CD4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Подп. и дата</w:t>
                                    </w:r>
                                  </w:p>
                                  <w:p w:rsidR="00E471D4" w:rsidRDefault="00E471D4" w:rsidP="009E32DF">
                                    <w:pPr>
                                      <w:pStyle w:val="81"/>
                                    </w:pPr>
                                  </w:p>
                                  <w:p w:rsidR="00E471D4" w:rsidRPr="00D75AAE" w:rsidRDefault="00E471D4" w:rsidP="009E32DF">
                                    <w:pPr>
                                      <w:pStyle w:val="81"/>
                                    </w:pPr>
                                    <w:proofErr w:type="gramStart"/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t>.</w:t>
                                    </w:r>
                                    <w:proofErr w:type="gramEnd"/>
                                  </w:p>
                                  <w:p w:rsidR="00E471D4" w:rsidRPr="00D75AAE" w:rsidRDefault="00E471D4" w:rsidP="009E32DF">
                                    <w:pPr>
                                      <w:pStyle w:val="81"/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E471D4" w:rsidRPr="00EA1591" w:rsidRDefault="00E471D4" w:rsidP="00B0672E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A1591">
                                      <w:rPr>
                                        <w:sz w:val="20"/>
                                        <w:szCs w:val="20"/>
                                      </w:rPr>
                                      <w:t>и дата</w:t>
                                    </w:r>
                                  </w:p>
                                  <w:p w:rsidR="00E471D4" w:rsidRPr="00D75AAE" w:rsidRDefault="00E471D4" w:rsidP="009E32DF">
                                    <w:pPr>
                                      <w:pStyle w:val="81"/>
                                    </w:pP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5" name="Group 18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397" y="11708"/>
                                  <a:chExt cx="700" cy="4819"/>
                                </a:xfrm>
                              </wpg:grpSpPr>
                              <wps:wsp>
                                <wps:cNvPr id="56" name="Line 1815"/>
                                <wps:cNvCnPr/>
                                <wps:spPr bwMode="auto">
                                  <a:xfrm flipH="1">
                                    <a:off x="397" y="13163"/>
                                    <a:ext cx="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7" name="Group 18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700" cy="4819"/>
                                    <a:chOff x="397" y="11708"/>
                                    <a:chExt cx="700" cy="4819"/>
                                  </a:xfrm>
                                </wpg:grpSpPr>
                                <wpg:grpSp>
                                  <wpg:cNvPr id="58" name="Group 181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700" cy="4819"/>
                                      <a:chOff x="406" y="11708"/>
                                      <a:chExt cx="700" cy="4819"/>
                                    </a:xfrm>
                                  </wpg:grpSpPr>
                                  <wps:wsp>
                                    <wps:cNvPr id="59" name="Line 1818"/>
                                    <wps:cNvCnPr/>
                                    <wps:spPr bwMode="auto">
                                      <a:xfrm flipV="1">
                                        <a:off x="406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0" name="Group 181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06" y="15099"/>
                                        <a:ext cx="700" cy="1428"/>
                                        <a:chOff x="406" y="15099"/>
                                        <a:chExt cx="700" cy="1428"/>
                                      </a:xfrm>
                                    </wpg:grpSpPr>
                                    <wps:wsp>
                                      <wps:cNvPr id="61" name="Line 1820"/>
                                      <wps:cNvCnPr/>
                                      <wps:spPr bwMode="auto">
                                        <a:xfrm>
                                          <a:off x="417" y="16526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62" name="Group 18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06" y="15099"/>
                                          <a:ext cx="700" cy="1428"/>
                                          <a:chOff x="406" y="15099"/>
                                          <a:chExt cx="700" cy="1428"/>
                                        </a:xfrm>
                                      </wpg:grpSpPr>
                                      <wps:wsp>
                                        <wps:cNvPr id="63" name="Line 1822"/>
                                        <wps:cNvCnPr/>
                                        <wps:spPr bwMode="auto">
                                          <a:xfrm>
                                            <a:off x="406" y="15101"/>
                                            <a:ext cx="70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64" name="Text Box 182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6" y="15099"/>
                                            <a:ext cx="280" cy="1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190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  <a:ext uri="{AF507438-7753-43E0-B8FC-AC1667EBCBE1}">
                                              <a14:hiddenEffects xmlns:a14="http://schemas.microsoft.com/office/drawing/2010/main">
                                                <a:effectLst/>
                                              </a14:hiddenEffects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E471D4" w:rsidRPr="00EA1591" w:rsidRDefault="00E471D4" w:rsidP="000C5CD4">
                                              <w:pPr>
                                                <w:pStyle w:val="aff6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proofErr w:type="gramStart"/>
                                              <w:r w:rsidRPr="00EA1591"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  <w:t>Инв. № подл.</w:t>
                                              </w:r>
                                              <w:proofErr w:type="gramEnd"/>
                                            </w:p>
                                            <w:p w:rsidR="00E471D4" w:rsidRPr="006C6928" w:rsidRDefault="00E471D4">
                                              <w:pPr>
                                                <w:pStyle w:val="81"/>
                                                <w:jc w:val="center"/>
                                                <w:rPr>
                                                  <w:sz w:val="24"/>
                                                  <w:lang w:val="en-US"/>
                                                </w:rPr>
                                              </w:pPr>
                                            </w:p>
                                            <w:p w:rsidR="00E471D4" w:rsidRPr="00EA1591" w:rsidRDefault="00E471D4" w:rsidP="00B0672E">
                                              <w:pPr>
                                                <w:pStyle w:val="aff6"/>
                                                <w:rPr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vert270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65" name="Group 18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" y="11708"/>
                                      <a:ext cx="692" cy="4819"/>
                                      <a:chOff x="397" y="11708"/>
                                      <a:chExt cx="692" cy="4819"/>
                                    </a:xfrm>
                                  </wpg:grpSpPr>
                                  <wps:wsp>
                                    <wps:cNvPr id="66" name="Line 1825"/>
                                    <wps:cNvCnPr/>
                                    <wps:spPr bwMode="auto">
                                      <a:xfrm flipV="1">
                                        <a:off x="693" y="11708"/>
                                        <a:ext cx="0" cy="48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67" name="Group 18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97" y="11708"/>
                                        <a:ext cx="692" cy="1459"/>
                                        <a:chOff x="397" y="11708"/>
                                        <a:chExt cx="692" cy="1459"/>
                                      </a:xfrm>
                                    </wpg:grpSpPr>
                                    <wps:wsp>
                                      <wps:cNvPr id="68" name="Line 1827"/>
                                      <wps:cNvCnPr/>
                                      <wps:spPr bwMode="auto">
                                        <a:xfrm>
                                          <a:off x="397" y="11708"/>
                                          <a:ext cx="69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69" name="Text Box 18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7" y="11711"/>
                                          <a:ext cx="280" cy="1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90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  <a:ext uri="{AF507438-7753-43E0-B8FC-AC1667EBCBE1}">
                                            <a14:hiddenEffects xmlns:a14="http://schemas.microsoft.com/office/drawing/2010/main">
                                              <a:effectLst/>
                                            </a14:hiddenEffects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E471D4" w:rsidRPr="00EA1591" w:rsidRDefault="00E471D4" w:rsidP="0024137F">
                                            <w:pPr>
                                              <w:pStyle w:val="aff6"/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proofErr w:type="spellStart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Взам</w:t>
                                            </w:r>
                                            <w:proofErr w:type="spellEnd"/>
                                            <w:r w:rsidRPr="00EA1591">
                                              <w:rPr>
                                                <w:sz w:val="20"/>
                                                <w:szCs w:val="20"/>
                                              </w:rPr>
                                              <w:t>. инв. №</w:t>
                                            </w:r>
                                          </w:p>
                                          <w:p w:rsidR="00E471D4" w:rsidRPr="0024137F" w:rsidRDefault="00E471D4" w:rsidP="0024137F">
                                            <w:pPr>
                                              <w:rPr>
                                                <w:szCs w:val="2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vert270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70" name="Text Box 1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86" y="371"/>
                              <a:ext cx="448" cy="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471D4" w:rsidRPr="008B45A6" w:rsidRDefault="00E471D4" w:rsidP="00D5609B">
                                <w:pPr>
                                  <w:pStyle w:val="aff8"/>
                                </w:pPr>
                                <w:r w:rsidRPr="008B45A6">
                                  <w:fldChar w:fldCharType="begin"/>
                                </w:r>
                                <w:r w:rsidRPr="008B45A6">
                                  <w:instrText xml:space="preserve"> PAGE </w:instrText>
                                </w:r>
                                <w:r w:rsidRPr="008B45A6">
                                  <w:fldChar w:fldCharType="separate"/>
                                </w:r>
                                <w:r w:rsidR="00C6143E">
                                  <w:rPr>
                                    <w:noProof/>
                                  </w:rPr>
                                  <w:t>4</w:t>
                                </w:r>
                                <w:r w:rsidRPr="008B45A6">
                                  <w:fldChar w:fldCharType="end"/>
                                </w:r>
                              </w:p>
                              <w:p w:rsidR="00E471D4" w:rsidRPr="008B45A6" w:rsidRDefault="00E471D4" w:rsidP="009E32DF">
                                <w:pPr>
                                  <w:pStyle w:val="81"/>
                                  <w:rPr>
                                    <w:i/>
                                  </w:rPr>
                                </w:pPr>
                                <w:r w:rsidRPr="008B45A6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8B45A6">
                                  <w:rPr>
                                    <w:i/>
                                  </w:rPr>
                                  <w:fldChar w:fldCharType="begin"/>
                                </w:r>
                                <w:r w:rsidRPr="008B45A6">
                                  <w:rPr>
                                    <w:i/>
                                  </w:rPr>
                                  <w:instrText xml:space="preserve"> P</w:instrText>
                                </w:r>
                              </w:p>
                              <w:p w:rsidR="00E471D4" w:rsidRPr="008B45A6" w:rsidRDefault="00E471D4" w:rsidP="009E32DF">
                                <w:pPr>
                                  <w:pStyle w:val="81"/>
                                  <w:rPr>
                                    <w:i/>
                                  </w:rPr>
                                </w:pPr>
                                <w:r w:rsidRPr="008B45A6">
                                  <w:rPr>
                                    <w:i/>
                                  </w:rPr>
                                  <w:instrText>G</w:instrText>
                                </w:r>
                              </w:p>
                              <w:p w:rsidR="00E471D4" w:rsidRPr="00B2132E" w:rsidRDefault="00E471D4" w:rsidP="00B0672E">
                                <w:pPr>
                                  <w:pStyle w:val="aff8"/>
                                </w:pPr>
                                <w:r w:rsidRPr="008B45A6">
                                  <w:instrText xml:space="preserve"> </w:instrText>
                                </w:r>
                                <w:r w:rsidRPr="008B45A6">
                                  <w:fldChar w:fldCharType="separate"/>
                                </w:r>
                                <w:r w:rsidRPr="008B45A6">
                                  <w:rPr>
                                    <w:noProof/>
                                  </w:rPr>
                                  <w:instrText>4</w:instrText>
                                </w:r>
                                <w:r w:rsidRPr="008B45A6">
                                  <w:fldChar w:fldCharType="end"/>
                                </w:r>
                                <w:r w:rsidRPr="008B45A6">
                                  <w:instrText xml:space="preserve"> PAGE </w:instrText>
                                </w:r>
                                <w:r w:rsidRPr="008B45A6">
                                  <w:fldChar w:fldCharType="separate"/>
                                </w:r>
                                <w:r w:rsidRPr="008B45A6">
                                  <w:rPr>
                                    <w:noProof/>
                                  </w:rPr>
                                  <w:t>4</w:t>
                                </w:r>
                                <w:r w:rsidRPr="008B45A6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830"/>
                        <wpg:cNvGrpSpPr>
                          <a:grpSpLocks/>
                        </wpg:cNvGrpSpPr>
                        <wpg:grpSpPr bwMode="auto">
                          <a:xfrm>
                            <a:off x="532" y="4487"/>
                            <a:ext cx="781" cy="3606"/>
                            <a:chOff x="532" y="4487"/>
                            <a:chExt cx="781" cy="3606"/>
                          </a:xfrm>
                        </wpg:grpSpPr>
                        <wpg:grpSp>
                          <wpg:cNvPr id="72" name="Group 1831"/>
                          <wpg:cNvGrpSpPr>
                            <a:grpSpLocks/>
                          </wpg:cNvGrpSpPr>
                          <wpg:grpSpPr bwMode="auto">
                            <a:xfrm>
                              <a:off x="533" y="4487"/>
                              <a:ext cx="776" cy="3606"/>
                              <a:chOff x="749" y="7988"/>
                              <a:chExt cx="799" cy="3606"/>
                            </a:xfrm>
                          </wpg:grpSpPr>
                          <wps:wsp>
                            <wps:cNvPr id="73" name="tbxJob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4" name="tbxFam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5" name="Text Box 18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Default="00E471D4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tbxDat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7" name="tbxJob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8" name="tbxFam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79" name="Text Box 18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Default="00E471D4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tbxJob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1048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1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9374"/>
                                <a:ext cx="266" cy="1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2" name="Text Box 18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8543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Default="00E471D4" w:rsidP="00B0672E"/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tbxDat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9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4" name="tbxDat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15" y="7988"/>
                                <a:ext cx="266" cy="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5" name="Group 1844"/>
                          <wpg:cNvGrpSpPr>
                            <a:grpSpLocks/>
                          </wpg:cNvGrpSpPr>
                          <wpg:grpSpPr bwMode="auto">
                            <a:xfrm>
                              <a:off x="532" y="5043"/>
                              <a:ext cx="781" cy="831"/>
                              <a:chOff x="1629" y="6612"/>
                              <a:chExt cx="804" cy="831"/>
                            </a:xfrm>
                          </wpg:grpSpPr>
                          <wps:wsp>
                            <wps:cNvPr id="86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9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471D4" w:rsidRPr="00EA1591" w:rsidRDefault="00E471D4" w:rsidP="00B0672E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  <w:p w:rsidR="00E471D4" w:rsidRPr="00EA1591" w:rsidRDefault="00E471D4" w:rsidP="00B0672E">
                                  <w:pPr>
                                    <w:pStyle w:val="23"/>
                                    <w:rPr>
                                      <w:rFonts w:ascii="ISOCPEUR" w:hAnsi="ISOCPEUR"/>
                                      <w:b/>
                                      <w:spacing w:val="-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7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95" y="6612"/>
                                <a:ext cx="266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88" name="tbxFam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61" y="6612"/>
                                <a:ext cx="272" cy="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71D4" w:rsidRPr="00604F47" w:rsidRDefault="00E471D4" w:rsidP="00B0672E">
                                  <w:pPr>
                                    <w:rPr>
                                      <w:rFonts w:ascii="ISOCPEUR" w:hAnsi="ISOCPEUR"/>
                                      <w:i/>
                                      <w:spacing w:val="-2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1800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wpg:grpSp>
                      <wpg:cNvPr id="89" name="Group 1848"/>
                      <wpg:cNvGrpSpPr>
                        <a:grpSpLocks/>
                      </wpg:cNvGrpSpPr>
                      <wpg:grpSpPr bwMode="auto">
                        <a:xfrm>
                          <a:off x="533" y="8078"/>
                          <a:ext cx="777" cy="3606"/>
                          <a:chOff x="533" y="8078"/>
                          <a:chExt cx="777" cy="3606"/>
                        </a:xfrm>
                      </wpg:grpSpPr>
                      <wps:wsp>
                        <wps:cNvPr id="90" name="tbxJob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057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1" name="tbxFam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9464"/>
                            <a:ext cx="258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2" name="tbxJob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057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3" name="Text Box 18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" y="8078"/>
                            <a:ext cx="258" cy="3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EA1591" w:rsidRDefault="00E471D4" w:rsidP="00B0672E">
                              <w:pPr>
                                <w:pStyle w:val="aff6"/>
                                <w:ind w:left="4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Согласовано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4" name="tbxFam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9464"/>
                            <a:ext cx="259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95" name="tbxDat7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8078"/>
                            <a:ext cx="259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bxDat8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8078"/>
                            <a:ext cx="258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71D4" w:rsidRPr="00604F47" w:rsidRDefault="00E471D4" w:rsidP="00B0672E">
                              <w:pPr>
                                <w:rPr>
                                  <w:rFonts w:ascii="ISOCPEUR" w:hAnsi="ISOCPEUR"/>
                                  <w:i/>
                                  <w:spacing w:val="-2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97" name="Group 1856"/>
                        <wpg:cNvGrpSpPr>
                          <a:grpSpLocks/>
                        </wpg:cNvGrpSpPr>
                        <wpg:grpSpPr bwMode="auto">
                          <a:xfrm>
                            <a:off x="787" y="8636"/>
                            <a:ext cx="523" cy="831"/>
                            <a:chOff x="4681" y="12486"/>
                            <a:chExt cx="523" cy="831"/>
                          </a:xfrm>
                        </wpg:grpSpPr>
                        <wps:wsp>
                          <wps:cNvPr id="98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12486"/>
                              <a:ext cx="259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71D4" w:rsidRPr="00604F47" w:rsidRDefault="00E471D4" w:rsidP="00B0672E">
                                <w:pPr>
                                  <w:rPr>
                                    <w:rFonts w:ascii="ISOCPEUR" w:hAnsi="ISOCPEUR"/>
                                    <w:i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  <wps:wsp>
                          <wps:cNvPr id="99" name="tbxFam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0" y="12486"/>
                              <a:ext cx="264" cy="8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471D4" w:rsidRPr="00604F47" w:rsidRDefault="00E471D4" w:rsidP="00B0672E">
                                <w:pPr>
                                  <w:rPr>
                                    <w:rFonts w:ascii="ISOCPEUR" w:hAnsi="ISOCPEUR"/>
                                    <w:i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0" rIns="0" bIns="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07" o:spid="_x0000_s1110" style="position:absolute;left:0;text-align:left;margin-left:30.55pt;margin-top:21.75pt;width:543.45pt;height:801.35pt;z-index:251648512;mso-position-horizontal-relative:page;mso-position-vertical-relative:page" coordorigin="532,341" coordsize="11014,16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">
              <v:group id="Group 1808" o:spid="_x0000_s1111" style="position:absolute;left:532;top:341;width:11014;height:16152" coordorigin="532,341" coordsize="11014,16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group id="Group 1809" o:spid="_x0000_s1112" style="position:absolute;left:636;top:341;width:10910;height:16152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Group 1810" o:spid="_x0000_s1113" style="position:absolute;left:397;top:371;width:11237;height:16156" coordorigin="397,371" coordsize="11237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rect id="Rectangle 1811" o:spid="_x0000_s1114" style="position:absolute;left:1097;top:371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/G8UA&#10;AADbAAAADwAAAGRycy9kb3ducmV2LnhtbESPQWsCMRSE7wX/Q3iCl6JZpYqsRhGhILRQulXQ2yN5&#10;7i5uXrZJquu/bwpCj8PMfMMs151txJV8qB0rGI8yEMTamZpLBfuv1+EcRIjIBhvHpOBOAdar3tMS&#10;c+Nu/EnXIpYiQTjkqKCKsc2lDLoii2HkWuLknZ23GJP0pTQebwluGznJspm0WHNaqLClbUX6UvxY&#10;Bc8vM2sOx++7PxVvx8PHXG/eg1Zq0O82CxCRuvgffrR3RsF0A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X8bxQAAANsAAAAPAAAAAAAAAAAAAAAAAJgCAABkcnMv&#10;ZG93bnJldi54bWxQSwUGAAAAAAQABAD1AAAAigMAAAAA&#10;" filled="f" strokeweight="1.5pt"/>
                    <v:group id="Group 1812" o:spid="_x0000_s1115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13" o:spid="_x0000_s1116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Gq8MA&#10;AADbAAAADwAAAGRycy9kb3ducmV2LnhtbESPQWsCMRSE74L/ITyhN81aq+hqFClavPTgKnh9bp67&#10;q5uXJUl1++8boeBxmJlvmMWqNbW4k/OVZQXDQQKCOLe64kLB8bDtT0H4gKyxtkwKfsnDatntLDDV&#10;9sF7umehEBHCPkUFZQhNKqXPSzLoB7Yhjt7FOoMhSldI7fAR4aaW70kykQYrjgslNvRZUn7LfowC&#10;M55eq63HzeyUj6jdf5+zL+mUeuu16zmIQG14hf/bO61g/AHP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HGq8MAAADbAAAADwAAAAAAAAAAAAAAAACYAgAAZHJzL2Rv&#10;d25yZXYueG1sUEsFBgAAAAAEAAQA9QAAAIgDAAAAAA==&#10;" filled="f" stroked="f" strokeweight="1.5pt">
                        <v:textbox style="layout-flow:vertical;mso-layout-flow-alt:bottom-to-top" inset="0,0,0,0">
                          <w:txbxContent>
                            <w:p w:rsidR="00E471D4" w:rsidRPr="00EA1591" w:rsidRDefault="00E471D4" w:rsidP="000C5CD4">
                              <w:pPr>
                                <w:pStyle w:val="aff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Подп. и дата</w:t>
                              </w:r>
                            </w:p>
                            <w:p w:rsidR="00E471D4" w:rsidRDefault="00E471D4" w:rsidP="009E32DF">
                              <w:pPr>
                                <w:pStyle w:val="81"/>
                              </w:pPr>
                            </w:p>
                            <w:p w:rsidR="00E471D4" w:rsidRPr="00D75AAE" w:rsidRDefault="00E471D4" w:rsidP="009E32DF">
                              <w:pPr>
                                <w:pStyle w:val="81"/>
                              </w:pPr>
                              <w:proofErr w:type="gramStart"/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о</w:t>
                              </w:r>
                              <w:r>
                                <w:t>.</w:t>
                              </w:r>
                              <w:proofErr w:type="gramEnd"/>
                            </w:p>
                            <w:p w:rsidR="00E471D4" w:rsidRPr="00D75AAE" w:rsidRDefault="00E471D4" w:rsidP="009E32DF">
                              <w:pPr>
                                <w:pStyle w:val="81"/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E471D4" w:rsidRPr="00EA1591" w:rsidRDefault="00E471D4" w:rsidP="00B0672E">
                              <w:pPr>
                                <w:pStyle w:val="aff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591">
                                <w:rPr>
                                  <w:sz w:val="20"/>
                                  <w:szCs w:val="20"/>
                                </w:rPr>
                                <w:t>и дата</w:t>
                              </w:r>
                            </w:p>
                            <w:p w:rsidR="00E471D4" w:rsidRPr="00D75AAE" w:rsidRDefault="00E471D4" w:rsidP="009E32DF">
                              <w:pPr>
                                <w:pStyle w:val="81"/>
                              </w:pPr>
                            </w:p>
                          </w:txbxContent>
                        </v:textbox>
                      </v:shape>
                      <v:group id="Group 1814" o:spid="_x0000_s1117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<v:line id="Line 1815" o:spid="_x0000_s1118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aW8IAAADbAAAADwAAAGRycy9kb3ducmV2LnhtbESPQYvCMBSE7wv+h/AEb2uqsEWqUUQQ&#10;lN3D6gp7fTSvTbF5KUm09d9vFgSPw8x8w6w2g23FnXxoHCuYTTMQxKXTDdcKLj/79wWIEJE1to5J&#10;wYMCbNajtxUW2vV8ovs51iJBOBSowMTYFVKG0pDFMHUdcfIq5y3GJH0ttcc+wW0r51mWS4sNpwWD&#10;He0MldfzzSqQx8/+2+/nl6quDp37PZqvvB+UmoyH7RJEpCG+ws/2QSv4yOH/S/o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qaW8IAAADbAAAADwAAAAAAAAAAAAAA&#10;AAChAgAAZHJzL2Rvd25yZXYueG1sUEsFBgAAAAAEAAQA+QAAAJADAAAAAA==&#10;" strokeweight="1.5pt"/>
                        <v:group id="Group 1816" o:spid="_x0000_s1119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<v:group id="Group 1817" o:spid="_x0000_s1120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<v:line id="Line 1818" o:spid="_x0000_s1121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OKcMAAADb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1DinDAAAA2wAAAA8AAAAAAAAAAAAA&#10;AAAAoQIAAGRycy9kb3ducmV2LnhtbFBLBQYAAAAABAAEAPkAAACRAwAAAAA=&#10;" strokeweight="1.5pt"/>
                            <v:group id="Group 1819" o:spid="_x0000_s1122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<v:line id="Line 1820" o:spid="_x0000_s1123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/CiMMAAADbAAAADwAAAGRycy9kb3ducmV2LnhtbESPQWvCQBSE7wX/w/KE3urGClKiq4hg&#10;ld5MRfD2yD6TmOzbuLvR9N93BcHjMDPfMPNlbxpxI+crywrGowQEcW51xYWCw+/m4wuED8gaG8uk&#10;4I88LBeDtzmm2t55T7csFCJC2KeooAyhTaX0eUkG/ci2xNE7W2cwROkKqR3eI9w08jNJptJgxXGh&#10;xJbWJeV11hkFxy7j06XeuAa77+32fLzWfvKj1PuwX81ABOrDK/xs77SC6RgeX+IP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vwojDAAAA2wAAAA8AAAAAAAAAAAAA&#10;AAAAoQIAAGRycy9kb3ducmV2LnhtbFBLBQYAAAAABAAEAPkAAACRAwAAAAA=&#10;" strokeweight="1.5pt"/>
                              <v:group id="Group 1821" o:spid="_x0000_s1124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<v:line id="Line 1822" o:spid="_x0000_s1125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5ZM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2RR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+WTDAAAA2wAAAA8AAAAAAAAAAAAA&#10;AAAAoQIAAGRycy9kb3ducmV2LnhtbFBLBQYAAAAABAAEAPkAAACRAwAAAAA=&#10;" strokeweight="1.5pt"/>
                                <v:shape id="Text Box 1823" o:spid="_x0000_s1126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MFsMA&#10;AADbAAAADwAAAGRycy9kb3ducmV2LnhtbESPQWsCMRSE7wX/Q3hCbzVrraKrUaRo8eLBVfD63Dx3&#10;VzcvS5Lq9t83guBxmJlvmNmiNbW4kfOVZQX9XgKCOLe64kLBYb/+GIPwAVljbZkU/JGHxbzzNsNU&#10;2zvv6JaFQkQI+xQVlCE0qZQ+L8mg79mGOHpn6wyGKF0htcN7hJtafibJSBqsOC6U2NB3Sfk1+zUK&#10;zHB8qdYeV5NjPqB2tz1lP9Ip9d5tl1MQgdrwCj/bG61g9AW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0MFsMAAADbAAAADwAAAAAAAAAAAAAAAACYAgAAZHJzL2Rv&#10;d25yZXYueG1sUEsFBgAAAAAEAAQA9QAAAIgDAAAAAA==&#10;" filled="f" stroked="f" strokeweight="1.5pt">
                                  <v:textbox style="layout-flow:vertical;mso-layout-flow-alt:bottom-to-top" inset="0,0,0,0">
                                    <w:txbxContent>
                                      <w:p w:rsidR="00E471D4" w:rsidRPr="00EA1591" w:rsidRDefault="00E471D4" w:rsidP="000C5CD4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 w:rsidRPr="00EA1591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Инв. № подл.</w:t>
                                        </w:r>
                                        <w:proofErr w:type="gramEnd"/>
                                      </w:p>
                                      <w:p w:rsidR="00E471D4" w:rsidRPr="006C6928" w:rsidRDefault="00E471D4">
                                        <w:pPr>
                                          <w:pStyle w:val="81"/>
                                          <w:jc w:val="center"/>
                                          <w:rPr>
                                            <w:sz w:val="24"/>
                                            <w:lang w:val="en-US"/>
                                          </w:rPr>
                                        </w:pPr>
                                      </w:p>
                                      <w:p w:rsidR="00E471D4" w:rsidRPr="00EA1591" w:rsidRDefault="00E471D4" w:rsidP="00B0672E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group id="Group 1824" o:spid="_x0000_s1127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<v:line id="Line 1825" o:spid="_x0000_s1128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Q5sIAAADbAAAADwAAAGRycy9kb3ducmV2LnhtbESPT4vCMBTE78J+h/AW9qbpeijSNYoI&#10;guIe/AdeH81rU7Z5KUnW1m9vBMHjMDO/YebLwbbiRj40jhV8TzIQxKXTDdcKLufNeAYiRGSNrWNS&#10;cKcAy8XHaI6Fdj0f6XaKtUgQDgUqMDF2hZShNGQxTFxHnLzKeYsxSV9L7bFPcNvKaZbl0mLDacFg&#10;R2tD5d/p3yqQu31/8JvppaqrbeeuO/Ob94NSX5/D6gdEpCG+w6/2VivIc3h+ST9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ZQ5sIAAADbAAAADwAAAAAAAAAAAAAA&#10;AAChAgAAZHJzL2Rvd25yZXYueG1sUEsFBgAAAAAEAAQA+QAAAJADAAAAAA==&#10;" strokeweight="1.5pt"/>
                            <v:group id="Group 1826" o:spid="_x0000_s1129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<v:line id="Line 1827" o:spid="_x0000_s1130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rFcEAAADbAAAADwAAAGRycy9kb3ducmV2LnhtbERPz2vCMBS+D/wfwhN2W9NtIKMaZQzU&#10;sds6KXh7NM+ma/NSk1S7/345CB4/vt+rzWR7cSEfWscKnrMcBHHtdMuNgsPP9ukNRIjIGnvHpOCP&#10;AmzWs4cVFtpd+ZsuZWxECuFQoAIT41BIGWpDFkPmBuLEnZy3GBP0jdQerync9vIlzxfSYsupweBA&#10;H4bqrhytgmos+fjbbX2P426/P1XnLrx+KfU4n96XICJN8S6+uT+1gkUam76k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VWsVwQAAANsAAAAPAAAAAAAAAAAAAAAA&#10;AKECAABkcnMvZG93bnJldi54bWxQSwUGAAAAAAQABAD5AAAAjwMAAAAA&#10;" strokeweight="1.5pt"/>
                              <v:shape id="Text Box 1828" o:spid="_x0000_s1131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jiMIA&#10;AADbAAAADwAAAGRycy9kb3ducmV2LnhtbESPQYvCMBSE74L/ITzBm6aurGjXKLKo7MWDVdjr2+Zt&#10;W21eShK1/nsjCB6HmfmGmS9bU4srOV9ZVjAaJiCIc6srLhQcD5vBFIQPyBpry6TgTh6Wi25njqm2&#10;N97TNQuFiBD2KSooQ2hSKX1ekkE/tA1x9P6tMxiidIXUDm8Rbmr5kSQTabDiuFBiQ98l5efsYhSY&#10;z+mp2nhcz37zMbX73V+2lU6pfq9dfYEI1IZ3+NX+0QomM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KOIwgAAANsAAAAPAAAAAAAAAAAAAAAAAJgCAABkcnMvZG93&#10;bnJldi54bWxQSwUGAAAAAAQABAD1AAAAhwMAAAAA&#10;" filled="f" stroked="f" strokeweight="1.5pt">
                                <v:textbox style="layout-flow:vertical;mso-layout-flow-alt:bottom-to-top" inset="0,0,0,0">
                                  <w:txbxContent>
                                    <w:p w:rsidR="00E471D4" w:rsidRPr="00EA1591" w:rsidRDefault="00E471D4" w:rsidP="0024137F">
                                      <w:pPr>
                                        <w:pStyle w:val="aff6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proofErr w:type="spellStart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Взам</w:t>
                                      </w:r>
                                      <w:proofErr w:type="spellEnd"/>
                                      <w:r w:rsidRPr="00EA1591">
                                        <w:rPr>
                                          <w:sz w:val="20"/>
                                          <w:szCs w:val="20"/>
                                        </w:rPr>
                                        <w:t>. инв. №</w:t>
                                      </w:r>
                                    </w:p>
                                    <w:p w:rsidR="00E471D4" w:rsidRPr="0024137F" w:rsidRDefault="00E471D4" w:rsidP="0024137F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  <v:shape id="Text Box 1829" o:spid="_x0000_s1132" type="#_x0000_t202" style="position:absolute;left:11186;top:371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nasAA&#10;AADbAAAADwAAAGRycy9kb3ducmV2LnhtbERPy4rCMBTdC/MP4Q6403REHOkYRQYFlz7qYnaX5tpU&#10;m5vYRK1/bxbCLA/nPVt0thF3akPtWMHXMANBXDpdc6WgOKwHUxAhImtsHJOCJwVYzD96M8y1e/CO&#10;7vtYiRTCIUcFJkafSxlKQxbD0HnixJ1cazEm2FZSt/hI4baRoyybSIs1pwaDnn4NlZf9zSpY+eNq&#10;7a/nv/LZFcutMRt9uIyV6n92yx8Qkbr4L367N1rBd1qfvqQf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NnasAAAADbAAAADwAAAAAAAAAAAAAAAACYAgAAZHJzL2Rvd25y&#10;ZXYueG1sUEsFBgAAAAAEAAQA9QAAAIUDAAAAAA==&#10;" strokeweight="1.5pt">
                    <v:textbox inset="0,0,0,0">
                      <w:txbxContent>
                        <w:p w:rsidR="00E471D4" w:rsidRPr="008B45A6" w:rsidRDefault="00E471D4" w:rsidP="00D5609B">
                          <w:pPr>
                            <w:pStyle w:val="aff8"/>
                          </w:pPr>
                          <w:r w:rsidRPr="008B45A6">
                            <w:fldChar w:fldCharType="begin"/>
                          </w:r>
                          <w:r w:rsidRPr="008B45A6">
                            <w:instrText xml:space="preserve"> PAGE </w:instrText>
                          </w:r>
                          <w:r w:rsidRPr="008B45A6">
                            <w:fldChar w:fldCharType="separate"/>
                          </w:r>
                          <w:r w:rsidR="00C6143E">
                            <w:rPr>
                              <w:noProof/>
                            </w:rPr>
                            <w:t>4</w:t>
                          </w:r>
                          <w:r w:rsidRPr="008B45A6">
                            <w:fldChar w:fldCharType="end"/>
                          </w:r>
                        </w:p>
                        <w:p w:rsidR="00E471D4" w:rsidRPr="008B45A6" w:rsidRDefault="00E471D4" w:rsidP="009E32DF">
                          <w:pPr>
                            <w:pStyle w:val="81"/>
                            <w:rPr>
                              <w:i/>
                            </w:rPr>
                          </w:pPr>
                          <w:r w:rsidRPr="008B45A6">
                            <w:rPr>
                              <w:i/>
                            </w:rPr>
                            <w:fldChar w:fldCharType="begin"/>
                          </w:r>
                          <w:r w:rsidRPr="008B45A6">
                            <w:rPr>
                              <w:i/>
                            </w:rPr>
                            <w:fldChar w:fldCharType="begin"/>
                          </w:r>
                          <w:r w:rsidRPr="008B45A6">
                            <w:rPr>
                              <w:i/>
                            </w:rPr>
                            <w:instrText xml:space="preserve"> P</w:instrText>
                          </w:r>
                        </w:p>
                        <w:p w:rsidR="00E471D4" w:rsidRPr="008B45A6" w:rsidRDefault="00E471D4" w:rsidP="009E32DF">
                          <w:pPr>
                            <w:pStyle w:val="81"/>
                            <w:rPr>
                              <w:i/>
                            </w:rPr>
                          </w:pPr>
                          <w:r w:rsidRPr="008B45A6">
                            <w:rPr>
                              <w:i/>
                            </w:rPr>
                            <w:instrText>G</w:instrText>
                          </w:r>
                        </w:p>
                        <w:p w:rsidR="00E471D4" w:rsidRPr="00B2132E" w:rsidRDefault="00E471D4" w:rsidP="00B0672E">
                          <w:pPr>
                            <w:pStyle w:val="aff8"/>
                          </w:pPr>
                          <w:r w:rsidRPr="008B45A6">
                            <w:instrText xml:space="preserve"> </w:instrText>
                          </w:r>
                          <w:r w:rsidRPr="008B45A6">
                            <w:fldChar w:fldCharType="separate"/>
                          </w:r>
                          <w:r w:rsidRPr="008B45A6">
                            <w:rPr>
                              <w:noProof/>
                            </w:rPr>
                            <w:instrText>4</w:instrText>
                          </w:r>
                          <w:r w:rsidRPr="008B45A6">
                            <w:fldChar w:fldCharType="end"/>
                          </w:r>
                          <w:r w:rsidRPr="008B45A6">
                            <w:instrText xml:space="preserve"> PAGE </w:instrText>
                          </w:r>
                          <w:r w:rsidRPr="008B45A6">
                            <w:fldChar w:fldCharType="separate"/>
                          </w:r>
                          <w:r w:rsidRPr="008B45A6">
                            <w:rPr>
                              <w:noProof/>
                            </w:rPr>
                            <w:t>4</w:t>
                          </w:r>
                          <w:r w:rsidRPr="008B45A6"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 1830" o:spid="_x0000_s1133" style="position:absolute;left:532;top:4487;width:781;height:3606" coordorigin="532,4487" coordsize="781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group id="Group 1831" o:spid="_x0000_s1134" style="position:absolute;left:533;top:4487;width:776;height:3606" coordorigin="749,7988" coordsize="799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shape id="tbxJob9" o:spid="_x0000_s1135" type="#_x0000_t202" style="position:absolute;left:1282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7/gcQA&#10;AADbAAAADwAAAGRycy9kb3ducmV2LnhtbESPS2vCQBSF90L/w3AL3ekkKURJHYO0FN1Y0bbQ5SVz&#10;m0czd0JmNPHfdwTB5eE8Ps4yH00rztS72rKCeBaBIC6srrlU8PX5Pl2AcB5ZY2uZFFzIQb56mCwx&#10;03bgA52PvhRhhF2GCirvu0xKV1Rk0M1sRxy8X9sb9EH2pdQ9DmHctDKJolQarDkQKuzotaLi73gy&#10;gZu+bYyN1z9pMx8+9vEmaXbfiVJPj+P6BYSn0d/Dt/ZWK5g/w/V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/4H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9" o:spid="_x0000_s1136" type="#_x0000_t202" style="position:absolute;left:1282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n9cQA&#10;AADbAAAADwAAAGRycy9kb3ducmV2LnhtbESPS2vCQBSF90L/w3AL3ekkoURJHYO0FN1Y0bbQ5SVz&#10;m0czd0JmNPHfdwTB5eE8Ps4yH00rztS72rKCeBaBIC6srrlU8PX5Pl2AcB5ZY2uZFFzIQb56mCwx&#10;03bgA52PvhRhhF2GCirvu0xKV1Rk0M1sRxy8X9sb9EH2pdQ9DmHctDKJolQarDkQKuzotaLi73gy&#10;gZu+bYyN1z9pMx8+9vEmaXbfiVJPj+P6BYSn0d/Dt/ZWK5g/w/V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Z/X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34" o:spid="_x0000_s1137" type="#_x0000_t202" style="position:absolute;left:1282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5kcQA&#10;AADbAAAADwAAAGRycy9kb3ducmV2LnhtbESP3WoCMRSE74W+QzgFb6RmFbRla5QqKLZgwZ8HOG5O&#10;s0s3J0sSdfftm4Lg5TAz3zCzRWtrcSUfKscKRsMMBHHhdMVGwem4fnkDESKyxtoxKegowGL+1Jth&#10;rt2N93Q9RCMShEOOCsoYm1zKUJRkMQxdQ5y8H+ctxiS9kdrjLcFtLcdZNpUWK04LJTa0Kqn4PVys&#10;gsHed7su7L42Ri+PiN+fZ7OZKNV/bj/eQURq4yN8b2+1gtcJ/H9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uZHEAAAA2wAAAA8AAAAAAAAAAAAAAAAAmAIAAGRycy9k&#10;b3ducmV2LnhtbFBLBQYAAAAABAAEAPUAAACJAwAAAAA=&#10;" strokeweight="1.5pt">
                      <v:textbox style="layout-flow:vertical;mso-layout-flow-alt:bottom-to-top">
                        <w:txbxContent>
                          <w:p w:rsidR="00E471D4" w:rsidRDefault="00E471D4" w:rsidP="00B0672E"/>
                        </w:txbxContent>
                      </v:textbox>
                    </v:shape>
                    <v:shape id="tbxDat9" o:spid="_x0000_s1138" type="#_x0000_t202" style="position:absolute;left:1282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wT74A&#10;AADbAAAADwAAAGRycy9kb3ducmV2LnhtbESPSwvCMBCE74L/IazgTVM9qFSjiCAoePCF56XZPrDZ&#10;1CbW+u+NIHgcZuYbZrFqTSkaql1hWcFoGIEgTqwuOFNwvWwHMxDOI2ssLZOCNzlYLbudBcbavvhE&#10;zdlnIkDYxagg976KpXRJTgbd0FbEwUttbdAHWWdS1/gKcFPKcRRNpMGCw0KOFW1ySu7np1FwaPYP&#10;5nQ8Mjwro/ttnVp7bJTq99r1HISn1v/Dv/ZOK5hO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8ME++AAAA2wAAAA8AAAAAAAAAAAAAAAAAmAIAAGRycy9kb3ducmV2&#10;LnhtbFBLBQYAAAAABAAEAPUAAACDAwAAAAA=&#10;" strokeweight="1.5pt">
                      <v:textbox style="layout-flow:vertical;mso-layout-flow-alt:bottom-to-top" inset="0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Job8" o:spid="_x0000_s1139" type="#_x0000_t202" style="position:absolute;left:1015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5gsQA&#10;AADbAAAADwAAAGRycy9kb3ducmV2LnhtbESPS2vCQBSF9wX/w3AFd3WSLJISHUUUsRtb6gNcXjLX&#10;JJq5EzJTk/77TqHg8nAeH2e+HEwjHtS52rKCeBqBIC6srrlUcDpuX99AOI+ssbFMCn7IwXIxeplj&#10;rm3PX/Q4+FKEEXY5Kqi8b3MpXVGRQTe1LXHwrrYz6IPsSqk77MO4aWQSRak0WHMgVNjSuqLifvg2&#10;gZtudsbGq0t6y/qPz3iX3PbnRKnJeFjNQHga/DP8337XCrIM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1+YL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8" o:spid="_x0000_s1140" type="#_x0000_t202" style="position:absolute;left:1015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t8MIA&#10;AADbAAAADwAAAGRycy9kb3ducmV2LnhtbERPTWvCQBC9F/oflil4q5vkECV1FWkp9qKibcHjkB2T&#10;2OxsyG5N/PfOodDj430vVqNr1ZX60Hg2kE4TUMSltw1XBr4+35/noEJEtth6JgM3CrBaPj4ssLB+&#10;4ANdj7FSEsKhQAN1jF2hdShrchimviMW7ux7h1FgX2nb4yDhrtVZkuTaYcPSUGNHrzWVP8dfJ735&#10;28b5dH3KL7Nht0832WX7nRkzeRrXL6AijfFf/Of+sAZmMla+yA/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m3wwgAAANs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38" o:spid="_x0000_s1141" type="#_x0000_t202" style="position:absolute;left:1015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zlMQA&#10;AADbAAAADwAAAGRycy9kb3ducmV2LnhtbESP3WoCMRSE7wt9h3AK3hTNVmirq1FaoVIFBX8e4Lg5&#10;ZpduTpYk6u7bN0Khl8PMfMNM562txZV8qBwreBlkIIgLpys2Co6Hr/4IRIjIGmvHpKCjAPPZ48MU&#10;c+1uvKPrPhqRIBxyVFDG2ORShqIki2HgGuLknZ23GJP0RmqPtwS3tRxm2Zu0WHFaKLGhRUnFz/5i&#10;FTzvfLfpwma9NPrzgLhdnczyVaneU/sxARGpjf/hv/a3VvA+hvu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s5TEAAAA2wAAAA8AAAAAAAAAAAAAAAAAmAIAAGRycy9k&#10;b3ducmV2LnhtbFBLBQYAAAAABAAEAPUAAACJAwAAAAA=&#10;" strokeweight="1.5pt">
                      <v:textbox style="layout-flow:vertical;mso-layout-flow-alt:bottom-to-top">
                        <w:txbxContent>
                          <w:p w:rsidR="00E471D4" w:rsidRDefault="00E471D4" w:rsidP="00B0672E"/>
                        </w:txbxContent>
                      </v:textbox>
                    </v:shape>
                    <v:shape id="tbxJob7" o:spid="_x0000_s1142" type="#_x0000_t202" style="position:absolute;left:749;top:1048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R0cIA&#10;AADbAAAADwAAAGRycy9kb3ducmV2LnhtbERPTWvCQBC9C/0PyxS86SY5pJK6irQUe1GpbcHjkB2T&#10;2OxsyG5N/Pedg9Dj430v16Nr1ZX60Hg2kM4TUMSltw1XBr4+32YLUCEiW2w9k4EbBVivHiZLLKwf&#10;+IOux1gpCeFQoIE6xq7QOpQ1OQxz3xELd/a9wyiwr7TtcZBw1+osSXLtsGFpqLGjl5rKn+Ovk978&#10;det8ujnll6dhf0i32WX3nRkzfRw3z6AijfFffHe/WwMLWS9f5A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RHRwgAAANs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43" type="#_x0000_t202" style="position:absolute;left:749;top:9374;width:266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0SsQA&#10;AADbAAAADwAAAGRycy9kb3ducmV2LnhtbESPzWrCQBSF90LfYbgFd2aSLKKkjiItRTcq2ha6vGRu&#10;k9jMnZAZTXx7RxBcHs7Px5kvB9OIC3WutqwgiWIQxIXVNZcKvr8+JzMQziNrbCyTgis5WC5eRnPM&#10;te35QJejL0UYYZejgsr7NpfSFRUZdJFtiYP3ZzuDPsiulLrDPoybRqZxnEmDNQdChS29V1T8H88m&#10;cLOPtbHJ6jc7TfvdPlmnp+1PqtT4dVi9gfA0+Gf40d5oBbME7l/C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FtEr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841" o:spid="_x0000_s1144" type="#_x0000_t202" style="position:absolute;left:749;top:8543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RwsMA&#10;AADbAAAADwAAAGRycy9kb3ducmV2LnhtbESP3WoCMRSE7wu+QzhCb4pmFSyyGsUWlLag4M8DHDfH&#10;7OLmZElS3X17Uyh4OczMN8x82dpa3MiHyrGC0TADQVw4XbFRcDquB1MQISJrrB2Tgo4CLBe9lznm&#10;2t15T7dDNCJBOOSooIyxyaUMRUkWw9A1xMm7OG8xJumN1B7vCW5rOc6yd2mx4rRQYkOfJRXXw69V&#10;8Lb33bYL25+N0R9HxN332WwmSr3229UMRKQ2PsP/7S+tYDqGv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pRwsMAAADbAAAADwAAAAAAAAAAAAAAAACYAgAAZHJzL2Rv&#10;d25yZXYueG1sUEsFBgAAAAAEAAQA9QAAAIgDAAAAAA==&#10;" strokeweight="1.5pt">
                      <v:textbox style="layout-flow:vertical;mso-layout-flow-alt:bottom-to-top">
                        <w:txbxContent>
                          <w:p w:rsidR="00E471D4" w:rsidRDefault="00E471D4" w:rsidP="00B0672E"/>
                        </w:txbxContent>
                      </v:textbox>
                    </v:shape>
                    <v:shape id="tbxDat7" o:spid="_x0000_s1145" type="#_x0000_t202" style="position:absolute;left:749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7j8MEA&#10;AADbAAAADwAAAGRycy9kb3ducmV2LnhtbESPS4vCQBCE74L/YWhhbzpRQUJ0DCIsrOBhfeC5yXQe&#10;JNMTM2PM/vsdQfBYVNVX1CYdTCN66lxlWcF8FoEgzqyuuFBwvXxPYxDOI2tsLJOCP3KQbsejDSba&#10;PvlE/dkXIkDYJaig9L5NpHRZSQbdzLbEwcttZ9AH2RVSd/gMcNPIRRStpMGKw0KJLe1Lyurzwyg4&#10;9oc7c76YG46bqL7tcmt/e6W+JsNuDcLT4D/hd/tHK4iX8Po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4/DBAAAA2wAAAA8AAAAAAAAAAAAAAAAAmAIAAGRycy9kb3du&#10;cmV2LnhtbFBLBQYAAAAABAAEAPUAAACGAwAAAAA=&#10;" strokeweight="1.5pt">
                      <v:textbox style="layout-flow:vertical;mso-layout-flow-alt:bottom-to-top" inset="0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Dat8" o:spid="_x0000_s1146" type="#_x0000_t202" style="position:absolute;left:1015;top:7988;width:26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7hMEA&#10;AADbAAAADwAAAGRycy9kb3ducmV2LnhtbESPS4vCQBCE74L/YWhhbzpRREJ0DCIsrOBhfeC5yXQe&#10;JNMTM2PM/vsdQfBYVNVX1CYdTCN66lxlWcF8FoEgzqyuuFBwvXxPYxDOI2tsLJOCP3KQbsejDSba&#10;PvlE/dkXIkDYJaig9L5NpHRZSQbdzLbEwcttZ9AH2RVSd/gMcNPIRRStpMGKw0KJLe1Lyurzwyg4&#10;9oc7c76YG46bqL7tcmt/e6W+JsNuDcLT4D/hd/tHK4iX8PoSf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3e4TBAAAA2wAAAA8AAAAAAAAAAAAAAAAAmAIAAGRycy9kb3du&#10;cmV2LnhtbFBLBQYAAAAABAAEAPUAAACGAwAAAAA=&#10;" strokeweight="1.5pt">
                      <v:textbox style="layout-flow:vertical;mso-layout-flow-alt:bottom-to-top" inset="0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844" o:spid="_x0000_s1147" style="position:absolute;left:532;top:5043;width:781;height:831" coordorigin="1629,6612" coordsize="804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tbxFam7" o:spid="_x0000_s1148" type="#_x0000_t202" style="position:absolute;left:1629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sPsQA&#10;AADbAAAADwAAAGRycy9kb3ducmV2LnhtbESPS2vCQBSF9wX/w3CF7uokWaQSHYMoYjdtqQ9weclc&#10;8zBzJ2SmJv33nULB5eE8Ps4yH00r7tS72rKCeBaBIC6srrlUcDruXuYgnEfW2FomBT/kIF9NnpaY&#10;aTvwF90PvhRhhF2GCirvu0xKV1Rk0M1sRxy8q+0N+iD7UuoehzBuWplEUSoN1hwIFXa0qai4Hb5N&#10;4KbbvbHx+pI2r8PHZ7xPmvdzotTzdFwvQHga/SP8337TCuYp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LD7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  <w:p w:rsidR="00E471D4" w:rsidRPr="00EA1591" w:rsidRDefault="00E471D4" w:rsidP="00B0672E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  <w:p w:rsidR="00E471D4" w:rsidRPr="00EA1591" w:rsidRDefault="00E471D4" w:rsidP="00B0672E">
                            <w:pPr>
                              <w:pStyle w:val="23"/>
                              <w:rPr>
                                <w:rFonts w:ascii="ISOCPEUR" w:hAnsi="ISOCPEUR"/>
                                <w:b/>
                                <w:spacing w:val="-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49" type="#_x0000_t202" style="position:absolute;left:1895;top:6612;width:266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JpcQA&#10;AADbAAAADwAAAGRycy9kb3ducmV2LnhtbESPS2vCQBSF94L/YbhCdzpJFlGio4hS7KaV+gCXl8w1&#10;iWbuhMzUpP++IxRcHs7j4yxWvanFg1pXWVYQTyIQxLnVFRcKTsf38QyE88gaa8uk4JccrJbDwQIz&#10;bTv+psfBFyKMsMtQQel9k0np8pIMuoltiIN3ta1BH2RbSN1iF8ZNLZMoSqXBigOhxIY2JeX3w48J&#10;3HS7MzZeX9LbtPvax7vk9nlOlHob9es5CE+9f4X/2x9awWwKz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giaXEAAAA2wAAAA8AAAAAAAAAAAAAAAAAmAIAAGRycy9k&#10;b3ducmV2LnhtbFBLBQYAAAAABAAEAPUAAACJAwAAAAA=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bxFam7" o:spid="_x0000_s1150" type="#_x0000_t202" style="position:absolute;left:2161;top:6612;width:272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d18IA&#10;AADbAAAADwAAAGRycy9kb3ducmV2LnhtbERPTWvCQBC9C/0PyxS86SY5pJK6irQUe1GpbcHjkB2T&#10;2OxsyG5N/Pedg9Dj430v16Nr1ZX60Hg2kM4TUMSltw1XBr4+32YLUCEiW2w9k4EbBVivHiZLLKwf&#10;+IOux1gpCeFQoIE6xq7QOpQ1OQxz3xELd/a9wyiwr7TtcZBw1+osSXLtsGFpqLGjl5rKn+Ovk978&#10;det8ujnll6dhf0i32WX3nRkzfRw3z6AijfFffHe/WwMLGStf5Af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x3XwgAAANsAAAAPAAAAAAAAAAAAAAAAAJgCAABkcnMvZG93&#10;bnJldi54bWxQSwUGAAAAAAQABAD1AAAAhwMAAAAA&#10;" strokeweight="1.5pt">
                      <v:textbox style="layout-flow:vertical;mso-layout-flow-alt:bottom-to-top" inset=".5mm,0,0,0">
                        <w:txbxContent>
                          <w:p w:rsidR="00E471D4" w:rsidRPr="00604F47" w:rsidRDefault="00E471D4" w:rsidP="00B0672E">
                            <w:pPr>
                              <w:rPr>
                                <w:rFonts w:ascii="ISOCPEUR" w:hAnsi="ISOCPEUR"/>
                                <w:i/>
                                <w:spacing w:val="-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  <v:group id="Group 1848" o:spid="_x0000_s1151" style="position:absolute;left:533;top:8078;width:777;height:3606" coordorigin="533,8078" coordsize="777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tbxJob8" o:spid="_x0000_s1152" type="#_x0000_t202" style="position:absolute;left:1051;top:1057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HDMIA&#10;AADbAAAADwAAAGRycy9kb3ducmV2LnhtbERPTU/CQBC9m/gfNkPiDbbtoWBhIURj8KJGlITjpDu0&#10;he5s011p+ffOwcTjy/tebUbXqiv1ofFsIJ0loIhLbxuuDHx/vUwXoEJEtth6JgM3CrBZ39+tsLB+&#10;4E+67mOlJIRDgQbqGLtC61DW5DDMfEcs3Mn3DqPAvtK2x0HCXauzJMm1w4alocaOnmoqL/sfJ735&#10;8875dHvMz/Ph/SPdZee3Q2bMw2TcLkFFGuO/+M/9ag08ynr5Ij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IcMwgAAANsAAAAPAAAAAAAAAAAAAAAAAJgCAABkcnMvZG93&#10;bnJldi54bWxQSwUGAAAAAAQABAD1AAAAhwMAAAAA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Fam8" o:spid="_x0000_s1153" type="#_x0000_t202" style="position:absolute;left:1051;top:9464;width:25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il8QA&#10;AADbAAAADwAAAGRycy9kb3ducmV2LnhtbESPS2vCQBSF94L/YbhCd3WSLFJNHYMoRTetqC10ecnc&#10;5tHMnZAZTfrvO4WCy8N5fJxVPppW3Kh3tWUF8TwCQVxYXXOp4P3y8rgA4TyyxtYyKfghB/l6Ollh&#10;pu3AJ7qdfSnCCLsMFVTed5mUrqjIoJvbjjh4X7Y36IPsS6l7HMK4aWUSRak0WHMgVNjRtqLi+3w1&#10;gZvu9sbGm8+0eRrejvE+aV4/EqUeZuPmGYSn0d/D/+2DVrCM4e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Ipf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Job7" o:spid="_x0000_s1154" type="#_x0000_t202" style="position:absolute;left:792;top:1057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84MQA&#10;AADbAAAADwAAAGRycy9kb3ducmV2LnhtbESPzWrCQBSF94W+w3AL7nSSLGIbHUVaxG60aBVcXjLX&#10;JJq5EzJTE9/eEYQuD+fn40znvanFlVpXWVYQjyIQxLnVFRcK9r/L4TsI55E11pZJwY0czGevL1PM&#10;tO14S9edL0QYYZehgtL7JpPS5SUZdCPbEAfvZFuDPsi2kLrFLoybWiZRlEqDFQdCiQ19lpRfdn8m&#10;cNOvlbHx4piex93mJ14l5/UhUWrw1i8mIDz1/j/8bH9rBR8JPL6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vOD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852" o:spid="_x0000_s1155" type="#_x0000_t202" style="position:absolute;left:533;top:8078;width:258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Ze8QA&#10;AADbAAAADwAAAGRycy9kb3ducmV2LnhtbESPS2vCQBSF9wX/w3CF7nSSFFJNHUVaim601Ae4vGRu&#10;k9jMnZAZTfz3TkHo8nAeH2e26E0trtS6yrKCeByBIM6trrhQcNh/jiYgnEfWWFsmBTdysJgPnmaY&#10;advxN113vhBhhF2GCkrvm0xKl5dk0I1tQxy8H9sa9EG2hdQtdmHc1DKJolQarDgQSmzovaT8d3cx&#10;gZt+rIyNl6f0/Nptv+JVct4cE6Weh/3yDYSn3v+HH+21VjB9gb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GXv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E471D4" w:rsidRPr="00EA1591" w:rsidRDefault="00E471D4" w:rsidP="00B0672E">
                        <w:pPr>
                          <w:pStyle w:val="aff6"/>
                          <w:ind w:left="4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EA1591">
                          <w:rPr>
                            <w:sz w:val="20"/>
                            <w:szCs w:val="20"/>
                          </w:rPr>
                          <w:t>Согласовано</w:t>
                        </w:r>
                      </w:p>
                    </w:txbxContent>
                  </v:textbox>
                </v:shape>
                <v:shape id="tbxFam7" o:spid="_x0000_s1156" type="#_x0000_t202" style="position:absolute;left:792;top:9464;width:259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BD8QA&#10;AADbAAAADwAAAGRycy9kb3ducmV2LnhtbESPS2vCQBSF9wX/w3CF7nSSUFJNHUVaim601Ae4vGRu&#10;k9jMnZAZTfz3TkHo8nAeH2e26E0trtS6yrKCeByBIM6trrhQcNh/jiYgnEfWWFsmBTdysJgPnmaY&#10;advxN113vhBhhF2GCkrvm0xKl5dk0I1tQxy8H9sa9EG2hdQtdmHc1DKJolQarDgQSmzovaT8d3cx&#10;gZt+rIyNl6f0/Nptv+JVct4cE6Weh/3yDYSn3v+HH+21VjB9gb8v4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gQ/EAAAA2wAAAA8AAAAAAAAAAAAAAAAAmAIAAGRycy9k&#10;b3ducmV2LnhtbFBLBQYAAAAABAAEAPUAAACJAwAAAAA=&#10;" strokeweight="1.5pt">
                  <v:textbox style="layout-flow:vertical;mso-layout-flow-alt:bottom-to-top" inset=".5mm,0,0,0">
                    <w:txbxContent>
                      <w:p w:rsidR="00E471D4" w:rsidRPr="00604F47" w:rsidRDefault="00E471D4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Dat7" o:spid="_x0000_s1157" type="#_x0000_t202" style="position:absolute;left:792;top:8078;width:259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IwsAA&#10;AADbAAAADwAAAGRycy9kb3ducmV2LnhtbESPS6vCMBSE94L/IRzh7myqoGg1igjCFVz4wvWhOX1g&#10;c1Kb3Nr7740guBxm5htmue5MJVpqXGlZwSiKQRCnVpecK7hedsMZCOeRNVaWScE/OViv+r0lJto+&#10;+UTt2eciQNglqKDwvk6kdGlBBl1ka+LgZbYx6INscqkbfAa4qeQ4jqfSYMlhocCatgWl9/OfUXBo&#10;9w/mbDwyPKvi+22TWXtslfoZdJsFCE+d/4Y/7V+tYD6B95fw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JIwsAAAADbAAAADwAAAAAAAAAAAAAAAACYAgAAZHJzL2Rvd25y&#10;ZXYueG1sUEsFBgAAAAAEAAQA9QAAAIUDAAAAAA==&#10;" strokeweight="1.5pt">
                  <v:textbox style="layout-flow:vertical;mso-layout-flow-alt:bottom-to-top" inset="0,0,0,0">
                    <w:txbxContent>
                      <w:p w:rsidR="00E471D4" w:rsidRPr="00604F47" w:rsidRDefault="00E471D4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bxDat8" o:spid="_x0000_s1158" type="#_x0000_t202" style="position:absolute;left:1051;top:8078;width:25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Wtb4A&#10;AADbAAAADwAAAGRycy9kb3ducmV2LnhtbESPSwvCMBCE74L/IazgTVM9iFajiCAoePCF56XZPrDZ&#10;1CbW+u+NIHgcZuYbZrFqTSkaql1hWcFoGIEgTqwuOFNwvWwHUxDOI2ssLZOCNzlYLbudBcbavvhE&#10;zdlnIkDYxagg976KpXRJTgbd0FbEwUttbdAHWWdS1/gKcFPKcRRNpMGCw0KOFW1ySu7np1FwaPYP&#10;5nQ8Mjwto/ttnVp7bJTq99r1HISn1v/Dv/ZOK5hN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w1rW+AAAA2wAAAA8AAAAAAAAAAAAAAAAAmAIAAGRycy9kb3ducmV2&#10;LnhtbFBLBQYAAAAABAAEAPUAAACDAwAAAAA=&#10;" strokeweight="1.5pt">
                  <v:textbox style="layout-flow:vertical;mso-layout-flow-alt:bottom-to-top" inset="0,0,0,0">
                    <w:txbxContent>
                      <w:p w:rsidR="00E471D4" w:rsidRPr="00604F47" w:rsidRDefault="00E471D4" w:rsidP="00B0672E">
                        <w:pPr>
                          <w:rPr>
                            <w:rFonts w:ascii="ISOCPEUR" w:hAnsi="ISOCPEUR"/>
                            <w:i/>
                            <w:spacing w:val="-2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1856" o:spid="_x0000_s1159" style="position:absolute;left:787;top:8636;width:523;height:831" coordorigin="4681,12486" coordsize="523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tbxFam7" o:spid="_x0000_s1160" type="#_x0000_t202" style="position:absolute;left:4681;top:12486;width:259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LCsIA&#10;AADbAAAADwAAAGRycy9kb3ducmV2LnhtbERPTU/CQBC9m/gfNkPiDbbtoWBhIURj8KJGlITjpDu0&#10;he5s011p+ffOwcTjy/tebUbXqiv1ofFsIJ0loIhLbxuuDHx/vUwXoEJEtth6JgM3CrBZ39+tsLB+&#10;4E+67mOlJIRDgQbqGLtC61DW5DDMfEcs3Mn3DqPAvtK2x0HCXauzJMm1w4alocaOnmoqL/sfJ735&#10;8875dHvMz/Ph/SPdZee3Q2bMw2TcLkFFGuO/+M/9ag08ylj5Ij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osKwgAAANsAAAAPAAAAAAAAAAAAAAAAAJgCAABkcnMvZG93&#10;bnJldi54bWxQSwUGAAAAAAQABAD1AAAAhwMAAAAA&#10;" strokeweight="1.5pt">
                    <v:textbox style="layout-flow:vertical;mso-layout-flow-alt:bottom-to-top" inset=".5mm,0,0,0">
                      <w:txbxContent>
                        <w:p w:rsidR="00E471D4" w:rsidRPr="00604F47" w:rsidRDefault="00E471D4" w:rsidP="00B0672E">
                          <w:pPr>
                            <w:rPr>
                              <w:rFonts w:ascii="ISOCPEUR" w:hAnsi="ISOCPEUR"/>
                              <w:i/>
                              <w:spacing w:val="-2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bxFam7" o:spid="_x0000_s1161" type="#_x0000_t202" style="position:absolute;left:4940;top:12486;width:264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ukcQA&#10;AADbAAAADwAAAGRycy9kb3ducmV2LnhtbESPzWrCQBSF9wXfYbiCuzpJFrGmjiKK6EZL1UKXl8xt&#10;Es3cCZnRxLd3CoUuD+fn48wWvanFnVpXWVYQjyMQxLnVFRcKzqfN6xsI55E11pZJwYMcLOaDlxlm&#10;2nb8SfejL0QYYZehgtL7JpPS5SUZdGPbEAfvx7YGfZBtIXWLXRg3tUyiKJUGKw6EEhtalZRfjzcT&#10;uOl6a2y8/E4vk+7wEW+Ty/4rUWo07JfvIDz1/j/8195pBdMp/H4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LpHEAAAA2wAAAA8AAAAAAAAAAAAAAAAAmAIAAGRycy9k&#10;b3ducmV2LnhtbFBLBQYAAAAABAAEAPUAAACJAwAAAAA=&#10;" strokeweight="1.5pt">
                    <v:textbox style="layout-flow:vertical;mso-layout-flow-alt:bottom-to-top" inset=".5mm,0,0,0">
                      <w:txbxContent>
                        <w:p w:rsidR="00E471D4" w:rsidRPr="00604F47" w:rsidRDefault="00E471D4" w:rsidP="00B0672E">
                          <w:pPr>
                            <w:rPr>
                              <w:rFonts w:ascii="ISOCPEUR" w:hAnsi="ISOCPEUR"/>
                              <w:i/>
                              <w:spacing w:val="-2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Default="00E471D4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40320" behindDoc="0" locked="0" layoutInCell="1" allowOverlap="1" wp14:anchorId="187AB8BD" wp14:editId="370DDAB1">
              <wp:simplePos x="0" y="0"/>
              <wp:positionH relativeFrom="page">
                <wp:posOffset>439420</wp:posOffset>
              </wp:positionH>
              <wp:positionV relativeFrom="page">
                <wp:posOffset>254635</wp:posOffset>
              </wp:positionV>
              <wp:extent cx="6847840" cy="10205720"/>
              <wp:effectExtent l="0" t="0" r="10160" b="24130"/>
              <wp:wrapNone/>
              <wp:docPr id="27" name="Group 4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28" name="Text Box 4232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1D4" w:rsidRPr="00B2132E" w:rsidRDefault="00E471D4" w:rsidP="009F4AA4">
                            <w:pPr>
                              <w:pStyle w:val="aff8"/>
                            </w:pPr>
                            <w:r w:rsidRPr="00B2132E">
                              <w:fldChar w:fldCharType="begin"/>
                            </w:r>
                            <w:r w:rsidRPr="00B2132E">
                              <w:instrText xml:space="preserve"> PAGE </w:instrText>
                            </w:r>
                            <w:r w:rsidRPr="00B2132E">
                              <w:fldChar w:fldCharType="separate"/>
                            </w:r>
                            <w:r w:rsidR="00C6143E">
                              <w:rPr>
                                <w:noProof/>
                              </w:rPr>
                              <w:t>5</w:t>
                            </w:r>
                            <w:r w:rsidRPr="00B2132E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9" name="Group 4233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30" name="Rectangle 4234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" name="Group 4235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32" name="Text Box 4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471D4" w:rsidRPr="00E53A86" w:rsidRDefault="00E471D4" w:rsidP="009F4AA4">
                                <w:pPr>
                                  <w:pStyle w:val="aff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E471D4" w:rsidRPr="00E34A3C" w:rsidRDefault="00E471D4" w:rsidP="009F4AA4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3" name="Group 4237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34" name="Line 4238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5" name="Group 4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36" name="Group 4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37" name="Line 4241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8" name="Group 4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39" name="Line 4243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0" name="Group 42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41" name="Line 4245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" name="Text Box 42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E471D4" w:rsidRPr="00E53A86" w:rsidRDefault="00E471D4" w:rsidP="009F4AA4">
                                          <w:pPr>
                                            <w:pStyle w:val="aff6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E471D4" w:rsidRPr="00E34A3C" w:rsidRDefault="00E471D4" w:rsidP="009F4AA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43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44" name="Line 4248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5" name="Group 4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46" name="Line 4250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7" name="Text Box 42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471D4" w:rsidRPr="00E53A86" w:rsidRDefault="00E471D4" w:rsidP="009F4AA4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E471D4" w:rsidRPr="00E34A3C" w:rsidRDefault="00E471D4" w:rsidP="009F4AA4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231" o:spid="_x0000_s1162" style="position:absolute;left:0;text-align:left;margin-left:34.6pt;margin-top:20.05pt;width:539.2pt;height:803.6pt;z-index:251640320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32" o:spid="_x0000_s1163" type="#_x0000_t202" style="position:absolute;left:11173;top:339;width:44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Ecb4A&#10;AADbAAAADwAAAGRycy9kb3ducmV2LnhtbERPy4rCMBTdD/gP4QruxlQRkWoUEQWX42vh7tJcm2pz&#10;E5uM1r83C8Hl4bxni9bW4kFNqBwrGPQzEMSF0xWXCo6Hze8ERIjIGmvHpOBFARbzzs8Mc+2evKPH&#10;PpYihXDIUYGJ0edShsKQxdB3njhxF9dYjAk2pdQNPlO4reUwy8bSYsWpwaCnlaHitv+3Ctb+tN74&#10;+/VcvNrj8s+YrT7cRkr1uu1yCiJSG7/ij3urFQzT2PQl/Q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GRHG+AAAA2wAAAA8AAAAAAAAAAAAAAAAAmAIAAGRycy9kb3ducmV2&#10;LnhtbFBLBQYAAAAABAAEAPUAAACDAwAAAAA=&#10;" strokeweight="1.5pt">
                <v:textbox inset="0,0,0,0">
                  <w:txbxContent>
                    <w:p w:rsidR="00E471D4" w:rsidRPr="00B2132E" w:rsidRDefault="00E471D4" w:rsidP="009F4AA4">
                      <w:pPr>
                        <w:pStyle w:val="aff8"/>
                      </w:pPr>
                      <w:r w:rsidRPr="00B2132E">
                        <w:fldChar w:fldCharType="begin"/>
                      </w:r>
                      <w:r w:rsidRPr="00B2132E">
                        <w:instrText xml:space="preserve"> PAGE </w:instrText>
                      </w:r>
                      <w:r w:rsidRPr="00B2132E">
                        <w:fldChar w:fldCharType="separate"/>
                      </w:r>
                      <w:r w:rsidR="00C6143E">
                        <w:rPr>
                          <w:noProof/>
                        </w:rPr>
                        <w:t>5</w:t>
                      </w:r>
                      <w:r w:rsidRPr="00B2132E">
                        <w:fldChar w:fldCharType="end"/>
                      </w:r>
                    </w:p>
                  </w:txbxContent>
                </v:textbox>
              </v:shape>
              <v:group id="Group 4233" o:spid="_x0000_s1164" style="position:absolute;left:381;top:339;width:11240;height:16156" coordorigin="381,339" coordsize="11240,16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rect id="Rectangle 4234" o:spid="_x0000_s1165" style="position:absolute;left:1084;top:339;width:10537;height:1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hV8IA&#10;AADbAAAADwAAAGRycy9kb3ducmV2LnhtbERPXWvCMBR9F/wP4Qp7EZu6iUjXKCIMBhsMq4J7uyR3&#10;bVlz0yWZ1n+/PAx8PJzvcjPYTlzIh9axgnmWgyDWzrRcKzgeXmYrECEiG+wck4IbBdisx6MSC+Ou&#10;vKdLFWuRQjgUqKCJsS+kDLohiyFzPXHivpy3GBP0tTQeryncdvIxz5fSYsupocGedg3p7+rXKpgu&#10;ltaczj83/1m9nU8fK719D1qph8mwfQYRaYh38b/71Sh4SuvT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KFXwgAAANsAAAAPAAAAAAAAAAAAAAAAAJgCAABkcnMvZG93&#10;bnJldi54bWxQSwUGAAAAAAQABAD1AAAAhwMAAAAA&#10;" filled="f" strokeweight="1.5pt"/>
                <v:group id="Group 4235" o:spid="_x0000_s1166" style="position:absolute;left:381;top:11676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Text Box 4236" o:spid="_x0000_s1167" type="#_x0000_t202" style="position:absolute;left:397;top:13167;width:28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e5MIA&#10;AADbAAAADwAAAGRycy9kb3ducmV2LnhtbESPQYvCMBSE74L/ITxhb5quorjVKCK6ePFgd2Gvz+bZ&#10;1m1eShK1/nsjCB6HmfmGmS9bU4srOV9ZVvA5SEAQ51ZXXCj4/dn2pyB8QNZYWyYFd/KwXHQ7c0y1&#10;vfGBrlkoRISwT1FBGUKTSunzkgz6gW2Io3eyzmCI0hVSO7xFuKnlMEkm0mDFcaHEhtYl5f/ZxSgw&#10;4+m52nrcfP3lI2oP+2P2LZ1SH712NQMRqA3v8Ku90wpGQ3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x7kwgAAANsAAAAPAAAAAAAAAAAAAAAAAJgCAABkcnMvZG93&#10;bnJldi54bWxQSwUGAAAAAAQABAD1AAAAhwMAAAAA&#10;" filled="f" stroked="f" strokeweight="1.5pt">
                    <v:textbox style="layout-flow:vertical;mso-layout-flow-alt:bottom-to-top" inset="0,0,0,0">
                      <w:txbxContent>
                        <w:p w:rsidR="00E471D4" w:rsidRPr="00E53A86" w:rsidRDefault="00E471D4" w:rsidP="009F4AA4">
                          <w:pPr>
                            <w:pStyle w:val="aff6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E471D4" w:rsidRPr="00E34A3C" w:rsidRDefault="00E471D4" w:rsidP="009F4AA4"/>
                      </w:txbxContent>
                    </v:textbox>
                  </v:shape>
                  <v:group id="Group 4237" o:spid="_x0000_s1168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line id="Line 4238" o:spid="_x0000_s1169" style="position:absolute;flip:x;visibility:visible;mso-wrap-style:square" from="397,13163" to="1097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EF8MAAADb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rRBfDAAAA2wAAAA8AAAAAAAAAAAAA&#10;AAAAoQIAAGRycy9kb3ducmV2LnhtbFBLBQYAAAAABAAEAPkAAACRAwAAAAA=&#10;" strokeweight="1.5pt"/>
                    <v:group id="Group 4239" o:spid="_x0000_s1170" style="position:absolute;left:397;top:11708;width:700;height:4819" coordorigin="397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group id="Group 4240" o:spid="_x0000_s1171" style="position:absolute;left:397;top:11708;width:700;height:4819" coordorigin="406,11708" coordsize="70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line id="Line 4241" o:spid="_x0000_s1172" style="position:absolute;flip:y;visibility:visible;mso-wrap-style:square" from="406,11708" to="406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aYMMAAADb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52mDDAAAA2wAAAA8AAAAAAAAAAAAA&#10;AAAAoQIAAGRycy9kb3ducmV2LnhtbFBLBQYAAAAABAAEAPkAAACRAwAAAAA=&#10;" strokeweight="1.5pt"/>
                        <v:group id="Group 4242" o:spid="_x0000_s1173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<v:line id="Line 4243" o:spid="_x0000_s1174" style="position:absolute;visibility:visible;mso-wrap-style:square" from="417,16526" to="1097,16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          <v:group id="Group 4244" o:spid="_x0000_s1175" style="position:absolute;left:406;top:15099;width:700;height:1428" coordorigin="406,15099" coordsize="700,1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<v:line id="Line 4245" o:spid="_x0000_s1176" style="position:absolute;visibility:visible;mso-wrap-style:square" from="406,15101" to="1106,1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e6M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anujDAAAA2wAAAA8AAAAAAAAAAAAA&#10;AAAAoQIAAGRycy9kb3ducmV2LnhtbFBLBQYAAAAABAAEAPkAAACRAwAAAAA=&#10;" strokeweight="1.5pt"/>
                            <v:shape id="Text Box 4246" o:spid="_x0000_s1177" type="#_x0000_t202" style="position:absolute;left:406;top:15099;width:28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tmcMA&#10;AADbAAAADwAAAGRycy9kb3ducmV2LnhtbESPQWvCQBSE70L/w/KE3sxGq2JTVymi0osHY6HX1+xr&#10;Es2+Dburxn/fFQSPw8x8w8yXnWnEhZyvLSsYJikI4sLqmksF34fNYAbCB2SNjWVScCMPy8VLb46Z&#10;tlfe0yUPpYgQ9hkqqEJoMyl9UZFBn9iWOHp/1hkMUbpSaofXCDeNHKXpVBqsOS5U2NKqouKUn40C&#10;M5kd643H9ftP8Ubdfvebb6VT6rXffX6ACNSFZ/jR/tIKxiO4f4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1tmcMAAADbAAAADwAAAAAAAAAAAAAAAACYAgAAZHJzL2Rv&#10;d25yZXYueG1sUEsFBgAAAAAEAAQA9QAAAIgDAAAAAA==&#10;" filled="f" stroked="f" strokeweight="1.5pt">
                              <v:textbox style="layout-flow:vertical;mso-layout-flow-alt:bottom-to-top" inset="0,0,0,0">
                                <w:txbxContent>
                                  <w:p w:rsidR="00E471D4" w:rsidRPr="00E53A86" w:rsidRDefault="00E471D4" w:rsidP="009F4AA4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  <w:proofErr w:type="gramEnd"/>
                                  </w:p>
                                  <w:p w:rsidR="00E471D4" w:rsidRPr="00E34A3C" w:rsidRDefault="00E471D4" w:rsidP="009F4AA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47" o:spid="_x0000_s1178" style="position:absolute;left:397;top:11708;width:692;height:4819" coordorigin="397,11708" coordsize="692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line id="Line 4248" o:spid="_x0000_s1179" style="position:absolute;flip:y;visibility:visible;mso-wrap-style:square" from="693,11708" to="693,1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3asIAAADbAAAADwAAAGRycy9kb3ducmV2LnhtbESPT4vCMBTE7wt+h/AEb2u6I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3asIAAADbAAAADwAAAAAAAAAAAAAA&#10;AAChAgAAZHJzL2Rvd25yZXYueG1sUEsFBgAAAAAEAAQA+QAAAJADAAAAAA==&#10;" strokeweight="1.5pt"/>
                        <v:group id="Group 4249" o:spid="_x0000_s1180" style="position:absolute;left:397;top:11708;width:692;height:1459" coordorigin="397,11708" coordsize="692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line id="Line 4250" o:spid="_x0000_s1181" style="position:absolute;visibility:visible;mso-wrap-style:square" from="397,11708" to="1089,11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            <v:shape id="Text Box 4251" o:spid="_x0000_s1182" type="#_x0000_t202" style="position:absolute;left:397;top:11711;width:280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OAcMA&#10;AADbAAAADwAAAGRycy9kb3ducmV2LnhtbESPQWsCMRSE74L/ITyhN81qq9WtUUpR6cWDW8Hrc/O6&#10;u7p5WZKo239vCoLHYWa+YebL1tTiSs5XlhUMBwkI4tzqigsF+591fwrCB2SNtWVS8EcelotuZ46p&#10;tjfe0TULhYgQ9ikqKENoUil9XpJBP7ANcfR+rTMYonSF1A5vEW5qOUqSiTRYcVwosaGvkvJzdjEK&#10;zHh6qtYeV7ND/krtbnvMNtIp9dJrPz9ABGrDM/xof2sFb+/w/y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OAcMAAADbAAAADwAAAAAAAAAAAAAAAACYAgAAZHJzL2Rv&#10;d25yZXYueG1sUEsFBgAAAAAEAAQA9QAAAIgDAAAAAA==&#10;" filled="f" stroked="f" strokeweight="1.5pt">
                            <v:textbox style="layout-flow:vertical;mso-layout-flow-alt:bottom-to-top" inset="0,0,0,0">
                              <w:txbxContent>
                                <w:p w:rsidR="00E471D4" w:rsidRPr="00E53A86" w:rsidRDefault="00E471D4" w:rsidP="009F4AA4">
                                  <w:pPr>
                                    <w:pStyle w:val="aff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:rsidR="00E471D4" w:rsidRPr="00E34A3C" w:rsidRDefault="00E471D4" w:rsidP="009F4AA4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1D4" w:rsidRDefault="00E471D4">
    <w:pPr>
      <w:ind w:right="2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0560" behindDoc="0" locked="0" layoutInCell="1" allowOverlap="1" wp14:anchorId="5C4EC29E" wp14:editId="548D158B">
              <wp:simplePos x="0" y="0"/>
              <wp:positionH relativeFrom="page">
                <wp:posOffset>439420</wp:posOffset>
              </wp:positionH>
              <wp:positionV relativeFrom="page">
                <wp:posOffset>254635</wp:posOffset>
              </wp:positionV>
              <wp:extent cx="6847840" cy="10205720"/>
              <wp:effectExtent l="0" t="0" r="10160" b="24130"/>
              <wp:wrapNone/>
              <wp:docPr id="199" name="Group 4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7840" cy="10205720"/>
                        <a:chOff x="381" y="339"/>
                        <a:chExt cx="11240" cy="16156"/>
                      </a:xfrm>
                    </wpg:grpSpPr>
                    <wps:wsp>
                      <wps:cNvPr id="200" name="Text Box 4232"/>
                      <wps:cNvSpPr txBox="1">
                        <a:spLocks noChangeArrowheads="1"/>
                      </wps:cNvSpPr>
                      <wps:spPr bwMode="auto">
                        <a:xfrm>
                          <a:off x="11173" y="339"/>
                          <a:ext cx="448" cy="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471D4" w:rsidRPr="00B2132E" w:rsidRDefault="00E471D4" w:rsidP="009F4AA4">
                            <w:pPr>
                              <w:pStyle w:val="aff8"/>
                            </w:pPr>
                            <w:r w:rsidRPr="00B2132E">
                              <w:fldChar w:fldCharType="begin"/>
                            </w:r>
                            <w:r w:rsidRPr="00B2132E">
                              <w:instrText xml:space="preserve"> PAGE </w:instrText>
                            </w:r>
                            <w:r w:rsidRPr="00B2132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 w:rsidRPr="00B2132E"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06" name="Group 4233"/>
                      <wpg:cNvGrpSpPr>
                        <a:grpSpLocks/>
                      </wpg:cNvGrpSpPr>
                      <wpg:grpSpPr bwMode="auto">
                        <a:xfrm>
                          <a:off x="381" y="339"/>
                          <a:ext cx="11240" cy="16156"/>
                          <a:chOff x="381" y="339"/>
                          <a:chExt cx="11240" cy="16156"/>
                        </a:xfrm>
                      </wpg:grpSpPr>
                      <wps:wsp>
                        <wps:cNvPr id="207" name="Rectangle 4234"/>
                        <wps:cNvSpPr>
                          <a:spLocks noChangeArrowheads="1"/>
                        </wps:cNvSpPr>
                        <wps:spPr bwMode="auto">
                          <a:xfrm>
                            <a:off x="1084" y="339"/>
                            <a:ext cx="10537" cy="161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8" name="Group 4235"/>
                        <wpg:cNvGrpSpPr>
                          <a:grpSpLocks/>
                        </wpg:cNvGrpSpPr>
                        <wpg:grpSpPr bwMode="auto">
                          <a:xfrm>
                            <a:off x="381" y="11676"/>
                            <a:ext cx="700" cy="4819"/>
                            <a:chOff x="397" y="11708"/>
                            <a:chExt cx="700" cy="4819"/>
                          </a:xfrm>
                        </wpg:grpSpPr>
                        <wps:wsp>
                          <wps:cNvPr id="209" name="Text Box 4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" y="13167"/>
                              <a:ext cx="280" cy="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471D4" w:rsidRPr="00E53A86" w:rsidRDefault="00E471D4" w:rsidP="009F4AA4">
                                <w:pPr>
                                  <w:pStyle w:val="aff6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3A86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  <w:p w:rsidR="00E471D4" w:rsidRPr="00E34A3C" w:rsidRDefault="00E471D4" w:rsidP="009F4AA4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0" name="Group 4237"/>
                          <wpg:cNvGrpSpPr>
                            <a:grpSpLocks/>
                          </wpg:cNvGrpSpPr>
                          <wpg:grpSpPr bwMode="auto">
                            <a:xfrm>
                              <a:off x="397" y="11708"/>
                              <a:ext cx="700" cy="4819"/>
                              <a:chOff x="397" y="11708"/>
                              <a:chExt cx="700" cy="4819"/>
                            </a:xfrm>
                          </wpg:grpSpPr>
                          <wps:wsp>
                            <wps:cNvPr id="227" name="Line 4238"/>
                            <wps:cNvCnPr/>
                            <wps:spPr bwMode="auto">
                              <a:xfrm flipH="1">
                                <a:off x="397" y="13163"/>
                                <a:ext cx="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8" name="Group 42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7" y="11708"/>
                                <a:ext cx="700" cy="4819"/>
                                <a:chOff x="397" y="11708"/>
                                <a:chExt cx="700" cy="4819"/>
                              </a:xfrm>
                            </wpg:grpSpPr>
                            <wpg:grpSp>
                              <wpg:cNvPr id="229" name="Group 42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700" cy="4819"/>
                                  <a:chOff x="406" y="11708"/>
                                  <a:chExt cx="700" cy="4819"/>
                                </a:xfrm>
                              </wpg:grpSpPr>
                              <wps:wsp>
                                <wps:cNvPr id="230" name="Line 4241"/>
                                <wps:cNvCnPr/>
                                <wps:spPr bwMode="auto">
                                  <a:xfrm flipV="1">
                                    <a:off x="406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1" name="Group 42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6" y="15099"/>
                                    <a:ext cx="700" cy="1428"/>
                                    <a:chOff x="406" y="15099"/>
                                    <a:chExt cx="700" cy="1428"/>
                                  </a:xfrm>
                                </wpg:grpSpPr>
                                <wps:wsp>
                                  <wps:cNvPr id="232" name="Line 4243"/>
                                  <wps:cNvCnPr/>
                                  <wps:spPr bwMode="auto">
                                    <a:xfrm>
                                      <a:off x="417" y="16526"/>
                                      <a:ext cx="6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3" name="Group 42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06" y="15099"/>
                                      <a:ext cx="700" cy="1428"/>
                                      <a:chOff x="406" y="15099"/>
                                      <a:chExt cx="700" cy="1428"/>
                                    </a:xfrm>
                                  </wpg:grpSpPr>
                                  <wps:wsp>
                                    <wps:cNvPr id="234" name="Line 4245"/>
                                    <wps:cNvCnPr/>
                                    <wps:spPr bwMode="auto">
                                      <a:xfrm>
                                        <a:off x="406" y="15101"/>
                                        <a:ext cx="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5" name="Text Box 424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" y="15099"/>
                                        <a:ext cx="280" cy="14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190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/>
                                          </a14:hiddenEffects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E471D4" w:rsidRPr="00E53A86" w:rsidRDefault="00E471D4" w:rsidP="009F4AA4">
                                          <w:pPr>
                                            <w:pStyle w:val="aff6"/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gramStart"/>
                                          <w:r w:rsidRPr="00E53A86">
                                            <w:rPr>
                                              <w:sz w:val="20"/>
                                              <w:szCs w:val="20"/>
                                            </w:rPr>
                                            <w:t>Инв. № подл.</w:t>
                                          </w:r>
                                          <w:proofErr w:type="gramEnd"/>
                                        </w:p>
                                        <w:p w:rsidR="00E471D4" w:rsidRPr="00E34A3C" w:rsidRDefault="00E471D4" w:rsidP="009F4AA4">
                                          <w:pPr>
                                            <w:rPr>
                                              <w:lang w:val="en-US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36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" y="11708"/>
                                  <a:ext cx="692" cy="4819"/>
                                  <a:chOff x="397" y="11708"/>
                                  <a:chExt cx="692" cy="4819"/>
                                </a:xfrm>
                              </wpg:grpSpPr>
                              <wps:wsp>
                                <wps:cNvPr id="237" name="Line 4248"/>
                                <wps:cNvCnPr/>
                                <wps:spPr bwMode="auto">
                                  <a:xfrm flipV="1">
                                    <a:off x="693" y="11708"/>
                                    <a:ext cx="0" cy="48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8" name="Group 4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7" y="11708"/>
                                    <a:ext cx="692" cy="1459"/>
                                    <a:chOff x="397" y="11708"/>
                                    <a:chExt cx="692" cy="1459"/>
                                  </a:xfrm>
                                </wpg:grpSpPr>
                                <wps:wsp>
                                  <wps:cNvPr id="239" name="Line 4250"/>
                                  <wps:cNvCnPr/>
                                  <wps:spPr bwMode="auto">
                                    <a:xfrm>
                                      <a:off x="397" y="11708"/>
                                      <a:ext cx="6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40" name="Text Box 42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7" y="11711"/>
                                      <a:ext cx="280" cy="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190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471D4" w:rsidRPr="00E53A86" w:rsidRDefault="00E471D4" w:rsidP="009F4AA4">
                                        <w:pPr>
                                          <w:pStyle w:val="aff6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Взам</w:t>
                                        </w:r>
                                        <w:proofErr w:type="spellEnd"/>
                                        <w:r w:rsidRPr="00E53A86">
                                          <w:rPr>
                                            <w:sz w:val="20"/>
                                            <w:szCs w:val="20"/>
                                          </w:rPr>
                                          <w:t>. инв. №</w:t>
                                        </w:r>
                                      </w:p>
                                      <w:p w:rsidR="00E471D4" w:rsidRPr="00E34A3C" w:rsidRDefault="00E471D4" w:rsidP="009F4AA4"/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5C4EC29E" id="_x0000_s1183" style="position:absolute;left:0;text-align:left;margin-left:34.6pt;margin-top:20.05pt;width:539.2pt;height:803.6pt;z-index:251650560;mso-position-horizontal-relative:page;mso-position-vertical-relative:page" coordorigin="381,339" coordsize="1124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32" o:spid="_x0000_s1184" type="#_x0000_t202" style="position:absolute;left:11173;top:339;width:44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" strokeweight="1.5pt">
                <v:textbox inset="0,0,0,0">
                  <w:txbxContent>
                    <w:p w:rsidR="00E471D4" w:rsidRPr="00B2132E" w:rsidRDefault="00E471D4" w:rsidP="009F4AA4">
                      <w:pPr>
                        <w:pStyle w:val="aff8"/>
                      </w:pPr>
                      <w:r w:rsidRPr="00B2132E">
                        <w:fldChar w:fldCharType="begin"/>
                      </w:r>
                      <w:r w:rsidRPr="00B2132E">
                        <w:instrText xml:space="preserve"> PAGE </w:instrText>
                      </w:r>
                      <w:r w:rsidRPr="00B2132E"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 w:rsidRPr="00B2132E">
                        <w:fldChar w:fldCharType="end"/>
                      </w:r>
                    </w:p>
                  </w:txbxContent>
                </v:textbox>
              </v:shape>
              <v:group id="Group 4233" o:spid="_x0000_s1185" style="position:absolute;left:381;top:339;width:11240;height:16156" coordorigin="381,339" coordsize="11240,1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<v:rect id="Rectangle 4234" o:spid="_x0000_s1186" style="position:absolute;left:1084;top:339;width:10537;height:16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" filled="f" strokeweight="1.5pt"/>
                <v:group id="Group 4235" o:spid="_x0000_s1187" style="position:absolute;left:381;top:11676;width:700;height:4819" coordorigin="397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Text Box 4236" o:spid="_x0000_s1188" type="#_x0000_t202" style="position:absolute;left:397;top:13167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" filled="f" stroked="f" strokeweight="1.5pt">
                    <v:textbox style="layout-flow:vertical;mso-layout-flow-alt:bottom-to-top" inset="0,0,0,0">
                      <w:txbxContent>
                        <w:p w:rsidR="00E471D4" w:rsidRPr="00E53A86" w:rsidRDefault="00E471D4" w:rsidP="009F4AA4">
                          <w:pPr>
                            <w:pStyle w:val="aff6"/>
                            <w:rPr>
                              <w:sz w:val="20"/>
                              <w:szCs w:val="20"/>
                            </w:rPr>
                          </w:pPr>
                          <w:r w:rsidRPr="00E53A86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  <w:p w:rsidR="00E471D4" w:rsidRPr="00E34A3C" w:rsidRDefault="00E471D4" w:rsidP="009F4AA4"/>
                      </w:txbxContent>
                    </v:textbox>
                  </v:shape>
                  <v:group id="Group 4237" o:spid="_x0000_s1189" style="position:absolute;left:397;top:11708;width:700;height:4819" coordorigin="397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line id="Line 4238" o:spid="_x0000_s1190" style="position:absolute;flip:x;visibility:visible;mso-wrap-style:square" from="397,13163" to="1097,1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" strokeweight="1.5pt"/>
                    <v:group id="Group 4239" o:spid="_x0000_s1191" style="position:absolute;left:397;top:11708;width:700;height:4819" coordorigin="397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group id="Group 4240" o:spid="_x0000_s1192" style="position:absolute;left:397;top:11708;width:700;height:4819" coordorigin="406,11708" coordsize="700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<v:line id="Line 4241" o:spid="_x0000_s1193" style="position:absolute;flip:y;visibility:visible;mso-wrap-style:square" from="406,11708" to="406,1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" strokeweight="1.5pt"/>
                        <v:group id="Group 4242" o:spid="_x0000_s1194" style="position:absolute;left:406;top:15099;width:700;height:1428" coordorigin="406,15099" coordsize="7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<v:line id="Line 4243" o:spid="_x0000_s1195" style="position:absolute;visibility:visible;mso-wrap-style:square" from="417,16526" to="1097,16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" strokeweight="1.5pt"/>
                          <v:group id="Group 4244" o:spid="_x0000_s1196" style="position:absolute;left:406;top:15099;width:700;height:1428" coordorigin="406,15099" coordsize="700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  <v:line id="Line 4245" o:spid="_x0000_s1197" style="position:absolute;visibility:visible;mso-wrap-style:square" from="406,15101" to="1106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" strokeweight="1.5pt"/>
                            <v:shape id="Text Box 4246" o:spid="_x0000_s1198" type="#_x0000_t202" style="position:absolute;left:406;top:15099;width:28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" filled="f" stroked="f" strokeweight="1.5pt">
                              <v:textbox style="layout-flow:vertical;mso-layout-flow-alt:bottom-to-top" inset="0,0,0,0">
                                <w:txbxContent>
                                  <w:p w:rsidR="00E471D4" w:rsidRPr="00E53A86" w:rsidRDefault="00E471D4" w:rsidP="009F4AA4">
                                    <w:pPr>
                                      <w:pStyle w:val="aff6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E53A86">
                                      <w:rPr>
                                        <w:sz w:val="20"/>
                                        <w:szCs w:val="20"/>
                                      </w:rPr>
                                      <w:t>Инв. № подл.</w:t>
                                    </w:r>
                                  </w:p>
                                  <w:p w:rsidR="00E471D4" w:rsidRPr="00E34A3C" w:rsidRDefault="00E471D4" w:rsidP="009F4AA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4247" o:spid="_x0000_s1199" style="position:absolute;left:397;top:11708;width:692;height:4819" coordorigin="397,11708" coordsize="692,4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line id="Line 4248" o:spid="_x0000_s1200" style="position:absolute;flip:y;visibility:visible;mso-wrap-style:square" from="693,11708" to="693,16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" strokeweight="1.5pt"/>
                        <v:group id="Group 4249" o:spid="_x0000_s1201" style="position:absolute;left:397;top:11708;width:692;height:1459" coordorigin="397,11708" coordsize="692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  <v:line id="Line 4250" o:spid="_x0000_s1202" style="position:absolute;visibility:visible;mso-wrap-style:square" from="397,11708" to="1089,1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" strokeweight="1.5pt"/>
                          <v:shape id="Text Box 4251" o:spid="_x0000_s1203" type="#_x0000_t202" style="position:absolute;left:397;top:11711;width:280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" filled="f" stroked="f" strokeweight="1.5pt">
                            <v:textbox style="layout-flow:vertical;mso-layout-flow-alt:bottom-to-top" inset="0,0,0,0">
                              <w:txbxContent>
                                <w:p w:rsidR="00E471D4" w:rsidRPr="00E53A86" w:rsidRDefault="00E471D4" w:rsidP="009F4AA4">
                                  <w:pPr>
                                    <w:pStyle w:val="aff6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53A86">
                                    <w:rPr>
                                      <w:sz w:val="20"/>
                                      <w:szCs w:val="20"/>
                                    </w:rPr>
                                    <w:t>Взам. инв. №</w:t>
                                  </w:r>
                                </w:p>
                                <w:p w:rsidR="00E471D4" w:rsidRPr="00E34A3C" w:rsidRDefault="00E471D4" w:rsidP="009F4AA4"/>
                              </w:txbxContent>
                            </v:textbox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2A0A43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ED430D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7A6B32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FA06A7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84316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F6F0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0C20F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9F8AE6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10187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C8EDB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5C1483"/>
    <w:multiLevelType w:val="multilevel"/>
    <w:tmpl w:val="6B5AB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09FF35F4"/>
    <w:multiLevelType w:val="multilevel"/>
    <w:tmpl w:val="0CFA0F80"/>
    <w:lvl w:ilvl="0">
      <w:start w:val="2"/>
      <w:numFmt w:val="decimal"/>
      <w:pStyle w:val="a1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2">
    <w:nsid w:val="1016506E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03B5459"/>
    <w:multiLevelType w:val="singleLevel"/>
    <w:tmpl w:val="1166B1FA"/>
    <w:lvl w:ilvl="0">
      <w:start w:val="1"/>
      <w:numFmt w:val="decimal"/>
      <w:lvlText w:val="3.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161E2391"/>
    <w:multiLevelType w:val="multilevel"/>
    <w:tmpl w:val="6B5AB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9F86F35"/>
    <w:multiLevelType w:val="hybridMultilevel"/>
    <w:tmpl w:val="2CD09C56"/>
    <w:lvl w:ilvl="0" w:tplc="68FE4A6A">
      <w:start w:val="1"/>
      <w:numFmt w:val="bullet"/>
      <w:pStyle w:val="a2"/>
      <w:lvlText w:val="-"/>
      <w:lvlJc w:val="left"/>
      <w:pPr>
        <w:tabs>
          <w:tab w:val="num" w:pos="1134"/>
        </w:tabs>
        <w:ind w:left="1191" w:hanging="34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B93B11"/>
    <w:multiLevelType w:val="multilevel"/>
    <w:tmpl w:val="69F2E5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pStyle w:val="3TimesNewRoman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abstractNum w:abstractNumId="17">
    <w:nsid w:val="2089605B"/>
    <w:multiLevelType w:val="multilevel"/>
    <w:tmpl w:val="3BA69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7576FE7"/>
    <w:multiLevelType w:val="multilevel"/>
    <w:tmpl w:val="9BC07F1E"/>
    <w:lvl w:ilvl="0">
      <w:start w:val="3"/>
      <w:numFmt w:val="decimal"/>
      <w:pStyle w:val="a3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11"/>
        </w:tabs>
        <w:ind w:left="181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93"/>
        </w:tabs>
        <w:ind w:left="48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44"/>
        </w:tabs>
        <w:ind w:left="6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035"/>
        </w:tabs>
        <w:ind w:left="80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86"/>
        </w:tabs>
        <w:ind w:left="9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77"/>
        </w:tabs>
        <w:ind w:left="111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28"/>
        </w:tabs>
        <w:ind w:left="12928" w:hanging="1800"/>
      </w:pPr>
      <w:rPr>
        <w:rFonts w:hint="default"/>
      </w:rPr>
    </w:lvl>
  </w:abstractNum>
  <w:abstractNum w:abstractNumId="19">
    <w:nsid w:val="2832373D"/>
    <w:multiLevelType w:val="multilevel"/>
    <w:tmpl w:val="DA720A8C"/>
    <w:lvl w:ilvl="0">
      <w:start w:val="1"/>
      <w:numFmt w:val="decimal"/>
      <w:pStyle w:val="1"/>
      <w:suff w:val="space"/>
      <w:lvlText w:val="%1"/>
      <w:lvlJc w:val="left"/>
      <w:pPr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709"/>
      </w:pPr>
      <w:rPr>
        <w:rFonts w:hint="default"/>
        <w:b w:val="0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09"/>
      </w:pPr>
      <w:rPr>
        <w:rFonts w:hint="default"/>
        <w:i w:val="0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20">
    <w:nsid w:val="28D52A92"/>
    <w:multiLevelType w:val="hybridMultilevel"/>
    <w:tmpl w:val="3DBA56CC"/>
    <w:lvl w:ilvl="0" w:tplc="E4A64B40">
      <w:start w:val="1"/>
      <w:numFmt w:val="decimal"/>
      <w:pStyle w:val="a4"/>
      <w:lvlText w:val="%1)"/>
      <w:lvlJc w:val="left"/>
      <w:pPr>
        <w:tabs>
          <w:tab w:val="num" w:pos="1134"/>
        </w:tabs>
        <w:ind w:left="1191" w:hanging="34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1E56F2"/>
    <w:multiLevelType w:val="multilevel"/>
    <w:tmpl w:val="4368785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9.%2."/>
      <w:lvlJc w:val="center"/>
      <w:pPr>
        <w:ind w:left="289" w:firstLine="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57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7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56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3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23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12" w:firstLine="0"/>
      </w:pPr>
      <w:rPr>
        <w:rFonts w:hint="default"/>
      </w:rPr>
    </w:lvl>
  </w:abstractNum>
  <w:abstractNum w:abstractNumId="22">
    <w:nsid w:val="35320CED"/>
    <w:multiLevelType w:val="multilevel"/>
    <w:tmpl w:val="44A27D0E"/>
    <w:lvl w:ilvl="0">
      <w:start w:val="1"/>
      <w:numFmt w:val="decimal"/>
      <w:pStyle w:val="DefaultParagraphFontParaCharChar"/>
      <w:lvlText w:val="7.3.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7.1.5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6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6.2.%3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44954C9F"/>
    <w:multiLevelType w:val="multilevel"/>
    <w:tmpl w:val="6E3C7994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4">
    <w:nsid w:val="489F38F1"/>
    <w:multiLevelType w:val="hybridMultilevel"/>
    <w:tmpl w:val="8E32BAEE"/>
    <w:lvl w:ilvl="0" w:tplc="CE96CDDE">
      <w:start w:val="1"/>
      <w:numFmt w:val="bullet"/>
      <w:pStyle w:val="a5"/>
      <w:lvlText w:val="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>
    <w:nsid w:val="4C872A41"/>
    <w:multiLevelType w:val="multilevel"/>
    <w:tmpl w:val="06DA4976"/>
    <w:lvl w:ilvl="0">
      <w:start w:val="1"/>
      <w:numFmt w:val="none"/>
      <w:pStyle w:val="111"/>
      <w:lvlText w:val=""/>
      <w:lvlJc w:val="left"/>
      <w:pPr>
        <w:tabs>
          <w:tab w:val="num" w:pos="-248"/>
        </w:tabs>
        <w:ind w:left="-248" w:hanging="432"/>
      </w:pPr>
      <w:rPr>
        <w:rFonts w:hint="default"/>
      </w:rPr>
    </w:lvl>
    <w:lvl w:ilvl="1">
      <w:start w:val="1"/>
      <w:numFmt w:val="decimal"/>
      <w:lvlRestart w:val="0"/>
      <w:pStyle w:val="10"/>
      <w:suff w:val="space"/>
      <w:lvlText w:val="%2%1."/>
      <w:lvlJc w:val="left"/>
      <w:pPr>
        <w:ind w:left="-113" w:firstLine="113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11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11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8"/>
        </w:tabs>
        <w:ind w:left="3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2"/>
        </w:tabs>
        <w:ind w:left="4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6"/>
        </w:tabs>
        <w:ind w:left="6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0"/>
        </w:tabs>
        <w:ind w:left="7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4"/>
        </w:tabs>
        <w:ind w:left="904" w:hanging="1584"/>
      </w:pPr>
      <w:rPr>
        <w:rFonts w:hint="default"/>
      </w:rPr>
    </w:lvl>
  </w:abstractNum>
  <w:abstractNum w:abstractNumId="26">
    <w:nsid w:val="4DC8252E"/>
    <w:multiLevelType w:val="multilevel"/>
    <w:tmpl w:val="6B5AB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7AB75BF"/>
    <w:multiLevelType w:val="hybridMultilevel"/>
    <w:tmpl w:val="C25E21E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8">
    <w:nsid w:val="614E45D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848523C"/>
    <w:multiLevelType w:val="multilevel"/>
    <w:tmpl w:val="C556FEA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suff w:val="nothing"/>
      <w:lvlText w:val="10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0">
    <w:nsid w:val="6FA96BCB"/>
    <w:multiLevelType w:val="multilevel"/>
    <w:tmpl w:val="BAD65DB2"/>
    <w:styleLink w:val="a6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hint="default"/>
        <w:b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>
    <w:nsid w:val="79D65614"/>
    <w:multiLevelType w:val="multilevel"/>
    <w:tmpl w:val="99664F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751"/>
        </w:tabs>
        <w:ind w:left="1751" w:hanging="360"/>
      </w:pPr>
      <w:rPr>
        <w:rFonts w:hint="default"/>
      </w:rPr>
    </w:lvl>
    <w:lvl w:ilvl="2">
      <w:start w:val="1"/>
      <w:numFmt w:val="decimal"/>
      <w:pStyle w:val="a7"/>
      <w:lvlText w:val="%1.%2.%3"/>
      <w:lvlJc w:val="left"/>
      <w:pPr>
        <w:tabs>
          <w:tab w:val="num" w:pos="3502"/>
        </w:tabs>
        <w:ind w:left="35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93"/>
        </w:tabs>
        <w:ind w:left="48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644"/>
        </w:tabs>
        <w:ind w:left="6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035"/>
        </w:tabs>
        <w:ind w:left="80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86"/>
        </w:tabs>
        <w:ind w:left="97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177"/>
        </w:tabs>
        <w:ind w:left="111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28"/>
        </w:tabs>
        <w:ind w:left="12928" w:hanging="1800"/>
      </w:pPr>
      <w:rPr>
        <w:rFonts w:hint="default"/>
      </w:rPr>
    </w:lvl>
  </w:abstractNum>
  <w:abstractNum w:abstractNumId="32">
    <w:nsid w:val="7D893C49"/>
    <w:multiLevelType w:val="multilevel"/>
    <w:tmpl w:val="04190023"/>
    <w:styleLink w:val="a8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25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8"/>
  </w:num>
  <w:num w:numId="13">
    <w:abstractNumId w:val="12"/>
  </w:num>
  <w:num w:numId="14">
    <w:abstractNumId w:val="32"/>
  </w:num>
  <w:num w:numId="15">
    <w:abstractNumId w:val="15"/>
  </w:num>
  <w:num w:numId="16">
    <w:abstractNumId w:val="20"/>
  </w:num>
  <w:num w:numId="17">
    <w:abstractNumId w:val="19"/>
  </w:num>
  <w:num w:numId="18">
    <w:abstractNumId w:val="11"/>
  </w:num>
  <w:num w:numId="19">
    <w:abstractNumId w:val="16"/>
  </w:num>
  <w:num w:numId="20">
    <w:abstractNumId w:val="18"/>
  </w:num>
  <w:num w:numId="21">
    <w:abstractNumId w:val="31"/>
  </w:num>
  <w:num w:numId="22">
    <w:abstractNumId w:val="22"/>
  </w:num>
  <w:num w:numId="23">
    <w:abstractNumId w:val="30"/>
  </w:num>
  <w:num w:numId="24">
    <w:abstractNumId w:val="24"/>
  </w:num>
  <w:num w:numId="25">
    <w:abstractNumId w:val="13"/>
  </w:num>
  <w:num w:numId="26">
    <w:abstractNumId w:val="17"/>
  </w:num>
  <w:num w:numId="27">
    <w:abstractNumId w:val="26"/>
  </w:num>
  <w:num w:numId="28">
    <w:abstractNumId w:val="10"/>
  </w:num>
  <w:num w:numId="29">
    <w:abstractNumId w:val="14"/>
  </w:num>
  <w:num w:numId="30">
    <w:abstractNumId w:val="29"/>
  </w:num>
  <w:num w:numId="31">
    <w:abstractNumId w:val="21"/>
  </w:num>
  <w:num w:numId="32">
    <w:abstractNumId w:val="23"/>
  </w:num>
  <w:num w:numId="33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ru-RU" w:vendorID="1" w:dllVersion="512" w:checkStyle="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357"/>
  <w:clickAndTypeStyle w:val="aa"/>
  <w:drawingGridHorizontalSpacing w:val="6"/>
  <w:drawingGridVerticalSpacing w:val="6"/>
  <w:noPunctuationKerning/>
  <w:characterSpacingControl w:val="doNotCompress"/>
  <w:hdrShapeDefaults>
    <o:shapedefaults v:ext="edit" spidmax="2049">
      <v:stroke startarrowwidth="narrow" startarrowlength="short" endarrowwidth="narrow" endarrowlength="short"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DA"/>
    <w:rsid w:val="000016CB"/>
    <w:rsid w:val="00001EA1"/>
    <w:rsid w:val="00001F9D"/>
    <w:rsid w:val="0000232F"/>
    <w:rsid w:val="00002A02"/>
    <w:rsid w:val="00004803"/>
    <w:rsid w:val="000050DA"/>
    <w:rsid w:val="000074FC"/>
    <w:rsid w:val="00014828"/>
    <w:rsid w:val="000158A0"/>
    <w:rsid w:val="0002054D"/>
    <w:rsid w:val="00021F4F"/>
    <w:rsid w:val="00023346"/>
    <w:rsid w:val="0002462A"/>
    <w:rsid w:val="00024DD8"/>
    <w:rsid w:val="00026B0F"/>
    <w:rsid w:val="00026D4B"/>
    <w:rsid w:val="00027A81"/>
    <w:rsid w:val="00030633"/>
    <w:rsid w:val="00031F34"/>
    <w:rsid w:val="000349E0"/>
    <w:rsid w:val="000352A5"/>
    <w:rsid w:val="00035C94"/>
    <w:rsid w:val="00035F18"/>
    <w:rsid w:val="000367C5"/>
    <w:rsid w:val="00036C9D"/>
    <w:rsid w:val="00037E11"/>
    <w:rsid w:val="00040608"/>
    <w:rsid w:val="00040623"/>
    <w:rsid w:val="00043B04"/>
    <w:rsid w:val="00045D7E"/>
    <w:rsid w:val="00045EEF"/>
    <w:rsid w:val="00050639"/>
    <w:rsid w:val="00050C5E"/>
    <w:rsid w:val="00050EE2"/>
    <w:rsid w:val="00051E78"/>
    <w:rsid w:val="00052469"/>
    <w:rsid w:val="00052B6E"/>
    <w:rsid w:val="0005391B"/>
    <w:rsid w:val="0005745F"/>
    <w:rsid w:val="00057B15"/>
    <w:rsid w:val="00057DCD"/>
    <w:rsid w:val="0006053B"/>
    <w:rsid w:val="000609B6"/>
    <w:rsid w:val="00061079"/>
    <w:rsid w:val="000610FD"/>
    <w:rsid w:val="00061793"/>
    <w:rsid w:val="00061B39"/>
    <w:rsid w:val="00062D87"/>
    <w:rsid w:val="000653E6"/>
    <w:rsid w:val="000662A2"/>
    <w:rsid w:val="0006797D"/>
    <w:rsid w:val="000702DE"/>
    <w:rsid w:val="00070C01"/>
    <w:rsid w:val="000737C1"/>
    <w:rsid w:val="00074800"/>
    <w:rsid w:val="0007508A"/>
    <w:rsid w:val="00075B53"/>
    <w:rsid w:val="00075E41"/>
    <w:rsid w:val="00076306"/>
    <w:rsid w:val="00076757"/>
    <w:rsid w:val="00077808"/>
    <w:rsid w:val="00080667"/>
    <w:rsid w:val="0008092B"/>
    <w:rsid w:val="00081E0F"/>
    <w:rsid w:val="00082134"/>
    <w:rsid w:val="0008621E"/>
    <w:rsid w:val="000867DA"/>
    <w:rsid w:val="00086FB4"/>
    <w:rsid w:val="00087B26"/>
    <w:rsid w:val="00090738"/>
    <w:rsid w:val="000916C0"/>
    <w:rsid w:val="000917B7"/>
    <w:rsid w:val="0009321C"/>
    <w:rsid w:val="00094BD1"/>
    <w:rsid w:val="00096455"/>
    <w:rsid w:val="0009745A"/>
    <w:rsid w:val="00097683"/>
    <w:rsid w:val="000979DF"/>
    <w:rsid w:val="000A05E1"/>
    <w:rsid w:val="000A2536"/>
    <w:rsid w:val="000A4075"/>
    <w:rsid w:val="000A45A7"/>
    <w:rsid w:val="000A4A73"/>
    <w:rsid w:val="000A560B"/>
    <w:rsid w:val="000A6840"/>
    <w:rsid w:val="000A724B"/>
    <w:rsid w:val="000A748E"/>
    <w:rsid w:val="000A76DE"/>
    <w:rsid w:val="000B377E"/>
    <w:rsid w:val="000B3DCC"/>
    <w:rsid w:val="000B4A26"/>
    <w:rsid w:val="000B7F4F"/>
    <w:rsid w:val="000C0312"/>
    <w:rsid w:val="000C0609"/>
    <w:rsid w:val="000C2A3F"/>
    <w:rsid w:val="000C32EC"/>
    <w:rsid w:val="000C3A67"/>
    <w:rsid w:val="000C5861"/>
    <w:rsid w:val="000C5A98"/>
    <w:rsid w:val="000C5CD4"/>
    <w:rsid w:val="000C6F26"/>
    <w:rsid w:val="000D04BD"/>
    <w:rsid w:val="000D3009"/>
    <w:rsid w:val="000D491C"/>
    <w:rsid w:val="000D4DD3"/>
    <w:rsid w:val="000D5BF9"/>
    <w:rsid w:val="000D7222"/>
    <w:rsid w:val="000D7AA7"/>
    <w:rsid w:val="000E0A90"/>
    <w:rsid w:val="000E26F4"/>
    <w:rsid w:val="000E52A5"/>
    <w:rsid w:val="000E53C8"/>
    <w:rsid w:val="000E5403"/>
    <w:rsid w:val="000E558A"/>
    <w:rsid w:val="000E6D72"/>
    <w:rsid w:val="000E7BA2"/>
    <w:rsid w:val="000F0163"/>
    <w:rsid w:val="000F17C5"/>
    <w:rsid w:val="000F19D0"/>
    <w:rsid w:val="000F1CFE"/>
    <w:rsid w:val="000F24EC"/>
    <w:rsid w:val="000F2F70"/>
    <w:rsid w:val="000F30A5"/>
    <w:rsid w:val="000F4374"/>
    <w:rsid w:val="000F47C7"/>
    <w:rsid w:val="000F4E11"/>
    <w:rsid w:val="000F7D6B"/>
    <w:rsid w:val="00100F19"/>
    <w:rsid w:val="00101D1B"/>
    <w:rsid w:val="001021DF"/>
    <w:rsid w:val="00103B92"/>
    <w:rsid w:val="00105BEE"/>
    <w:rsid w:val="0010663E"/>
    <w:rsid w:val="00107255"/>
    <w:rsid w:val="001124EA"/>
    <w:rsid w:val="001134A9"/>
    <w:rsid w:val="00114999"/>
    <w:rsid w:val="00115068"/>
    <w:rsid w:val="00115CA3"/>
    <w:rsid w:val="00117AC3"/>
    <w:rsid w:val="001203E6"/>
    <w:rsid w:val="00121C43"/>
    <w:rsid w:val="00124939"/>
    <w:rsid w:val="00124E70"/>
    <w:rsid w:val="0012551D"/>
    <w:rsid w:val="00125691"/>
    <w:rsid w:val="0012715E"/>
    <w:rsid w:val="00130694"/>
    <w:rsid w:val="001307E7"/>
    <w:rsid w:val="001318A8"/>
    <w:rsid w:val="00133593"/>
    <w:rsid w:val="001339F0"/>
    <w:rsid w:val="00133A95"/>
    <w:rsid w:val="00135D2A"/>
    <w:rsid w:val="001360A0"/>
    <w:rsid w:val="001377B0"/>
    <w:rsid w:val="001377CF"/>
    <w:rsid w:val="001409B1"/>
    <w:rsid w:val="00142866"/>
    <w:rsid w:val="00144A53"/>
    <w:rsid w:val="00145965"/>
    <w:rsid w:val="00150FAE"/>
    <w:rsid w:val="001530E9"/>
    <w:rsid w:val="0015423B"/>
    <w:rsid w:val="00154F7C"/>
    <w:rsid w:val="0015569A"/>
    <w:rsid w:val="00155BD3"/>
    <w:rsid w:val="00155F4F"/>
    <w:rsid w:val="00156116"/>
    <w:rsid w:val="001573D6"/>
    <w:rsid w:val="00157CA7"/>
    <w:rsid w:val="00161D78"/>
    <w:rsid w:val="00162C5A"/>
    <w:rsid w:val="00165314"/>
    <w:rsid w:val="00166571"/>
    <w:rsid w:val="00170728"/>
    <w:rsid w:val="001714BB"/>
    <w:rsid w:val="00174F5F"/>
    <w:rsid w:val="00175BAC"/>
    <w:rsid w:val="00176C33"/>
    <w:rsid w:val="001776C9"/>
    <w:rsid w:val="001804F1"/>
    <w:rsid w:val="0018259A"/>
    <w:rsid w:val="00182CE0"/>
    <w:rsid w:val="0018423E"/>
    <w:rsid w:val="00185340"/>
    <w:rsid w:val="0018563B"/>
    <w:rsid w:val="001911F4"/>
    <w:rsid w:val="001914A7"/>
    <w:rsid w:val="00192829"/>
    <w:rsid w:val="00196287"/>
    <w:rsid w:val="001965B7"/>
    <w:rsid w:val="00196878"/>
    <w:rsid w:val="001971C6"/>
    <w:rsid w:val="001A2EFA"/>
    <w:rsid w:val="001A3C9E"/>
    <w:rsid w:val="001A4B99"/>
    <w:rsid w:val="001A56DD"/>
    <w:rsid w:val="001A5824"/>
    <w:rsid w:val="001A5F36"/>
    <w:rsid w:val="001A6346"/>
    <w:rsid w:val="001A7588"/>
    <w:rsid w:val="001B051B"/>
    <w:rsid w:val="001B0BAB"/>
    <w:rsid w:val="001B0E7C"/>
    <w:rsid w:val="001B2097"/>
    <w:rsid w:val="001B2679"/>
    <w:rsid w:val="001B3DD3"/>
    <w:rsid w:val="001B45B3"/>
    <w:rsid w:val="001B485D"/>
    <w:rsid w:val="001B7490"/>
    <w:rsid w:val="001B77A2"/>
    <w:rsid w:val="001C17C2"/>
    <w:rsid w:val="001C217A"/>
    <w:rsid w:val="001C4055"/>
    <w:rsid w:val="001C4EFD"/>
    <w:rsid w:val="001C5E6E"/>
    <w:rsid w:val="001C69E8"/>
    <w:rsid w:val="001C6F51"/>
    <w:rsid w:val="001D00E1"/>
    <w:rsid w:val="001D028C"/>
    <w:rsid w:val="001D1BC3"/>
    <w:rsid w:val="001D3CAA"/>
    <w:rsid w:val="001D456F"/>
    <w:rsid w:val="001D4948"/>
    <w:rsid w:val="001D5B8B"/>
    <w:rsid w:val="001D7199"/>
    <w:rsid w:val="001E01FB"/>
    <w:rsid w:val="001E0352"/>
    <w:rsid w:val="001E0D14"/>
    <w:rsid w:val="001E0E23"/>
    <w:rsid w:val="001E10D7"/>
    <w:rsid w:val="001E1CED"/>
    <w:rsid w:val="001E2056"/>
    <w:rsid w:val="001E5873"/>
    <w:rsid w:val="001F1402"/>
    <w:rsid w:val="001F17BA"/>
    <w:rsid w:val="001F19E3"/>
    <w:rsid w:val="001F2A5A"/>
    <w:rsid w:val="001F38EF"/>
    <w:rsid w:val="001F42AF"/>
    <w:rsid w:val="001F56A6"/>
    <w:rsid w:val="002016FE"/>
    <w:rsid w:val="00202AE0"/>
    <w:rsid w:val="00203657"/>
    <w:rsid w:val="00205402"/>
    <w:rsid w:val="002071FF"/>
    <w:rsid w:val="002073CB"/>
    <w:rsid w:val="00210912"/>
    <w:rsid w:val="00210E72"/>
    <w:rsid w:val="00215C26"/>
    <w:rsid w:val="002166C0"/>
    <w:rsid w:val="0021712B"/>
    <w:rsid w:val="00217908"/>
    <w:rsid w:val="00220389"/>
    <w:rsid w:val="00220793"/>
    <w:rsid w:val="002207AA"/>
    <w:rsid w:val="00220C43"/>
    <w:rsid w:val="00220C51"/>
    <w:rsid w:val="00222A43"/>
    <w:rsid w:val="002230CF"/>
    <w:rsid w:val="0022328A"/>
    <w:rsid w:val="00223A23"/>
    <w:rsid w:val="00223B6C"/>
    <w:rsid w:val="00224628"/>
    <w:rsid w:val="002248DF"/>
    <w:rsid w:val="00225C76"/>
    <w:rsid w:val="002262F1"/>
    <w:rsid w:val="002263B6"/>
    <w:rsid w:val="002325A4"/>
    <w:rsid w:val="0024137F"/>
    <w:rsid w:val="0024217C"/>
    <w:rsid w:val="00243C1E"/>
    <w:rsid w:val="002445AC"/>
    <w:rsid w:val="00246669"/>
    <w:rsid w:val="00250C4C"/>
    <w:rsid w:val="0025417E"/>
    <w:rsid w:val="00254848"/>
    <w:rsid w:val="002548C4"/>
    <w:rsid w:val="00254A39"/>
    <w:rsid w:val="00254D3C"/>
    <w:rsid w:val="0025562F"/>
    <w:rsid w:val="00256A7C"/>
    <w:rsid w:val="00257037"/>
    <w:rsid w:val="00257BCC"/>
    <w:rsid w:val="00262F9E"/>
    <w:rsid w:val="00271939"/>
    <w:rsid w:val="002719EF"/>
    <w:rsid w:val="0027274A"/>
    <w:rsid w:val="00272980"/>
    <w:rsid w:val="002734F6"/>
    <w:rsid w:val="00273EFB"/>
    <w:rsid w:val="0027435F"/>
    <w:rsid w:val="00276060"/>
    <w:rsid w:val="0027731E"/>
    <w:rsid w:val="00277E8E"/>
    <w:rsid w:val="002813DD"/>
    <w:rsid w:val="00282A22"/>
    <w:rsid w:val="00283346"/>
    <w:rsid w:val="0028360E"/>
    <w:rsid w:val="00284B56"/>
    <w:rsid w:val="00286293"/>
    <w:rsid w:val="00286E94"/>
    <w:rsid w:val="002920EF"/>
    <w:rsid w:val="00292AD1"/>
    <w:rsid w:val="00292E8D"/>
    <w:rsid w:val="002950B3"/>
    <w:rsid w:val="00297BC8"/>
    <w:rsid w:val="00297CD4"/>
    <w:rsid w:val="002A1ABC"/>
    <w:rsid w:val="002A1CF0"/>
    <w:rsid w:val="002A2AEA"/>
    <w:rsid w:val="002A441E"/>
    <w:rsid w:val="002A4B34"/>
    <w:rsid w:val="002A7254"/>
    <w:rsid w:val="002A75ED"/>
    <w:rsid w:val="002A77BD"/>
    <w:rsid w:val="002B0091"/>
    <w:rsid w:val="002B2861"/>
    <w:rsid w:val="002B477E"/>
    <w:rsid w:val="002C0338"/>
    <w:rsid w:val="002C0D0F"/>
    <w:rsid w:val="002C11EE"/>
    <w:rsid w:val="002C2A72"/>
    <w:rsid w:val="002C2FB2"/>
    <w:rsid w:val="002C30A8"/>
    <w:rsid w:val="002C486B"/>
    <w:rsid w:val="002C5476"/>
    <w:rsid w:val="002C58B0"/>
    <w:rsid w:val="002C6A00"/>
    <w:rsid w:val="002C7F5B"/>
    <w:rsid w:val="002D11E7"/>
    <w:rsid w:val="002D2101"/>
    <w:rsid w:val="002D22A4"/>
    <w:rsid w:val="002D3B89"/>
    <w:rsid w:val="002D4233"/>
    <w:rsid w:val="002D483E"/>
    <w:rsid w:val="002D57C2"/>
    <w:rsid w:val="002D7914"/>
    <w:rsid w:val="002E4770"/>
    <w:rsid w:val="002E6F80"/>
    <w:rsid w:val="002E7145"/>
    <w:rsid w:val="002F2AA1"/>
    <w:rsid w:val="002F3F5F"/>
    <w:rsid w:val="002F4619"/>
    <w:rsid w:val="002F55BF"/>
    <w:rsid w:val="002F5CB1"/>
    <w:rsid w:val="002F5CB2"/>
    <w:rsid w:val="002F7E51"/>
    <w:rsid w:val="00300085"/>
    <w:rsid w:val="0030197E"/>
    <w:rsid w:val="00302C9C"/>
    <w:rsid w:val="0031022E"/>
    <w:rsid w:val="00310FF8"/>
    <w:rsid w:val="0031109D"/>
    <w:rsid w:val="00311BA0"/>
    <w:rsid w:val="003148B6"/>
    <w:rsid w:val="00315129"/>
    <w:rsid w:val="0031526A"/>
    <w:rsid w:val="0031688C"/>
    <w:rsid w:val="0031705F"/>
    <w:rsid w:val="00317A1A"/>
    <w:rsid w:val="003200F3"/>
    <w:rsid w:val="003202AD"/>
    <w:rsid w:val="003205FF"/>
    <w:rsid w:val="00320D33"/>
    <w:rsid w:val="00320D95"/>
    <w:rsid w:val="00321266"/>
    <w:rsid w:val="0032198A"/>
    <w:rsid w:val="00321B71"/>
    <w:rsid w:val="003223A6"/>
    <w:rsid w:val="00322437"/>
    <w:rsid w:val="00322CF3"/>
    <w:rsid w:val="00323188"/>
    <w:rsid w:val="00323CE9"/>
    <w:rsid w:val="00324D54"/>
    <w:rsid w:val="00325235"/>
    <w:rsid w:val="00325F8D"/>
    <w:rsid w:val="003270C8"/>
    <w:rsid w:val="00331E12"/>
    <w:rsid w:val="003327EA"/>
    <w:rsid w:val="003329C8"/>
    <w:rsid w:val="00332EF2"/>
    <w:rsid w:val="00333D74"/>
    <w:rsid w:val="003378E4"/>
    <w:rsid w:val="0034151A"/>
    <w:rsid w:val="003449FD"/>
    <w:rsid w:val="00344A21"/>
    <w:rsid w:val="00345114"/>
    <w:rsid w:val="00345160"/>
    <w:rsid w:val="003469E7"/>
    <w:rsid w:val="00347383"/>
    <w:rsid w:val="003524CD"/>
    <w:rsid w:val="00352C32"/>
    <w:rsid w:val="00353668"/>
    <w:rsid w:val="00353C5F"/>
    <w:rsid w:val="00355BB0"/>
    <w:rsid w:val="0035646F"/>
    <w:rsid w:val="00356795"/>
    <w:rsid w:val="0035754A"/>
    <w:rsid w:val="003606BC"/>
    <w:rsid w:val="00361CAB"/>
    <w:rsid w:val="0036363A"/>
    <w:rsid w:val="00363A85"/>
    <w:rsid w:val="00365317"/>
    <w:rsid w:val="00365B0A"/>
    <w:rsid w:val="003660DF"/>
    <w:rsid w:val="00370157"/>
    <w:rsid w:val="00370886"/>
    <w:rsid w:val="003711B8"/>
    <w:rsid w:val="003724AF"/>
    <w:rsid w:val="00373EA6"/>
    <w:rsid w:val="003753FF"/>
    <w:rsid w:val="00376619"/>
    <w:rsid w:val="00376ACB"/>
    <w:rsid w:val="00380F22"/>
    <w:rsid w:val="00386C38"/>
    <w:rsid w:val="003877C6"/>
    <w:rsid w:val="003878F8"/>
    <w:rsid w:val="00387D19"/>
    <w:rsid w:val="003903E3"/>
    <w:rsid w:val="0039273F"/>
    <w:rsid w:val="00393C57"/>
    <w:rsid w:val="0039429B"/>
    <w:rsid w:val="0039582B"/>
    <w:rsid w:val="00395BEB"/>
    <w:rsid w:val="003A04C1"/>
    <w:rsid w:val="003A3778"/>
    <w:rsid w:val="003B4039"/>
    <w:rsid w:val="003B4132"/>
    <w:rsid w:val="003B5AC9"/>
    <w:rsid w:val="003B5C87"/>
    <w:rsid w:val="003C1C20"/>
    <w:rsid w:val="003C2BD6"/>
    <w:rsid w:val="003C3097"/>
    <w:rsid w:val="003C43AE"/>
    <w:rsid w:val="003C73C4"/>
    <w:rsid w:val="003D162B"/>
    <w:rsid w:val="003D2428"/>
    <w:rsid w:val="003D3737"/>
    <w:rsid w:val="003D3F86"/>
    <w:rsid w:val="003E2114"/>
    <w:rsid w:val="003E33F3"/>
    <w:rsid w:val="003E7E23"/>
    <w:rsid w:val="003F179F"/>
    <w:rsid w:val="003F4D13"/>
    <w:rsid w:val="003F5C72"/>
    <w:rsid w:val="003F5F6B"/>
    <w:rsid w:val="003F6A33"/>
    <w:rsid w:val="003F6CBE"/>
    <w:rsid w:val="00401228"/>
    <w:rsid w:val="0040199B"/>
    <w:rsid w:val="00405B23"/>
    <w:rsid w:val="00406875"/>
    <w:rsid w:val="004078DD"/>
    <w:rsid w:val="004102A2"/>
    <w:rsid w:val="00412059"/>
    <w:rsid w:val="004123A5"/>
    <w:rsid w:val="00412725"/>
    <w:rsid w:val="00412ED7"/>
    <w:rsid w:val="004132AE"/>
    <w:rsid w:val="00415732"/>
    <w:rsid w:val="00416F97"/>
    <w:rsid w:val="0041717B"/>
    <w:rsid w:val="00417188"/>
    <w:rsid w:val="00421C25"/>
    <w:rsid w:val="00421FB9"/>
    <w:rsid w:val="00425202"/>
    <w:rsid w:val="0042569B"/>
    <w:rsid w:val="00425C43"/>
    <w:rsid w:val="00425F74"/>
    <w:rsid w:val="00426698"/>
    <w:rsid w:val="0043018F"/>
    <w:rsid w:val="00431921"/>
    <w:rsid w:val="004326E7"/>
    <w:rsid w:val="00434F7E"/>
    <w:rsid w:val="00435F91"/>
    <w:rsid w:val="00440EC3"/>
    <w:rsid w:val="00442450"/>
    <w:rsid w:val="004428BE"/>
    <w:rsid w:val="0044505D"/>
    <w:rsid w:val="00450D88"/>
    <w:rsid w:val="004536C0"/>
    <w:rsid w:val="00453974"/>
    <w:rsid w:val="00454E04"/>
    <w:rsid w:val="00455578"/>
    <w:rsid w:val="0045791A"/>
    <w:rsid w:val="004610F7"/>
    <w:rsid w:val="00461BD5"/>
    <w:rsid w:val="0046340A"/>
    <w:rsid w:val="00464CB1"/>
    <w:rsid w:val="0046645A"/>
    <w:rsid w:val="00466CD9"/>
    <w:rsid w:val="004703ED"/>
    <w:rsid w:val="0047175E"/>
    <w:rsid w:val="00472387"/>
    <w:rsid w:val="00473795"/>
    <w:rsid w:val="00474A5C"/>
    <w:rsid w:val="0047585B"/>
    <w:rsid w:val="00477EF7"/>
    <w:rsid w:val="00480646"/>
    <w:rsid w:val="00480694"/>
    <w:rsid w:val="00480B02"/>
    <w:rsid w:val="0048114C"/>
    <w:rsid w:val="00483985"/>
    <w:rsid w:val="004869AF"/>
    <w:rsid w:val="004902C3"/>
    <w:rsid w:val="00490E72"/>
    <w:rsid w:val="0049121B"/>
    <w:rsid w:val="00492B54"/>
    <w:rsid w:val="0049388C"/>
    <w:rsid w:val="00494D4D"/>
    <w:rsid w:val="004962B1"/>
    <w:rsid w:val="00496453"/>
    <w:rsid w:val="004A245A"/>
    <w:rsid w:val="004A252D"/>
    <w:rsid w:val="004A5429"/>
    <w:rsid w:val="004A5B99"/>
    <w:rsid w:val="004A6D5D"/>
    <w:rsid w:val="004A7058"/>
    <w:rsid w:val="004A7337"/>
    <w:rsid w:val="004B0837"/>
    <w:rsid w:val="004B1155"/>
    <w:rsid w:val="004B2758"/>
    <w:rsid w:val="004B280F"/>
    <w:rsid w:val="004B3411"/>
    <w:rsid w:val="004B3B0A"/>
    <w:rsid w:val="004B47C5"/>
    <w:rsid w:val="004B47D8"/>
    <w:rsid w:val="004B4AFB"/>
    <w:rsid w:val="004B5D19"/>
    <w:rsid w:val="004C08D9"/>
    <w:rsid w:val="004C12A3"/>
    <w:rsid w:val="004C18A8"/>
    <w:rsid w:val="004C23CD"/>
    <w:rsid w:val="004C2BE8"/>
    <w:rsid w:val="004C35D9"/>
    <w:rsid w:val="004C4E5B"/>
    <w:rsid w:val="004D00F3"/>
    <w:rsid w:val="004D1D20"/>
    <w:rsid w:val="004D2FA5"/>
    <w:rsid w:val="004D38EA"/>
    <w:rsid w:val="004D3F46"/>
    <w:rsid w:val="004D7AAF"/>
    <w:rsid w:val="004E060F"/>
    <w:rsid w:val="004E07F2"/>
    <w:rsid w:val="004E1ED6"/>
    <w:rsid w:val="004E1F2A"/>
    <w:rsid w:val="004E3375"/>
    <w:rsid w:val="004E3414"/>
    <w:rsid w:val="004E4237"/>
    <w:rsid w:val="004E4549"/>
    <w:rsid w:val="004E5C08"/>
    <w:rsid w:val="004E7964"/>
    <w:rsid w:val="004F0C28"/>
    <w:rsid w:val="004F0E94"/>
    <w:rsid w:val="004F0EE1"/>
    <w:rsid w:val="004F2B02"/>
    <w:rsid w:val="004F2B86"/>
    <w:rsid w:val="004F350D"/>
    <w:rsid w:val="004F4727"/>
    <w:rsid w:val="004F4BC7"/>
    <w:rsid w:val="004F51DF"/>
    <w:rsid w:val="004F54AE"/>
    <w:rsid w:val="004F665C"/>
    <w:rsid w:val="004F6738"/>
    <w:rsid w:val="004F6B80"/>
    <w:rsid w:val="004F70C4"/>
    <w:rsid w:val="005008FB"/>
    <w:rsid w:val="00500D94"/>
    <w:rsid w:val="0050160B"/>
    <w:rsid w:val="005016AC"/>
    <w:rsid w:val="00501ABE"/>
    <w:rsid w:val="00502BD4"/>
    <w:rsid w:val="00503265"/>
    <w:rsid w:val="005043D0"/>
    <w:rsid w:val="00506AD3"/>
    <w:rsid w:val="005113FD"/>
    <w:rsid w:val="005116F4"/>
    <w:rsid w:val="0051397A"/>
    <w:rsid w:val="00513AC8"/>
    <w:rsid w:val="0051569B"/>
    <w:rsid w:val="00516202"/>
    <w:rsid w:val="005207B8"/>
    <w:rsid w:val="00520DEA"/>
    <w:rsid w:val="00522130"/>
    <w:rsid w:val="00527D0D"/>
    <w:rsid w:val="0053292A"/>
    <w:rsid w:val="00533F5B"/>
    <w:rsid w:val="00534749"/>
    <w:rsid w:val="00535AB2"/>
    <w:rsid w:val="0053686B"/>
    <w:rsid w:val="00536CCF"/>
    <w:rsid w:val="00537223"/>
    <w:rsid w:val="00537EB2"/>
    <w:rsid w:val="00543369"/>
    <w:rsid w:val="00544921"/>
    <w:rsid w:val="0054512B"/>
    <w:rsid w:val="00545BEA"/>
    <w:rsid w:val="00551214"/>
    <w:rsid w:val="00551383"/>
    <w:rsid w:val="00553F50"/>
    <w:rsid w:val="00554093"/>
    <w:rsid w:val="00556919"/>
    <w:rsid w:val="00556BBE"/>
    <w:rsid w:val="005574D3"/>
    <w:rsid w:val="005609B4"/>
    <w:rsid w:val="00560FD7"/>
    <w:rsid w:val="0056227D"/>
    <w:rsid w:val="00562E71"/>
    <w:rsid w:val="0056346F"/>
    <w:rsid w:val="00563743"/>
    <w:rsid w:val="00563F48"/>
    <w:rsid w:val="0056473B"/>
    <w:rsid w:val="00565669"/>
    <w:rsid w:val="0057099E"/>
    <w:rsid w:val="00572079"/>
    <w:rsid w:val="00572C2B"/>
    <w:rsid w:val="00572DCA"/>
    <w:rsid w:val="0057462F"/>
    <w:rsid w:val="0057528D"/>
    <w:rsid w:val="00575F97"/>
    <w:rsid w:val="005762D5"/>
    <w:rsid w:val="00576541"/>
    <w:rsid w:val="00580121"/>
    <w:rsid w:val="0058059E"/>
    <w:rsid w:val="00580E9D"/>
    <w:rsid w:val="00581ABE"/>
    <w:rsid w:val="00581AD1"/>
    <w:rsid w:val="005823F9"/>
    <w:rsid w:val="00582C3D"/>
    <w:rsid w:val="005830F2"/>
    <w:rsid w:val="00583CB2"/>
    <w:rsid w:val="005847F5"/>
    <w:rsid w:val="00584893"/>
    <w:rsid w:val="00585AB3"/>
    <w:rsid w:val="00586453"/>
    <w:rsid w:val="00586975"/>
    <w:rsid w:val="005871EB"/>
    <w:rsid w:val="00592586"/>
    <w:rsid w:val="00592EC9"/>
    <w:rsid w:val="00593AF3"/>
    <w:rsid w:val="00595944"/>
    <w:rsid w:val="00595A03"/>
    <w:rsid w:val="00596CDA"/>
    <w:rsid w:val="0059719C"/>
    <w:rsid w:val="0059746C"/>
    <w:rsid w:val="005A1161"/>
    <w:rsid w:val="005A1DDF"/>
    <w:rsid w:val="005A458A"/>
    <w:rsid w:val="005A607C"/>
    <w:rsid w:val="005A60DD"/>
    <w:rsid w:val="005A7910"/>
    <w:rsid w:val="005B106E"/>
    <w:rsid w:val="005B1107"/>
    <w:rsid w:val="005B1D7D"/>
    <w:rsid w:val="005B3767"/>
    <w:rsid w:val="005B6B10"/>
    <w:rsid w:val="005B7EBA"/>
    <w:rsid w:val="005C1E09"/>
    <w:rsid w:val="005C27BF"/>
    <w:rsid w:val="005C2A98"/>
    <w:rsid w:val="005C4C61"/>
    <w:rsid w:val="005C645B"/>
    <w:rsid w:val="005C68A3"/>
    <w:rsid w:val="005C726D"/>
    <w:rsid w:val="005C7795"/>
    <w:rsid w:val="005D0C0B"/>
    <w:rsid w:val="005D1D7C"/>
    <w:rsid w:val="005D228D"/>
    <w:rsid w:val="005D4CF2"/>
    <w:rsid w:val="005D56D6"/>
    <w:rsid w:val="005D5BA8"/>
    <w:rsid w:val="005D5D12"/>
    <w:rsid w:val="005D6D34"/>
    <w:rsid w:val="005E2239"/>
    <w:rsid w:val="005E24CA"/>
    <w:rsid w:val="005E24CE"/>
    <w:rsid w:val="005E35FC"/>
    <w:rsid w:val="005E5617"/>
    <w:rsid w:val="005E63E8"/>
    <w:rsid w:val="005E6BFB"/>
    <w:rsid w:val="005E6DE4"/>
    <w:rsid w:val="005E73E4"/>
    <w:rsid w:val="005E7A13"/>
    <w:rsid w:val="005F0F97"/>
    <w:rsid w:val="005F28A8"/>
    <w:rsid w:val="005F31FE"/>
    <w:rsid w:val="005F3219"/>
    <w:rsid w:val="005F447D"/>
    <w:rsid w:val="006004CD"/>
    <w:rsid w:val="00600E73"/>
    <w:rsid w:val="0060250E"/>
    <w:rsid w:val="006026DB"/>
    <w:rsid w:val="00603F65"/>
    <w:rsid w:val="00604C87"/>
    <w:rsid w:val="00604F47"/>
    <w:rsid w:val="00605454"/>
    <w:rsid w:val="00607530"/>
    <w:rsid w:val="006105C4"/>
    <w:rsid w:val="00610EF5"/>
    <w:rsid w:val="006114F9"/>
    <w:rsid w:val="00611CDF"/>
    <w:rsid w:val="00613916"/>
    <w:rsid w:val="006149D4"/>
    <w:rsid w:val="006206E6"/>
    <w:rsid w:val="006212BB"/>
    <w:rsid w:val="006220C0"/>
    <w:rsid w:val="006233D8"/>
    <w:rsid w:val="006261B5"/>
    <w:rsid w:val="00627EF5"/>
    <w:rsid w:val="0063049F"/>
    <w:rsid w:val="00631ADC"/>
    <w:rsid w:val="00631FCC"/>
    <w:rsid w:val="006328F2"/>
    <w:rsid w:val="006422FA"/>
    <w:rsid w:val="00643115"/>
    <w:rsid w:val="00643768"/>
    <w:rsid w:val="006438C8"/>
    <w:rsid w:val="006438F5"/>
    <w:rsid w:val="00643AC0"/>
    <w:rsid w:val="006451CE"/>
    <w:rsid w:val="00645AE0"/>
    <w:rsid w:val="00645AF6"/>
    <w:rsid w:val="00645C19"/>
    <w:rsid w:val="00646E60"/>
    <w:rsid w:val="00650302"/>
    <w:rsid w:val="00651241"/>
    <w:rsid w:val="0065389A"/>
    <w:rsid w:val="00653D1C"/>
    <w:rsid w:val="00654909"/>
    <w:rsid w:val="0065612D"/>
    <w:rsid w:val="00657646"/>
    <w:rsid w:val="00657A1A"/>
    <w:rsid w:val="006608ED"/>
    <w:rsid w:val="0066194A"/>
    <w:rsid w:val="00665A55"/>
    <w:rsid w:val="006678F0"/>
    <w:rsid w:val="00667AB2"/>
    <w:rsid w:val="00671968"/>
    <w:rsid w:val="006733DF"/>
    <w:rsid w:val="006747CA"/>
    <w:rsid w:val="00674AE6"/>
    <w:rsid w:val="006763C0"/>
    <w:rsid w:val="00676AEC"/>
    <w:rsid w:val="0067759E"/>
    <w:rsid w:val="00680F20"/>
    <w:rsid w:val="00682655"/>
    <w:rsid w:val="006836B0"/>
    <w:rsid w:val="00683784"/>
    <w:rsid w:val="006839E9"/>
    <w:rsid w:val="006903C5"/>
    <w:rsid w:val="00690CB7"/>
    <w:rsid w:val="006936A6"/>
    <w:rsid w:val="006936BF"/>
    <w:rsid w:val="006940ED"/>
    <w:rsid w:val="006941C5"/>
    <w:rsid w:val="006950E2"/>
    <w:rsid w:val="00696ED2"/>
    <w:rsid w:val="00697DF3"/>
    <w:rsid w:val="006A0984"/>
    <w:rsid w:val="006A1F79"/>
    <w:rsid w:val="006A6D64"/>
    <w:rsid w:val="006B0ACC"/>
    <w:rsid w:val="006B2305"/>
    <w:rsid w:val="006B5E04"/>
    <w:rsid w:val="006B7B8D"/>
    <w:rsid w:val="006C0423"/>
    <w:rsid w:val="006C09E7"/>
    <w:rsid w:val="006C167F"/>
    <w:rsid w:val="006C2E03"/>
    <w:rsid w:val="006C2EAB"/>
    <w:rsid w:val="006C6732"/>
    <w:rsid w:val="006C7074"/>
    <w:rsid w:val="006C71A0"/>
    <w:rsid w:val="006C77B1"/>
    <w:rsid w:val="006D01C4"/>
    <w:rsid w:val="006D03E3"/>
    <w:rsid w:val="006D37EC"/>
    <w:rsid w:val="006D4215"/>
    <w:rsid w:val="006D4522"/>
    <w:rsid w:val="006D4770"/>
    <w:rsid w:val="006D5352"/>
    <w:rsid w:val="006D554B"/>
    <w:rsid w:val="006D5DC9"/>
    <w:rsid w:val="006D6CF5"/>
    <w:rsid w:val="006D7F80"/>
    <w:rsid w:val="006E14EA"/>
    <w:rsid w:val="006E1EE1"/>
    <w:rsid w:val="006E2D4C"/>
    <w:rsid w:val="006E5196"/>
    <w:rsid w:val="006E7D03"/>
    <w:rsid w:val="006F1314"/>
    <w:rsid w:val="006F1D6D"/>
    <w:rsid w:val="006F2E23"/>
    <w:rsid w:val="006F5AB2"/>
    <w:rsid w:val="006F5EAE"/>
    <w:rsid w:val="006F6263"/>
    <w:rsid w:val="006F723B"/>
    <w:rsid w:val="006F7289"/>
    <w:rsid w:val="00700C07"/>
    <w:rsid w:val="00702F29"/>
    <w:rsid w:val="0070373E"/>
    <w:rsid w:val="007038DD"/>
    <w:rsid w:val="00706D2C"/>
    <w:rsid w:val="00707D76"/>
    <w:rsid w:val="00712758"/>
    <w:rsid w:val="00712B15"/>
    <w:rsid w:val="00712CD3"/>
    <w:rsid w:val="00714CAE"/>
    <w:rsid w:val="007155D3"/>
    <w:rsid w:val="00716B88"/>
    <w:rsid w:val="0071725F"/>
    <w:rsid w:val="00721111"/>
    <w:rsid w:val="00721416"/>
    <w:rsid w:val="00721C9E"/>
    <w:rsid w:val="007234CF"/>
    <w:rsid w:val="00724737"/>
    <w:rsid w:val="00724C3B"/>
    <w:rsid w:val="007263B9"/>
    <w:rsid w:val="00727DC4"/>
    <w:rsid w:val="00730505"/>
    <w:rsid w:val="00731EF8"/>
    <w:rsid w:val="007345FF"/>
    <w:rsid w:val="00734B0F"/>
    <w:rsid w:val="00736482"/>
    <w:rsid w:val="0074052D"/>
    <w:rsid w:val="0074068F"/>
    <w:rsid w:val="00741739"/>
    <w:rsid w:val="00743912"/>
    <w:rsid w:val="00744F54"/>
    <w:rsid w:val="00745CD5"/>
    <w:rsid w:val="00747AD8"/>
    <w:rsid w:val="00750EAD"/>
    <w:rsid w:val="007519DE"/>
    <w:rsid w:val="0075250D"/>
    <w:rsid w:val="00755623"/>
    <w:rsid w:val="00756195"/>
    <w:rsid w:val="0076173A"/>
    <w:rsid w:val="0076268A"/>
    <w:rsid w:val="00762D7F"/>
    <w:rsid w:val="00765F49"/>
    <w:rsid w:val="00770FDA"/>
    <w:rsid w:val="00771E98"/>
    <w:rsid w:val="00772048"/>
    <w:rsid w:val="007725E1"/>
    <w:rsid w:val="00772F3F"/>
    <w:rsid w:val="00774688"/>
    <w:rsid w:val="0077469D"/>
    <w:rsid w:val="007746AF"/>
    <w:rsid w:val="00776444"/>
    <w:rsid w:val="00776750"/>
    <w:rsid w:val="00776E98"/>
    <w:rsid w:val="00781275"/>
    <w:rsid w:val="00782562"/>
    <w:rsid w:val="007835C7"/>
    <w:rsid w:val="0078467A"/>
    <w:rsid w:val="00785664"/>
    <w:rsid w:val="00787428"/>
    <w:rsid w:val="00791466"/>
    <w:rsid w:val="00791EF6"/>
    <w:rsid w:val="007939F6"/>
    <w:rsid w:val="00794422"/>
    <w:rsid w:val="007961B1"/>
    <w:rsid w:val="007A07B9"/>
    <w:rsid w:val="007A35F4"/>
    <w:rsid w:val="007A3A22"/>
    <w:rsid w:val="007A4231"/>
    <w:rsid w:val="007B1675"/>
    <w:rsid w:val="007B1C97"/>
    <w:rsid w:val="007B551E"/>
    <w:rsid w:val="007B71B0"/>
    <w:rsid w:val="007C007F"/>
    <w:rsid w:val="007C1333"/>
    <w:rsid w:val="007C26E8"/>
    <w:rsid w:val="007C315C"/>
    <w:rsid w:val="007C449E"/>
    <w:rsid w:val="007C58E2"/>
    <w:rsid w:val="007C629C"/>
    <w:rsid w:val="007C634B"/>
    <w:rsid w:val="007C748F"/>
    <w:rsid w:val="007C757D"/>
    <w:rsid w:val="007D1DE2"/>
    <w:rsid w:val="007D4301"/>
    <w:rsid w:val="007D6BDD"/>
    <w:rsid w:val="007E2566"/>
    <w:rsid w:val="007E644A"/>
    <w:rsid w:val="007E7072"/>
    <w:rsid w:val="007F08E2"/>
    <w:rsid w:val="007F19CC"/>
    <w:rsid w:val="007F1E6C"/>
    <w:rsid w:val="007F2664"/>
    <w:rsid w:val="008003B4"/>
    <w:rsid w:val="008009A2"/>
    <w:rsid w:val="00800AE6"/>
    <w:rsid w:val="00801109"/>
    <w:rsid w:val="0080117C"/>
    <w:rsid w:val="00801E18"/>
    <w:rsid w:val="00802FB0"/>
    <w:rsid w:val="00803EED"/>
    <w:rsid w:val="0080437A"/>
    <w:rsid w:val="008079F9"/>
    <w:rsid w:val="00810572"/>
    <w:rsid w:val="00814ED5"/>
    <w:rsid w:val="00821409"/>
    <w:rsid w:val="00823837"/>
    <w:rsid w:val="00823C06"/>
    <w:rsid w:val="008255E5"/>
    <w:rsid w:val="008270C3"/>
    <w:rsid w:val="0083065C"/>
    <w:rsid w:val="00831EA8"/>
    <w:rsid w:val="008322AB"/>
    <w:rsid w:val="00832DEE"/>
    <w:rsid w:val="008346FB"/>
    <w:rsid w:val="0083530F"/>
    <w:rsid w:val="00836F1D"/>
    <w:rsid w:val="008370D1"/>
    <w:rsid w:val="00837DEE"/>
    <w:rsid w:val="0084057E"/>
    <w:rsid w:val="00844E0B"/>
    <w:rsid w:val="00846043"/>
    <w:rsid w:val="008462AD"/>
    <w:rsid w:val="00847C87"/>
    <w:rsid w:val="00850049"/>
    <w:rsid w:val="008519FB"/>
    <w:rsid w:val="00854013"/>
    <w:rsid w:val="0085421E"/>
    <w:rsid w:val="00855C09"/>
    <w:rsid w:val="00860387"/>
    <w:rsid w:val="008603C6"/>
    <w:rsid w:val="00861A0D"/>
    <w:rsid w:val="008628DE"/>
    <w:rsid w:val="00863375"/>
    <w:rsid w:val="0086338C"/>
    <w:rsid w:val="00863E69"/>
    <w:rsid w:val="008640AE"/>
    <w:rsid w:val="008649FF"/>
    <w:rsid w:val="00865B56"/>
    <w:rsid w:val="008668B5"/>
    <w:rsid w:val="00867CB5"/>
    <w:rsid w:val="00870211"/>
    <w:rsid w:val="008703E9"/>
    <w:rsid w:val="00870DF8"/>
    <w:rsid w:val="00872512"/>
    <w:rsid w:val="0087359E"/>
    <w:rsid w:val="00873A1C"/>
    <w:rsid w:val="008742F3"/>
    <w:rsid w:val="00875444"/>
    <w:rsid w:val="00876E58"/>
    <w:rsid w:val="0088129D"/>
    <w:rsid w:val="008820EF"/>
    <w:rsid w:val="0088271A"/>
    <w:rsid w:val="00882D40"/>
    <w:rsid w:val="0088481D"/>
    <w:rsid w:val="00884C8C"/>
    <w:rsid w:val="00884D5E"/>
    <w:rsid w:val="00884E20"/>
    <w:rsid w:val="00885A70"/>
    <w:rsid w:val="00885E2D"/>
    <w:rsid w:val="0088733A"/>
    <w:rsid w:val="00887852"/>
    <w:rsid w:val="00887AB0"/>
    <w:rsid w:val="00887D5F"/>
    <w:rsid w:val="00887D86"/>
    <w:rsid w:val="00887ECF"/>
    <w:rsid w:val="0089076E"/>
    <w:rsid w:val="0089540E"/>
    <w:rsid w:val="00895702"/>
    <w:rsid w:val="00897316"/>
    <w:rsid w:val="008974F2"/>
    <w:rsid w:val="008A0079"/>
    <w:rsid w:val="008A06E4"/>
    <w:rsid w:val="008A0F72"/>
    <w:rsid w:val="008A1006"/>
    <w:rsid w:val="008A15EC"/>
    <w:rsid w:val="008A6B0C"/>
    <w:rsid w:val="008B3010"/>
    <w:rsid w:val="008B3F4E"/>
    <w:rsid w:val="008B405A"/>
    <w:rsid w:val="008B45A6"/>
    <w:rsid w:val="008B5182"/>
    <w:rsid w:val="008B5DB4"/>
    <w:rsid w:val="008B6F35"/>
    <w:rsid w:val="008C0515"/>
    <w:rsid w:val="008C1819"/>
    <w:rsid w:val="008C2466"/>
    <w:rsid w:val="008C64FB"/>
    <w:rsid w:val="008C6C7D"/>
    <w:rsid w:val="008C71A8"/>
    <w:rsid w:val="008D0D25"/>
    <w:rsid w:val="008D0F5F"/>
    <w:rsid w:val="008D10BD"/>
    <w:rsid w:val="008D123C"/>
    <w:rsid w:val="008D16B7"/>
    <w:rsid w:val="008D21DB"/>
    <w:rsid w:val="008D25DF"/>
    <w:rsid w:val="008D3918"/>
    <w:rsid w:val="008D3F3C"/>
    <w:rsid w:val="008D5213"/>
    <w:rsid w:val="008D569B"/>
    <w:rsid w:val="008D6209"/>
    <w:rsid w:val="008E1549"/>
    <w:rsid w:val="008E16D2"/>
    <w:rsid w:val="008E294B"/>
    <w:rsid w:val="008E34E0"/>
    <w:rsid w:val="008E5D3D"/>
    <w:rsid w:val="008E79E1"/>
    <w:rsid w:val="008E7D80"/>
    <w:rsid w:val="008F0845"/>
    <w:rsid w:val="008F30DA"/>
    <w:rsid w:val="008F4032"/>
    <w:rsid w:val="008F5CB7"/>
    <w:rsid w:val="008F5DCF"/>
    <w:rsid w:val="008F70FA"/>
    <w:rsid w:val="00900DF6"/>
    <w:rsid w:val="0090181B"/>
    <w:rsid w:val="00901DE2"/>
    <w:rsid w:val="00904180"/>
    <w:rsid w:val="009046DC"/>
    <w:rsid w:val="009054BE"/>
    <w:rsid w:val="00905F02"/>
    <w:rsid w:val="0090749C"/>
    <w:rsid w:val="0091004E"/>
    <w:rsid w:val="0091197B"/>
    <w:rsid w:val="00911A51"/>
    <w:rsid w:val="009123EE"/>
    <w:rsid w:val="009127A3"/>
    <w:rsid w:val="009143B6"/>
    <w:rsid w:val="00914DA1"/>
    <w:rsid w:val="009159A8"/>
    <w:rsid w:val="00915C51"/>
    <w:rsid w:val="00917D6B"/>
    <w:rsid w:val="00922A4F"/>
    <w:rsid w:val="009239B8"/>
    <w:rsid w:val="00923F19"/>
    <w:rsid w:val="00924224"/>
    <w:rsid w:val="0092441B"/>
    <w:rsid w:val="009259B4"/>
    <w:rsid w:val="0093160C"/>
    <w:rsid w:val="00931D8A"/>
    <w:rsid w:val="0093238B"/>
    <w:rsid w:val="00933ECB"/>
    <w:rsid w:val="009342E2"/>
    <w:rsid w:val="00935818"/>
    <w:rsid w:val="00940EB4"/>
    <w:rsid w:val="009411D4"/>
    <w:rsid w:val="00943948"/>
    <w:rsid w:val="00945F42"/>
    <w:rsid w:val="009461CB"/>
    <w:rsid w:val="00946E3E"/>
    <w:rsid w:val="00947A29"/>
    <w:rsid w:val="00947D3A"/>
    <w:rsid w:val="00951BBE"/>
    <w:rsid w:val="0095275D"/>
    <w:rsid w:val="009548B2"/>
    <w:rsid w:val="00957515"/>
    <w:rsid w:val="0095770A"/>
    <w:rsid w:val="00960697"/>
    <w:rsid w:val="009612B0"/>
    <w:rsid w:val="0096153F"/>
    <w:rsid w:val="00961817"/>
    <w:rsid w:val="00962133"/>
    <w:rsid w:val="00962B27"/>
    <w:rsid w:val="00963AA0"/>
    <w:rsid w:val="00963F5E"/>
    <w:rsid w:val="00964A2F"/>
    <w:rsid w:val="00965F81"/>
    <w:rsid w:val="009713AE"/>
    <w:rsid w:val="00971634"/>
    <w:rsid w:val="00972531"/>
    <w:rsid w:val="00972EFB"/>
    <w:rsid w:val="00974646"/>
    <w:rsid w:val="00974992"/>
    <w:rsid w:val="00974B83"/>
    <w:rsid w:val="00974FE6"/>
    <w:rsid w:val="00975150"/>
    <w:rsid w:val="00976FB7"/>
    <w:rsid w:val="00977EAB"/>
    <w:rsid w:val="0098072B"/>
    <w:rsid w:val="009807B1"/>
    <w:rsid w:val="009829EF"/>
    <w:rsid w:val="00982F6D"/>
    <w:rsid w:val="009834B5"/>
    <w:rsid w:val="00984DB6"/>
    <w:rsid w:val="009854CD"/>
    <w:rsid w:val="00985AA6"/>
    <w:rsid w:val="00986036"/>
    <w:rsid w:val="009900E7"/>
    <w:rsid w:val="00992652"/>
    <w:rsid w:val="00993E42"/>
    <w:rsid w:val="0099476E"/>
    <w:rsid w:val="00995374"/>
    <w:rsid w:val="00995B34"/>
    <w:rsid w:val="00997862"/>
    <w:rsid w:val="00997E52"/>
    <w:rsid w:val="009A0AE6"/>
    <w:rsid w:val="009A0F57"/>
    <w:rsid w:val="009A14FA"/>
    <w:rsid w:val="009A26B3"/>
    <w:rsid w:val="009A3176"/>
    <w:rsid w:val="009A36B6"/>
    <w:rsid w:val="009A4835"/>
    <w:rsid w:val="009A5445"/>
    <w:rsid w:val="009A5E50"/>
    <w:rsid w:val="009A7539"/>
    <w:rsid w:val="009B1388"/>
    <w:rsid w:val="009B1AD2"/>
    <w:rsid w:val="009B2194"/>
    <w:rsid w:val="009B2505"/>
    <w:rsid w:val="009B317F"/>
    <w:rsid w:val="009B41AA"/>
    <w:rsid w:val="009B474E"/>
    <w:rsid w:val="009B597E"/>
    <w:rsid w:val="009B7148"/>
    <w:rsid w:val="009B7A4A"/>
    <w:rsid w:val="009C2FEB"/>
    <w:rsid w:val="009C3331"/>
    <w:rsid w:val="009C36A4"/>
    <w:rsid w:val="009C44A7"/>
    <w:rsid w:val="009C4641"/>
    <w:rsid w:val="009C4DF6"/>
    <w:rsid w:val="009C6306"/>
    <w:rsid w:val="009C6635"/>
    <w:rsid w:val="009C68BB"/>
    <w:rsid w:val="009C6C1B"/>
    <w:rsid w:val="009C7009"/>
    <w:rsid w:val="009C7157"/>
    <w:rsid w:val="009C77A0"/>
    <w:rsid w:val="009D1E19"/>
    <w:rsid w:val="009D2A95"/>
    <w:rsid w:val="009D2E8A"/>
    <w:rsid w:val="009D3B5E"/>
    <w:rsid w:val="009D5427"/>
    <w:rsid w:val="009D7823"/>
    <w:rsid w:val="009E0F31"/>
    <w:rsid w:val="009E2F21"/>
    <w:rsid w:val="009E32DF"/>
    <w:rsid w:val="009E3BAD"/>
    <w:rsid w:val="009E5247"/>
    <w:rsid w:val="009E65CC"/>
    <w:rsid w:val="009E6758"/>
    <w:rsid w:val="009E7744"/>
    <w:rsid w:val="009E7E79"/>
    <w:rsid w:val="009E7EB7"/>
    <w:rsid w:val="009F09FD"/>
    <w:rsid w:val="009F1442"/>
    <w:rsid w:val="009F4AA4"/>
    <w:rsid w:val="009F5BF8"/>
    <w:rsid w:val="00A019A0"/>
    <w:rsid w:val="00A03E19"/>
    <w:rsid w:val="00A108EA"/>
    <w:rsid w:val="00A116CC"/>
    <w:rsid w:val="00A11783"/>
    <w:rsid w:val="00A132F4"/>
    <w:rsid w:val="00A133BC"/>
    <w:rsid w:val="00A14AB7"/>
    <w:rsid w:val="00A160CA"/>
    <w:rsid w:val="00A16307"/>
    <w:rsid w:val="00A214F2"/>
    <w:rsid w:val="00A22B97"/>
    <w:rsid w:val="00A26820"/>
    <w:rsid w:val="00A26B59"/>
    <w:rsid w:val="00A314C2"/>
    <w:rsid w:val="00A321D4"/>
    <w:rsid w:val="00A3240D"/>
    <w:rsid w:val="00A341AA"/>
    <w:rsid w:val="00A35278"/>
    <w:rsid w:val="00A35ED7"/>
    <w:rsid w:val="00A360EB"/>
    <w:rsid w:val="00A3789C"/>
    <w:rsid w:val="00A37FA0"/>
    <w:rsid w:val="00A4413E"/>
    <w:rsid w:val="00A446FE"/>
    <w:rsid w:val="00A45B49"/>
    <w:rsid w:val="00A469DA"/>
    <w:rsid w:val="00A500A4"/>
    <w:rsid w:val="00A503AB"/>
    <w:rsid w:val="00A5109B"/>
    <w:rsid w:val="00A51489"/>
    <w:rsid w:val="00A515CB"/>
    <w:rsid w:val="00A52CA9"/>
    <w:rsid w:val="00A54A7D"/>
    <w:rsid w:val="00A55750"/>
    <w:rsid w:val="00A55DB3"/>
    <w:rsid w:val="00A57B74"/>
    <w:rsid w:val="00A57CCD"/>
    <w:rsid w:val="00A6003A"/>
    <w:rsid w:val="00A62ADB"/>
    <w:rsid w:val="00A631D6"/>
    <w:rsid w:val="00A639BA"/>
    <w:rsid w:val="00A64C48"/>
    <w:rsid w:val="00A6553E"/>
    <w:rsid w:val="00A664AE"/>
    <w:rsid w:val="00A6660D"/>
    <w:rsid w:val="00A70EEE"/>
    <w:rsid w:val="00A71518"/>
    <w:rsid w:val="00A728B2"/>
    <w:rsid w:val="00A76CB8"/>
    <w:rsid w:val="00A818CA"/>
    <w:rsid w:val="00A820A6"/>
    <w:rsid w:val="00A827D7"/>
    <w:rsid w:val="00A82FEB"/>
    <w:rsid w:val="00A83463"/>
    <w:rsid w:val="00A83988"/>
    <w:rsid w:val="00A839FB"/>
    <w:rsid w:val="00A83BE8"/>
    <w:rsid w:val="00A83C69"/>
    <w:rsid w:val="00A83C83"/>
    <w:rsid w:val="00A83CE3"/>
    <w:rsid w:val="00A84BCD"/>
    <w:rsid w:val="00A90593"/>
    <w:rsid w:val="00A90F38"/>
    <w:rsid w:val="00A9132E"/>
    <w:rsid w:val="00A91352"/>
    <w:rsid w:val="00A91746"/>
    <w:rsid w:val="00A91934"/>
    <w:rsid w:val="00A92609"/>
    <w:rsid w:val="00A93713"/>
    <w:rsid w:val="00A941E4"/>
    <w:rsid w:val="00A94684"/>
    <w:rsid w:val="00A94A3F"/>
    <w:rsid w:val="00A95553"/>
    <w:rsid w:val="00A96C19"/>
    <w:rsid w:val="00A96D50"/>
    <w:rsid w:val="00AA0D53"/>
    <w:rsid w:val="00AA17CB"/>
    <w:rsid w:val="00AA1C57"/>
    <w:rsid w:val="00AA43A7"/>
    <w:rsid w:val="00AA522D"/>
    <w:rsid w:val="00AB02FD"/>
    <w:rsid w:val="00AB08A6"/>
    <w:rsid w:val="00AB174E"/>
    <w:rsid w:val="00AB1C01"/>
    <w:rsid w:val="00AB1CCF"/>
    <w:rsid w:val="00AB2595"/>
    <w:rsid w:val="00AB2651"/>
    <w:rsid w:val="00AB2B76"/>
    <w:rsid w:val="00AB4176"/>
    <w:rsid w:val="00AB44A8"/>
    <w:rsid w:val="00AB4AB3"/>
    <w:rsid w:val="00AB5199"/>
    <w:rsid w:val="00AB560A"/>
    <w:rsid w:val="00AC06D0"/>
    <w:rsid w:val="00AC1140"/>
    <w:rsid w:val="00AC22FB"/>
    <w:rsid w:val="00AC34FA"/>
    <w:rsid w:val="00AC3965"/>
    <w:rsid w:val="00AC443B"/>
    <w:rsid w:val="00AC5304"/>
    <w:rsid w:val="00AC773E"/>
    <w:rsid w:val="00AC7755"/>
    <w:rsid w:val="00AC7D66"/>
    <w:rsid w:val="00AD109D"/>
    <w:rsid w:val="00AD10D7"/>
    <w:rsid w:val="00AD130C"/>
    <w:rsid w:val="00AD1716"/>
    <w:rsid w:val="00AD20F7"/>
    <w:rsid w:val="00AD2D38"/>
    <w:rsid w:val="00AD416D"/>
    <w:rsid w:val="00AD45EF"/>
    <w:rsid w:val="00AD7F78"/>
    <w:rsid w:val="00AE0F99"/>
    <w:rsid w:val="00AE2595"/>
    <w:rsid w:val="00AE2692"/>
    <w:rsid w:val="00AE2E8A"/>
    <w:rsid w:val="00AE2EA7"/>
    <w:rsid w:val="00AE3058"/>
    <w:rsid w:val="00AE4B32"/>
    <w:rsid w:val="00AE5318"/>
    <w:rsid w:val="00AE5F62"/>
    <w:rsid w:val="00AF1BCB"/>
    <w:rsid w:val="00AF204B"/>
    <w:rsid w:val="00AF298F"/>
    <w:rsid w:val="00AF4F97"/>
    <w:rsid w:val="00AF6A2E"/>
    <w:rsid w:val="00B003AC"/>
    <w:rsid w:val="00B0069C"/>
    <w:rsid w:val="00B01399"/>
    <w:rsid w:val="00B02604"/>
    <w:rsid w:val="00B02C28"/>
    <w:rsid w:val="00B04E79"/>
    <w:rsid w:val="00B0672E"/>
    <w:rsid w:val="00B06E2B"/>
    <w:rsid w:val="00B07523"/>
    <w:rsid w:val="00B12562"/>
    <w:rsid w:val="00B14122"/>
    <w:rsid w:val="00B14CB8"/>
    <w:rsid w:val="00B14CF0"/>
    <w:rsid w:val="00B152EB"/>
    <w:rsid w:val="00B1577B"/>
    <w:rsid w:val="00B164FB"/>
    <w:rsid w:val="00B17CBB"/>
    <w:rsid w:val="00B204D8"/>
    <w:rsid w:val="00B2059B"/>
    <w:rsid w:val="00B20F22"/>
    <w:rsid w:val="00B21171"/>
    <w:rsid w:val="00B211FC"/>
    <w:rsid w:val="00B2132E"/>
    <w:rsid w:val="00B230E7"/>
    <w:rsid w:val="00B233B9"/>
    <w:rsid w:val="00B242F7"/>
    <w:rsid w:val="00B2437A"/>
    <w:rsid w:val="00B25F49"/>
    <w:rsid w:val="00B304A9"/>
    <w:rsid w:val="00B30556"/>
    <w:rsid w:val="00B34D4A"/>
    <w:rsid w:val="00B354ED"/>
    <w:rsid w:val="00B37532"/>
    <w:rsid w:val="00B37F7A"/>
    <w:rsid w:val="00B408AC"/>
    <w:rsid w:val="00B40E65"/>
    <w:rsid w:val="00B41882"/>
    <w:rsid w:val="00B41CAB"/>
    <w:rsid w:val="00B43AF2"/>
    <w:rsid w:val="00B45480"/>
    <w:rsid w:val="00B45848"/>
    <w:rsid w:val="00B461B4"/>
    <w:rsid w:val="00B47DD9"/>
    <w:rsid w:val="00B501D9"/>
    <w:rsid w:val="00B5186C"/>
    <w:rsid w:val="00B52B69"/>
    <w:rsid w:val="00B52C6E"/>
    <w:rsid w:val="00B5382C"/>
    <w:rsid w:val="00B53AAD"/>
    <w:rsid w:val="00B540C7"/>
    <w:rsid w:val="00B5744D"/>
    <w:rsid w:val="00B60E59"/>
    <w:rsid w:val="00B62288"/>
    <w:rsid w:val="00B653F0"/>
    <w:rsid w:val="00B65BA9"/>
    <w:rsid w:val="00B67580"/>
    <w:rsid w:val="00B7013C"/>
    <w:rsid w:val="00B70B47"/>
    <w:rsid w:val="00B75BB3"/>
    <w:rsid w:val="00B75E4F"/>
    <w:rsid w:val="00B80866"/>
    <w:rsid w:val="00B82E2F"/>
    <w:rsid w:val="00B82FE7"/>
    <w:rsid w:val="00B833FE"/>
    <w:rsid w:val="00B8390A"/>
    <w:rsid w:val="00B84DEF"/>
    <w:rsid w:val="00B93712"/>
    <w:rsid w:val="00B94416"/>
    <w:rsid w:val="00B96C40"/>
    <w:rsid w:val="00B97F52"/>
    <w:rsid w:val="00BA142C"/>
    <w:rsid w:val="00BA1C1A"/>
    <w:rsid w:val="00BA49F8"/>
    <w:rsid w:val="00BA4C6E"/>
    <w:rsid w:val="00BA5440"/>
    <w:rsid w:val="00BA55F6"/>
    <w:rsid w:val="00BA5E5A"/>
    <w:rsid w:val="00BA744A"/>
    <w:rsid w:val="00BB1B42"/>
    <w:rsid w:val="00BB2BF8"/>
    <w:rsid w:val="00BB3A4F"/>
    <w:rsid w:val="00BB6DD5"/>
    <w:rsid w:val="00BB76F0"/>
    <w:rsid w:val="00BC166D"/>
    <w:rsid w:val="00BC16A3"/>
    <w:rsid w:val="00BC1901"/>
    <w:rsid w:val="00BC1DBA"/>
    <w:rsid w:val="00BC2C08"/>
    <w:rsid w:val="00BC2DF2"/>
    <w:rsid w:val="00BC2FB1"/>
    <w:rsid w:val="00BC43F4"/>
    <w:rsid w:val="00BC4A2E"/>
    <w:rsid w:val="00BC60B5"/>
    <w:rsid w:val="00BC7849"/>
    <w:rsid w:val="00BC7C8C"/>
    <w:rsid w:val="00BD165D"/>
    <w:rsid w:val="00BD28CB"/>
    <w:rsid w:val="00BD4814"/>
    <w:rsid w:val="00BD6FD5"/>
    <w:rsid w:val="00BD7A2F"/>
    <w:rsid w:val="00BE1340"/>
    <w:rsid w:val="00BE1FC1"/>
    <w:rsid w:val="00BE2391"/>
    <w:rsid w:val="00BE4819"/>
    <w:rsid w:val="00BE584B"/>
    <w:rsid w:val="00BE5FB6"/>
    <w:rsid w:val="00BE74B1"/>
    <w:rsid w:val="00BF55BC"/>
    <w:rsid w:val="00BF5BCA"/>
    <w:rsid w:val="00BF614F"/>
    <w:rsid w:val="00C003DC"/>
    <w:rsid w:val="00C00A9A"/>
    <w:rsid w:val="00C00FD3"/>
    <w:rsid w:val="00C02E70"/>
    <w:rsid w:val="00C035B4"/>
    <w:rsid w:val="00C048CC"/>
    <w:rsid w:val="00C05C0F"/>
    <w:rsid w:val="00C067C6"/>
    <w:rsid w:val="00C0717C"/>
    <w:rsid w:val="00C10414"/>
    <w:rsid w:val="00C112CF"/>
    <w:rsid w:val="00C1198E"/>
    <w:rsid w:val="00C1231B"/>
    <w:rsid w:val="00C12A97"/>
    <w:rsid w:val="00C130D7"/>
    <w:rsid w:val="00C142F1"/>
    <w:rsid w:val="00C1548E"/>
    <w:rsid w:val="00C15490"/>
    <w:rsid w:val="00C175A6"/>
    <w:rsid w:val="00C2079C"/>
    <w:rsid w:val="00C208A9"/>
    <w:rsid w:val="00C222EC"/>
    <w:rsid w:val="00C2298D"/>
    <w:rsid w:val="00C22F55"/>
    <w:rsid w:val="00C252AB"/>
    <w:rsid w:val="00C26297"/>
    <w:rsid w:val="00C272FB"/>
    <w:rsid w:val="00C27CD5"/>
    <w:rsid w:val="00C3094D"/>
    <w:rsid w:val="00C314FF"/>
    <w:rsid w:val="00C317AC"/>
    <w:rsid w:val="00C3385E"/>
    <w:rsid w:val="00C33A89"/>
    <w:rsid w:val="00C33FF8"/>
    <w:rsid w:val="00C34764"/>
    <w:rsid w:val="00C35497"/>
    <w:rsid w:val="00C35A7F"/>
    <w:rsid w:val="00C36715"/>
    <w:rsid w:val="00C37C34"/>
    <w:rsid w:val="00C411D6"/>
    <w:rsid w:val="00C4124F"/>
    <w:rsid w:val="00C42B4F"/>
    <w:rsid w:val="00C42F47"/>
    <w:rsid w:val="00C43D2D"/>
    <w:rsid w:val="00C45811"/>
    <w:rsid w:val="00C46254"/>
    <w:rsid w:val="00C46A5B"/>
    <w:rsid w:val="00C46B20"/>
    <w:rsid w:val="00C4702C"/>
    <w:rsid w:val="00C47F59"/>
    <w:rsid w:val="00C507C4"/>
    <w:rsid w:val="00C50910"/>
    <w:rsid w:val="00C51B0C"/>
    <w:rsid w:val="00C51F0C"/>
    <w:rsid w:val="00C52617"/>
    <w:rsid w:val="00C52C85"/>
    <w:rsid w:val="00C53272"/>
    <w:rsid w:val="00C545A3"/>
    <w:rsid w:val="00C5472A"/>
    <w:rsid w:val="00C5537B"/>
    <w:rsid w:val="00C575D7"/>
    <w:rsid w:val="00C57677"/>
    <w:rsid w:val="00C57BD6"/>
    <w:rsid w:val="00C60524"/>
    <w:rsid w:val="00C60B04"/>
    <w:rsid w:val="00C6143E"/>
    <w:rsid w:val="00C628E2"/>
    <w:rsid w:val="00C638FC"/>
    <w:rsid w:val="00C63C06"/>
    <w:rsid w:val="00C63DDF"/>
    <w:rsid w:val="00C65375"/>
    <w:rsid w:val="00C66CFC"/>
    <w:rsid w:val="00C674DF"/>
    <w:rsid w:val="00C72EBA"/>
    <w:rsid w:val="00C7372E"/>
    <w:rsid w:val="00C76F64"/>
    <w:rsid w:val="00C812D4"/>
    <w:rsid w:val="00C82580"/>
    <w:rsid w:val="00C82744"/>
    <w:rsid w:val="00C84B21"/>
    <w:rsid w:val="00C85250"/>
    <w:rsid w:val="00C86525"/>
    <w:rsid w:val="00C87253"/>
    <w:rsid w:val="00C87EF8"/>
    <w:rsid w:val="00C918A1"/>
    <w:rsid w:val="00C91B6F"/>
    <w:rsid w:val="00C91BC7"/>
    <w:rsid w:val="00C936B2"/>
    <w:rsid w:val="00C93837"/>
    <w:rsid w:val="00C94B6C"/>
    <w:rsid w:val="00C95500"/>
    <w:rsid w:val="00C9600A"/>
    <w:rsid w:val="00C972F5"/>
    <w:rsid w:val="00CA0113"/>
    <w:rsid w:val="00CA037D"/>
    <w:rsid w:val="00CA059B"/>
    <w:rsid w:val="00CA1B9D"/>
    <w:rsid w:val="00CA3CAA"/>
    <w:rsid w:val="00CA5867"/>
    <w:rsid w:val="00CA602A"/>
    <w:rsid w:val="00CA60DD"/>
    <w:rsid w:val="00CA60F9"/>
    <w:rsid w:val="00CA69AA"/>
    <w:rsid w:val="00CA7CC2"/>
    <w:rsid w:val="00CB05A0"/>
    <w:rsid w:val="00CB26C1"/>
    <w:rsid w:val="00CB2A2B"/>
    <w:rsid w:val="00CB3789"/>
    <w:rsid w:val="00CB391F"/>
    <w:rsid w:val="00CB3FD3"/>
    <w:rsid w:val="00CB498B"/>
    <w:rsid w:val="00CB4B5A"/>
    <w:rsid w:val="00CB4F49"/>
    <w:rsid w:val="00CB774C"/>
    <w:rsid w:val="00CB7AD8"/>
    <w:rsid w:val="00CB7EE0"/>
    <w:rsid w:val="00CC11D5"/>
    <w:rsid w:val="00CC1C16"/>
    <w:rsid w:val="00CC2BF0"/>
    <w:rsid w:val="00CC4531"/>
    <w:rsid w:val="00CC4AE8"/>
    <w:rsid w:val="00CC5920"/>
    <w:rsid w:val="00CC5C12"/>
    <w:rsid w:val="00CC717A"/>
    <w:rsid w:val="00CC7632"/>
    <w:rsid w:val="00CD06C1"/>
    <w:rsid w:val="00CD1564"/>
    <w:rsid w:val="00CD5812"/>
    <w:rsid w:val="00CE1638"/>
    <w:rsid w:val="00CE4934"/>
    <w:rsid w:val="00CE52CE"/>
    <w:rsid w:val="00CE53EF"/>
    <w:rsid w:val="00CE55C5"/>
    <w:rsid w:val="00CE5B04"/>
    <w:rsid w:val="00CE738E"/>
    <w:rsid w:val="00CF1270"/>
    <w:rsid w:val="00CF3001"/>
    <w:rsid w:val="00CF38AE"/>
    <w:rsid w:val="00CF46B8"/>
    <w:rsid w:val="00CF6164"/>
    <w:rsid w:val="00CF7880"/>
    <w:rsid w:val="00CF7E03"/>
    <w:rsid w:val="00D0085E"/>
    <w:rsid w:val="00D01AF4"/>
    <w:rsid w:val="00D023EB"/>
    <w:rsid w:val="00D05DC3"/>
    <w:rsid w:val="00D06520"/>
    <w:rsid w:val="00D06C44"/>
    <w:rsid w:val="00D06CA0"/>
    <w:rsid w:val="00D07470"/>
    <w:rsid w:val="00D07942"/>
    <w:rsid w:val="00D07D5E"/>
    <w:rsid w:val="00D1050F"/>
    <w:rsid w:val="00D1280D"/>
    <w:rsid w:val="00D130AA"/>
    <w:rsid w:val="00D133FD"/>
    <w:rsid w:val="00D1540E"/>
    <w:rsid w:val="00D159EF"/>
    <w:rsid w:val="00D20A87"/>
    <w:rsid w:val="00D210E7"/>
    <w:rsid w:val="00D231A4"/>
    <w:rsid w:val="00D2409A"/>
    <w:rsid w:val="00D24C70"/>
    <w:rsid w:val="00D27C3E"/>
    <w:rsid w:val="00D31732"/>
    <w:rsid w:val="00D32B5D"/>
    <w:rsid w:val="00D35AF4"/>
    <w:rsid w:val="00D36F2B"/>
    <w:rsid w:val="00D37BC2"/>
    <w:rsid w:val="00D43461"/>
    <w:rsid w:val="00D4390F"/>
    <w:rsid w:val="00D43935"/>
    <w:rsid w:val="00D43C98"/>
    <w:rsid w:val="00D4435D"/>
    <w:rsid w:val="00D45942"/>
    <w:rsid w:val="00D46D61"/>
    <w:rsid w:val="00D46EFB"/>
    <w:rsid w:val="00D47F63"/>
    <w:rsid w:val="00D47FE3"/>
    <w:rsid w:val="00D50F9E"/>
    <w:rsid w:val="00D5140A"/>
    <w:rsid w:val="00D51715"/>
    <w:rsid w:val="00D55B50"/>
    <w:rsid w:val="00D5609B"/>
    <w:rsid w:val="00D565F0"/>
    <w:rsid w:val="00D607DF"/>
    <w:rsid w:val="00D61736"/>
    <w:rsid w:val="00D61D29"/>
    <w:rsid w:val="00D64983"/>
    <w:rsid w:val="00D66FE3"/>
    <w:rsid w:val="00D6778D"/>
    <w:rsid w:val="00D712F1"/>
    <w:rsid w:val="00D7163B"/>
    <w:rsid w:val="00D731BD"/>
    <w:rsid w:val="00D73950"/>
    <w:rsid w:val="00D73F47"/>
    <w:rsid w:val="00D74727"/>
    <w:rsid w:val="00D74E70"/>
    <w:rsid w:val="00D8496A"/>
    <w:rsid w:val="00D8535F"/>
    <w:rsid w:val="00D853B0"/>
    <w:rsid w:val="00D855D3"/>
    <w:rsid w:val="00D85696"/>
    <w:rsid w:val="00D86185"/>
    <w:rsid w:val="00D867EB"/>
    <w:rsid w:val="00D86C8E"/>
    <w:rsid w:val="00D87658"/>
    <w:rsid w:val="00D90D93"/>
    <w:rsid w:val="00D91B88"/>
    <w:rsid w:val="00D92780"/>
    <w:rsid w:val="00D9408F"/>
    <w:rsid w:val="00D95C81"/>
    <w:rsid w:val="00DA08A0"/>
    <w:rsid w:val="00DA099B"/>
    <w:rsid w:val="00DA0CC5"/>
    <w:rsid w:val="00DA166D"/>
    <w:rsid w:val="00DA2C89"/>
    <w:rsid w:val="00DA3CD6"/>
    <w:rsid w:val="00DA4688"/>
    <w:rsid w:val="00DA485E"/>
    <w:rsid w:val="00DA5847"/>
    <w:rsid w:val="00DA7EFF"/>
    <w:rsid w:val="00DB1212"/>
    <w:rsid w:val="00DB1270"/>
    <w:rsid w:val="00DB18E6"/>
    <w:rsid w:val="00DB2ED5"/>
    <w:rsid w:val="00DB3DE2"/>
    <w:rsid w:val="00DB5D4B"/>
    <w:rsid w:val="00DB66DE"/>
    <w:rsid w:val="00DB78EE"/>
    <w:rsid w:val="00DB7DB5"/>
    <w:rsid w:val="00DC05F7"/>
    <w:rsid w:val="00DC16F3"/>
    <w:rsid w:val="00DC209B"/>
    <w:rsid w:val="00DC3225"/>
    <w:rsid w:val="00DC5C8D"/>
    <w:rsid w:val="00DD08FD"/>
    <w:rsid w:val="00DD1D83"/>
    <w:rsid w:val="00DD6693"/>
    <w:rsid w:val="00DD6823"/>
    <w:rsid w:val="00DD6841"/>
    <w:rsid w:val="00DE0CA1"/>
    <w:rsid w:val="00DE0DC5"/>
    <w:rsid w:val="00DE1E83"/>
    <w:rsid w:val="00DE2EF0"/>
    <w:rsid w:val="00DE33CA"/>
    <w:rsid w:val="00DE5295"/>
    <w:rsid w:val="00DE567F"/>
    <w:rsid w:val="00DE5748"/>
    <w:rsid w:val="00DE653F"/>
    <w:rsid w:val="00DE6A66"/>
    <w:rsid w:val="00DE7120"/>
    <w:rsid w:val="00DE7FC6"/>
    <w:rsid w:val="00DF101A"/>
    <w:rsid w:val="00DF1D97"/>
    <w:rsid w:val="00DF1E34"/>
    <w:rsid w:val="00DF2A77"/>
    <w:rsid w:val="00DF7AE6"/>
    <w:rsid w:val="00E01E40"/>
    <w:rsid w:val="00E0426E"/>
    <w:rsid w:val="00E055EA"/>
    <w:rsid w:val="00E06D2A"/>
    <w:rsid w:val="00E072CC"/>
    <w:rsid w:val="00E07EDB"/>
    <w:rsid w:val="00E1126D"/>
    <w:rsid w:val="00E11C60"/>
    <w:rsid w:val="00E12B30"/>
    <w:rsid w:val="00E1425C"/>
    <w:rsid w:val="00E158DF"/>
    <w:rsid w:val="00E158F6"/>
    <w:rsid w:val="00E15C09"/>
    <w:rsid w:val="00E15CA6"/>
    <w:rsid w:val="00E20791"/>
    <w:rsid w:val="00E20E0E"/>
    <w:rsid w:val="00E23199"/>
    <w:rsid w:val="00E23DA7"/>
    <w:rsid w:val="00E2407F"/>
    <w:rsid w:val="00E24E15"/>
    <w:rsid w:val="00E2633C"/>
    <w:rsid w:val="00E278F5"/>
    <w:rsid w:val="00E27CE1"/>
    <w:rsid w:val="00E27F7E"/>
    <w:rsid w:val="00E30BDF"/>
    <w:rsid w:val="00E31543"/>
    <w:rsid w:val="00E31DF1"/>
    <w:rsid w:val="00E33641"/>
    <w:rsid w:val="00E339F9"/>
    <w:rsid w:val="00E34231"/>
    <w:rsid w:val="00E34A3C"/>
    <w:rsid w:val="00E3600F"/>
    <w:rsid w:val="00E378E6"/>
    <w:rsid w:val="00E42C94"/>
    <w:rsid w:val="00E4517E"/>
    <w:rsid w:val="00E471D4"/>
    <w:rsid w:val="00E473F5"/>
    <w:rsid w:val="00E47C87"/>
    <w:rsid w:val="00E504D2"/>
    <w:rsid w:val="00E50D1E"/>
    <w:rsid w:val="00E516FA"/>
    <w:rsid w:val="00E5283B"/>
    <w:rsid w:val="00E53A86"/>
    <w:rsid w:val="00E54041"/>
    <w:rsid w:val="00E54E47"/>
    <w:rsid w:val="00E61AB3"/>
    <w:rsid w:val="00E61B35"/>
    <w:rsid w:val="00E63161"/>
    <w:rsid w:val="00E65B01"/>
    <w:rsid w:val="00E65FF3"/>
    <w:rsid w:val="00E679B3"/>
    <w:rsid w:val="00E71F15"/>
    <w:rsid w:val="00E7283B"/>
    <w:rsid w:val="00E73962"/>
    <w:rsid w:val="00E73C0A"/>
    <w:rsid w:val="00E7781D"/>
    <w:rsid w:val="00E77C4A"/>
    <w:rsid w:val="00E82182"/>
    <w:rsid w:val="00E82A0F"/>
    <w:rsid w:val="00E82F1D"/>
    <w:rsid w:val="00E83395"/>
    <w:rsid w:val="00E840DC"/>
    <w:rsid w:val="00E84C55"/>
    <w:rsid w:val="00E85055"/>
    <w:rsid w:val="00E85414"/>
    <w:rsid w:val="00E872BE"/>
    <w:rsid w:val="00E909CD"/>
    <w:rsid w:val="00E917B9"/>
    <w:rsid w:val="00E92BC2"/>
    <w:rsid w:val="00E9315D"/>
    <w:rsid w:val="00E977C2"/>
    <w:rsid w:val="00EA07B3"/>
    <w:rsid w:val="00EA091B"/>
    <w:rsid w:val="00EA1591"/>
    <w:rsid w:val="00EA1B5F"/>
    <w:rsid w:val="00EA4ED1"/>
    <w:rsid w:val="00EA6CA7"/>
    <w:rsid w:val="00EA79EA"/>
    <w:rsid w:val="00EB08F7"/>
    <w:rsid w:val="00EB0984"/>
    <w:rsid w:val="00EB14A5"/>
    <w:rsid w:val="00EB1626"/>
    <w:rsid w:val="00EB22C1"/>
    <w:rsid w:val="00EB45A8"/>
    <w:rsid w:val="00EB4AD3"/>
    <w:rsid w:val="00EB6448"/>
    <w:rsid w:val="00EB65A0"/>
    <w:rsid w:val="00EC1E2E"/>
    <w:rsid w:val="00EC37FE"/>
    <w:rsid w:val="00EC3E4A"/>
    <w:rsid w:val="00EC519C"/>
    <w:rsid w:val="00EC6BF4"/>
    <w:rsid w:val="00EC7312"/>
    <w:rsid w:val="00EC7CFF"/>
    <w:rsid w:val="00EC7FA5"/>
    <w:rsid w:val="00ED2994"/>
    <w:rsid w:val="00ED40C8"/>
    <w:rsid w:val="00ED4DAB"/>
    <w:rsid w:val="00ED5B51"/>
    <w:rsid w:val="00ED616D"/>
    <w:rsid w:val="00ED6271"/>
    <w:rsid w:val="00EE0518"/>
    <w:rsid w:val="00EE0BED"/>
    <w:rsid w:val="00EE1FB0"/>
    <w:rsid w:val="00EE2CB2"/>
    <w:rsid w:val="00EE2E5A"/>
    <w:rsid w:val="00EE3D1A"/>
    <w:rsid w:val="00EE491D"/>
    <w:rsid w:val="00EE4D1D"/>
    <w:rsid w:val="00EE4E59"/>
    <w:rsid w:val="00EE7B8F"/>
    <w:rsid w:val="00EE7EB5"/>
    <w:rsid w:val="00EF1563"/>
    <w:rsid w:val="00EF2C9A"/>
    <w:rsid w:val="00EF5263"/>
    <w:rsid w:val="00EF5D2F"/>
    <w:rsid w:val="00EF72F1"/>
    <w:rsid w:val="00F00770"/>
    <w:rsid w:val="00F00C80"/>
    <w:rsid w:val="00F00E64"/>
    <w:rsid w:val="00F00F3B"/>
    <w:rsid w:val="00F03351"/>
    <w:rsid w:val="00F04724"/>
    <w:rsid w:val="00F05781"/>
    <w:rsid w:val="00F07498"/>
    <w:rsid w:val="00F10D48"/>
    <w:rsid w:val="00F11849"/>
    <w:rsid w:val="00F15142"/>
    <w:rsid w:val="00F16933"/>
    <w:rsid w:val="00F21FC1"/>
    <w:rsid w:val="00F2347C"/>
    <w:rsid w:val="00F23B08"/>
    <w:rsid w:val="00F245A0"/>
    <w:rsid w:val="00F246FC"/>
    <w:rsid w:val="00F24BA4"/>
    <w:rsid w:val="00F2568A"/>
    <w:rsid w:val="00F25828"/>
    <w:rsid w:val="00F25E58"/>
    <w:rsid w:val="00F264A0"/>
    <w:rsid w:val="00F26C96"/>
    <w:rsid w:val="00F27C7D"/>
    <w:rsid w:val="00F3060F"/>
    <w:rsid w:val="00F310D6"/>
    <w:rsid w:val="00F31778"/>
    <w:rsid w:val="00F32551"/>
    <w:rsid w:val="00F336F2"/>
    <w:rsid w:val="00F36CD2"/>
    <w:rsid w:val="00F36F69"/>
    <w:rsid w:val="00F3786D"/>
    <w:rsid w:val="00F40E11"/>
    <w:rsid w:val="00F426A5"/>
    <w:rsid w:val="00F42A32"/>
    <w:rsid w:val="00F43D85"/>
    <w:rsid w:val="00F457F4"/>
    <w:rsid w:val="00F46FB0"/>
    <w:rsid w:val="00F471FF"/>
    <w:rsid w:val="00F47766"/>
    <w:rsid w:val="00F517FA"/>
    <w:rsid w:val="00F52AD4"/>
    <w:rsid w:val="00F5309F"/>
    <w:rsid w:val="00F5374D"/>
    <w:rsid w:val="00F5561F"/>
    <w:rsid w:val="00F56C40"/>
    <w:rsid w:val="00F57D0E"/>
    <w:rsid w:val="00F607C3"/>
    <w:rsid w:val="00F61538"/>
    <w:rsid w:val="00F6153B"/>
    <w:rsid w:val="00F61A7B"/>
    <w:rsid w:val="00F6231C"/>
    <w:rsid w:val="00F62B12"/>
    <w:rsid w:val="00F63FEC"/>
    <w:rsid w:val="00F64329"/>
    <w:rsid w:val="00F65ADB"/>
    <w:rsid w:val="00F66190"/>
    <w:rsid w:val="00F679F0"/>
    <w:rsid w:val="00F72E62"/>
    <w:rsid w:val="00F74986"/>
    <w:rsid w:val="00F74CF4"/>
    <w:rsid w:val="00F76990"/>
    <w:rsid w:val="00F800A3"/>
    <w:rsid w:val="00F8161B"/>
    <w:rsid w:val="00F83113"/>
    <w:rsid w:val="00F85A25"/>
    <w:rsid w:val="00F8605A"/>
    <w:rsid w:val="00F90650"/>
    <w:rsid w:val="00F90E47"/>
    <w:rsid w:val="00F9179D"/>
    <w:rsid w:val="00F92C0C"/>
    <w:rsid w:val="00F939D3"/>
    <w:rsid w:val="00F939FC"/>
    <w:rsid w:val="00F94C2E"/>
    <w:rsid w:val="00F94EBC"/>
    <w:rsid w:val="00F95A48"/>
    <w:rsid w:val="00F9612F"/>
    <w:rsid w:val="00F97409"/>
    <w:rsid w:val="00F977C7"/>
    <w:rsid w:val="00F97BEC"/>
    <w:rsid w:val="00FA1553"/>
    <w:rsid w:val="00FA22B7"/>
    <w:rsid w:val="00FA27C1"/>
    <w:rsid w:val="00FA2B9F"/>
    <w:rsid w:val="00FA2FB7"/>
    <w:rsid w:val="00FA3B07"/>
    <w:rsid w:val="00FA4115"/>
    <w:rsid w:val="00FA4E73"/>
    <w:rsid w:val="00FA5A93"/>
    <w:rsid w:val="00FA739D"/>
    <w:rsid w:val="00FA7E6A"/>
    <w:rsid w:val="00FB209C"/>
    <w:rsid w:val="00FB2856"/>
    <w:rsid w:val="00FB3466"/>
    <w:rsid w:val="00FB5B54"/>
    <w:rsid w:val="00FC05FE"/>
    <w:rsid w:val="00FC1028"/>
    <w:rsid w:val="00FC16DE"/>
    <w:rsid w:val="00FC1B06"/>
    <w:rsid w:val="00FC203C"/>
    <w:rsid w:val="00FC403A"/>
    <w:rsid w:val="00FC50DF"/>
    <w:rsid w:val="00FC53EA"/>
    <w:rsid w:val="00FC5A58"/>
    <w:rsid w:val="00FC5BE0"/>
    <w:rsid w:val="00FC6F8F"/>
    <w:rsid w:val="00FD2CAD"/>
    <w:rsid w:val="00FD62BB"/>
    <w:rsid w:val="00FD64DF"/>
    <w:rsid w:val="00FD7758"/>
    <w:rsid w:val="00FD7E1E"/>
    <w:rsid w:val="00FE4637"/>
    <w:rsid w:val="00FE4CB3"/>
    <w:rsid w:val="00FE60D7"/>
    <w:rsid w:val="00FE6612"/>
    <w:rsid w:val="00FE69AF"/>
    <w:rsid w:val="00FF03E2"/>
    <w:rsid w:val="00FF0B27"/>
    <w:rsid w:val="00FF0F95"/>
    <w:rsid w:val="00FF1557"/>
    <w:rsid w:val="00FF4D37"/>
    <w:rsid w:val="00FF539A"/>
    <w:rsid w:val="00FF5697"/>
    <w:rsid w:val="00FF59E1"/>
    <w:rsid w:val="00FF608E"/>
    <w:rsid w:val="00FF6137"/>
    <w:rsid w:val="00FF7012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startarrowwidth="narrow" startarrowlength="short" endarrowwidth="narrow" endarrowlength="short" weight=".5pt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814ED5"/>
    <w:pPr>
      <w:spacing w:line="360" w:lineRule="auto"/>
    </w:pPr>
    <w:rPr>
      <w:sz w:val="28"/>
      <w:szCs w:val="24"/>
    </w:rPr>
  </w:style>
  <w:style w:type="paragraph" w:styleId="1">
    <w:name w:val="heading 1"/>
    <w:aliases w:val="В1,а1,heading 1,Введение...,Б1,Heading 1iz,Б11,Document Header1,H1"/>
    <w:basedOn w:val="a9"/>
    <w:next w:val="aa"/>
    <w:link w:val="12"/>
    <w:qFormat/>
    <w:rsid w:val="000A05E1"/>
    <w:pPr>
      <w:keepNext/>
      <w:pageBreakBefore/>
      <w:numPr>
        <w:numId w:val="17"/>
      </w:numPr>
      <w:suppressLineNumbers/>
      <w:suppressAutoHyphens/>
      <w:spacing w:before="360" w:after="480"/>
      <w:jc w:val="both"/>
      <w:outlineLvl w:val="0"/>
    </w:pPr>
    <w:rPr>
      <w:szCs w:val="28"/>
    </w:rPr>
  </w:style>
  <w:style w:type="paragraph" w:styleId="21">
    <w:name w:val="heading 2"/>
    <w:aliases w:val="H2,2,h2,Б2,RTC,iz2,Раздел Знак"/>
    <w:basedOn w:val="a9"/>
    <w:next w:val="aa"/>
    <w:link w:val="22"/>
    <w:qFormat/>
    <w:rsid w:val="000A05E1"/>
    <w:pPr>
      <w:keepNext/>
      <w:numPr>
        <w:ilvl w:val="1"/>
        <w:numId w:val="17"/>
      </w:numPr>
      <w:suppressLineNumbers/>
      <w:suppressAutoHyphens/>
      <w:ind w:right="113"/>
      <w:jc w:val="both"/>
      <w:outlineLvl w:val="1"/>
    </w:pPr>
    <w:rPr>
      <w:szCs w:val="20"/>
    </w:rPr>
  </w:style>
  <w:style w:type="paragraph" w:styleId="31">
    <w:name w:val="heading 3"/>
    <w:aliases w:val="Б3,RTC 3,iz3,Подраздел"/>
    <w:basedOn w:val="a9"/>
    <w:next w:val="aa"/>
    <w:link w:val="32"/>
    <w:qFormat/>
    <w:rsid w:val="000A05E1"/>
    <w:pPr>
      <w:keepNext/>
      <w:numPr>
        <w:ilvl w:val="2"/>
        <w:numId w:val="17"/>
      </w:numPr>
      <w:ind w:right="284"/>
      <w:outlineLvl w:val="2"/>
    </w:pPr>
    <w:rPr>
      <w:szCs w:val="20"/>
    </w:rPr>
  </w:style>
  <w:style w:type="paragraph" w:styleId="41">
    <w:name w:val="heading 4"/>
    <w:aliases w:val="Б4,RTC 4,Заголовок 4 Знак,Пункт Знак,Пункт"/>
    <w:basedOn w:val="a9"/>
    <w:next w:val="aa"/>
    <w:qFormat/>
    <w:rsid w:val="00BC16A3"/>
    <w:pPr>
      <w:keepNext/>
      <w:numPr>
        <w:ilvl w:val="3"/>
        <w:numId w:val="17"/>
      </w:numPr>
      <w:spacing w:before="240" w:after="60" w:line="240" w:lineRule="auto"/>
      <w:ind w:right="284"/>
      <w:jc w:val="both"/>
      <w:outlineLvl w:val="3"/>
    </w:pPr>
    <w:rPr>
      <w:szCs w:val="20"/>
    </w:rPr>
  </w:style>
  <w:style w:type="paragraph" w:styleId="51">
    <w:name w:val="heading 5"/>
    <w:aliases w:val="Подпункт"/>
    <w:basedOn w:val="41"/>
    <w:next w:val="aa"/>
    <w:link w:val="52"/>
    <w:qFormat/>
    <w:rsid w:val="002F3F5F"/>
    <w:pPr>
      <w:numPr>
        <w:ilvl w:val="4"/>
      </w:numPr>
      <w:spacing w:before="60"/>
      <w:outlineLvl w:val="4"/>
    </w:pPr>
  </w:style>
  <w:style w:type="paragraph" w:styleId="6">
    <w:name w:val="heading 6"/>
    <w:aliases w:val="Приложение"/>
    <w:basedOn w:val="a9"/>
    <w:next w:val="a9"/>
    <w:link w:val="60"/>
    <w:qFormat/>
    <w:pPr>
      <w:numPr>
        <w:ilvl w:val="5"/>
        <w:numId w:val="17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9"/>
    <w:next w:val="a9"/>
    <w:link w:val="70"/>
    <w:qFormat/>
    <w:pPr>
      <w:numPr>
        <w:ilvl w:val="6"/>
        <w:numId w:val="17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9"/>
    <w:next w:val="a9"/>
    <w:link w:val="80"/>
    <w:qFormat/>
    <w:pPr>
      <w:numPr>
        <w:ilvl w:val="7"/>
        <w:numId w:val="17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9"/>
    <w:next w:val="a9"/>
    <w:link w:val="90"/>
    <w:qFormat/>
    <w:pPr>
      <w:numPr>
        <w:ilvl w:val="8"/>
        <w:numId w:val="17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2">
    <w:name w:val="Заголовок 1 Знак"/>
    <w:aliases w:val="В1 Знак,а1 Знак,heading 1 Знак,Введение... Знак,Б1 Знак,Heading 1iz Знак,Б11 Знак,Document Header1 Знак,H1 Знак"/>
    <w:link w:val="1"/>
    <w:rsid w:val="000A05E1"/>
    <w:rPr>
      <w:sz w:val="28"/>
      <w:szCs w:val="28"/>
    </w:rPr>
  </w:style>
  <w:style w:type="paragraph" w:styleId="ae">
    <w:name w:val="Balloon Text"/>
    <w:basedOn w:val="a9"/>
    <w:link w:val="af"/>
    <w:uiPriority w:val="99"/>
    <w:semiHidden/>
    <w:rPr>
      <w:rFonts w:ascii="Tahoma" w:hAnsi="Tahoma" w:cs="Tahoma"/>
      <w:sz w:val="16"/>
      <w:szCs w:val="16"/>
    </w:rPr>
  </w:style>
  <w:style w:type="paragraph" w:styleId="af0">
    <w:name w:val="caption"/>
    <w:basedOn w:val="a9"/>
    <w:uiPriority w:val="99"/>
    <w:qFormat/>
    <w:rsid w:val="00EB08F7"/>
    <w:pPr>
      <w:ind w:left="709"/>
    </w:pPr>
    <w:rPr>
      <w:szCs w:val="20"/>
    </w:rPr>
  </w:style>
  <w:style w:type="paragraph" w:styleId="23">
    <w:name w:val="toc 2"/>
    <w:basedOn w:val="a9"/>
    <w:next w:val="a9"/>
    <w:uiPriority w:val="39"/>
    <w:rsid w:val="004E7964"/>
    <w:pPr>
      <w:tabs>
        <w:tab w:val="right" w:leader="dot" w:pos="9639"/>
      </w:tabs>
      <w:ind w:left="454" w:right="284"/>
    </w:pPr>
  </w:style>
  <w:style w:type="paragraph" w:customStyle="1" w:styleId="ConsPlusNormal">
    <w:name w:val="ConsPlusNormal"/>
    <w:rsid w:val="00BF5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1">
    <w:name w:val="Table Grid"/>
    <w:basedOn w:val="ac"/>
    <w:uiPriority w:val="39"/>
    <w:rsid w:val="00E85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9"/>
    <w:next w:val="a9"/>
    <w:uiPriority w:val="39"/>
    <w:rsid w:val="00EB4AD3"/>
    <w:pPr>
      <w:tabs>
        <w:tab w:val="right" w:leader="dot" w:pos="9639"/>
      </w:tabs>
      <w:spacing w:before="120" w:after="120"/>
      <w:ind w:left="227" w:right="284"/>
    </w:pPr>
    <w:rPr>
      <w:bCs/>
    </w:rPr>
  </w:style>
  <w:style w:type="paragraph" w:styleId="33">
    <w:name w:val="toc 3"/>
    <w:basedOn w:val="a9"/>
    <w:next w:val="a9"/>
    <w:uiPriority w:val="39"/>
    <w:rsid w:val="004E7964"/>
    <w:pPr>
      <w:tabs>
        <w:tab w:val="right" w:leader="dot" w:pos="9639"/>
      </w:tabs>
      <w:ind w:left="567" w:right="284"/>
    </w:pPr>
    <w:rPr>
      <w:iCs/>
      <w:sz w:val="24"/>
      <w:szCs w:val="20"/>
    </w:rPr>
  </w:style>
  <w:style w:type="paragraph" w:styleId="42">
    <w:name w:val="toc 4"/>
    <w:basedOn w:val="a9"/>
    <w:next w:val="a9"/>
    <w:semiHidden/>
    <w:rsid w:val="00A500A4"/>
    <w:pPr>
      <w:ind w:left="720"/>
    </w:pPr>
    <w:rPr>
      <w:sz w:val="18"/>
      <w:szCs w:val="18"/>
    </w:rPr>
  </w:style>
  <w:style w:type="paragraph" w:styleId="53">
    <w:name w:val="toc 5"/>
    <w:basedOn w:val="a9"/>
    <w:next w:val="a9"/>
    <w:autoRedefine/>
    <w:semiHidden/>
    <w:rsid w:val="00A500A4"/>
    <w:pPr>
      <w:ind w:left="960"/>
    </w:pPr>
    <w:rPr>
      <w:sz w:val="18"/>
      <w:szCs w:val="18"/>
    </w:rPr>
  </w:style>
  <w:style w:type="paragraph" w:styleId="61">
    <w:name w:val="toc 6"/>
    <w:basedOn w:val="a9"/>
    <w:next w:val="a9"/>
    <w:autoRedefine/>
    <w:semiHidden/>
    <w:rsid w:val="00A500A4"/>
    <w:pPr>
      <w:ind w:left="1200"/>
    </w:pPr>
    <w:rPr>
      <w:sz w:val="18"/>
      <w:szCs w:val="18"/>
    </w:rPr>
  </w:style>
  <w:style w:type="paragraph" w:styleId="71">
    <w:name w:val="toc 7"/>
    <w:basedOn w:val="a9"/>
    <w:next w:val="a9"/>
    <w:autoRedefine/>
    <w:semiHidden/>
    <w:rsid w:val="00A500A4"/>
    <w:pPr>
      <w:ind w:left="1440"/>
    </w:pPr>
    <w:rPr>
      <w:sz w:val="18"/>
      <w:szCs w:val="18"/>
    </w:rPr>
  </w:style>
  <w:style w:type="paragraph" w:styleId="81">
    <w:name w:val="toc 8"/>
    <w:basedOn w:val="a9"/>
    <w:next w:val="a9"/>
    <w:autoRedefine/>
    <w:semiHidden/>
    <w:rsid w:val="00A500A4"/>
    <w:pPr>
      <w:ind w:left="1680"/>
    </w:pPr>
    <w:rPr>
      <w:sz w:val="18"/>
      <w:szCs w:val="18"/>
    </w:rPr>
  </w:style>
  <w:style w:type="paragraph" w:styleId="91">
    <w:name w:val="toc 9"/>
    <w:basedOn w:val="a9"/>
    <w:next w:val="a9"/>
    <w:autoRedefine/>
    <w:semiHidden/>
    <w:rsid w:val="00A500A4"/>
    <w:pPr>
      <w:ind w:left="1920"/>
    </w:pPr>
    <w:rPr>
      <w:sz w:val="18"/>
      <w:szCs w:val="18"/>
    </w:rPr>
  </w:style>
  <w:style w:type="paragraph" w:customStyle="1" w:styleId="MTDisplayEquation">
    <w:name w:val="MTDisplayEquation"/>
    <w:basedOn w:val="a9"/>
    <w:semiHidden/>
    <w:rsid w:val="00DD6841"/>
    <w:pPr>
      <w:tabs>
        <w:tab w:val="center" w:pos="4680"/>
        <w:tab w:val="right" w:pos="9360"/>
      </w:tabs>
      <w:jc w:val="both"/>
    </w:pPr>
  </w:style>
  <w:style w:type="paragraph" w:styleId="af2">
    <w:name w:val="annotation text"/>
    <w:basedOn w:val="a9"/>
    <w:semiHidden/>
    <w:rsid w:val="002A7254"/>
    <w:rPr>
      <w:sz w:val="20"/>
      <w:szCs w:val="20"/>
    </w:rPr>
  </w:style>
  <w:style w:type="paragraph" w:styleId="af3">
    <w:name w:val="annotation subject"/>
    <w:basedOn w:val="af2"/>
    <w:next w:val="af2"/>
    <w:semiHidden/>
    <w:rsid w:val="002A7254"/>
    <w:rPr>
      <w:b/>
      <w:bCs/>
    </w:rPr>
  </w:style>
  <w:style w:type="paragraph" w:styleId="af4">
    <w:name w:val="footnote text"/>
    <w:basedOn w:val="a9"/>
    <w:link w:val="af5"/>
    <w:semiHidden/>
    <w:rsid w:val="002A7254"/>
    <w:rPr>
      <w:sz w:val="20"/>
      <w:szCs w:val="20"/>
    </w:rPr>
  </w:style>
  <w:style w:type="character" w:styleId="af6">
    <w:name w:val="footnote reference"/>
    <w:semiHidden/>
    <w:rsid w:val="002A7254"/>
    <w:rPr>
      <w:vertAlign w:val="superscript"/>
    </w:rPr>
  </w:style>
  <w:style w:type="character" w:styleId="af7">
    <w:name w:val="annotation reference"/>
    <w:semiHidden/>
    <w:rsid w:val="00B47DD9"/>
    <w:rPr>
      <w:sz w:val="16"/>
      <w:szCs w:val="16"/>
    </w:rPr>
  </w:style>
  <w:style w:type="paragraph" w:customStyle="1" w:styleId="af8">
    <w:name w:val="Имя_том"/>
    <w:basedOn w:val="a9"/>
    <w:next w:val="a9"/>
    <w:semiHidden/>
    <w:rsid w:val="00C46A5B"/>
    <w:pPr>
      <w:tabs>
        <w:tab w:val="left" w:pos="8789"/>
      </w:tabs>
      <w:spacing w:before="400" w:after="360" w:line="240" w:lineRule="auto"/>
      <w:ind w:left="1560" w:right="1841"/>
      <w:jc w:val="center"/>
    </w:pPr>
    <w:rPr>
      <w:sz w:val="26"/>
      <w:szCs w:val="20"/>
    </w:rPr>
  </w:style>
  <w:style w:type="paragraph" w:customStyle="1" w:styleId="af9">
    <w:name w:val="Шифр_том"/>
    <w:basedOn w:val="a9"/>
    <w:next w:val="a9"/>
    <w:semiHidden/>
    <w:rsid w:val="00C46A5B"/>
    <w:pPr>
      <w:spacing w:before="480" w:after="360" w:line="240" w:lineRule="auto"/>
      <w:ind w:left="567" w:right="510"/>
      <w:jc w:val="center"/>
    </w:pPr>
    <w:rPr>
      <w:bCs/>
      <w:sz w:val="24"/>
      <w:szCs w:val="20"/>
    </w:rPr>
  </w:style>
  <w:style w:type="paragraph" w:customStyle="1" w:styleId="afa">
    <w:name w:val="Должность(титульник)"/>
    <w:basedOn w:val="a9"/>
    <w:next w:val="a9"/>
    <w:semiHidden/>
    <w:rsid w:val="00C46A5B"/>
    <w:pPr>
      <w:spacing w:before="120" w:after="120" w:line="240" w:lineRule="auto"/>
    </w:pPr>
    <w:rPr>
      <w:sz w:val="24"/>
      <w:szCs w:val="20"/>
    </w:rPr>
  </w:style>
  <w:style w:type="paragraph" w:styleId="afb">
    <w:name w:val="Document Map"/>
    <w:basedOn w:val="a9"/>
    <w:semiHidden/>
    <w:rsid w:val="009548B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c">
    <w:name w:val="Имя тома"/>
    <w:basedOn w:val="af8"/>
    <w:semiHidden/>
    <w:rsid w:val="0050160B"/>
    <w:pPr>
      <w:spacing w:before="4800"/>
      <w:ind w:left="0" w:right="-20"/>
    </w:pPr>
    <w:rPr>
      <w:b/>
      <w:bCs/>
      <w:caps/>
      <w:smallCaps/>
      <w:sz w:val="28"/>
    </w:rPr>
  </w:style>
  <w:style w:type="paragraph" w:customStyle="1" w:styleId="afd">
    <w:name w:val="Название в колонтитуле"/>
    <w:semiHidden/>
    <w:rsid w:val="004F0E94"/>
    <w:pPr>
      <w:spacing w:before="240" w:after="240"/>
      <w:ind w:left="2693"/>
    </w:pPr>
    <w:rPr>
      <w:rFonts w:ascii="Arial" w:hAnsi="Arial"/>
      <w:b/>
      <w:i/>
      <w:sz w:val="36"/>
    </w:rPr>
  </w:style>
  <w:style w:type="paragraph" w:customStyle="1" w:styleId="14">
    <w:name w:val="Колонтитул 1"/>
    <w:semiHidden/>
    <w:rsid w:val="004F0E94"/>
    <w:pPr>
      <w:spacing w:line="280" w:lineRule="exact"/>
      <w:ind w:left="2268"/>
    </w:pPr>
    <w:rPr>
      <w:rFonts w:ascii="Arial" w:hAnsi="Arial"/>
      <w:b/>
      <w:i/>
      <w:sz w:val="24"/>
    </w:rPr>
  </w:style>
  <w:style w:type="paragraph" w:customStyle="1" w:styleId="afe">
    <w:name w:val="Шифр тома"/>
    <w:basedOn w:val="af9"/>
    <w:semiHidden/>
    <w:rsid w:val="0050160B"/>
    <w:pPr>
      <w:ind w:left="0" w:right="-20"/>
    </w:pPr>
    <w:rPr>
      <w:bCs w:val="0"/>
    </w:rPr>
  </w:style>
  <w:style w:type="paragraph" w:customStyle="1" w:styleId="aff">
    <w:name w:val="НОмер тома"/>
    <w:basedOn w:val="a9"/>
    <w:semiHidden/>
    <w:rsid w:val="0050160B"/>
    <w:pPr>
      <w:ind w:right="-20"/>
      <w:jc w:val="center"/>
    </w:pPr>
    <w:rPr>
      <w:szCs w:val="20"/>
    </w:rPr>
  </w:style>
  <w:style w:type="character" w:styleId="aff0">
    <w:name w:val="Hyperlink"/>
    <w:uiPriority w:val="99"/>
    <w:rsid w:val="0050160B"/>
    <w:rPr>
      <w:color w:val="0000FF"/>
      <w:u w:val="single"/>
    </w:rPr>
  </w:style>
  <w:style w:type="paragraph" w:styleId="aff1">
    <w:name w:val="header"/>
    <w:basedOn w:val="a9"/>
    <w:link w:val="aff2"/>
    <w:rsid w:val="00CE5B04"/>
    <w:pPr>
      <w:tabs>
        <w:tab w:val="center" w:pos="4677"/>
        <w:tab w:val="right" w:pos="9355"/>
      </w:tabs>
    </w:pPr>
  </w:style>
  <w:style w:type="paragraph" w:styleId="aff3">
    <w:name w:val="footer"/>
    <w:basedOn w:val="a9"/>
    <w:link w:val="aff4"/>
    <w:rsid w:val="00CE5B04"/>
    <w:pPr>
      <w:tabs>
        <w:tab w:val="center" w:pos="4677"/>
        <w:tab w:val="right" w:pos="9355"/>
      </w:tabs>
    </w:pPr>
  </w:style>
  <w:style w:type="paragraph" w:customStyle="1" w:styleId="aa">
    <w:name w:val="П.З."/>
    <w:basedOn w:val="a9"/>
    <w:link w:val="aff5"/>
    <w:rsid w:val="00BC16A3"/>
    <w:pPr>
      <w:ind w:firstLine="851"/>
      <w:jc w:val="both"/>
    </w:pPr>
    <w:rPr>
      <w:sz w:val="24"/>
      <w:szCs w:val="28"/>
    </w:rPr>
  </w:style>
  <w:style w:type="character" w:customStyle="1" w:styleId="22">
    <w:name w:val="Заголовок 2 Знак"/>
    <w:aliases w:val="H2 Знак,2 Знак,h2 Знак,Б2 Знак,RTC Знак,iz2 Знак,Раздел Знак Знак"/>
    <w:link w:val="21"/>
    <w:rsid w:val="000A05E1"/>
    <w:rPr>
      <w:sz w:val="28"/>
    </w:rPr>
  </w:style>
  <w:style w:type="paragraph" w:customStyle="1" w:styleId="aff6">
    <w:name w:val="Колонтитул(бок.)"/>
    <w:basedOn w:val="a9"/>
    <w:link w:val="aff7"/>
    <w:semiHidden/>
    <w:rsid w:val="00144A53"/>
    <w:pPr>
      <w:jc w:val="center"/>
    </w:pPr>
    <w:rPr>
      <w:rFonts w:ascii="ISOCPEUR" w:hAnsi="ISOCPEUR"/>
      <w:i/>
      <w:spacing w:val="-20"/>
      <w:szCs w:val="28"/>
    </w:rPr>
  </w:style>
  <w:style w:type="paragraph" w:styleId="15">
    <w:name w:val="index 1"/>
    <w:basedOn w:val="a9"/>
    <w:next w:val="a9"/>
    <w:autoRedefine/>
    <w:semiHidden/>
    <w:rsid w:val="004102A2"/>
    <w:pPr>
      <w:ind w:left="280" w:hanging="280"/>
    </w:pPr>
  </w:style>
  <w:style w:type="character" w:customStyle="1" w:styleId="aff7">
    <w:name w:val="Колонтитул(бок.) Знак"/>
    <w:link w:val="aff6"/>
    <w:rsid w:val="00144A53"/>
    <w:rPr>
      <w:rFonts w:ascii="ISOCPEUR" w:hAnsi="ISOCPEUR"/>
      <w:i/>
      <w:spacing w:val="-20"/>
      <w:sz w:val="28"/>
      <w:szCs w:val="28"/>
      <w:lang w:val="ru-RU" w:eastAsia="ru-RU" w:bidi="ar-SA"/>
    </w:rPr>
  </w:style>
  <w:style w:type="paragraph" w:customStyle="1" w:styleId="aff8">
    <w:name w:val="Колонтитул(номер)"/>
    <w:basedOn w:val="a9"/>
    <w:rsid w:val="00037E11"/>
    <w:pPr>
      <w:jc w:val="center"/>
    </w:pPr>
    <w:rPr>
      <w:rFonts w:ascii="ISOCPEUR" w:hAnsi="ISOCPEUR"/>
      <w:i/>
      <w:sz w:val="24"/>
      <w:szCs w:val="18"/>
    </w:rPr>
  </w:style>
  <w:style w:type="paragraph" w:customStyle="1" w:styleId="-">
    <w:name w:val="Колонтитул(наз.орган-и)"/>
    <w:basedOn w:val="a9"/>
    <w:semiHidden/>
    <w:rsid w:val="00037E11"/>
    <w:pPr>
      <w:spacing w:before="120"/>
      <w:jc w:val="center"/>
    </w:pPr>
    <w:rPr>
      <w:rFonts w:ascii="ISOCPEUR" w:hAnsi="ISOCPEUR"/>
      <w:i/>
      <w:sz w:val="20"/>
    </w:rPr>
  </w:style>
  <w:style w:type="paragraph" w:customStyle="1" w:styleId="aff9">
    <w:name w:val="Колонтитул(надпись)"/>
    <w:basedOn w:val="a9"/>
    <w:rsid w:val="00037E11"/>
    <w:rPr>
      <w:rFonts w:ascii="ISOCPEUR" w:hAnsi="ISOCPEUR"/>
      <w:i/>
      <w:sz w:val="18"/>
      <w:szCs w:val="20"/>
    </w:rPr>
  </w:style>
  <w:style w:type="paragraph" w:customStyle="1" w:styleId="affa">
    <w:name w:val="Колонтитул(номер_низ)"/>
    <w:basedOn w:val="a9"/>
    <w:semiHidden/>
    <w:rsid w:val="00C53272"/>
    <w:pPr>
      <w:spacing w:before="120"/>
      <w:jc w:val="center"/>
    </w:pPr>
    <w:rPr>
      <w:rFonts w:ascii="ISOCPEUR" w:hAnsi="ISOCPEUR"/>
      <w:i/>
      <w:sz w:val="24"/>
    </w:rPr>
  </w:style>
  <w:style w:type="paragraph" w:customStyle="1" w:styleId="affb">
    <w:name w:val="Колонтитул(надпись_бок)"/>
    <w:basedOn w:val="aff9"/>
    <w:semiHidden/>
    <w:rsid w:val="00771E98"/>
    <w:pPr>
      <w:framePr w:hSpace="181" w:wrap="around" w:vAnchor="text" w:hAnchor="page" w:x="398" w:y="341"/>
      <w:spacing w:before="240" w:after="240"/>
      <w:ind w:left="2693"/>
    </w:pPr>
    <w:rPr>
      <w:b/>
    </w:rPr>
  </w:style>
  <w:style w:type="paragraph" w:customStyle="1" w:styleId="affc">
    <w:name w:val="Колонтитул(объект.номер)"/>
    <w:basedOn w:val="-"/>
    <w:semiHidden/>
    <w:rsid w:val="004536C0"/>
    <w:rPr>
      <w:sz w:val="28"/>
    </w:rPr>
  </w:style>
  <w:style w:type="paragraph" w:customStyle="1" w:styleId="affd">
    <w:name w:val="Таблица(номерация)"/>
    <w:basedOn w:val="a9"/>
    <w:rsid w:val="00B84DEF"/>
    <w:pPr>
      <w:spacing w:before="60"/>
      <w:jc w:val="center"/>
    </w:pPr>
    <w:rPr>
      <w:szCs w:val="20"/>
    </w:rPr>
  </w:style>
  <w:style w:type="paragraph" w:customStyle="1" w:styleId="affe">
    <w:name w:val="Таблица(шапка)"/>
    <w:basedOn w:val="a9"/>
    <w:semiHidden/>
    <w:rsid w:val="00B84DEF"/>
    <w:pPr>
      <w:jc w:val="center"/>
    </w:pPr>
    <w:rPr>
      <w:sz w:val="16"/>
      <w:szCs w:val="20"/>
    </w:rPr>
  </w:style>
  <w:style w:type="paragraph" w:customStyle="1" w:styleId="120">
    <w:name w:val="Таблица 12"/>
    <w:basedOn w:val="aa"/>
    <w:rsid w:val="00322CF3"/>
    <w:pPr>
      <w:spacing w:line="240" w:lineRule="auto"/>
      <w:ind w:firstLine="0"/>
      <w:jc w:val="left"/>
    </w:pPr>
  </w:style>
  <w:style w:type="numbering" w:styleId="111111">
    <w:name w:val="Outline List 2"/>
    <w:basedOn w:val="ad"/>
    <w:semiHidden/>
    <w:rsid w:val="00150FAE"/>
    <w:pPr>
      <w:numPr>
        <w:numId w:val="12"/>
      </w:numPr>
    </w:pPr>
  </w:style>
  <w:style w:type="numbering" w:styleId="1ai">
    <w:name w:val="Outline List 1"/>
    <w:basedOn w:val="ad"/>
    <w:semiHidden/>
    <w:rsid w:val="00150FAE"/>
    <w:pPr>
      <w:numPr>
        <w:numId w:val="13"/>
      </w:numPr>
    </w:pPr>
  </w:style>
  <w:style w:type="paragraph" w:styleId="HTML">
    <w:name w:val="HTML Address"/>
    <w:basedOn w:val="a9"/>
    <w:semiHidden/>
    <w:rsid w:val="00150FAE"/>
    <w:rPr>
      <w:i/>
      <w:iCs/>
    </w:rPr>
  </w:style>
  <w:style w:type="paragraph" w:styleId="afff">
    <w:name w:val="envelope address"/>
    <w:basedOn w:val="a9"/>
    <w:semiHidden/>
    <w:rsid w:val="00150FA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HTML0">
    <w:name w:val="HTML Acronym"/>
    <w:basedOn w:val="ab"/>
    <w:semiHidden/>
    <w:rsid w:val="00150FAE"/>
  </w:style>
  <w:style w:type="table" w:styleId="-1">
    <w:name w:val="Table Web 1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0">
    <w:name w:val="Emphasis"/>
    <w:aliases w:val="1 Выделение,таблица"/>
    <w:basedOn w:val="ab"/>
    <w:qFormat/>
    <w:rsid w:val="000A05E1"/>
    <w:rPr>
      <w:rFonts w:ascii="Times New Roman" w:eastAsiaTheme="minorHAnsi" w:hAnsi="Times New Roman"/>
      <w:sz w:val="24"/>
    </w:rPr>
  </w:style>
  <w:style w:type="paragraph" w:styleId="afff1">
    <w:name w:val="Date"/>
    <w:basedOn w:val="a9"/>
    <w:next w:val="a9"/>
    <w:semiHidden/>
    <w:rsid w:val="00150FAE"/>
  </w:style>
  <w:style w:type="paragraph" w:styleId="afff2">
    <w:name w:val="Note Heading"/>
    <w:basedOn w:val="a9"/>
    <w:next w:val="a9"/>
    <w:semiHidden/>
    <w:rsid w:val="00150FAE"/>
  </w:style>
  <w:style w:type="table" w:styleId="afff3">
    <w:name w:val="Table Elegant"/>
    <w:basedOn w:val="ac"/>
    <w:semiHidden/>
    <w:rsid w:val="00150FAE"/>
    <w:pPr>
      <w:spacing w:line="36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c"/>
    <w:semiHidden/>
    <w:rsid w:val="00150FAE"/>
    <w:pPr>
      <w:spacing w:line="36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150FAE"/>
    <w:rPr>
      <w:rFonts w:ascii="Courier New" w:hAnsi="Courier New" w:cs="Courier New"/>
      <w:sz w:val="20"/>
      <w:szCs w:val="20"/>
    </w:rPr>
  </w:style>
  <w:style w:type="table" w:styleId="17">
    <w:name w:val="Table Classic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c"/>
    <w:semiHidden/>
    <w:rsid w:val="00150FAE"/>
    <w:pPr>
      <w:spacing w:line="36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150FAE"/>
    <w:rPr>
      <w:rFonts w:ascii="Courier New" w:hAnsi="Courier New" w:cs="Courier New"/>
      <w:sz w:val="20"/>
      <w:szCs w:val="20"/>
    </w:rPr>
  </w:style>
  <w:style w:type="paragraph" w:styleId="afff4">
    <w:name w:val="Body Text"/>
    <w:aliases w:val="Основной текст таблиц,в таблице,таблицы,в таблицах, в таблице, в таблицах,Основной текст Знак Знак,Основной текст Знак Знак Знак,Основной текст Знак2 Знак,Основной текст Знак1 Знак Знак,Основной текст Знак Знак2 Знак, Знак Знак Знак1 Знак"/>
    <w:basedOn w:val="a9"/>
    <w:link w:val="afff5"/>
    <w:rsid w:val="00150FAE"/>
    <w:pPr>
      <w:spacing w:after="120"/>
    </w:pPr>
  </w:style>
  <w:style w:type="paragraph" w:styleId="afff6">
    <w:name w:val="Body Text First Indent"/>
    <w:basedOn w:val="afff4"/>
    <w:semiHidden/>
    <w:rsid w:val="00150FAE"/>
    <w:pPr>
      <w:ind w:firstLine="210"/>
    </w:pPr>
  </w:style>
  <w:style w:type="paragraph" w:styleId="afff7">
    <w:name w:val="Body Text Indent"/>
    <w:aliases w:val="ТЕКСТ АИИС КУЭ"/>
    <w:basedOn w:val="a9"/>
    <w:link w:val="afff8"/>
    <w:rsid w:val="00150FAE"/>
    <w:pPr>
      <w:spacing w:after="120"/>
      <w:ind w:left="283"/>
    </w:pPr>
  </w:style>
  <w:style w:type="paragraph" w:styleId="26">
    <w:name w:val="Body Text First Indent 2"/>
    <w:basedOn w:val="afff7"/>
    <w:semiHidden/>
    <w:rsid w:val="00150FAE"/>
    <w:pPr>
      <w:ind w:firstLine="210"/>
    </w:pPr>
  </w:style>
  <w:style w:type="paragraph" w:styleId="a0">
    <w:name w:val="List Bullet"/>
    <w:basedOn w:val="a9"/>
    <w:rsid w:val="00150FAE"/>
    <w:pPr>
      <w:numPr>
        <w:numId w:val="2"/>
      </w:numPr>
    </w:pPr>
  </w:style>
  <w:style w:type="paragraph" w:styleId="20">
    <w:name w:val="List Bullet 2"/>
    <w:basedOn w:val="a9"/>
    <w:rsid w:val="00150FAE"/>
    <w:pPr>
      <w:numPr>
        <w:numId w:val="3"/>
      </w:numPr>
    </w:pPr>
  </w:style>
  <w:style w:type="paragraph" w:styleId="30">
    <w:name w:val="List Bullet 3"/>
    <w:basedOn w:val="a9"/>
    <w:semiHidden/>
    <w:rsid w:val="00150FAE"/>
    <w:pPr>
      <w:numPr>
        <w:numId w:val="4"/>
      </w:numPr>
    </w:pPr>
  </w:style>
  <w:style w:type="paragraph" w:styleId="40">
    <w:name w:val="List Bullet 4"/>
    <w:basedOn w:val="a9"/>
    <w:rsid w:val="00150FAE"/>
    <w:pPr>
      <w:numPr>
        <w:numId w:val="5"/>
      </w:numPr>
    </w:pPr>
  </w:style>
  <w:style w:type="paragraph" w:styleId="50">
    <w:name w:val="List Bullet 5"/>
    <w:basedOn w:val="a9"/>
    <w:semiHidden/>
    <w:rsid w:val="00150FAE"/>
    <w:pPr>
      <w:numPr>
        <w:numId w:val="6"/>
      </w:numPr>
    </w:pPr>
  </w:style>
  <w:style w:type="paragraph" w:styleId="afff9">
    <w:name w:val="Title"/>
    <w:basedOn w:val="a9"/>
    <w:link w:val="afffa"/>
    <w:qFormat/>
    <w:rsid w:val="00150FA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b">
    <w:name w:val="page number"/>
    <w:basedOn w:val="ab"/>
    <w:rsid w:val="00150FAE"/>
  </w:style>
  <w:style w:type="character" w:styleId="afffc">
    <w:name w:val="line number"/>
    <w:basedOn w:val="ab"/>
    <w:semiHidden/>
    <w:rsid w:val="00150FAE"/>
  </w:style>
  <w:style w:type="paragraph" w:styleId="a">
    <w:name w:val="List Number"/>
    <w:basedOn w:val="a9"/>
    <w:semiHidden/>
    <w:rsid w:val="00150FAE"/>
    <w:pPr>
      <w:numPr>
        <w:numId w:val="7"/>
      </w:numPr>
    </w:pPr>
  </w:style>
  <w:style w:type="paragraph" w:styleId="2">
    <w:name w:val="List Number 2"/>
    <w:basedOn w:val="a9"/>
    <w:rsid w:val="00150FAE"/>
    <w:pPr>
      <w:numPr>
        <w:numId w:val="8"/>
      </w:numPr>
    </w:pPr>
  </w:style>
  <w:style w:type="paragraph" w:styleId="3">
    <w:name w:val="List Number 3"/>
    <w:basedOn w:val="a9"/>
    <w:semiHidden/>
    <w:rsid w:val="00150FAE"/>
    <w:pPr>
      <w:numPr>
        <w:numId w:val="9"/>
      </w:numPr>
    </w:pPr>
  </w:style>
  <w:style w:type="paragraph" w:styleId="4">
    <w:name w:val="List Number 4"/>
    <w:basedOn w:val="a9"/>
    <w:semiHidden/>
    <w:rsid w:val="00150FAE"/>
    <w:pPr>
      <w:numPr>
        <w:numId w:val="10"/>
      </w:numPr>
    </w:pPr>
  </w:style>
  <w:style w:type="paragraph" w:styleId="5">
    <w:name w:val="List Number 5"/>
    <w:basedOn w:val="a9"/>
    <w:semiHidden/>
    <w:rsid w:val="00150FAE"/>
    <w:pPr>
      <w:numPr>
        <w:numId w:val="11"/>
      </w:numPr>
    </w:pPr>
  </w:style>
  <w:style w:type="character" w:styleId="HTML3">
    <w:name w:val="HTML Sample"/>
    <w:semiHidden/>
    <w:rsid w:val="00150FAE"/>
    <w:rPr>
      <w:rFonts w:ascii="Courier New" w:hAnsi="Courier New" w:cs="Courier New"/>
    </w:rPr>
  </w:style>
  <w:style w:type="paragraph" w:styleId="27">
    <w:name w:val="envelope return"/>
    <w:basedOn w:val="a9"/>
    <w:semiHidden/>
    <w:rsid w:val="00150FAE"/>
    <w:rPr>
      <w:rFonts w:ascii="Arial" w:hAnsi="Arial" w:cs="Arial"/>
      <w:sz w:val="20"/>
      <w:szCs w:val="20"/>
    </w:rPr>
  </w:style>
  <w:style w:type="table" w:styleId="18">
    <w:name w:val="Table 3D effects 1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c"/>
    <w:semiHidden/>
    <w:rsid w:val="00150FAE"/>
    <w:pPr>
      <w:spacing w:line="36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d">
    <w:name w:val="Normal (Web)"/>
    <w:basedOn w:val="a9"/>
    <w:uiPriority w:val="99"/>
    <w:semiHidden/>
    <w:rsid w:val="00150FAE"/>
    <w:rPr>
      <w:sz w:val="24"/>
    </w:rPr>
  </w:style>
  <w:style w:type="paragraph" w:styleId="afffe">
    <w:name w:val="Normal Indent"/>
    <w:basedOn w:val="a9"/>
    <w:semiHidden/>
    <w:rsid w:val="00150FAE"/>
    <w:pPr>
      <w:ind w:left="708"/>
    </w:pPr>
  </w:style>
  <w:style w:type="character" w:styleId="HTML4">
    <w:name w:val="HTML Definition"/>
    <w:semiHidden/>
    <w:rsid w:val="00150FAE"/>
    <w:rPr>
      <w:i/>
      <w:iCs/>
    </w:rPr>
  </w:style>
  <w:style w:type="paragraph" w:styleId="29">
    <w:name w:val="Body Text 2"/>
    <w:basedOn w:val="a9"/>
    <w:link w:val="2a"/>
    <w:rsid w:val="00150FAE"/>
    <w:pPr>
      <w:spacing w:after="120" w:line="480" w:lineRule="auto"/>
    </w:pPr>
  </w:style>
  <w:style w:type="paragraph" w:styleId="36">
    <w:name w:val="Body Text 3"/>
    <w:basedOn w:val="a9"/>
    <w:link w:val="37"/>
    <w:rsid w:val="00150FAE"/>
    <w:pPr>
      <w:spacing w:after="120"/>
    </w:pPr>
    <w:rPr>
      <w:sz w:val="16"/>
      <w:szCs w:val="16"/>
    </w:rPr>
  </w:style>
  <w:style w:type="paragraph" w:styleId="2b">
    <w:name w:val="Body Text Indent 2"/>
    <w:basedOn w:val="a9"/>
    <w:link w:val="2c"/>
    <w:rsid w:val="00150FAE"/>
    <w:pPr>
      <w:spacing w:after="120" w:line="480" w:lineRule="auto"/>
      <w:ind w:left="283"/>
    </w:pPr>
  </w:style>
  <w:style w:type="paragraph" w:styleId="38">
    <w:name w:val="Body Text Indent 3"/>
    <w:aliases w:val=" Знак1"/>
    <w:basedOn w:val="a9"/>
    <w:link w:val="39"/>
    <w:rsid w:val="00150FAE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150FAE"/>
    <w:rPr>
      <w:i/>
      <w:iCs/>
    </w:rPr>
  </w:style>
  <w:style w:type="character" w:styleId="HTML6">
    <w:name w:val="HTML Typewriter"/>
    <w:semiHidden/>
    <w:rsid w:val="00150FAE"/>
    <w:rPr>
      <w:rFonts w:ascii="Courier New" w:hAnsi="Courier New" w:cs="Courier New"/>
      <w:sz w:val="20"/>
      <w:szCs w:val="20"/>
    </w:rPr>
  </w:style>
  <w:style w:type="paragraph" w:styleId="affff">
    <w:name w:val="Subtitle"/>
    <w:basedOn w:val="a9"/>
    <w:link w:val="affff0"/>
    <w:qFormat/>
    <w:rsid w:val="00BC16A3"/>
    <w:pPr>
      <w:spacing w:after="60"/>
      <w:jc w:val="center"/>
      <w:outlineLvl w:val="1"/>
    </w:pPr>
    <w:rPr>
      <w:rFonts w:cs="Arial"/>
      <w:sz w:val="24"/>
    </w:rPr>
  </w:style>
  <w:style w:type="paragraph" w:styleId="affff1">
    <w:name w:val="Signature"/>
    <w:basedOn w:val="a9"/>
    <w:semiHidden/>
    <w:rsid w:val="00150FAE"/>
    <w:pPr>
      <w:ind w:left="4252"/>
    </w:pPr>
  </w:style>
  <w:style w:type="paragraph" w:styleId="affff2">
    <w:name w:val="Salutation"/>
    <w:basedOn w:val="a9"/>
    <w:next w:val="a9"/>
    <w:link w:val="affff3"/>
    <w:rsid w:val="00150FAE"/>
  </w:style>
  <w:style w:type="paragraph" w:styleId="affff4">
    <w:name w:val="List Continue"/>
    <w:basedOn w:val="a9"/>
    <w:semiHidden/>
    <w:rsid w:val="00150FAE"/>
    <w:pPr>
      <w:spacing w:after="120"/>
      <w:ind w:left="283"/>
    </w:pPr>
  </w:style>
  <w:style w:type="paragraph" w:styleId="2d">
    <w:name w:val="List Continue 2"/>
    <w:basedOn w:val="a9"/>
    <w:semiHidden/>
    <w:rsid w:val="00150FAE"/>
    <w:pPr>
      <w:spacing w:after="120"/>
      <w:ind w:left="566"/>
    </w:pPr>
  </w:style>
  <w:style w:type="paragraph" w:styleId="3a">
    <w:name w:val="List Continue 3"/>
    <w:basedOn w:val="a9"/>
    <w:semiHidden/>
    <w:rsid w:val="00150FAE"/>
    <w:pPr>
      <w:spacing w:after="120"/>
      <w:ind w:left="849"/>
    </w:pPr>
  </w:style>
  <w:style w:type="paragraph" w:styleId="44">
    <w:name w:val="List Continue 4"/>
    <w:basedOn w:val="a9"/>
    <w:semiHidden/>
    <w:rsid w:val="00150FAE"/>
    <w:pPr>
      <w:spacing w:after="120"/>
      <w:ind w:left="1132"/>
    </w:pPr>
  </w:style>
  <w:style w:type="paragraph" w:styleId="54">
    <w:name w:val="List Continue 5"/>
    <w:basedOn w:val="a9"/>
    <w:semiHidden/>
    <w:rsid w:val="00150FAE"/>
    <w:pPr>
      <w:spacing w:after="120"/>
      <w:ind w:left="1415"/>
    </w:pPr>
  </w:style>
  <w:style w:type="character" w:styleId="affff5">
    <w:name w:val="FollowedHyperlink"/>
    <w:semiHidden/>
    <w:rsid w:val="00150FAE"/>
    <w:rPr>
      <w:color w:val="800080"/>
      <w:u w:val="single"/>
    </w:rPr>
  </w:style>
  <w:style w:type="table" w:styleId="19">
    <w:name w:val="Table Simple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9"/>
    <w:semiHidden/>
    <w:rsid w:val="00150FAE"/>
    <w:pPr>
      <w:ind w:left="4252"/>
    </w:pPr>
  </w:style>
  <w:style w:type="table" w:styleId="1a">
    <w:name w:val="Table Grid 1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rsid w:val="00150FAE"/>
    <w:pPr>
      <w:spacing w:line="360" w:lineRule="auto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c"/>
    <w:semiHidden/>
    <w:rsid w:val="00150FAE"/>
    <w:pPr>
      <w:spacing w:line="360" w:lineRule="auto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c"/>
    <w:semiHidden/>
    <w:rsid w:val="00150FAE"/>
    <w:pPr>
      <w:spacing w:line="360" w:lineRule="auto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Contemporary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8">
    <w:name w:val="List"/>
    <w:basedOn w:val="a9"/>
    <w:rsid w:val="00150FAE"/>
    <w:pPr>
      <w:ind w:left="283" w:hanging="283"/>
    </w:pPr>
  </w:style>
  <w:style w:type="paragraph" w:styleId="2f0">
    <w:name w:val="List 2"/>
    <w:basedOn w:val="a9"/>
    <w:semiHidden/>
    <w:rsid w:val="00150FAE"/>
    <w:pPr>
      <w:ind w:left="566" w:hanging="283"/>
    </w:pPr>
  </w:style>
  <w:style w:type="paragraph" w:styleId="3d">
    <w:name w:val="List 3"/>
    <w:basedOn w:val="a9"/>
    <w:semiHidden/>
    <w:rsid w:val="00150FAE"/>
    <w:pPr>
      <w:ind w:left="849" w:hanging="283"/>
    </w:pPr>
  </w:style>
  <w:style w:type="paragraph" w:styleId="46">
    <w:name w:val="List 4"/>
    <w:basedOn w:val="a9"/>
    <w:semiHidden/>
    <w:rsid w:val="00150FAE"/>
    <w:pPr>
      <w:ind w:left="1132" w:hanging="283"/>
    </w:pPr>
  </w:style>
  <w:style w:type="paragraph" w:styleId="56">
    <w:name w:val="List 5"/>
    <w:basedOn w:val="a9"/>
    <w:semiHidden/>
    <w:rsid w:val="00150FAE"/>
    <w:pPr>
      <w:ind w:left="1415" w:hanging="283"/>
    </w:pPr>
  </w:style>
  <w:style w:type="table" w:styleId="affff9">
    <w:name w:val="Table Professional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9"/>
    <w:semiHidden/>
    <w:rsid w:val="00150FAE"/>
    <w:rPr>
      <w:rFonts w:ascii="Courier New" w:hAnsi="Courier New" w:cs="Courier New"/>
      <w:sz w:val="20"/>
      <w:szCs w:val="20"/>
    </w:rPr>
  </w:style>
  <w:style w:type="numbering" w:styleId="a8">
    <w:name w:val="Outline List 3"/>
    <w:basedOn w:val="ad"/>
    <w:semiHidden/>
    <w:rsid w:val="00150FAE"/>
    <w:pPr>
      <w:numPr>
        <w:numId w:val="14"/>
      </w:numPr>
    </w:pPr>
  </w:style>
  <w:style w:type="table" w:styleId="1b">
    <w:name w:val="Table Columns 1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c"/>
    <w:semiHidden/>
    <w:rsid w:val="00150FAE"/>
    <w:pPr>
      <w:spacing w:line="360" w:lineRule="auto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rsid w:val="00150FAE"/>
    <w:pPr>
      <w:spacing w:line="36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ff2">
    <w:name w:val="Верхний колонтитул Знак"/>
    <w:link w:val="aff1"/>
    <w:uiPriority w:val="99"/>
    <w:rsid w:val="0031688C"/>
    <w:rPr>
      <w:sz w:val="28"/>
      <w:szCs w:val="24"/>
    </w:rPr>
  </w:style>
  <w:style w:type="table" w:styleId="-10">
    <w:name w:val="Table List 1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rsid w:val="00150FAE"/>
    <w:pPr>
      <w:spacing w:line="36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a">
    <w:name w:val="Plain Text"/>
    <w:basedOn w:val="a9"/>
    <w:semiHidden/>
    <w:rsid w:val="00150FAE"/>
    <w:rPr>
      <w:rFonts w:ascii="Courier New" w:hAnsi="Courier New" w:cs="Courier New"/>
      <w:sz w:val="20"/>
      <w:szCs w:val="20"/>
    </w:rPr>
  </w:style>
  <w:style w:type="table" w:styleId="affffb">
    <w:name w:val="Table Theme"/>
    <w:basedOn w:val="ac"/>
    <w:semiHidden/>
    <w:rsid w:val="00150FAE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c"/>
    <w:semiHidden/>
    <w:rsid w:val="00150FAE"/>
    <w:pPr>
      <w:spacing w:line="36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rsid w:val="00150FAE"/>
    <w:pPr>
      <w:spacing w:line="360" w:lineRule="auto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c"/>
    <w:semiHidden/>
    <w:rsid w:val="00150FAE"/>
    <w:pPr>
      <w:spacing w:line="360" w:lineRule="auto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rsid w:val="00150FAE"/>
    <w:pPr>
      <w:spacing w:after="120"/>
      <w:ind w:left="1440" w:right="1440"/>
    </w:pPr>
  </w:style>
  <w:style w:type="character" w:styleId="HTML8">
    <w:name w:val="HTML Cite"/>
    <w:semiHidden/>
    <w:rsid w:val="00150FAE"/>
    <w:rPr>
      <w:i/>
      <w:iCs/>
    </w:rPr>
  </w:style>
  <w:style w:type="paragraph" w:styleId="affffd">
    <w:name w:val="Message Header"/>
    <w:basedOn w:val="a9"/>
    <w:semiHidden/>
    <w:rsid w:val="00150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affffe">
    <w:name w:val="E-mail Signature"/>
    <w:basedOn w:val="a9"/>
    <w:semiHidden/>
    <w:rsid w:val="00150FAE"/>
  </w:style>
  <w:style w:type="paragraph" w:customStyle="1" w:styleId="afffff">
    <w:name w:val="Чертежный"/>
    <w:link w:val="afffff0"/>
    <w:rsid w:val="00210912"/>
    <w:pPr>
      <w:jc w:val="both"/>
    </w:pPr>
    <w:rPr>
      <w:rFonts w:ascii="ISOCPEUR" w:hAnsi="ISOCPEUR"/>
      <w:i/>
      <w:sz w:val="28"/>
      <w:lang w:val="uk-UA"/>
    </w:rPr>
  </w:style>
  <w:style w:type="paragraph" w:customStyle="1" w:styleId="140">
    <w:name w:val="Таблица 14"/>
    <w:basedOn w:val="aa"/>
    <w:link w:val="141"/>
    <w:rsid w:val="00322CF3"/>
    <w:pPr>
      <w:spacing w:line="240" w:lineRule="auto"/>
      <w:ind w:firstLine="0"/>
    </w:pPr>
  </w:style>
  <w:style w:type="paragraph" w:customStyle="1" w:styleId="100">
    <w:name w:val="Таблица 10"/>
    <w:basedOn w:val="aa"/>
    <w:rsid w:val="00322CF3"/>
    <w:pPr>
      <w:spacing w:line="240" w:lineRule="auto"/>
      <w:ind w:firstLine="0"/>
    </w:pPr>
    <w:rPr>
      <w:sz w:val="20"/>
      <w:szCs w:val="20"/>
    </w:rPr>
  </w:style>
  <w:style w:type="table" w:customStyle="1" w:styleId="afffff1">
    <w:name w:val="Таблица"/>
    <w:basedOn w:val="ac"/>
    <w:rsid w:val="00322CF3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2">
    <w:name w:val="список"/>
    <w:basedOn w:val="aa"/>
    <w:rsid w:val="0048114C"/>
    <w:pPr>
      <w:numPr>
        <w:numId w:val="15"/>
      </w:numPr>
    </w:pPr>
  </w:style>
  <w:style w:type="paragraph" w:customStyle="1" w:styleId="a4">
    <w:name w:val="список нумерован."/>
    <w:basedOn w:val="aa"/>
    <w:rsid w:val="0048114C"/>
    <w:pPr>
      <w:numPr>
        <w:numId w:val="16"/>
      </w:numPr>
    </w:pPr>
  </w:style>
  <w:style w:type="paragraph" w:customStyle="1" w:styleId="10">
    <w:name w:val="Таб_ном_1"/>
    <w:basedOn w:val="2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">
    <w:name w:val="Таб_ном_1.1"/>
    <w:basedOn w:val="3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1">
    <w:name w:val="Таб_ном_1.1.1"/>
    <w:basedOn w:val="42"/>
    <w:rsid w:val="00BC16A3"/>
    <w:pPr>
      <w:numPr>
        <w:ilvl w:val="3"/>
        <w:numId w:val="1"/>
      </w:numPr>
      <w:spacing w:line="240" w:lineRule="auto"/>
    </w:pPr>
    <w:rPr>
      <w:sz w:val="24"/>
    </w:rPr>
  </w:style>
  <w:style w:type="character" w:customStyle="1" w:styleId="aff5">
    <w:name w:val="П.З. Знак"/>
    <w:link w:val="aa"/>
    <w:locked/>
    <w:rsid w:val="0031688C"/>
    <w:rPr>
      <w:sz w:val="24"/>
      <w:szCs w:val="28"/>
    </w:rPr>
  </w:style>
  <w:style w:type="paragraph" w:customStyle="1" w:styleId="Style2">
    <w:name w:val="Style2"/>
    <w:basedOn w:val="a9"/>
    <w:uiPriority w:val="99"/>
    <w:rsid w:val="00770FDA"/>
    <w:pPr>
      <w:widowControl w:val="0"/>
      <w:autoSpaceDE w:val="0"/>
      <w:autoSpaceDN w:val="0"/>
      <w:adjustRightInd w:val="0"/>
      <w:spacing w:line="295" w:lineRule="exact"/>
      <w:jc w:val="center"/>
    </w:pPr>
    <w:rPr>
      <w:sz w:val="24"/>
    </w:rPr>
  </w:style>
  <w:style w:type="paragraph" w:customStyle="1" w:styleId="Style3">
    <w:name w:val="Style3"/>
    <w:basedOn w:val="a9"/>
    <w:rsid w:val="00770FDA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paragraph" w:customStyle="1" w:styleId="Style4">
    <w:name w:val="Style4"/>
    <w:basedOn w:val="a9"/>
    <w:uiPriority w:val="99"/>
    <w:rsid w:val="00770FDA"/>
    <w:pPr>
      <w:widowControl w:val="0"/>
      <w:autoSpaceDE w:val="0"/>
      <w:autoSpaceDN w:val="0"/>
      <w:adjustRightInd w:val="0"/>
      <w:spacing w:line="274" w:lineRule="exact"/>
    </w:pPr>
    <w:rPr>
      <w:sz w:val="24"/>
    </w:rPr>
  </w:style>
  <w:style w:type="character" w:customStyle="1" w:styleId="FontStyle12">
    <w:name w:val="Font Style12"/>
    <w:uiPriority w:val="99"/>
    <w:rsid w:val="00770FD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770FDA"/>
    <w:rPr>
      <w:rFonts w:ascii="Times New Roman" w:hAnsi="Times New Roman" w:cs="Times New Roman" w:hint="default"/>
      <w:sz w:val="22"/>
      <w:szCs w:val="22"/>
    </w:rPr>
  </w:style>
  <w:style w:type="character" w:customStyle="1" w:styleId="141">
    <w:name w:val="Таблица 14 Знак"/>
    <w:basedOn w:val="ab"/>
    <w:link w:val="140"/>
    <w:rsid w:val="00086FB4"/>
    <w:rPr>
      <w:sz w:val="24"/>
      <w:szCs w:val="28"/>
    </w:rPr>
  </w:style>
  <w:style w:type="paragraph" w:customStyle="1" w:styleId="Body">
    <w:name w:val="Body"/>
    <w:basedOn w:val="a9"/>
    <w:link w:val="Body0"/>
    <w:rsid w:val="00086FB4"/>
    <w:pPr>
      <w:spacing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character" w:customStyle="1" w:styleId="Body0">
    <w:name w:val="Body Знак"/>
    <w:basedOn w:val="ab"/>
    <w:link w:val="Body"/>
    <w:rsid w:val="00086FB4"/>
    <w:rPr>
      <w:rFonts w:ascii="Pragmatica" w:hAnsi="Pragmatica"/>
      <w:sz w:val="24"/>
    </w:rPr>
  </w:style>
  <w:style w:type="paragraph" w:customStyle="1" w:styleId="2f3">
    <w:name w:val="Стиль2"/>
    <w:basedOn w:val="a9"/>
    <w:rsid w:val="004B3B0A"/>
    <w:pPr>
      <w:spacing w:line="240" w:lineRule="auto"/>
      <w:ind w:left="601" w:firstLine="709"/>
      <w:jc w:val="both"/>
    </w:pPr>
    <w:rPr>
      <w:sz w:val="24"/>
      <w:szCs w:val="20"/>
      <w:lang w:eastAsia="ja-JP"/>
    </w:rPr>
  </w:style>
  <w:style w:type="paragraph" w:styleId="afffff2">
    <w:name w:val="No Spacing"/>
    <w:uiPriority w:val="1"/>
    <w:qFormat/>
    <w:rsid w:val="002F55BF"/>
    <w:rPr>
      <w:rFonts w:ascii="Calibri" w:eastAsia="Calibri" w:hAnsi="Calibri"/>
      <w:sz w:val="22"/>
      <w:szCs w:val="22"/>
      <w:lang w:eastAsia="en-US"/>
    </w:rPr>
  </w:style>
  <w:style w:type="paragraph" w:styleId="afffff3">
    <w:name w:val="List Paragraph"/>
    <w:aliases w:val="Булиты,3_Абзац списка"/>
    <w:basedOn w:val="a9"/>
    <w:link w:val="afffff4"/>
    <w:uiPriority w:val="34"/>
    <w:qFormat/>
    <w:rsid w:val="002F55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5">
    <w:name w:val="Содержание"/>
    <w:basedOn w:val="a9"/>
    <w:rsid w:val="004962B1"/>
    <w:pPr>
      <w:spacing w:line="240" w:lineRule="auto"/>
      <w:ind w:left="57" w:right="57"/>
    </w:pPr>
    <w:rPr>
      <w:sz w:val="20"/>
      <w:szCs w:val="20"/>
      <w:lang w:val="en-US"/>
    </w:rPr>
  </w:style>
  <w:style w:type="paragraph" w:customStyle="1" w:styleId="afffff6">
    <w:name w:val="Поясни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  <w:lang w:val="en-US"/>
    </w:rPr>
  </w:style>
  <w:style w:type="paragraph" w:customStyle="1" w:styleId="afffff7">
    <w:name w:val="Заголовок_таблицы"/>
    <w:basedOn w:val="afffff5"/>
    <w:rsid w:val="004962B1"/>
    <w:pPr>
      <w:jc w:val="center"/>
    </w:pPr>
  </w:style>
  <w:style w:type="paragraph" w:customStyle="1" w:styleId="afffff8">
    <w:name w:val="Стиль_осн_текста"/>
    <w:basedOn w:val="a9"/>
    <w:rsid w:val="004962B1"/>
    <w:pPr>
      <w:spacing w:line="240" w:lineRule="auto"/>
      <w:ind w:firstLine="851"/>
      <w:jc w:val="both"/>
    </w:pPr>
    <w:rPr>
      <w:sz w:val="20"/>
      <w:szCs w:val="20"/>
    </w:rPr>
  </w:style>
  <w:style w:type="paragraph" w:customStyle="1" w:styleId="afffff9">
    <w:name w:val="Шапка_табл"/>
    <w:basedOn w:val="a9"/>
    <w:rsid w:val="004962B1"/>
    <w:pPr>
      <w:spacing w:line="240" w:lineRule="auto"/>
      <w:ind w:left="57" w:right="57"/>
      <w:jc w:val="center"/>
    </w:pPr>
    <w:rPr>
      <w:sz w:val="20"/>
      <w:szCs w:val="20"/>
    </w:rPr>
  </w:style>
  <w:style w:type="paragraph" w:customStyle="1" w:styleId="afffffa">
    <w:name w:val="Текст_таблицы"/>
    <w:basedOn w:val="a9"/>
    <w:rsid w:val="004962B1"/>
    <w:pPr>
      <w:spacing w:line="240" w:lineRule="auto"/>
      <w:ind w:left="57" w:right="57"/>
    </w:pPr>
    <w:rPr>
      <w:sz w:val="20"/>
      <w:szCs w:val="20"/>
    </w:rPr>
  </w:style>
  <w:style w:type="paragraph" w:customStyle="1" w:styleId="GAS">
    <w:name w:val="Заголовок/GAS"/>
    <w:basedOn w:val="a9"/>
    <w:rsid w:val="004962B1"/>
    <w:pPr>
      <w:spacing w:line="360" w:lineRule="atLeast"/>
      <w:jc w:val="center"/>
    </w:pPr>
    <w:rPr>
      <w:rFonts w:ascii="TextBook" w:hAnsi="TextBook"/>
      <w:caps/>
      <w:sz w:val="20"/>
      <w:szCs w:val="20"/>
    </w:rPr>
  </w:style>
  <w:style w:type="paragraph" w:customStyle="1" w:styleId="afffffb">
    <w:name w:val="наш_заголовок"/>
    <w:basedOn w:val="afff4"/>
    <w:rsid w:val="004962B1"/>
    <w:pPr>
      <w:spacing w:line="240" w:lineRule="auto"/>
      <w:jc w:val="center"/>
    </w:pPr>
    <w:rPr>
      <w:caps/>
      <w:sz w:val="24"/>
    </w:rPr>
  </w:style>
  <w:style w:type="paragraph" w:customStyle="1" w:styleId="afffffc">
    <w:name w:val="Осн_текс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</w:rPr>
  </w:style>
  <w:style w:type="paragraph" w:customStyle="1" w:styleId="afffffd">
    <w:name w:val="Таблица_Строка"/>
    <w:basedOn w:val="a9"/>
    <w:rsid w:val="004962B1"/>
    <w:pPr>
      <w:spacing w:before="120" w:line="240" w:lineRule="auto"/>
    </w:pPr>
    <w:rPr>
      <w:rFonts w:ascii="Arial" w:hAnsi="Arial"/>
      <w:snapToGrid w:val="0"/>
      <w:sz w:val="20"/>
      <w:szCs w:val="20"/>
    </w:rPr>
  </w:style>
  <w:style w:type="paragraph" w:customStyle="1" w:styleId="afffffe">
    <w:name w:val="Таблица_Шапка"/>
    <w:basedOn w:val="a9"/>
    <w:rsid w:val="004962B1"/>
    <w:pPr>
      <w:spacing w:line="240" w:lineRule="auto"/>
      <w:jc w:val="center"/>
    </w:pPr>
    <w:rPr>
      <w:rFonts w:ascii="Arial" w:hAnsi="Arial"/>
      <w:b/>
      <w:snapToGrid w:val="0"/>
      <w:sz w:val="20"/>
      <w:szCs w:val="20"/>
    </w:rPr>
  </w:style>
  <w:style w:type="character" w:customStyle="1" w:styleId="39">
    <w:name w:val="Основной текст с отступом 3 Знак"/>
    <w:aliases w:val=" Знак1 Знак"/>
    <w:link w:val="38"/>
    <w:rsid w:val="004962B1"/>
    <w:rPr>
      <w:sz w:val="16"/>
      <w:szCs w:val="16"/>
    </w:rPr>
  </w:style>
  <w:style w:type="paragraph" w:customStyle="1" w:styleId="142">
    <w:name w:val="14"/>
    <w:basedOn w:val="afff4"/>
    <w:link w:val="143"/>
    <w:autoRedefine/>
    <w:qFormat/>
    <w:rsid w:val="004A7337"/>
    <w:pPr>
      <w:suppressLineNumbers/>
      <w:suppressAutoHyphens/>
      <w:spacing w:after="0"/>
      <w:ind w:firstLine="709"/>
      <w:jc w:val="both"/>
    </w:pPr>
  </w:style>
  <w:style w:type="character" w:customStyle="1" w:styleId="143">
    <w:name w:val="14 Знак"/>
    <w:link w:val="142"/>
    <w:rsid w:val="004A7337"/>
    <w:rPr>
      <w:sz w:val="28"/>
      <w:szCs w:val="24"/>
    </w:rPr>
  </w:style>
  <w:style w:type="paragraph" w:customStyle="1" w:styleId="affffff">
    <w:name w:val="ТЕКСТ АИИС"/>
    <w:basedOn w:val="afff7"/>
    <w:rsid w:val="004962B1"/>
    <w:pPr>
      <w:widowControl w:val="0"/>
      <w:spacing w:after="0"/>
      <w:ind w:left="0" w:firstLine="709"/>
      <w:jc w:val="both"/>
    </w:pPr>
    <w:rPr>
      <w:sz w:val="24"/>
    </w:rPr>
  </w:style>
  <w:style w:type="paragraph" w:customStyle="1" w:styleId="DefaultParagraphFontParaCharChar">
    <w:name w:val="Default Paragraph Font Para Char Char Знак Знак Знак Знак"/>
    <w:basedOn w:val="a9"/>
    <w:rsid w:val="004962B1"/>
    <w:pPr>
      <w:numPr>
        <w:numId w:val="22"/>
      </w:numPr>
      <w:tabs>
        <w:tab w:val="clear" w:pos="720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character" w:styleId="affffff0">
    <w:name w:val="Strong"/>
    <w:qFormat/>
    <w:rsid w:val="004962B1"/>
    <w:rPr>
      <w:b/>
      <w:bCs/>
    </w:rPr>
  </w:style>
  <w:style w:type="paragraph" w:customStyle="1" w:styleId="-60">
    <w:name w:val="пункт-6"/>
    <w:basedOn w:val="a9"/>
    <w:rsid w:val="004962B1"/>
    <w:pPr>
      <w:tabs>
        <w:tab w:val="num" w:pos="5580"/>
      </w:tabs>
      <w:ind w:left="5580" w:hanging="1080"/>
      <w:jc w:val="both"/>
    </w:pPr>
    <w:rPr>
      <w:sz w:val="24"/>
      <w:szCs w:val="28"/>
    </w:rPr>
  </w:style>
  <w:style w:type="paragraph" w:customStyle="1" w:styleId="Times12">
    <w:name w:val="Times 12"/>
    <w:basedOn w:val="a9"/>
    <w:rsid w:val="004962B1"/>
    <w:pPr>
      <w:overflowPunct w:val="0"/>
      <w:autoSpaceDE w:val="0"/>
      <w:autoSpaceDN w:val="0"/>
      <w:adjustRightInd w:val="0"/>
      <w:spacing w:line="240" w:lineRule="auto"/>
      <w:ind w:firstLine="567"/>
      <w:jc w:val="both"/>
      <w:textAlignment w:val="baseline"/>
    </w:pPr>
    <w:rPr>
      <w:sz w:val="24"/>
      <w:szCs w:val="20"/>
    </w:rPr>
  </w:style>
  <w:style w:type="paragraph" w:customStyle="1" w:styleId="310">
    <w:name w:val="Основной текст 31"/>
    <w:basedOn w:val="a9"/>
    <w:rsid w:val="004962B1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character" w:customStyle="1" w:styleId="Body3">
    <w:name w:val="Body Знак3"/>
    <w:rsid w:val="004962B1"/>
    <w:rPr>
      <w:rFonts w:ascii="Pragmatica" w:hAnsi="Pragmatica"/>
      <w:sz w:val="24"/>
      <w:szCs w:val="24"/>
      <w:lang w:val="ru-RU" w:eastAsia="ru-RU" w:bidi="ar-SA"/>
    </w:rPr>
  </w:style>
  <w:style w:type="paragraph" w:customStyle="1" w:styleId="affffff1">
    <w:name w:val="ÒåêñòÎáû÷íûé"/>
    <w:rsid w:val="004962B1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4"/>
      <w:szCs w:val="24"/>
    </w:rPr>
  </w:style>
  <w:style w:type="paragraph" w:customStyle="1" w:styleId="a7">
    <w:name w:val="Знак"/>
    <w:basedOn w:val="a9"/>
    <w:rsid w:val="004962B1"/>
    <w:pPr>
      <w:numPr>
        <w:ilvl w:val="2"/>
        <w:numId w:val="21"/>
      </w:num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TimesNewRoman">
    <w:name w:val="Заголовок 3 + Times New Roman"/>
    <w:aliases w:val="12 пт,не полужирный,Черный,уплотненный на  ..."/>
    <w:basedOn w:val="31"/>
    <w:rsid w:val="004962B1"/>
    <w:pPr>
      <w:numPr>
        <w:numId w:val="19"/>
      </w:numPr>
      <w:spacing w:after="120"/>
      <w:ind w:right="0"/>
    </w:pPr>
    <w:rPr>
      <w:color w:val="000000"/>
      <w:spacing w:val="-5"/>
      <w:sz w:val="24"/>
      <w:szCs w:val="25"/>
    </w:rPr>
  </w:style>
  <w:style w:type="paragraph" w:customStyle="1" w:styleId="a1">
    <w:name w:val="маркированный"/>
    <w:basedOn w:val="a9"/>
    <w:rsid w:val="004962B1"/>
    <w:pPr>
      <w:numPr>
        <w:numId w:val="18"/>
      </w:numPr>
      <w:tabs>
        <w:tab w:val="num" w:pos="1701"/>
      </w:tabs>
      <w:ind w:left="1701" w:hanging="567"/>
      <w:jc w:val="both"/>
    </w:pPr>
    <w:rPr>
      <w:szCs w:val="28"/>
    </w:rPr>
  </w:style>
  <w:style w:type="paragraph" w:customStyle="1" w:styleId="-40">
    <w:name w:val="пункт-4"/>
    <w:basedOn w:val="a9"/>
    <w:rsid w:val="004962B1"/>
    <w:pPr>
      <w:tabs>
        <w:tab w:val="num" w:pos="3420"/>
      </w:tabs>
      <w:ind w:left="3420" w:hanging="720"/>
      <w:jc w:val="both"/>
    </w:pPr>
    <w:rPr>
      <w:sz w:val="24"/>
      <w:szCs w:val="28"/>
    </w:rPr>
  </w:style>
  <w:style w:type="paragraph" w:customStyle="1" w:styleId="1d">
    <w:name w:val="Знак Знак Знак1 Знак Знак Знак Знак Знак Знак Знак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-">
    <w:name w:val="X - Обычный"/>
    <w:basedOn w:val="a9"/>
    <w:link w:val="X-0"/>
    <w:rsid w:val="004962B1"/>
    <w:pPr>
      <w:spacing w:after="120" w:line="240" w:lineRule="auto"/>
      <w:ind w:firstLine="578"/>
      <w:jc w:val="both"/>
    </w:pPr>
    <w:rPr>
      <w:szCs w:val="20"/>
      <w:lang w:eastAsia="en-US"/>
    </w:rPr>
  </w:style>
  <w:style w:type="character" w:customStyle="1" w:styleId="X-0">
    <w:name w:val="X - Обычный Знак"/>
    <w:link w:val="X-"/>
    <w:rsid w:val="004962B1"/>
    <w:rPr>
      <w:sz w:val="28"/>
      <w:lang w:eastAsia="en-US"/>
    </w:rPr>
  </w:style>
  <w:style w:type="paragraph" w:customStyle="1" w:styleId="1e">
    <w:name w:val="Знак Знак Знак1"/>
    <w:basedOn w:val="a9"/>
    <w:rsid w:val="004962B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Текст1"/>
    <w:basedOn w:val="a9"/>
    <w:rsid w:val="004962B1"/>
    <w:pPr>
      <w:spacing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Iniiaiieoaeno">
    <w:name w:val="Iniiaiie oaeno"/>
    <w:basedOn w:val="a9"/>
    <w:rsid w:val="004962B1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paragraph" w:customStyle="1" w:styleId="affffff2">
    <w:name w:val="заголовок раздела"/>
    <w:basedOn w:val="a9"/>
    <w:link w:val="affffff3"/>
    <w:rsid w:val="004962B1"/>
    <w:pPr>
      <w:spacing w:before="240" w:after="240" w:line="240" w:lineRule="auto"/>
      <w:ind w:firstLine="851"/>
    </w:pPr>
    <w:rPr>
      <w:b/>
      <w:szCs w:val="19"/>
    </w:rPr>
  </w:style>
  <w:style w:type="character" w:customStyle="1" w:styleId="affffff3">
    <w:name w:val="заголовок раздела Знак"/>
    <w:link w:val="affffff2"/>
    <w:rsid w:val="004962B1"/>
    <w:rPr>
      <w:b/>
      <w:sz w:val="28"/>
      <w:szCs w:val="19"/>
    </w:rPr>
  </w:style>
  <w:style w:type="paragraph" w:customStyle="1" w:styleId="aacao">
    <w:name w:val="aacao"/>
    <w:basedOn w:val="a9"/>
    <w:rsid w:val="004962B1"/>
    <w:pPr>
      <w:overflowPunct w:val="0"/>
      <w:autoSpaceDE w:val="0"/>
      <w:autoSpaceDN w:val="0"/>
      <w:adjustRightInd w:val="0"/>
      <w:spacing w:before="120"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paragraph" w:customStyle="1" w:styleId="Char">
    <w:name w:val="Char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extkorper">
    <w:name w:val="Textkorper"/>
    <w:basedOn w:val="a9"/>
    <w:rsid w:val="004962B1"/>
    <w:pPr>
      <w:spacing w:line="240" w:lineRule="auto"/>
    </w:pPr>
    <w:rPr>
      <w:rFonts w:ascii="Arial" w:hAnsi="Arial"/>
      <w:sz w:val="22"/>
      <w:szCs w:val="20"/>
    </w:rPr>
  </w:style>
  <w:style w:type="paragraph" w:customStyle="1" w:styleId="affffff4">
    <w:name w:val="Пояснительная записка(ТЕКСТ)"/>
    <w:basedOn w:val="a9"/>
    <w:rsid w:val="004962B1"/>
    <w:pPr>
      <w:ind w:left="284" w:right="284" w:firstLine="851"/>
      <w:jc w:val="both"/>
    </w:pPr>
    <w:rPr>
      <w:szCs w:val="28"/>
    </w:rPr>
  </w:style>
  <w:style w:type="paragraph" w:customStyle="1" w:styleId="1f0">
    <w:name w:val="Цитата1"/>
    <w:basedOn w:val="a9"/>
    <w:rsid w:val="004962B1"/>
    <w:pPr>
      <w:shd w:val="clear" w:color="auto" w:fill="FFFFFF"/>
      <w:overflowPunct w:val="0"/>
      <w:autoSpaceDE w:val="0"/>
      <w:autoSpaceDN w:val="0"/>
      <w:adjustRightInd w:val="0"/>
      <w:ind w:left="34" w:right="32" w:firstLine="595"/>
      <w:jc w:val="both"/>
    </w:pPr>
    <w:rPr>
      <w:rFonts w:ascii="Arial" w:hAnsi="Arial"/>
      <w:color w:val="000000"/>
      <w:sz w:val="22"/>
      <w:szCs w:val="20"/>
    </w:rPr>
  </w:style>
  <w:style w:type="paragraph" w:customStyle="1" w:styleId="Default">
    <w:name w:val="Default"/>
    <w:rsid w:val="004962B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1">
    <w:name w:val="Обычный1"/>
    <w:rsid w:val="004962B1"/>
    <w:rPr>
      <w:rFonts w:ascii="Arial" w:hAnsi="Arial"/>
      <w:snapToGrid w:val="0"/>
      <w:sz w:val="18"/>
    </w:rPr>
  </w:style>
  <w:style w:type="paragraph" w:customStyle="1" w:styleId="affffff5">
    <w:name w:val="Переменные"/>
    <w:basedOn w:val="afff4"/>
    <w:rsid w:val="004962B1"/>
    <w:pPr>
      <w:tabs>
        <w:tab w:val="left" w:pos="482"/>
      </w:tabs>
      <w:spacing w:after="0" w:line="336" w:lineRule="auto"/>
      <w:ind w:left="482" w:hanging="482"/>
      <w:jc w:val="both"/>
    </w:pPr>
    <w:rPr>
      <w:szCs w:val="20"/>
      <w:lang w:val="uk-UA"/>
    </w:rPr>
  </w:style>
  <w:style w:type="paragraph" w:customStyle="1" w:styleId="affffff6">
    <w:name w:val="Формула"/>
    <w:basedOn w:val="afff4"/>
    <w:rsid w:val="004962B1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  <w:lang w:val="uk-UA"/>
    </w:rPr>
  </w:style>
  <w:style w:type="paragraph" w:customStyle="1" w:styleId="affffff7">
    <w:name w:val="Листинг программы"/>
    <w:rsid w:val="004962B1"/>
    <w:pPr>
      <w:suppressAutoHyphens/>
    </w:pPr>
    <w:rPr>
      <w:noProof/>
    </w:rPr>
  </w:style>
  <w:style w:type="paragraph" w:customStyle="1" w:styleId="311">
    <w:name w:val="Основной текст с отступом 31"/>
    <w:basedOn w:val="a9"/>
    <w:rsid w:val="004962B1"/>
    <w:pPr>
      <w:tabs>
        <w:tab w:val="left" w:pos="851"/>
      </w:tabs>
      <w:suppressAutoHyphens/>
      <w:spacing w:line="240" w:lineRule="auto"/>
      <w:ind w:firstLine="851"/>
      <w:jc w:val="both"/>
    </w:pPr>
    <w:rPr>
      <w:szCs w:val="20"/>
    </w:rPr>
  </w:style>
  <w:style w:type="paragraph" w:customStyle="1" w:styleId="BodyTextIndent31">
    <w:name w:val="Body Text Indent 31"/>
    <w:basedOn w:val="a9"/>
    <w:rsid w:val="004962B1"/>
    <w:pPr>
      <w:widowControl w:val="0"/>
      <w:ind w:right="304" w:firstLine="284"/>
    </w:pPr>
    <w:rPr>
      <w:sz w:val="24"/>
      <w:szCs w:val="20"/>
    </w:rPr>
  </w:style>
  <w:style w:type="paragraph" w:customStyle="1" w:styleId="BodyTextIndent21">
    <w:name w:val="Body Text Indent 21"/>
    <w:basedOn w:val="a9"/>
    <w:rsid w:val="004962B1"/>
    <w:pPr>
      <w:widowControl w:val="0"/>
      <w:ind w:right="304" w:firstLine="284"/>
      <w:jc w:val="both"/>
    </w:pPr>
    <w:rPr>
      <w:sz w:val="24"/>
      <w:szCs w:val="20"/>
    </w:rPr>
  </w:style>
  <w:style w:type="paragraph" w:customStyle="1" w:styleId="BodyText21">
    <w:name w:val="Body Text 21"/>
    <w:basedOn w:val="a9"/>
    <w:rsid w:val="004962B1"/>
    <w:pPr>
      <w:spacing w:line="240" w:lineRule="auto"/>
      <w:ind w:right="244" w:firstLine="709"/>
      <w:jc w:val="both"/>
    </w:pPr>
    <w:rPr>
      <w:b/>
      <w:sz w:val="24"/>
      <w:szCs w:val="20"/>
    </w:rPr>
  </w:style>
  <w:style w:type="paragraph" w:customStyle="1" w:styleId="TR3">
    <w:name w:val="TR3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R1">
    <w:name w:val="TR1"/>
    <w:basedOn w:val="a9"/>
    <w:rsid w:val="004962B1"/>
    <w:pPr>
      <w:tabs>
        <w:tab w:val="left" w:pos="1304"/>
      </w:tabs>
      <w:spacing w:before="120" w:after="120"/>
      <w:ind w:left="284" w:right="284" w:firstLine="720"/>
    </w:pPr>
    <w:rPr>
      <w:rFonts w:eastAsia="MS Mincho"/>
      <w:b/>
      <w:sz w:val="24"/>
    </w:rPr>
  </w:style>
  <w:style w:type="paragraph" w:customStyle="1" w:styleId="TR2">
    <w:name w:val="TR2"/>
    <w:basedOn w:val="a9"/>
    <w:rsid w:val="004962B1"/>
    <w:pPr>
      <w:spacing w:before="40" w:after="40"/>
      <w:ind w:left="840" w:right="284" w:firstLine="720"/>
      <w:jc w:val="both"/>
    </w:pPr>
    <w:rPr>
      <w:rFonts w:eastAsia="MS Mincho"/>
      <w:sz w:val="24"/>
      <w:szCs w:val="20"/>
    </w:rPr>
  </w:style>
  <w:style w:type="paragraph" w:customStyle="1" w:styleId="TR4">
    <w:name w:val="TR4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1">
    <w:name w:val="T1"/>
    <w:basedOn w:val="a9"/>
    <w:rsid w:val="004962B1"/>
    <w:pPr>
      <w:tabs>
        <w:tab w:val="num" w:pos="573"/>
        <w:tab w:val="left" w:pos="1036"/>
        <w:tab w:val="left" w:pos="1288"/>
      </w:tabs>
      <w:ind w:firstLine="720"/>
      <w:jc w:val="both"/>
    </w:pPr>
    <w:rPr>
      <w:rFonts w:eastAsia="MS Mincho"/>
      <w:sz w:val="24"/>
      <w:szCs w:val="20"/>
    </w:rPr>
  </w:style>
  <w:style w:type="paragraph" w:customStyle="1" w:styleId="T2">
    <w:name w:val="T2"/>
    <w:basedOn w:val="T1"/>
    <w:rsid w:val="004962B1"/>
    <w:pPr>
      <w:tabs>
        <w:tab w:val="clear" w:pos="573"/>
        <w:tab w:val="left" w:pos="1218"/>
        <w:tab w:val="num" w:pos="1891"/>
      </w:tabs>
      <w:ind w:left="1004" w:firstLine="527"/>
    </w:pPr>
    <w:rPr>
      <w:szCs w:val="26"/>
    </w:rPr>
  </w:style>
  <w:style w:type="paragraph" w:customStyle="1" w:styleId="T3">
    <w:name w:val="T3"/>
    <w:basedOn w:val="a9"/>
    <w:rsid w:val="004962B1"/>
    <w:pPr>
      <w:tabs>
        <w:tab w:val="num" w:pos="1418"/>
      </w:tabs>
      <w:ind w:left="1568" w:firstLine="308"/>
    </w:pPr>
    <w:rPr>
      <w:rFonts w:eastAsia="MS Mincho"/>
      <w:sz w:val="24"/>
      <w:szCs w:val="20"/>
    </w:rPr>
  </w:style>
  <w:style w:type="paragraph" w:customStyle="1" w:styleId="xl39">
    <w:name w:val="xl39"/>
    <w:basedOn w:val="a9"/>
    <w:rsid w:val="00496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font5">
    <w:name w:val="font5"/>
    <w:basedOn w:val="a9"/>
    <w:rsid w:val="004962B1"/>
    <w:pPr>
      <w:spacing w:before="100" w:beforeAutospacing="1" w:after="100" w:afterAutospacing="1" w:line="240" w:lineRule="auto"/>
    </w:pPr>
    <w:rPr>
      <w:rFonts w:eastAsia="Arial Unicode MS"/>
      <w:sz w:val="24"/>
    </w:rPr>
  </w:style>
  <w:style w:type="paragraph" w:customStyle="1" w:styleId="xl29">
    <w:name w:val="xl29"/>
    <w:basedOn w:val="a9"/>
    <w:rsid w:val="00496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Arial Unicode MS"/>
      <w:sz w:val="24"/>
    </w:rPr>
  </w:style>
  <w:style w:type="paragraph" w:customStyle="1" w:styleId="affffff8">
    <w:name w:val="ТекстОбычный"/>
    <w:rsid w:val="004962B1"/>
    <w:pPr>
      <w:spacing w:line="360" w:lineRule="auto"/>
      <w:ind w:firstLine="851"/>
      <w:jc w:val="both"/>
    </w:pPr>
    <w:rPr>
      <w:sz w:val="24"/>
    </w:rPr>
  </w:style>
  <w:style w:type="paragraph" w:customStyle="1" w:styleId="3f0">
    <w:name w:val="Стиль3"/>
    <w:basedOn w:val="a9"/>
    <w:rsid w:val="004962B1"/>
    <w:pPr>
      <w:keepLines/>
      <w:ind w:firstLine="567"/>
      <w:jc w:val="both"/>
    </w:pPr>
    <w:rPr>
      <w:rFonts w:ascii="Arial" w:hAnsi="Arial" w:cs="Arial"/>
      <w:sz w:val="22"/>
      <w:szCs w:val="22"/>
    </w:rPr>
  </w:style>
  <w:style w:type="paragraph" w:customStyle="1" w:styleId="ConsNormal">
    <w:name w:val="ConsNormal"/>
    <w:rsid w:val="004962B1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rsid w:val="004962B1"/>
    <w:pPr>
      <w:widowControl w:val="0"/>
    </w:pPr>
    <w:rPr>
      <w:rFonts w:ascii="Courier New" w:hAnsi="Courier New"/>
    </w:rPr>
  </w:style>
  <w:style w:type="paragraph" w:customStyle="1" w:styleId="Aieoiaio">
    <w:name w:val="Aieoiaio"/>
    <w:basedOn w:val="a9"/>
    <w:rsid w:val="004962B1"/>
    <w:pPr>
      <w:spacing w:line="240" w:lineRule="auto"/>
      <w:ind w:firstLine="720"/>
      <w:jc w:val="both"/>
    </w:pPr>
    <w:rPr>
      <w:sz w:val="24"/>
      <w:szCs w:val="20"/>
      <w:lang w:val="en-US"/>
    </w:rPr>
  </w:style>
  <w:style w:type="paragraph" w:customStyle="1" w:styleId="Noeeu2">
    <w:name w:val="Noeeu2"/>
    <w:basedOn w:val="a9"/>
    <w:rsid w:val="004962B1"/>
    <w:pPr>
      <w:tabs>
        <w:tab w:val="left" w:pos="1069"/>
      </w:tabs>
      <w:overflowPunct w:val="0"/>
      <w:autoSpaceDE w:val="0"/>
      <w:autoSpaceDN w:val="0"/>
      <w:adjustRightInd w:val="0"/>
      <w:spacing w:line="240" w:lineRule="auto"/>
      <w:ind w:left="1069" w:hanging="360"/>
      <w:textAlignment w:val="baseline"/>
    </w:pPr>
    <w:rPr>
      <w:sz w:val="24"/>
      <w:szCs w:val="20"/>
    </w:rPr>
  </w:style>
  <w:style w:type="paragraph" w:customStyle="1" w:styleId="affffff9">
    <w:name w:val="Ариал Таблица"/>
    <w:basedOn w:val="a9"/>
    <w:rsid w:val="004962B1"/>
    <w:pPr>
      <w:spacing w:line="240" w:lineRule="auto"/>
      <w:jc w:val="both"/>
    </w:pPr>
    <w:rPr>
      <w:rFonts w:ascii="Arial" w:hAnsi="Arial" w:cs="Arial"/>
      <w:sz w:val="24"/>
      <w:szCs w:val="20"/>
      <w:lang w:eastAsia="ar-SA"/>
    </w:rPr>
  </w:style>
  <w:style w:type="paragraph" w:customStyle="1" w:styleId="affffffa">
    <w:name w:val="Ном_том"/>
    <w:basedOn w:val="a9"/>
    <w:next w:val="a9"/>
    <w:autoRedefine/>
    <w:rsid w:val="004962B1"/>
    <w:pPr>
      <w:spacing w:line="240" w:lineRule="auto"/>
    </w:pPr>
    <w:rPr>
      <w:sz w:val="24"/>
      <w:szCs w:val="20"/>
    </w:rPr>
  </w:style>
  <w:style w:type="paragraph" w:customStyle="1" w:styleId="1f2">
    <w:name w:val="Долж1"/>
    <w:basedOn w:val="a9"/>
    <w:next w:val="a9"/>
    <w:rsid w:val="004962B1"/>
    <w:pPr>
      <w:spacing w:line="240" w:lineRule="auto"/>
    </w:pPr>
    <w:rPr>
      <w:sz w:val="24"/>
      <w:szCs w:val="20"/>
    </w:rPr>
  </w:style>
  <w:style w:type="paragraph" w:customStyle="1" w:styleId="affffffb">
    <w:name w:val="Стадия_кр"/>
    <w:basedOn w:val="a9"/>
    <w:next w:val="a9"/>
    <w:rsid w:val="004962B1"/>
    <w:pPr>
      <w:spacing w:line="240" w:lineRule="auto"/>
      <w:jc w:val="center"/>
    </w:pPr>
    <w:rPr>
      <w:sz w:val="24"/>
      <w:szCs w:val="20"/>
    </w:rPr>
  </w:style>
  <w:style w:type="paragraph" w:customStyle="1" w:styleId="affffffc">
    <w:name w:val="Зголовок таблицы"/>
    <w:basedOn w:val="1f2"/>
    <w:rsid w:val="004962B1"/>
    <w:pPr>
      <w:keepNext/>
      <w:widowControl w:val="0"/>
      <w:autoSpaceDE w:val="0"/>
      <w:autoSpaceDN w:val="0"/>
      <w:adjustRightInd w:val="0"/>
      <w:ind w:firstLine="720"/>
    </w:pPr>
  </w:style>
  <w:style w:type="paragraph" w:customStyle="1" w:styleId="affffffd">
    <w:name w:val="Сп_лиц"/>
    <w:basedOn w:val="a9"/>
    <w:next w:val="a9"/>
    <w:rsid w:val="004962B1"/>
    <w:pPr>
      <w:keepNext/>
      <w:keepLines/>
      <w:spacing w:before="240" w:after="120"/>
      <w:jc w:val="center"/>
    </w:pPr>
    <w:rPr>
      <w:b/>
      <w:sz w:val="24"/>
      <w:szCs w:val="20"/>
    </w:rPr>
  </w:style>
  <w:style w:type="paragraph" w:customStyle="1" w:styleId="affffffe">
    <w:name w:val="ном_таб"/>
    <w:basedOn w:val="a9"/>
    <w:rsid w:val="004962B1"/>
    <w:pPr>
      <w:keepNext/>
      <w:keepLines/>
      <w:spacing w:line="240" w:lineRule="auto"/>
    </w:pPr>
    <w:rPr>
      <w:sz w:val="24"/>
      <w:szCs w:val="20"/>
    </w:rPr>
  </w:style>
  <w:style w:type="paragraph" w:customStyle="1" w:styleId="afffffff">
    <w:name w:val="список_требования"/>
    <w:basedOn w:val="a9"/>
    <w:rsid w:val="004962B1"/>
    <w:pPr>
      <w:tabs>
        <w:tab w:val="num" w:pos="454"/>
      </w:tabs>
      <w:spacing w:line="240" w:lineRule="auto"/>
      <w:ind w:firstLine="170"/>
    </w:pPr>
    <w:rPr>
      <w:sz w:val="24"/>
      <w:szCs w:val="20"/>
    </w:rPr>
  </w:style>
  <w:style w:type="paragraph" w:customStyle="1" w:styleId="01">
    <w:name w:val="Стиль Справа:  0.1 см"/>
    <w:basedOn w:val="a9"/>
    <w:rsid w:val="004962B1"/>
    <w:pPr>
      <w:spacing w:before="120" w:line="240" w:lineRule="auto"/>
      <w:ind w:right="57"/>
    </w:pPr>
    <w:rPr>
      <w:sz w:val="24"/>
      <w:szCs w:val="20"/>
    </w:rPr>
  </w:style>
  <w:style w:type="paragraph" w:customStyle="1" w:styleId="a3">
    <w:name w:val="перечень"/>
    <w:basedOn w:val="a9"/>
    <w:rsid w:val="004962B1"/>
    <w:pPr>
      <w:numPr>
        <w:numId w:val="20"/>
      </w:numPr>
      <w:tabs>
        <w:tab w:val="left" w:pos="851"/>
        <w:tab w:val="left" w:pos="1276"/>
      </w:tabs>
      <w:ind w:right="284"/>
      <w:jc w:val="both"/>
    </w:pPr>
    <w:rPr>
      <w:sz w:val="24"/>
    </w:rPr>
  </w:style>
  <w:style w:type="paragraph" w:customStyle="1" w:styleId="210">
    <w:name w:val="Основной текст с отступом 21"/>
    <w:basedOn w:val="a9"/>
    <w:rsid w:val="004962B1"/>
    <w:pPr>
      <w:overflowPunct w:val="0"/>
      <w:autoSpaceDE w:val="0"/>
      <w:autoSpaceDN w:val="0"/>
      <w:adjustRightInd w:val="0"/>
      <w:spacing w:line="240" w:lineRule="auto"/>
      <w:ind w:left="993" w:hanging="284"/>
      <w:jc w:val="both"/>
      <w:textAlignment w:val="baseline"/>
    </w:pPr>
    <w:rPr>
      <w:rFonts w:ascii="Arial" w:hAnsi="Arial"/>
      <w:sz w:val="24"/>
      <w:szCs w:val="20"/>
    </w:rPr>
  </w:style>
  <w:style w:type="paragraph" w:customStyle="1" w:styleId="211">
    <w:name w:val="Основной текст 21"/>
    <w:basedOn w:val="a9"/>
    <w:rsid w:val="004962B1"/>
    <w:pPr>
      <w:overflowPunct w:val="0"/>
      <w:autoSpaceDE w:val="0"/>
      <w:autoSpaceDN w:val="0"/>
      <w:adjustRightInd w:val="0"/>
      <w:spacing w:after="120" w:line="240" w:lineRule="auto"/>
      <w:ind w:left="113"/>
      <w:jc w:val="both"/>
      <w:textAlignment w:val="baseline"/>
    </w:pPr>
    <w:rPr>
      <w:sz w:val="24"/>
      <w:szCs w:val="20"/>
    </w:rPr>
  </w:style>
  <w:style w:type="character" w:customStyle="1" w:styleId="1f3">
    <w:name w:val="Знак1 Знак Знак"/>
    <w:rsid w:val="004962B1"/>
    <w:rPr>
      <w:rFonts w:ascii="Arial" w:hAnsi="Arial" w:cs="Arial"/>
      <w:sz w:val="22"/>
      <w:szCs w:val="24"/>
      <w:lang w:val="ru-RU" w:eastAsia="ru-RU" w:bidi="ar-SA"/>
    </w:rPr>
  </w:style>
  <w:style w:type="paragraph" w:customStyle="1" w:styleId="headertext">
    <w:name w:val="headertext"/>
    <w:rsid w:val="004962B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0">
    <w:name w:val="Ариал"/>
    <w:basedOn w:val="a9"/>
    <w:link w:val="1f4"/>
    <w:rsid w:val="004962B1"/>
    <w:pPr>
      <w:spacing w:before="120" w:after="120"/>
      <w:ind w:firstLine="851"/>
      <w:jc w:val="both"/>
    </w:pPr>
    <w:rPr>
      <w:rFonts w:ascii="Arial" w:hAnsi="Arial" w:cs="Arial"/>
      <w:sz w:val="24"/>
      <w:lang w:eastAsia="ar-SA"/>
    </w:rPr>
  </w:style>
  <w:style w:type="character" w:customStyle="1" w:styleId="1f4">
    <w:name w:val="Ариал Знак1"/>
    <w:link w:val="afffffff0"/>
    <w:rsid w:val="004962B1"/>
    <w:rPr>
      <w:rFonts w:ascii="Arial" w:hAnsi="Arial" w:cs="Arial"/>
      <w:sz w:val="24"/>
      <w:szCs w:val="24"/>
      <w:lang w:eastAsia="ar-SA"/>
    </w:rPr>
  </w:style>
  <w:style w:type="character" w:customStyle="1" w:styleId="afff5">
    <w:name w:val="Основной текст Знак"/>
    <w:aliases w:val="Основной текст таблиц Знак,в таблице Знак,таблицы Знак,в таблицах Знак, в таблице Знак, в таблицах Знак,Основной текст Знак Знак Знак1,Основной текст Знак Знак Знак Знак,Основной текст Знак2 Знак Знак, Знак Знак Знак1 Знак Знак"/>
    <w:basedOn w:val="ab"/>
    <w:link w:val="afff4"/>
    <w:rsid w:val="004962B1"/>
    <w:rPr>
      <w:sz w:val="28"/>
      <w:szCs w:val="24"/>
    </w:rPr>
  </w:style>
  <w:style w:type="character" w:styleId="afffffff1">
    <w:name w:val="Placeholder Text"/>
    <w:uiPriority w:val="99"/>
    <w:semiHidden/>
    <w:rsid w:val="004962B1"/>
    <w:rPr>
      <w:color w:val="808080"/>
    </w:rPr>
  </w:style>
  <w:style w:type="character" w:customStyle="1" w:styleId="af">
    <w:name w:val="Текст выноски Знак"/>
    <w:link w:val="ae"/>
    <w:uiPriority w:val="99"/>
    <w:semiHidden/>
    <w:rsid w:val="004962B1"/>
    <w:rPr>
      <w:rFonts w:ascii="Tahoma" w:hAnsi="Tahoma" w:cs="Tahoma"/>
      <w:sz w:val="16"/>
      <w:szCs w:val="16"/>
    </w:rPr>
  </w:style>
  <w:style w:type="paragraph" w:customStyle="1" w:styleId="a5">
    <w:name w:val="Перечисление"/>
    <w:basedOn w:val="2"/>
    <w:next w:val="afffff3"/>
    <w:autoRedefine/>
    <w:qFormat/>
    <w:rsid w:val="004962B1"/>
    <w:pPr>
      <w:numPr>
        <w:numId w:val="24"/>
      </w:numPr>
      <w:tabs>
        <w:tab w:val="num" w:pos="360"/>
        <w:tab w:val="center" w:pos="1560"/>
      </w:tabs>
      <w:spacing w:line="240" w:lineRule="auto"/>
      <w:ind w:left="284" w:right="284" w:firstLine="709"/>
      <w:contextualSpacing/>
      <w:jc w:val="both"/>
    </w:pPr>
    <w:rPr>
      <w:sz w:val="24"/>
    </w:rPr>
  </w:style>
  <w:style w:type="numbering" w:customStyle="1" w:styleId="a6">
    <w:name w:val="Мой список"/>
    <w:rsid w:val="004962B1"/>
    <w:pPr>
      <w:numPr>
        <w:numId w:val="23"/>
      </w:numPr>
    </w:pPr>
  </w:style>
  <w:style w:type="paragraph" w:customStyle="1" w:styleId="Style7">
    <w:name w:val="Style7"/>
    <w:basedOn w:val="a9"/>
    <w:uiPriority w:val="99"/>
    <w:rsid w:val="004962B1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character" w:customStyle="1" w:styleId="FontStyle22">
    <w:name w:val="Font Style22"/>
    <w:uiPriority w:val="99"/>
    <w:rsid w:val="004962B1"/>
    <w:rPr>
      <w:rFonts w:ascii="Times New Roman" w:hAnsi="Times New Roman" w:cs="Times New Roman"/>
      <w:sz w:val="18"/>
      <w:szCs w:val="18"/>
    </w:rPr>
  </w:style>
  <w:style w:type="paragraph" w:customStyle="1" w:styleId="1f5">
    <w:name w:val="Обычный 1"/>
    <w:basedOn w:val="a9"/>
    <w:rsid w:val="004962B1"/>
    <w:pPr>
      <w:spacing w:line="240" w:lineRule="auto"/>
      <w:ind w:firstLine="708"/>
      <w:jc w:val="both"/>
    </w:pPr>
    <w:rPr>
      <w:sz w:val="24"/>
    </w:rPr>
  </w:style>
  <w:style w:type="character" w:customStyle="1" w:styleId="32">
    <w:name w:val="Заголовок 3 Знак"/>
    <w:aliases w:val="Б3 Знак,RTC 3 Знак,iz3 Знак,Подраздел Знак"/>
    <w:basedOn w:val="ab"/>
    <w:link w:val="31"/>
    <w:rsid w:val="000A05E1"/>
    <w:rPr>
      <w:sz w:val="28"/>
    </w:rPr>
  </w:style>
  <w:style w:type="character" w:customStyle="1" w:styleId="52">
    <w:name w:val="Заголовок 5 Знак"/>
    <w:aliases w:val="Подпункт Знак"/>
    <w:basedOn w:val="ab"/>
    <w:link w:val="51"/>
    <w:rsid w:val="004962B1"/>
    <w:rPr>
      <w:sz w:val="28"/>
    </w:rPr>
  </w:style>
  <w:style w:type="character" w:customStyle="1" w:styleId="60">
    <w:name w:val="Заголовок 6 Знак"/>
    <w:aliases w:val="Приложение Знак"/>
    <w:basedOn w:val="ab"/>
    <w:link w:val="6"/>
    <w:rsid w:val="004962B1"/>
    <w:rPr>
      <w:i/>
      <w:sz w:val="22"/>
    </w:rPr>
  </w:style>
  <w:style w:type="character" w:customStyle="1" w:styleId="70">
    <w:name w:val="Заголовок 7 Знак"/>
    <w:basedOn w:val="ab"/>
    <w:link w:val="7"/>
    <w:rsid w:val="004962B1"/>
    <w:rPr>
      <w:rFonts w:ascii="Arial" w:hAnsi="Arial"/>
    </w:rPr>
  </w:style>
  <w:style w:type="character" w:customStyle="1" w:styleId="80">
    <w:name w:val="Заголовок 8 Знак"/>
    <w:basedOn w:val="ab"/>
    <w:link w:val="8"/>
    <w:rsid w:val="004962B1"/>
    <w:rPr>
      <w:rFonts w:ascii="Arial" w:hAnsi="Arial"/>
      <w:i/>
    </w:rPr>
  </w:style>
  <w:style w:type="character" w:customStyle="1" w:styleId="90">
    <w:name w:val="Заголовок 9 Знак"/>
    <w:basedOn w:val="ab"/>
    <w:link w:val="9"/>
    <w:rsid w:val="004962B1"/>
    <w:rPr>
      <w:rFonts w:ascii="Arial" w:hAnsi="Arial"/>
      <w:b/>
      <w:i/>
      <w:sz w:val="18"/>
    </w:rPr>
  </w:style>
  <w:style w:type="character" w:customStyle="1" w:styleId="afff8">
    <w:name w:val="Основной текст с отступом Знак"/>
    <w:aliases w:val="ТЕКСТ АИИС КУЭ Знак"/>
    <w:basedOn w:val="ab"/>
    <w:link w:val="afff7"/>
    <w:rsid w:val="004962B1"/>
    <w:rPr>
      <w:sz w:val="28"/>
      <w:szCs w:val="24"/>
    </w:rPr>
  </w:style>
  <w:style w:type="character" w:customStyle="1" w:styleId="2a">
    <w:name w:val="Основной текст 2 Знак"/>
    <w:basedOn w:val="ab"/>
    <w:link w:val="29"/>
    <w:rsid w:val="004962B1"/>
    <w:rPr>
      <w:sz w:val="28"/>
      <w:szCs w:val="24"/>
    </w:rPr>
  </w:style>
  <w:style w:type="character" w:customStyle="1" w:styleId="af5">
    <w:name w:val="Текст сноски Знак"/>
    <w:basedOn w:val="ab"/>
    <w:link w:val="af4"/>
    <w:semiHidden/>
    <w:rsid w:val="004962B1"/>
  </w:style>
  <w:style w:type="character" w:customStyle="1" w:styleId="2c">
    <w:name w:val="Основной текст с отступом 2 Знак"/>
    <w:basedOn w:val="ab"/>
    <w:link w:val="2b"/>
    <w:rsid w:val="004962B1"/>
    <w:rPr>
      <w:sz w:val="28"/>
      <w:szCs w:val="24"/>
    </w:rPr>
  </w:style>
  <w:style w:type="character" w:customStyle="1" w:styleId="aff4">
    <w:name w:val="Нижний колонтитул Знак"/>
    <w:basedOn w:val="ab"/>
    <w:link w:val="aff3"/>
    <w:rsid w:val="004962B1"/>
    <w:rPr>
      <w:sz w:val="28"/>
      <w:szCs w:val="24"/>
    </w:rPr>
  </w:style>
  <w:style w:type="character" w:customStyle="1" w:styleId="afffa">
    <w:name w:val="Название Знак"/>
    <w:basedOn w:val="ab"/>
    <w:link w:val="afff9"/>
    <w:rsid w:val="004962B1"/>
    <w:rPr>
      <w:rFonts w:ascii="Arial" w:hAnsi="Arial" w:cs="Arial"/>
      <w:b/>
      <w:bCs/>
      <w:kern w:val="28"/>
      <w:sz w:val="32"/>
      <w:szCs w:val="32"/>
    </w:rPr>
  </w:style>
  <w:style w:type="character" w:customStyle="1" w:styleId="37">
    <w:name w:val="Основной текст 3 Знак"/>
    <w:basedOn w:val="ab"/>
    <w:link w:val="36"/>
    <w:rsid w:val="004962B1"/>
    <w:rPr>
      <w:sz w:val="16"/>
      <w:szCs w:val="16"/>
    </w:rPr>
  </w:style>
  <w:style w:type="character" w:customStyle="1" w:styleId="affff0">
    <w:name w:val="Подзаголовок Знак"/>
    <w:basedOn w:val="ab"/>
    <w:link w:val="affff"/>
    <w:rsid w:val="004962B1"/>
    <w:rPr>
      <w:rFonts w:cs="Arial"/>
      <w:sz w:val="24"/>
      <w:szCs w:val="24"/>
    </w:rPr>
  </w:style>
  <w:style w:type="character" w:customStyle="1" w:styleId="affff3">
    <w:name w:val="Приветствие Знак"/>
    <w:basedOn w:val="ab"/>
    <w:link w:val="affff2"/>
    <w:rsid w:val="004962B1"/>
    <w:rPr>
      <w:sz w:val="28"/>
      <w:szCs w:val="24"/>
    </w:rPr>
  </w:style>
  <w:style w:type="character" w:customStyle="1" w:styleId="FontStyle11">
    <w:name w:val="Font Style11"/>
    <w:uiPriority w:val="99"/>
    <w:rsid w:val="00DF1D97"/>
    <w:rPr>
      <w:rFonts w:ascii="Times New Roman" w:hAnsi="Times New Roman" w:cs="Times New Roman"/>
      <w:sz w:val="20"/>
      <w:szCs w:val="20"/>
    </w:rPr>
  </w:style>
  <w:style w:type="character" w:customStyle="1" w:styleId="afffff0">
    <w:name w:val="Чертежный Знак"/>
    <w:link w:val="afffff"/>
    <w:rsid w:val="00DF1D97"/>
    <w:rPr>
      <w:rFonts w:ascii="ISOCPEUR" w:hAnsi="ISOCPEUR"/>
      <w:i/>
      <w:sz w:val="28"/>
      <w:lang w:val="uk-UA"/>
    </w:rPr>
  </w:style>
  <w:style w:type="character" w:customStyle="1" w:styleId="FontStyle25">
    <w:name w:val="Font Style25"/>
    <w:rsid w:val="00F517FA"/>
    <w:rPr>
      <w:rFonts w:ascii="Times New Roman" w:hAnsi="Times New Roman" w:cs="Times New Roman"/>
      <w:sz w:val="22"/>
      <w:szCs w:val="22"/>
    </w:rPr>
  </w:style>
  <w:style w:type="paragraph" w:styleId="afffffff2">
    <w:name w:val="TOC Heading"/>
    <w:basedOn w:val="1"/>
    <w:next w:val="a9"/>
    <w:uiPriority w:val="39"/>
    <w:unhideWhenUsed/>
    <w:qFormat/>
    <w:rsid w:val="00EB4AD3"/>
    <w:pPr>
      <w:keepLines/>
      <w:pageBreakBefore w:val="0"/>
      <w:spacing w:before="24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  <w:style w:type="character" w:customStyle="1" w:styleId="afffff4">
    <w:name w:val="Абзац списка Знак"/>
    <w:aliases w:val="Булиты Знак,3_Абзац списка Знак"/>
    <w:basedOn w:val="ab"/>
    <w:link w:val="afffff3"/>
    <w:uiPriority w:val="34"/>
    <w:rsid w:val="00537223"/>
    <w:rPr>
      <w:rFonts w:ascii="Calibri" w:eastAsia="Calibri" w:hAnsi="Calibri"/>
      <w:sz w:val="22"/>
      <w:szCs w:val="22"/>
      <w:lang w:eastAsia="en-US"/>
    </w:rPr>
  </w:style>
  <w:style w:type="paragraph" w:customStyle="1" w:styleId="afffffff3">
    <w:name w:val="Текст текстовой части"/>
    <w:basedOn w:val="a9"/>
    <w:uiPriority w:val="99"/>
    <w:qFormat/>
    <w:rsid w:val="0066194A"/>
    <w:pPr>
      <w:widowControl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TableParagraph">
    <w:name w:val="Table Paragraph"/>
    <w:basedOn w:val="a9"/>
    <w:uiPriority w:val="1"/>
    <w:qFormat/>
    <w:rsid w:val="000A05E1"/>
    <w:pPr>
      <w:widowControl w:val="0"/>
      <w:autoSpaceDE w:val="0"/>
      <w:autoSpaceDN w:val="0"/>
      <w:spacing w:line="240" w:lineRule="auto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A05E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9">
    <w:name w:val="Normal"/>
    <w:qFormat/>
    <w:rsid w:val="00814ED5"/>
    <w:pPr>
      <w:spacing w:line="360" w:lineRule="auto"/>
    </w:pPr>
    <w:rPr>
      <w:sz w:val="28"/>
      <w:szCs w:val="24"/>
    </w:rPr>
  </w:style>
  <w:style w:type="paragraph" w:styleId="1">
    <w:name w:val="heading 1"/>
    <w:aliases w:val="В1,а1,heading 1,Введение...,Б1,Heading 1iz,Б11,Document Header1,H1"/>
    <w:basedOn w:val="a9"/>
    <w:next w:val="aa"/>
    <w:link w:val="12"/>
    <w:qFormat/>
    <w:rsid w:val="000A05E1"/>
    <w:pPr>
      <w:keepNext/>
      <w:pageBreakBefore/>
      <w:numPr>
        <w:numId w:val="17"/>
      </w:numPr>
      <w:suppressLineNumbers/>
      <w:suppressAutoHyphens/>
      <w:spacing w:before="360" w:after="480"/>
      <w:jc w:val="both"/>
      <w:outlineLvl w:val="0"/>
    </w:pPr>
    <w:rPr>
      <w:szCs w:val="28"/>
    </w:rPr>
  </w:style>
  <w:style w:type="paragraph" w:styleId="21">
    <w:name w:val="heading 2"/>
    <w:aliases w:val="H2,2,h2,Б2,RTC,iz2,Раздел Знак"/>
    <w:basedOn w:val="a9"/>
    <w:next w:val="aa"/>
    <w:link w:val="22"/>
    <w:qFormat/>
    <w:rsid w:val="000A05E1"/>
    <w:pPr>
      <w:keepNext/>
      <w:numPr>
        <w:ilvl w:val="1"/>
        <w:numId w:val="17"/>
      </w:numPr>
      <w:suppressLineNumbers/>
      <w:suppressAutoHyphens/>
      <w:ind w:right="113"/>
      <w:jc w:val="both"/>
      <w:outlineLvl w:val="1"/>
    </w:pPr>
    <w:rPr>
      <w:szCs w:val="20"/>
    </w:rPr>
  </w:style>
  <w:style w:type="paragraph" w:styleId="31">
    <w:name w:val="heading 3"/>
    <w:aliases w:val="Б3,RTC 3,iz3,Подраздел"/>
    <w:basedOn w:val="a9"/>
    <w:next w:val="aa"/>
    <w:link w:val="32"/>
    <w:qFormat/>
    <w:rsid w:val="000A05E1"/>
    <w:pPr>
      <w:keepNext/>
      <w:numPr>
        <w:ilvl w:val="2"/>
        <w:numId w:val="17"/>
      </w:numPr>
      <w:ind w:right="284"/>
      <w:outlineLvl w:val="2"/>
    </w:pPr>
    <w:rPr>
      <w:szCs w:val="20"/>
    </w:rPr>
  </w:style>
  <w:style w:type="paragraph" w:styleId="41">
    <w:name w:val="heading 4"/>
    <w:aliases w:val="Б4,RTC 4,Заголовок 4 Знак,Пункт Знак,Пункт"/>
    <w:basedOn w:val="a9"/>
    <w:next w:val="aa"/>
    <w:qFormat/>
    <w:rsid w:val="00BC16A3"/>
    <w:pPr>
      <w:keepNext/>
      <w:numPr>
        <w:ilvl w:val="3"/>
        <w:numId w:val="17"/>
      </w:numPr>
      <w:spacing w:before="240" w:after="60" w:line="240" w:lineRule="auto"/>
      <w:ind w:right="284"/>
      <w:jc w:val="both"/>
      <w:outlineLvl w:val="3"/>
    </w:pPr>
    <w:rPr>
      <w:szCs w:val="20"/>
    </w:rPr>
  </w:style>
  <w:style w:type="paragraph" w:styleId="51">
    <w:name w:val="heading 5"/>
    <w:aliases w:val="Подпункт"/>
    <w:basedOn w:val="41"/>
    <w:next w:val="aa"/>
    <w:link w:val="52"/>
    <w:qFormat/>
    <w:rsid w:val="002F3F5F"/>
    <w:pPr>
      <w:numPr>
        <w:ilvl w:val="4"/>
      </w:numPr>
      <w:spacing w:before="60"/>
      <w:outlineLvl w:val="4"/>
    </w:pPr>
  </w:style>
  <w:style w:type="paragraph" w:styleId="6">
    <w:name w:val="heading 6"/>
    <w:aliases w:val="Приложение"/>
    <w:basedOn w:val="a9"/>
    <w:next w:val="a9"/>
    <w:link w:val="60"/>
    <w:qFormat/>
    <w:pPr>
      <w:numPr>
        <w:ilvl w:val="5"/>
        <w:numId w:val="17"/>
      </w:numPr>
      <w:spacing w:before="240" w:after="60"/>
      <w:jc w:val="both"/>
      <w:outlineLvl w:val="5"/>
    </w:pPr>
    <w:rPr>
      <w:i/>
      <w:sz w:val="22"/>
      <w:szCs w:val="20"/>
    </w:rPr>
  </w:style>
  <w:style w:type="paragraph" w:styleId="7">
    <w:name w:val="heading 7"/>
    <w:basedOn w:val="a9"/>
    <w:next w:val="a9"/>
    <w:link w:val="70"/>
    <w:qFormat/>
    <w:pPr>
      <w:numPr>
        <w:ilvl w:val="6"/>
        <w:numId w:val="17"/>
      </w:numPr>
      <w:spacing w:before="240" w:after="60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9"/>
    <w:next w:val="a9"/>
    <w:link w:val="80"/>
    <w:qFormat/>
    <w:pPr>
      <w:numPr>
        <w:ilvl w:val="7"/>
        <w:numId w:val="17"/>
      </w:numPr>
      <w:spacing w:before="240" w:after="6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9"/>
    <w:next w:val="a9"/>
    <w:link w:val="90"/>
    <w:qFormat/>
    <w:pPr>
      <w:numPr>
        <w:ilvl w:val="8"/>
        <w:numId w:val="17"/>
      </w:numPr>
      <w:spacing w:before="240" w:after="60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12">
    <w:name w:val="Заголовок 1 Знак"/>
    <w:aliases w:val="В1 Знак,а1 Знак,heading 1 Знак,Введение... Знак,Б1 Знак,Heading 1iz Знак,Б11 Знак,Document Header1 Знак,H1 Знак"/>
    <w:link w:val="1"/>
    <w:rsid w:val="000A05E1"/>
    <w:rPr>
      <w:sz w:val="28"/>
      <w:szCs w:val="28"/>
    </w:rPr>
  </w:style>
  <w:style w:type="paragraph" w:styleId="ae">
    <w:name w:val="Balloon Text"/>
    <w:basedOn w:val="a9"/>
    <w:link w:val="af"/>
    <w:uiPriority w:val="99"/>
    <w:semiHidden/>
    <w:rPr>
      <w:rFonts w:ascii="Tahoma" w:hAnsi="Tahoma" w:cs="Tahoma"/>
      <w:sz w:val="16"/>
      <w:szCs w:val="16"/>
    </w:rPr>
  </w:style>
  <w:style w:type="paragraph" w:styleId="af0">
    <w:name w:val="caption"/>
    <w:basedOn w:val="a9"/>
    <w:uiPriority w:val="99"/>
    <w:qFormat/>
    <w:rsid w:val="00EB08F7"/>
    <w:pPr>
      <w:ind w:left="709"/>
    </w:pPr>
    <w:rPr>
      <w:szCs w:val="20"/>
    </w:rPr>
  </w:style>
  <w:style w:type="paragraph" w:styleId="23">
    <w:name w:val="toc 2"/>
    <w:basedOn w:val="a9"/>
    <w:next w:val="a9"/>
    <w:uiPriority w:val="39"/>
    <w:rsid w:val="004E7964"/>
    <w:pPr>
      <w:tabs>
        <w:tab w:val="right" w:leader="dot" w:pos="9639"/>
      </w:tabs>
      <w:ind w:left="454" w:right="284"/>
    </w:pPr>
  </w:style>
  <w:style w:type="paragraph" w:customStyle="1" w:styleId="ConsPlusNormal">
    <w:name w:val="ConsPlusNormal"/>
    <w:rsid w:val="00BF5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1">
    <w:name w:val="Table Grid"/>
    <w:basedOn w:val="ac"/>
    <w:uiPriority w:val="39"/>
    <w:rsid w:val="00E850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toc 1"/>
    <w:basedOn w:val="a9"/>
    <w:next w:val="a9"/>
    <w:uiPriority w:val="39"/>
    <w:rsid w:val="00EB4AD3"/>
    <w:pPr>
      <w:tabs>
        <w:tab w:val="right" w:leader="dot" w:pos="9639"/>
      </w:tabs>
      <w:spacing w:before="120" w:after="120"/>
      <w:ind w:left="227" w:right="284"/>
    </w:pPr>
    <w:rPr>
      <w:bCs/>
    </w:rPr>
  </w:style>
  <w:style w:type="paragraph" w:styleId="33">
    <w:name w:val="toc 3"/>
    <w:basedOn w:val="a9"/>
    <w:next w:val="a9"/>
    <w:uiPriority w:val="39"/>
    <w:rsid w:val="004E7964"/>
    <w:pPr>
      <w:tabs>
        <w:tab w:val="right" w:leader="dot" w:pos="9639"/>
      </w:tabs>
      <w:ind w:left="567" w:right="284"/>
    </w:pPr>
    <w:rPr>
      <w:iCs/>
      <w:sz w:val="24"/>
      <w:szCs w:val="20"/>
    </w:rPr>
  </w:style>
  <w:style w:type="paragraph" w:styleId="42">
    <w:name w:val="toc 4"/>
    <w:basedOn w:val="a9"/>
    <w:next w:val="a9"/>
    <w:semiHidden/>
    <w:rsid w:val="00A500A4"/>
    <w:pPr>
      <w:ind w:left="720"/>
    </w:pPr>
    <w:rPr>
      <w:sz w:val="18"/>
      <w:szCs w:val="18"/>
    </w:rPr>
  </w:style>
  <w:style w:type="paragraph" w:styleId="53">
    <w:name w:val="toc 5"/>
    <w:basedOn w:val="a9"/>
    <w:next w:val="a9"/>
    <w:autoRedefine/>
    <w:semiHidden/>
    <w:rsid w:val="00A500A4"/>
    <w:pPr>
      <w:ind w:left="960"/>
    </w:pPr>
    <w:rPr>
      <w:sz w:val="18"/>
      <w:szCs w:val="18"/>
    </w:rPr>
  </w:style>
  <w:style w:type="paragraph" w:styleId="61">
    <w:name w:val="toc 6"/>
    <w:basedOn w:val="a9"/>
    <w:next w:val="a9"/>
    <w:autoRedefine/>
    <w:semiHidden/>
    <w:rsid w:val="00A500A4"/>
    <w:pPr>
      <w:ind w:left="1200"/>
    </w:pPr>
    <w:rPr>
      <w:sz w:val="18"/>
      <w:szCs w:val="18"/>
    </w:rPr>
  </w:style>
  <w:style w:type="paragraph" w:styleId="71">
    <w:name w:val="toc 7"/>
    <w:basedOn w:val="a9"/>
    <w:next w:val="a9"/>
    <w:autoRedefine/>
    <w:semiHidden/>
    <w:rsid w:val="00A500A4"/>
    <w:pPr>
      <w:ind w:left="1440"/>
    </w:pPr>
    <w:rPr>
      <w:sz w:val="18"/>
      <w:szCs w:val="18"/>
    </w:rPr>
  </w:style>
  <w:style w:type="paragraph" w:styleId="81">
    <w:name w:val="toc 8"/>
    <w:basedOn w:val="a9"/>
    <w:next w:val="a9"/>
    <w:autoRedefine/>
    <w:semiHidden/>
    <w:rsid w:val="00A500A4"/>
    <w:pPr>
      <w:ind w:left="1680"/>
    </w:pPr>
    <w:rPr>
      <w:sz w:val="18"/>
      <w:szCs w:val="18"/>
    </w:rPr>
  </w:style>
  <w:style w:type="paragraph" w:styleId="91">
    <w:name w:val="toc 9"/>
    <w:basedOn w:val="a9"/>
    <w:next w:val="a9"/>
    <w:autoRedefine/>
    <w:semiHidden/>
    <w:rsid w:val="00A500A4"/>
    <w:pPr>
      <w:ind w:left="1920"/>
    </w:pPr>
    <w:rPr>
      <w:sz w:val="18"/>
      <w:szCs w:val="18"/>
    </w:rPr>
  </w:style>
  <w:style w:type="paragraph" w:customStyle="1" w:styleId="MTDisplayEquation">
    <w:name w:val="MTDisplayEquation"/>
    <w:basedOn w:val="a9"/>
    <w:semiHidden/>
    <w:rsid w:val="00DD6841"/>
    <w:pPr>
      <w:tabs>
        <w:tab w:val="center" w:pos="4680"/>
        <w:tab w:val="right" w:pos="9360"/>
      </w:tabs>
      <w:jc w:val="both"/>
    </w:pPr>
  </w:style>
  <w:style w:type="paragraph" w:styleId="af2">
    <w:name w:val="annotation text"/>
    <w:basedOn w:val="a9"/>
    <w:semiHidden/>
    <w:rsid w:val="002A7254"/>
    <w:rPr>
      <w:sz w:val="20"/>
      <w:szCs w:val="20"/>
    </w:rPr>
  </w:style>
  <w:style w:type="paragraph" w:styleId="af3">
    <w:name w:val="annotation subject"/>
    <w:basedOn w:val="af2"/>
    <w:next w:val="af2"/>
    <w:semiHidden/>
    <w:rsid w:val="002A7254"/>
    <w:rPr>
      <w:b/>
      <w:bCs/>
    </w:rPr>
  </w:style>
  <w:style w:type="paragraph" w:styleId="af4">
    <w:name w:val="footnote text"/>
    <w:basedOn w:val="a9"/>
    <w:link w:val="af5"/>
    <w:semiHidden/>
    <w:rsid w:val="002A7254"/>
    <w:rPr>
      <w:sz w:val="20"/>
      <w:szCs w:val="20"/>
    </w:rPr>
  </w:style>
  <w:style w:type="character" w:styleId="af6">
    <w:name w:val="footnote reference"/>
    <w:semiHidden/>
    <w:rsid w:val="002A7254"/>
    <w:rPr>
      <w:vertAlign w:val="superscript"/>
    </w:rPr>
  </w:style>
  <w:style w:type="character" w:styleId="af7">
    <w:name w:val="annotation reference"/>
    <w:semiHidden/>
    <w:rsid w:val="00B47DD9"/>
    <w:rPr>
      <w:sz w:val="16"/>
      <w:szCs w:val="16"/>
    </w:rPr>
  </w:style>
  <w:style w:type="paragraph" w:customStyle="1" w:styleId="af8">
    <w:name w:val="Имя_том"/>
    <w:basedOn w:val="a9"/>
    <w:next w:val="a9"/>
    <w:semiHidden/>
    <w:rsid w:val="00C46A5B"/>
    <w:pPr>
      <w:tabs>
        <w:tab w:val="left" w:pos="8789"/>
      </w:tabs>
      <w:spacing w:before="400" w:after="360" w:line="240" w:lineRule="auto"/>
      <w:ind w:left="1560" w:right="1841"/>
      <w:jc w:val="center"/>
    </w:pPr>
    <w:rPr>
      <w:sz w:val="26"/>
      <w:szCs w:val="20"/>
    </w:rPr>
  </w:style>
  <w:style w:type="paragraph" w:customStyle="1" w:styleId="af9">
    <w:name w:val="Шифр_том"/>
    <w:basedOn w:val="a9"/>
    <w:next w:val="a9"/>
    <w:semiHidden/>
    <w:rsid w:val="00C46A5B"/>
    <w:pPr>
      <w:spacing w:before="480" w:after="360" w:line="240" w:lineRule="auto"/>
      <w:ind w:left="567" w:right="510"/>
      <w:jc w:val="center"/>
    </w:pPr>
    <w:rPr>
      <w:bCs/>
      <w:sz w:val="24"/>
      <w:szCs w:val="20"/>
    </w:rPr>
  </w:style>
  <w:style w:type="paragraph" w:customStyle="1" w:styleId="afa">
    <w:name w:val="Должность(титульник)"/>
    <w:basedOn w:val="a9"/>
    <w:next w:val="a9"/>
    <w:semiHidden/>
    <w:rsid w:val="00C46A5B"/>
    <w:pPr>
      <w:spacing w:before="120" w:after="120" w:line="240" w:lineRule="auto"/>
    </w:pPr>
    <w:rPr>
      <w:sz w:val="24"/>
      <w:szCs w:val="20"/>
    </w:rPr>
  </w:style>
  <w:style w:type="paragraph" w:styleId="afb">
    <w:name w:val="Document Map"/>
    <w:basedOn w:val="a9"/>
    <w:semiHidden/>
    <w:rsid w:val="009548B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c">
    <w:name w:val="Имя тома"/>
    <w:basedOn w:val="af8"/>
    <w:semiHidden/>
    <w:rsid w:val="0050160B"/>
    <w:pPr>
      <w:spacing w:before="4800"/>
      <w:ind w:left="0" w:right="-20"/>
    </w:pPr>
    <w:rPr>
      <w:b/>
      <w:bCs/>
      <w:caps/>
      <w:smallCaps/>
      <w:sz w:val="28"/>
    </w:rPr>
  </w:style>
  <w:style w:type="paragraph" w:customStyle="1" w:styleId="afd">
    <w:name w:val="Название в колонтитуле"/>
    <w:semiHidden/>
    <w:rsid w:val="004F0E94"/>
    <w:pPr>
      <w:spacing w:before="240" w:after="240"/>
      <w:ind w:left="2693"/>
    </w:pPr>
    <w:rPr>
      <w:rFonts w:ascii="Arial" w:hAnsi="Arial"/>
      <w:b/>
      <w:i/>
      <w:sz w:val="36"/>
    </w:rPr>
  </w:style>
  <w:style w:type="paragraph" w:customStyle="1" w:styleId="14">
    <w:name w:val="Колонтитул 1"/>
    <w:semiHidden/>
    <w:rsid w:val="004F0E94"/>
    <w:pPr>
      <w:spacing w:line="280" w:lineRule="exact"/>
      <w:ind w:left="2268"/>
    </w:pPr>
    <w:rPr>
      <w:rFonts w:ascii="Arial" w:hAnsi="Arial"/>
      <w:b/>
      <w:i/>
      <w:sz w:val="24"/>
    </w:rPr>
  </w:style>
  <w:style w:type="paragraph" w:customStyle="1" w:styleId="afe">
    <w:name w:val="Шифр тома"/>
    <w:basedOn w:val="af9"/>
    <w:semiHidden/>
    <w:rsid w:val="0050160B"/>
    <w:pPr>
      <w:ind w:left="0" w:right="-20"/>
    </w:pPr>
    <w:rPr>
      <w:bCs w:val="0"/>
    </w:rPr>
  </w:style>
  <w:style w:type="paragraph" w:customStyle="1" w:styleId="aff">
    <w:name w:val="НОмер тома"/>
    <w:basedOn w:val="a9"/>
    <w:semiHidden/>
    <w:rsid w:val="0050160B"/>
    <w:pPr>
      <w:ind w:right="-20"/>
      <w:jc w:val="center"/>
    </w:pPr>
    <w:rPr>
      <w:szCs w:val="20"/>
    </w:rPr>
  </w:style>
  <w:style w:type="character" w:styleId="aff0">
    <w:name w:val="Hyperlink"/>
    <w:uiPriority w:val="99"/>
    <w:rsid w:val="0050160B"/>
    <w:rPr>
      <w:color w:val="0000FF"/>
      <w:u w:val="single"/>
    </w:rPr>
  </w:style>
  <w:style w:type="paragraph" w:styleId="aff1">
    <w:name w:val="header"/>
    <w:basedOn w:val="a9"/>
    <w:link w:val="aff2"/>
    <w:rsid w:val="00CE5B04"/>
    <w:pPr>
      <w:tabs>
        <w:tab w:val="center" w:pos="4677"/>
        <w:tab w:val="right" w:pos="9355"/>
      </w:tabs>
    </w:pPr>
  </w:style>
  <w:style w:type="paragraph" w:styleId="aff3">
    <w:name w:val="footer"/>
    <w:basedOn w:val="a9"/>
    <w:link w:val="aff4"/>
    <w:rsid w:val="00CE5B04"/>
    <w:pPr>
      <w:tabs>
        <w:tab w:val="center" w:pos="4677"/>
        <w:tab w:val="right" w:pos="9355"/>
      </w:tabs>
    </w:pPr>
  </w:style>
  <w:style w:type="paragraph" w:customStyle="1" w:styleId="aa">
    <w:name w:val="П.З."/>
    <w:basedOn w:val="a9"/>
    <w:link w:val="aff5"/>
    <w:rsid w:val="00BC16A3"/>
    <w:pPr>
      <w:ind w:firstLine="851"/>
      <w:jc w:val="both"/>
    </w:pPr>
    <w:rPr>
      <w:sz w:val="24"/>
      <w:szCs w:val="28"/>
    </w:rPr>
  </w:style>
  <w:style w:type="character" w:customStyle="1" w:styleId="22">
    <w:name w:val="Заголовок 2 Знак"/>
    <w:aliases w:val="H2 Знак,2 Знак,h2 Знак,Б2 Знак,RTC Знак,iz2 Знак,Раздел Знак Знак"/>
    <w:link w:val="21"/>
    <w:rsid w:val="000A05E1"/>
    <w:rPr>
      <w:sz w:val="28"/>
    </w:rPr>
  </w:style>
  <w:style w:type="paragraph" w:customStyle="1" w:styleId="aff6">
    <w:name w:val="Колонтитул(бок.)"/>
    <w:basedOn w:val="a9"/>
    <w:link w:val="aff7"/>
    <w:semiHidden/>
    <w:rsid w:val="00144A53"/>
    <w:pPr>
      <w:jc w:val="center"/>
    </w:pPr>
    <w:rPr>
      <w:rFonts w:ascii="ISOCPEUR" w:hAnsi="ISOCPEUR"/>
      <w:i/>
      <w:spacing w:val="-20"/>
      <w:szCs w:val="28"/>
    </w:rPr>
  </w:style>
  <w:style w:type="paragraph" w:styleId="15">
    <w:name w:val="index 1"/>
    <w:basedOn w:val="a9"/>
    <w:next w:val="a9"/>
    <w:autoRedefine/>
    <w:semiHidden/>
    <w:rsid w:val="004102A2"/>
    <w:pPr>
      <w:ind w:left="280" w:hanging="280"/>
    </w:pPr>
  </w:style>
  <w:style w:type="character" w:customStyle="1" w:styleId="aff7">
    <w:name w:val="Колонтитул(бок.) Знак"/>
    <w:link w:val="aff6"/>
    <w:rsid w:val="00144A53"/>
    <w:rPr>
      <w:rFonts w:ascii="ISOCPEUR" w:hAnsi="ISOCPEUR"/>
      <w:i/>
      <w:spacing w:val="-20"/>
      <w:sz w:val="28"/>
      <w:szCs w:val="28"/>
      <w:lang w:val="ru-RU" w:eastAsia="ru-RU" w:bidi="ar-SA"/>
    </w:rPr>
  </w:style>
  <w:style w:type="paragraph" w:customStyle="1" w:styleId="aff8">
    <w:name w:val="Колонтитул(номер)"/>
    <w:basedOn w:val="a9"/>
    <w:rsid w:val="00037E11"/>
    <w:pPr>
      <w:jc w:val="center"/>
    </w:pPr>
    <w:rPr>
      <w:rFonts w:ascii="ISOCPEUR" w:hAnsi="ISOCPEUR"/>
      <w:i/>
      <w:sz w:val="24"/>
      <w:szCs w:val="18"/>
    </w:rPr>
  </w:style>
  <w:style w:type="paragraph" w:customStyle="1" w:styleId="-">
    <w:name w:val="Колонтитул(наз.орган-и)"/>
    <w:basedOn w:val="a9"/>
    <w:semiHidden/>
    <w:rsid w:val="00037E11"/>
    <w:pPr>
      <w:spacing w:before="120"/>
      <w:jc w:val="center"/>
    </w:pPr>
    <w:rPr>
      <w:rFonts w:ascii="ISOCPEUR" w:hAnsi="ISOCPEUR"/>
      <w:i/>
      <w:sz w:val="20"/>
    </w:rPr>
  </w:style>
  <w:style w:type="paragraph" w:customStyle="1" w:styleId="aff9">
    <w:name w:val="Колонтитул(надпись)"/>
    <w:basedOn w:val="a9"/>
    <w:rsid w:val="00037E11"/>
    <w:rPr>
      <w:rFonts w:ascii="ISOCPEUR" w:hAnsi="ISOCPEUR"/>
      <w:i/>
      <w:sz w:val="18"/>
      <w:szCs w:val="20"/>
    </w:rPr>
  </w:style>
  <w:style w:type="paragraph" w:customStyle="1" w:styleId="affa">
    <w:name w:val="Колонтитул(номер_низ)"/>
    <w:basedOn w:val="a9"/>
    <w:semiHidden/>
    <w:rsid w:val="00C53272"/>
    <w:pPr>
      <w:spacing w:before="120"/>
      <w:jc w:val="center"/>
    </w:pPr>
    <w:rPr>
      <w:rFonts w:ascii="ISOCPEUR" w:hAnsi="ISOCPEUR"/>
      <w:i/>
      <w:sz w:val="24"/>
    </w:rPr>
  </w:style>
  <w:style w:type="paragraph" w:customStyle="1" w:styleId="affb">
    <w:name w:val="Колонтитул(надпись_бок)"/>
    <w:basedOn w:val="aff9"/>
    <w:semiHidden/>
    <w:rsid w:val="00771E98"/>
    <w:pPr>
      <w:framePr w:hSpace="181" w:wrap="around" w:vAnchor="text" w:hAnchor="page" w:x="398" w:y="341"/>
      <w:spacing w:before="240" w:after="240"/>
      <w:ind w:left="2693"/>
    </w:pPr>
    <w:rPr>
      <w:b/>
    </w:rPr>
  </w:style>
  <w:style w:type="paragraph" w:customStyle="1" w:styleId="affc">
    <w:name w:val="Колонтитул(объект.номер)"/>
    <w:basedOn w:val="-"/>
    <w:semiHidden/>
    <w:rsid w:val="004536C0"/>
    <w:rPr>
      <w:sz w:val="28"/>
    </w:rPr>
  </w:style>
  <w:style w:type="paragraph" w:customStyle="1" w:styleId="affd">
    <w:name w:val="Таблица(номерация)"/>
    <w:basedOn w:val="a9"/>
    <w:rsid w:val="00B84DEF"/>
    <w:pPr>
      <w:spacing w:before="60"/>
      <w:jc w:val="center"/>
    </w:pPr>
    <w:rPr>
      <w:szCs w:val="20"/>
    </w:rPr>
  </w:style>
  <w:style w:type="paragraph" w:customStyle="1" w:styleId="affe">
    <w:name w:val="Таблица(шапка)"/>
    <w:basedOn w:val="a9"/>
    <w:semiHidden/>
    <w:rsid w:val="00B84DEF"/>
    <w:pPr>
      <w:jc w:val="center"/>
    </w:pPr>
    <w:rPr>
      <w:sz w:val="16"/>
      <w:szCs w:val="20"/>
    </w:rPr>
  </w:style>
  <w:style w:type="paragraph" w:customStyle="1" w:styleId="120">
    <w:name w:val="Таблица 12"/>
    <w:basedOn w:val="aa"/>
    <w:rsid w:val="00322CF3"/>
    <w:pPr>
      <w:spacing w:line="240" w:lineRule="auto"/>
      <w:ind w:firstLine="0"/>
      <w:jc w:val="left"/>
    </w:pPr>
  </w:style>
  <w:style w:type="numbering" w:styleId="111111">
    <w:name w:val="Outline List 2"/>
    <w:basedOn w:val="ad"/>
    <w:semiHidden/>
    <w:rsid w:val="00150FAE"/>
    <w:pPr>
      <w:numPr>
        <w:numId w:val="12"/>
      </w:numPr>
    </w:pPr>
  </w:style>
  <w:style w:type="numbering" w:styleId="1ai">
    <w:name w:val="Outline List 1"/>
    <w:basedOn w:val="ad"/>
    <w:semiHidden/>
    <w:rsid w:val="00150FAE"/>
    <w:pPr>
      <w:numPr>
        <w:numId w:val="13"/>
      </w:numPr>
    </w:pPr>
  </w:style>
  <w:style w:type="paragraph" w:styleId="HTML">
    <w:name w:val="HTML Address"/>
    <w:basedOn w:val="a9"/>
    <w:semiHidden/>
    <w:rsid w:val="00150FAE"/>
    <w:rPr>
      <w:i/>
      <w:iCs/>
    </w:rPr>
  </w:style>
  <w:style w:type="paragraph" w:styleId="afff">
    <w:name w:val="envelope address"/>
    <w:basedOn w:val="a9"/>
    <w:semiHidden/>
    <w:rsid w:val="00150FAE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character" w:styleId="HTML0">
    <w:name w:val="HTML Acronym"/>
    <w:basedOn w:val="ab"/>
    <w:semiHidden/>
    <w:rsid w:val="00150FAE"/>
  </w:style>
  <w:style w:type="table" w:styleId="-1">
    <w:name w:val="Table Web 1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semiHidden/>
    <w:rsid w:val="00150FAE"/>
    <w:pPr>
      <w:spacing w:line="360" w:lineRule="auto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0">
    <w:name w:val="Emphasis"/>
    <w:aliases w:val="1 Выделение,таблица"/>
    <w:basedOn w:val="ab"/>
    <w:qFormat/>
    <w:rsid w:val="000A05E1"/>
    <w:rPr>
      <w:rFonts w:ascii="Times New Roman" w:eastAsiaTheme="minorHAnsi" w:hAnsi="Times New Roman"/>
      <w:sz w:val="24"/>
    </w:rPr>
  </w:style>
  <w:style w:type="paragraph" w:styleId="afff1">
    <w:name w:val="Date"/>
    <w:basedOn w:val="a9"/>
    <w:next w:val="a9"/>
    <w:semiHidden/>
    <w:rsid w:val="00150FAE"/>
  </w:style>
  <w:style w:type="paragraph" w:styleId="afff2">
    <w:name w:val="Note Heading"/>
    <w:basedOn w:val="a9"/>
    <w:next w:val="a9"/>
    <w:semiHidden/>
    <w:rsid w:val="00150FAE"/>
  </w:style>
  <w:style w:type="table" w:styleId="afff3">
    <w:name w:val="Table Elegant"/>
    <w:basedOn w:val="ac"/>
    <w:semiHidden/>
    <w:rsid w:val="00150FAE"/>
    <w:pPr>
      <w:spacing w:line="360" w:lineRule="auto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Subtle 1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Subtle 2"/>
    <w:basedOn w:val="ac"/>
    <w:semiHidden/>
    <w:rsid w:val="00150FAE"/>
    <w:pPr>
      <w:spacing w:line="36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rsid w:val="00150FAE"/>
    <w:rPr>
      <w:rFonts w:ascii="Courier New" w:hAnsi="Courier New" w:cs="Courier New"/>
      <w:sz w:val="20"/>
      <w:szCs w:val="20"/>
    </w:rPr>
  </w:style>
  <w:style w:type="table" w:styleId="17">
    <w:name w:val="Table Classic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lassic 2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Classic 3"/>
    <w:basedOn w:val="ac"/>
    <w:semiHidden/>
    <w:rsid w:val="00150FAE"/>
    <w:pPr>
      <w:spacing w:line="36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rsid w:val="00150FAE"/>
    <w:rPr>
      <w:rFonts w:ascii="Courier New" w:hAnsi="Courier New" w:cs="Courier New"/>
      <w:sz w:val="20"/>
      <w:szCs w:val="20"/>
    </w:rPr>
  </w:style>
  <w:style w:type="paragraph" w:styleId="afff4">
    <w:name w:val="Body Text"/>
    <w:aliases w:val="Основной текст таблиц,в таблице,таблицы,в таблицах, в таблице, в таблицах,Основной текст Знак Знак,Основной текст Знак Знак Знак,Основной текст Знак2 Знак,Основной текст Знак1 Знак Знак,Основной текст Знак Знак2 Знак, Знак Знак Знак1 Знак"/>
    <w:basedOn w:val="a9"/>
    <w:link w:val="afff5"/>
    <w:rsid w:val="00150FAE"/>
    <w:pPr>
      <w:spacing w:after="120"/>
    </w:pPr>
  </w:style>
  <w:style w:type="paragraph" w:styleId="afff6">
    <w:name w:val="Body Text First Indent"/>
    <w:basedOn w:val="afff4"/>
    <w:semiHidden/>
    <w:rsid w:val="00150FAE"/>
    <w:pPr>
      <w:ind w:firstLine="210"/>
    </w:pPr>
  </w:style>
  <w:style w:type="paragraph" w:styleId="afff7">
    <w:name w:val="Body Text Indent"/>
    <w:aliases w:val="ТЕКСТ АИИС КУЭ"/>
    <w:basedOn w:val="a9"/>
    <w:link w:val="afff8"/>
    <w:rsid w:val="00150FAE"/>
    <w:pPr>
      <w:spacing w:after="120"/>
      <w:ind w:left="283"/>
    </w:pPr>
  </w:style>
  <w:style w:type="paragraph" w:styleId="26">
    <w:name w:val="Body Text First Indent 2"/>
    <w:basedOn w:val="afff7"/>
    <w:semiHidden/>
    <w:rsid w:val="00150FAE"/>
    <w:pPr>
      <w:ind w:firstLine="210"/>
    </w:pPr>
  </w:style>
  <w:style w:type="paragraph" w:styleId="a0">
    <w:name w:val="List Bullet"/>
    <w:basedOn w:val="a9"/>
    <w:rsid w:val="00150FAE"/>
    <w:pPr>
      <w:numPr>
        <w:numId w:val="2"/>
      </w:numPr>
    </w:pPr>
  </w:style>
  <w:style w:type="paragraph" w:styleId="20">
    <w:name w:val="List Bullet 2"/>
    <w:basedOn w:val="a9"/>
    <w:rsid w:val="00150FAE"/>
    <w:pPr>
      <w:numPr>
        <w:numId w:val="3"/>
      </w:numPr>
    </w:pPr>
  </w:style>
  <w:style w:type="paragraph" w:styleId="30">
    <w:name w:val="List Bullet 3"/>
    <w:basedOn w:val="a9"/>
    <w:semiHidden/>
    <w:rsid w:val="00150FAE"/>
    <w:pPr>
      <w:numPr>
        <w:numId w:val="4"/>
      </w:numPr>
    </w:pPr>
  </w:style>
  <w:style w:type="paragraph" w:styleId="40">
    <w:name w:val="List Bullet 4"/>
    <w:basedOn w:val="a9"/>
    <w:rsid w:val="00150FAE"/>
    <w:pPr>
      <w:numPr>
        <w:numId w:val="5"/>
      </w:numPr>
    </w:pPr>
  </w:style>
  <w:style w:type="paragraph" w:styleId="50">
    <w:name w:val="List Bullet 5"/>
    <w:basedOn w:val="a9"/>
    <w:semiHidden/>
    <w:rsid w:val="00150FAE"/>
    <w:pPr>
      <w:numPr>
        <w:numId w:val="6"/>
      </w:numPr>
    </w:pPr>
  </w:style>
  <w:style w:type="paragraph" w:styleId="afff9">
    <w:name w:val="Title"/>
    <w:basedOn w:val="a9"/>
    <w:link w:val="afffa"/>
    <w:qFormat/>
    <w:rsid w:val="00150FA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b">
    <w:name w:val="page number"/>
    <w:basedOn w:val="ab"/>
    <w:rsid w:val="00150FAE"/>
  </w:style>
  <w:style w:type="character" w:styleId="afffc">
    <w:name w:val="line number"/>
    <w:basedOn w:val="ab"/>
    <w:semiHidden/>
    <w:rsid w:val="00150FAE"/>
  </w:style>
  <w:style w:type="paragraph" w:styleId="a">
    <w:name w:val="List Number"/>
    <w:basedOn w:val="a9"/>
    <w:semiHidden/>
    <w:rsid w:val="00150FAE"/>
    <w:pPr>
      <w:numPr>
        <w:numId w:val="7"/>
      </w:numPr>
    </w:pPr>
  </w:style>
  <w:style w:type="paragraph" w:styleId="2">
    <w:name w:val="List Number 2"/>
    <w:basedOn w:val="a9"/>
    <w:rsid w:val="00150FAE"/>
    <w:pPr>
      <w:numPr>
        <w:numId w:val="8"/>
      </w:numPr>
    </w:pPr>
  </w:style>
  <w:style w:type="paragraph" w:styleId="3">
    <w:name w:val="List Number 3"/>
    <w:basedOn w:val="a9"/>
    <w:semiHidden/>
    <w:rsid w:val="00150FAE"/>
    <w:pPr>
      <w:numPr>
        <w:numId w:val="9"/>
      </w:numPr>
    </w:pPr>
  </w:style>
  <w:style w:type="paragraph" w:styleId="4">
    <w:name w:val="List Number 4"/>
    <w:basedOn w:val="a9"/>
    <w:semiHidden/>
    <w:rsid w:val="00150FAE"/>
    <w:pPr>
      <w:numPr>
        <w:numId w:val="10"/>
      </w:numPr>
    </w:pPr>
  </w:style>
  <w:style w:type="paragraph" w:styleId="5">
    <w:name w:val="List Number 5"/>
    <w:basedOn w:val="a9"/>
    <w:semiHidden/>
    <w:rsid w:val="00150FAE"/>
    <w:pPr>
      <w:numPr>
        <w:numId w:val="11"/>
      </w:numPr>
    </w:pPr>
  </w:style>
  <w:style w:type="character" w:styleId="HTML3">
    <w:name w:val="HTML Sample"/>
    <w:semiHidden/>
    <w:rsid w:val="00150FAE"/>
    <w:rPr>
      <w:rFonts w:ascii="Courier New" w:hAnsi="Courier New" w:cs="Courier New"/>
    </w:rPr>
  </w:style>
  <w:style w:type="paragraph" w:styleId="27">
    <w:name w:val="envelope return"/>
    <w:basedOn w:val="a9"/>
    <w:semiHidden/>
    <w:rsid w:val="00150FAE"/>
    <w:rPr>
      <w:rFonts w:ascii="Arial" w:hAnsi="Arial" w:cs="Arial"/>
      <w:sz w:val="20"/>
      <w:szCs w:val="20"/>
    </w:rPr>
  </w:style>
  <w:style w:type="table" w:styleId="18">
    <w:name w:val="Table 3D effects 1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c"/>
    <w:semiHidden/>
    <w:rsid w:val="00150FAE"/>
    <w:pPr>
      <w:spacing w:line="36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c"/>
    <w:semiHidden/>
    <w:rsid w:val="00150FAE"/>
    <w:pPr>
      <w:spacing w:line="36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d">
    <w:name w:val="Normal (Web)"/>
    <w:basedOn w:val="a9"/>
    <w:uiPriority w:val="99"/>
    <w:semiHidden/>
    <w:rsid w:val="00150FAE"/>
    <w:rPr>
      <w:sz w:val="24"/>
    </w:rPr>
  </w:style>
  <w:style w:type="paragraph" w:styleId="afffe">
    <w:name w:val="Normal Indent"/>
    <w:basedOn w:val="a9"/>
    <w:semiHidden/>
    <w:rsid w:val="00150FAE"/>
    <w:pPr>
      <w:ind w:left="708"/>
    </w:pPr>
  </w:style>
  <w:style w:type="character" w:styleId="HTML4">
    <w:name w:val="HTML Definition"/>
    <w:semiHidden/>
    <w:rsid w:val="00150FAE"/>
    <w:rPr>
      <w:i/>
      <w:iCs/>
    </w:rPr>
  </w:style>
  <w:style w:type="paragraph" w:styleId="29">
    <w:name w:val="Body Text 2"/>
    <w:basedOn w:val="a9"/>
    <w:link w:val="2a"/>
    <w:rsid w:val="00150FAE"/>
    <w:pPr>
      <w:spacing w:after="120" w:line="480" w:lineRule="auto"/>
    </w:pPr>
  </w:style>
  <w:style w:type="paragraph" w:styleId="36">
    <w:name w:val="Body Text 3"/>
    <w:basedOn w:val="a9"/>
    <w:link w:val="37"/>
    <w:rsid w:val="00150FAE"/>
    <w:pPr>
      <w:spacing w:after="120"/>
    </w:pPr>
    <w:rPr>
      <w:sz w:val="16"/>
      <w:szCs w:val="16"/>
    </w:rPr>
  </w:style>
  <w:style w:type="paragraph" w:styleId="2b">
    <w:name w:val="Body Text Indent 2"/>
    <w:basedOn w:val="a9"/>
    <w:link w:val="2c"/>
    <w:rsid w:val="00150FAE"/>
    <w:pPr>
      <w:spacing w:after="120" w:line="480" w:lineRule="auto"/>
      <w:ind w:left="283"/>
    </w:pPr>
  </w:style>
  <w:style w:type="paragraph" w:styleId="38">
    <w:name w:val="Body Text Indent 3"/>
    <w:aliases w:val=" Знак1"/>
    <w:basedOn w:val="a9"/>
    <w:link w:val="39"/>
    <w:rsid w:val="00150FAE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rsid w:val="00150FAE"/>
    <w:rPr>
      <w:i/>
      <w:iCs/>
    </w:rPr>
  </w:style>
  <w:style w:type="character" w:styleId="HTML6">
    <w:name w:val="HTML Typewriter"/>
    <w:semiHidden/>
    <w:rsid w:val="00150FAE"/>
    <w:rPr>
      <w:rFonts w:ascii="Courier New" w:hAnsi="Courier New" w:cs="Courier New"/>
      <w:sz w:val="20"/>
      <w:szCs w:val="20"/>
    </w:rPr>
  </w:style>
  <w:style w:type="paragraph" w:styleId="affff">
    <w:name w:val="Subtitle"/>
    <w:basedOn w:val="a9"/>
    <w:link w:val="affff0"/>
    <w:qFormat/>
    <w:rsid w:val="00BC16A3"/>
    <w:pPr>
      <w:spacing w:after="60"/>
      <w:jc w:val="center"/>
      <w:outlineLvl w:val="1"/>
    </w:pPr>
    <w:rPr>
      <w:rFonts w:cs="Arial"/>
      <w:sz w:val="24"/>
    </w:rPr>
  </w:style>
  <w:style w:type="paragraph" w:styleId="affff1">
    <w:name w:val="Signature"/>
    <w:basedOn w:val="a9"/>
    <w:semiHidden/>
    <w:rsid w:val="00150FAE"/>
    <w:pPr>
      <w:ind w:left="4252"/>
    </w:pPr>
  </w:style>
  <w:style w:type="paragraph" w:styleId="affff2">
    <w:name w:val="Salutation"/>
    <w:basedOn w:val="a9"/>
    <w:next w:val="a9"/>
    <w:link w:val="affff3"/>
    <w:rsid w:val="00150FAE"/>
  </w:style>
  <w:style w:type="paragraph" w:styleId="affff4">
    <w:name w:val="List Continue"/>
    <w:basedOn w:val="a9"/>
    <w:semiHidden/>
    <w:rsid w:val="00150FAE"/>
    <w:pPr>
      <w:spacing w:after="120"/>
      <w:ind w:left="283"/>
    </w:pPr>
  </w:style>
  <w:style w:type="paragraph" w:styleId="2d">
    <w:name w:val="List Continue 2"/>
    <w:basedOn w:val="a9"/>
    <w:semiHidden/>
    <w:rsid w:val="00150FAE"/>
    <w:pPr>
      <w:spacing w:after="120"/>
      <w:ind w:left="566"/>
    </w:pPr>
  </w:style>
  <w:style w:type="paragraph" w:styleId="3a">
    <w:name w:val="List Continue 3"/>
    <w:basedOn w:val="a9"/>
    <w:semiHidden/>
    <w:rsid w:val="00150FAE"/>
    <w:pPr>
      <w:spacing w:after="120"/>
      <w:ind w:left="849"/>
    </w:pPr>
  </w:style>
  <w:style w:type="paragraph" w:styleId="44">
    <w:name w:val="List Continue 4"/>
    <w:basedOn w:val="a9"/>
    <w:semiHidden/>
    <w:rsid w:val="00150FAE"/>
    <w:pPr>
      <w:spacing w:after="120"/>
      <w:ind w:left="1132"/>
    </w:pPr>
  </w:style>
  <w:style w:type="paragraph" w:styleId="54">
    <w:name w:val="List Continue 5"/>
    <w:basedOn w:val="a9"/>
    <w:semiHidden/>
    <w:rsid w:val="00150FAE"/>
    <w:pPr>
      <w:spacing w:after="120"/>
      <w:ind w:left="1415"/>
    </w:pPr>
  </w:style>
  <w:style w:type="character" w:styleId="affff5">
    <w:name w:val="FollowedHyperlink"/>
    <w:semiHidden/>
    <w:rsid w:val="00150FAE"/>
    <w:rPr>
      <w:color w:val="800080"/>
      <w:u w:val="single"/>
    </w:rPr>
  </w:style>
  <w:style w:type="table" w:styleId="19">
    <w:name w:val="Table Simple 1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c"/>
    <w:semiHidden/>
    <w:rsid w:val="00150FAE"/>
    <w:pPr>
      <w:spacing w:line="36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6">
    <w:name w:val="Closing"/>
    <w:basedOn w:val="a9"/>
    <w:semiHidden/>
    <w:rsid w:val="00150FAE"/>
    <w:pPr>
      <w:ind w:left="4252"/>
    </w:pPr>
  </w:style>
  <w:style w:type="table" w:styleId="1a">
    <w:name w:val="Table Grid 1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c"/>
    <w:semiHidden/>
    <w:rsid w:val="00150FAE"/>
    <w:pPr>
      <w:spacing w:line="360" w:lineRule="auto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c"/>
    <w:semiHidden/>
    <w:rsid w:val="00150FAE"/>
    <w:pPr>
      <w:spacing w:line="360" w:lineRule="auto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c"/>
    <w:semiHidden/>
    <w:rsid w:val="00150FAE"/>
    <w:pPr>
      <w:spacing w:line="360" w:lineRule="auto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Contemporary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8">
    <w:name w:val="List"/>
    <w:basedOn w:val="a9"/>
    <w:rsid w:val="00150FAE"/>
    <w:pPr>
      <w:ind w:left="283" w:hanging="283"/>
    </w:pPr>
  </w:style>
  <w:style w:type="paragraph" w:styleId="2f0">
    <w:name w:val="List 2"/>
    <w:basedOn w:val="a9"/>
    <w:semiHidden/>
    <w:rsid w:val="00150FAE"/>
    <w:pPr>
      <w:ind w:left="566" w:hanging="283"/>
    </w:pPr>
  </w:style>
  <w:style w:type="paragraph" w:styleId="3d">
    <w:name w:val="List 3"/>
    <w:basedOn w:val="a9"/>
    <w:semiHidden/>
    <w:rsid w:val="00150FAE"/>
    <w:pPr>
      <w:ind w:left="849" w:hanging="283"/>
    </w:pPr>
  </w:style>
  <w:style w:type="paragraph" w:styleId="46">
    <w:name w:val="List 4"/>
    <w:basedOn w:val="a9"/>
    <w:semiHidden/>
    <w:rsid w:val="00150FAE"/>
    <w:pPr>
      <w:ind w:left="1132" w:hanging="283"/>
    </w:pPr>
  </w:style>
  <w:style w:type="paragraph" w:styleId="56">
    <w:name w:val="List 5"/>
    <w:basedOn w:val="a9"/>
    <w:semiHidden/>
    <w:rsid w:val="00150FAE"/>
    <w:pPr>
      <w:ind w:left="1415" w:hanging="283"/>
    </w:pPr>
  </w:style>
  <w:style w:type="table" w:styleId="affff9">
    <w:name w:val="Table Professional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9"/>
    <w:semiHidden/>
    <w:rsid w:val="00150FAE"/>
    <w:rPr>
      <w:rFonts w:ascii="Courier New" w:hAnsi="Courier New" w:cs="Courier New"/>
      <w:sz w:val="20"/>
      <w:szCs w:val="20"/>
    </w:rPr>
  </w:style>
  <w:style w:type="numbering" w:styleId="a8">
    <w:name w:val="Outline List 3"/>
    <w:basedOn w:val="ad"/>
    <w:semiHidden/>
    <w:rsid w:val="00150FAE"/>
    <w:pPr>
      <w:numPr>
        <w:numId w:val="14"/>
      </w:numPr>
    </w:pPr>
  </w:style>
  <w:style w:type="table" w:styleId="1b">
    <w:name w:val="Table Columns 1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c"/>
    <w:semiHidden/>
    <w:rsid w:val="00150FAE"/>
    <w:pPr>
      <w:spacing w:line="360" w:lineRule="auto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c"/>
    <w:semiHidden/>
    <w:rsid w:val="00150FAE"/>
    <w:pPr>
      <w:spacing w:line="360" w:lineRule="auto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c"/>
    <w:semiHidden/>
    <w:rsid w:val="00150FAE"/>
    <w:pPr>
      <w:spacing w:line="36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aff2">
    <w:name w:val="Верхний колонтитул Знак"/>
    <w:link w:val="aff1"/>
    <w:uiPriority w:val="99"/>
    <w:rsid w:val="0031688C"/>
    <w:rPr>
      <w:sz w:val="28"/>
      <w:szCs w:val="24"/>
    </w:rPr>
  </w:style>
  <w:style w:type="table" w:styleId="-10">
    <w:name w:val="Table List 1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c"/>
    <w:semiHidden/>
    <w:rsid w:val="00150FAE"/>
    <w:pPr>
      <w:spacing w:line="36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c"/>
    <w:semiHidden/>
    <w:rsid w:val="00150FAE"/>
    <w:pPr>
      <w:spacing w:line="360" w:lineRule="auto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c"/>
    <w:semiHidden/>
    <w:rsid w:val="00150FAE"/>
    <w:pPr>
      <w:spacing w:line="360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semiHidden/>
    <w:rsid w:val="00150FAE"/>
    <w:pPr>
      <w:spacing w:line="36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a">
    <w:name w:val="Plain Text"/>
    <w:basedOn w:val="a9"/>
    <w:semiHidden/>
    <w:rsid w:val="00150FAE"/>
    <w:rPr>
      <w:rFonts w:ascii="Courier New" w:hAnsi="Courier New" w:cs="Courier New"/>
      <w:sz w:val="20"/>
      <w:szCs w:val="20"/>
    </w:rPr>
  </w:style>
  <w:style w:type="table" w:styleId="affffb">
    <w:name w:val="Table Theme"/>
    <w:basedOn w:val="ac"/>
    <w:semiHidden/>
    <w:rsid w:val="00150FAE"/>
    <w:pPr>
      <w:spacing w:line="36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c">
    <w:name w:val="Table Colorful 1"/>
    <w:basedOn w:val="ac"/>
    <w:semiHidden/>
    <w:rsid w:val="00150FAE"/>
    <w:pPr>
      <w:spacing w:line="36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c"/>
    <w:semiHidden/>
    <w:rsid w:val="00150FAE"/>
    <w:pPr>
      <w:spacing w:line="360" w:lineRule="auto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c"/>
    <w:semiHidden/>
    <w:rsid w:val="00150FAE"/>
    <w:pPr>
      <w:spacing w:line="360" w:lineRule="auto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c">
    <w:name w:val="Block Text"/>
    <w:basedOn w:val="a9"/>
    <w:rsid w:val="00150FAE"/>
    <w:pPr>
      <w:spacing w:after="120"/>
      <w:ind w:left="1440" w:right="1440"/>
    </w:pPr>
  </w:style>
  <w:style w:type="character" w:styleId="HTML8">
    <w:name w:val="HTML Cite"/>
    <w:semiHidden/>
    <w:rsid w:val="00150FAE"/>
    <w:rPr>
      <w:i/>
      <w:iCs/>
    </w:rPr>
  </w:style>
  <w:style w:type="paragraph" w:styleId="affffd">
    <w:name w:val="Message Header"/>
    <w:basedOn w:val="a9"/>
    <w:semiHidden/>
    <w:rsid w:val="00150F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affffe">
    <w:name w:val="E-mail Signature"/>
    <w:basedOn w:val="a9"/>
    <w:semiHidden/>
    <w:rsid w:val="00150FAE"/>
  </w:style>
  <w:style w:type="paragraph" w:customStyle="1" w:styleId="afffff">
    <w:name w:val="Чертежный"/>
    <w:link w:val="afffff0"/>
    <w:rsid w:val="00210912"/>
    <w:pPr>
      <w:jc w:val="both"/>
    </w:pPr>
    <w:rPr>
      <w:rFonts w:ascii="ISOCPEUR" w:hAnsi="ISOCPEUR"/>
      <w:i/>
      <w:sz w:val="28"/>
      <w:lang w:val="uk-UA"/>
    </w:rPr>
  </w:style>
  <w:style w:type="paragraph" w:customStyle="1" w:styleId="140">
    <w:name w:val="Таблица 14"/>
    <w:basedOn w:val="aa"/>
    <w:link w:val="141"/>
    <w:rsid w:val="00322CF3"/>
    <w:pPr>
      <w:spacing w:line="240" w:lineRule="auto"/>
      <w:ind w:firstLine="0"/>
    </w:pPr>
  </w:style>
  <w:style w:type="paragraph" w:customStyle="1" w:styleId="100">
    <w:name w:val="Таблица 10"/>
    <w:basedOn w:val="aa"/>
    <w:rsid w:val="00322CF3"/>
    <w:pPr>
      <w:spacing w:line="240" w:lineRule="auto"/>
      <w:ind w:firstLine="0"/>
    </w:pPr>
    <w:rPr>
      <w:sz w:val="20"/>
      <w:szCs w:val="20"/>
    </w:rPr>
  </w:style>
  <w:style w:type="table" w:customStyle="1" w:styleId="afffff1">
    <w:name w:val="Таблица"/>
    <w:basedOn w:val="ac"/>
    <w:rsid w:val="00322CF3"/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a2">
    <w:name w:val="список"/>
    <w:basedOn w:val="aa"/>
    <w:rsid w:val="0048114C"/>
    <w:pPr>
      <w:numPr>
        <w:numId w:val="15"/>
      </w:numPr>
    </w:pPr>
  </w:style>
  <w:style w:type="paragraph" w:customStyle="1" w:styleId="a4">
    <w:name w:val="список нумерован."/>
    <w:basedOn w:val="aa"/>
    <w:rsid w:val="0048114C"/>
    <w:pPr>
      <w:numPr>
        <w:numId w:val="16"/>
      </w:numPr>
    </w:pPr>
  </w:style>
  <w:style w:type="paragraph" w:customStyle="1" w:styleId="10">
    <w:name w:val="Таб_ном_1"/>
    <w:basedOn w:val="2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">
    <w:name w:val="Таб_ном_1.1"/>
    <w:basedOn w:val="31"/>
    <w:rsid w:val="00BC16A3"/>
    <w:pPr>
      <w:keepNext w:val="0"/>
      <w:numPr>
        <w:numId w:val="1"/>
      </w:numPr>
      <w:ind w:right="0"/>
    </w:pPr>
    <w:rPr>
      <w:sz w:val="24"/>
      <w:szCs w:val="24"/>
    </w:rPr>
  </w:style>
  <w:style w:type="paragraph" w:customStyle="1" w:styleId="111">
    <w:name w:val="Таб_ном_1.1.1"/>
    <w:basedOn w:val="42"/>
    <w:rsid w:val="00BC16A3"/>
    <w:pPr>
      <w:numPr>
        <w:ilvl w:val="3"/>
        <w:numId w:val="1"/>
      </w:numPr>
      <w:spacing w:line="240" w:lineRule="auto"/>
    </w:pPr>
    <w:rPr>
      <w:sz w:val="24"/>
    </w:rPr>
  </w:style>
  <w:style w:type="character" w:customStyle="1" w:styleId="aff5">
    <w:name w:val="П.З. Знак"/>
    <w:link w:val="aa"/>
    <w:locked/>
    <w:rsid w:val="0031688C"/>
    <w:rPr>
      <w:sz w:val="24"/>
      <w:szCs w:val="28"/>
    </w:rPr>
  </w:style>
  <w:style w:type="paragraph" w:customStyle="1" w:styleId="Style2">
    <w:name w:val="Style2"/>
    <w:basedOn w:val="a9"/>
    <w:uiPriority w:val="99"/>
    <w:rsid w:val="00770FDA"/>
    <w:pPr>
      <w:widowControl w:val="0"/>
      <w:autoSpaceDE w:val="0"/>
      <w:autoSpaceDN w:val="0"/>
      <w:adjustRightInd w:val="0"/>
      <w:spacing w:line="295" w:lineRule="exact"/>
      <w:jc w:val="center"/>
    </w:pPr>
    <w:rPr>
      <w:sz w:val="24"/>
    </w:rPr>
  </w:style>
  <w:style w:type="paragraph" w:customStyle="1" w:styleId="Style3">
    <w:name w:val="Style3"/>
    <w:basedOn w:val="a9"/>
    <w:rsid w:val="00770FDA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paragraph" w:customStyle="1" w:styleId="Style4">
    <w:name w:val="Style4"/>
    <w:basedOn w:val="a9"/>
    <w:uiPriority w:val="99"/>
    <w:rsid w:val="00770FDA"/>
    <w:pPr>
      <w:widowControl w:val="0"/>
      <w:autoSpaceDE w:val="0"/>
      <w:autoSpaceDN w:val="0"/>
      <w:adjustRightInd w:val="0"/>
      <w:spacing w:line="274" w:lineRule="exact"/>
    </w:pPr>
    <w:rPr>
      <w:sz w:val="24"/>
    </w:rPr>
  </w:style>
  <w:style w:type="character" w:customStyle="1" w:styleId="FontStyle12">
    <w:name w:val="Font Style12"/>
    <w:uiPriority w:val="99"/>
    <w:rsid w:val="00770FD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770FDA"/>
    <w:rPr>
      <w:rFonts w:ascii="Times New Roman" w:hAnsi="Times New Roman" w:cs="Times New Roman" w:hint="default"/>
      <w:sz w:val="22"/>
      <w:szCs w:val="22"/>
    </w:rPr>
  </w:style>
  <w:style w:type="character" w:customStyle="1" w:styleId="141">
    <w:name w:val="Таблица 14 Знак"/>
    <w:basedOn w:val="ab"/>
    <w:link w:val="140"/>
    <w:rsid w:val="00086FB4"/>
    <w:rPr>
      <w:sz w:val="24"/>
      <w:szCs w:val="28"/>
    </w:rPr>
  </w:style>
  <w:style w:type="paragraph" w:customStyle="1" w:styleId="Body">
    <w:name w:val="Body"/>
    <w:basedOn w:val="a9"/>
    <w:link w:val="Body0"/>
    <w:rsid w:val="00086FB4"/>
    <w:pPr>
      <w:spacing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character" w:customStyle="1" w:styleId="Body0">
    <w:name w:val="Body Знак"/>
    <w:basedOn w:val="ab"/>
    <w:link w:val="Body"/>
    <w:rsid w:val="00086FB4"/>
    <w:rPr>
      <w:rFonts w:ascii="Pragmatica" w:hAnsi="Pragmatica"/>
      <w:sz w:val="24"/>
    </w:rPr>
  </w:style>
  <w:style w:type="paragraph" w:customStyle="1" w:styleId="2f3">
    <w:name w:val="Стиль2"/>
    <w:basedOn w:val="a9"/>
    <w:rsid w:val="004B3B0A"/>
    <w:pPr>
      <w:spacing w:line="240" w:lineRule="auto"/>
      <w:ind w:left="601" w:firstLine="709"/>
      <w:jc w:val="both"/>
    </w:pPr>
    <w:rPr>
      <w:sz w:val="24"/>
      <w:szCs w:val="20"/>
      <w:lang w:eastAsia="ja-JP"/>
    </w:rPr>
  </w:style>
  <w:style w:type="paragraph" w:styleId="afffff2">
    <w:name w:val="No Spacing"/>
    <w:uiPriority w:val="1"/>
    <w:qFormat/>
    <w:rsid w:val="002F55BF"/>
    <w:rPr>
      <w:rFonts w:ascii="Calibri" w:eastAsia="Calibri" w:hAnsi="Calibri"/>
      <w:sz w:val="22"/>
      <w:szCs w:val="22"/>
      <w:lang w:eastAsia="en-US"/>
    </w:rPr>
  </w:style>
  <w:style w:type="paragraph" w:styleId="afffff3">
    <w:name w:val="List Paragraph"/>
    <w:aliases w:val="Булиты,3_Абзац списка"/>
    <w:basedOn w:val="a9"/>
    <w:link w:val="afffff4"/>
    <w:uiPriority w:val="34"/>
    <w:qFormat/>
    <w:rsid w:val="002F55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f5">
    <w:name w:val="Содержание"/>
    <w:basedOn w:val="a9"/>
    <w:rsid w:val="004962B1"/>
    <w:pPr>
      <w:spacing w:line="240" w:lineRule="auto"/>
      <w:ind w:left="57" w:right="57"/>
    </w:pPr>
    <w:rPr>
      <w:sz w:val="20"/>
      <w:szCs w:val="20"/>
      <w:lang w:val="en-US"/>
    </w:rPr>
  </w:style>
  <w:style w:type="paragraph" w:customStyle="1" w:styleId="afffff6">
    <w:name w:val="Поясни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  <w:lang w:val="en-US"/>
    </w:rPr>
  </w:style>
  <w:style w:type="paragraph" w:customStyle="1" w:styleId="afffff7">
    <w:name w:val="Заголовок_таблицы"/>
    <w:basedOn w:val="afffff5"/>
    <w:rsid w:val="004962B1"/>
    <w:pPr>
      <w:jc w:val="center"/>
    </w:pPr>
  </w:style>
  <w:style w:type="paragraph" w:customStyle="1" w:styleId="afffff8">
    <w:name w:val="Стиль_осн_текста"/>
    <w:basedOn w:val="a9"/>
    <w:rsid w:val="004962B1"/>
    <w:pPr>
      <w:spacing w:line="240" w:lineRule="auto"/>
      <w:ind w:firstLine="851"/>
      <w:jc w:val="both"/>
    </w:pPr>
    <w:rPr>
      <w:sz w:val="20"/>
      <w:szCs w:val="20"/>
    </w:rPr>
  </w:style>
  <w:style w:type="paragraph" w:customStyle="1" w:styleId="afffff9">
    <w:name w:val="Шапка_табл"/>
    <w:basedOn w:val="a9"/>
    <w:rsid w:val="004962B1"/>
    <w:pPr>
      <w:spacing w:line="240" w:lineRule="auto"/>
      <w:ind w:left="57" w:right="57"/>
      <w:jc w:val="center"/>
    </w:pPr>
    <w:rPr>
      <w:sz w:val="20"/>
      <w:szCs w:val="20"/>
    </w:rPr>
  </w:style>
  <w:style w:type="paragraph" w:customStyle="1" w:styleId="afffffa">
    <w:name w:val="Текст_таблицы"/>
    <w:basedOn w:val="a9"/>
    <w:rsid w:val="004962B1"/>
    <w:pPr>
      <w:spacing w:line="240" w:lineRule="auto"/>
      <w:ind w:left="57" w:right="57"/>
    </w:pPr>
    <w:rPr>
      <w:sz w:val="20"/>
      <w:szCs w:val="20"/>
    </w:rPr>
  </w:style>
  <w:style w:type="paragraph" w:customStyle="1" w:styleId="GAS">
    <w:name w:val="Заголовок/GAS"/>
    <w:basedOn w:val="a9"/>
    <w:rsid w:val="004962B1"/>
    <w:pPr>
      <w:spacing w:line="360" w:lineRule="atLeast"/>
      <w:jc w:val="center"/>
    </w:pPr>
    <w:rPr>
      <w:rFonts w:ascii="TextBook" w:hAnsi="TextBook"/>
      <w:caps/>
      <w:sz w:val="20"/>
      <w:szCs w:val="20"/>
    </w:rPr>
  </w:style>
  <w:style w:type="paragraph" w:customStyle="1" w:styleId="afffffb">
    <w:name w:val="наш_заголовок"/>
    <w:basedOn w:val="afff4"/>
    <w:rsid w:val="004962B1"/>
    <w:pPr>
      <w:spacing w:line="240" w:lineRule="auto"/>
      <w:jc w:val="center"/>
    </w:pPr>
    <w:rPr>
      <w:caps/>
      <w:sz w:val="24"/>
    </w:rPr>
  </w:style>
  <w:style w:type="paragraph" w:customStyle="1" w:styleId="afffffc">
    <w:name w:val="Осн_текст"/>
    <w:basedOn w:val="a9"/>
    <w:rsid w:val="004962B1"/>
    <w:pPr>
      <w:spacing w:line="240" w:lineRule="auto"/>
      <w:ind w:left="170" w:right="170" w:firstLine="851"/>
      <w:jc w:val="both"/>
    </w:pPr>
    <w:rPr>
      <w:sz w:val="20"/>
      <w:szCs w:val="20"/>
    </w:rPr>
  </w:style>
  <w:style w:type="paragraph" w:customStyle="1" w:styleId="afffffd">
    <w:name w:val="Таблица_Строка"/>
    <w:basedOn w:val="a9"/>
    <w:rsid w:val="004962B1"/>
    <w:pPr>
      <w:spacing w:before="120" w:line="240" w:lineRule="auto"/>
    </w:pPr>
    <w:rPr>
      <w:rFonts w:ascii="Arial" w:hAnsi="Arial"/>
      <w:snapToGrid w:val="0"/>
      <w:sz w:val="20"/>
      <w:szCs w:val="20"/>
    </w:rPr>
  </w:style>
  <w:style w:type="paragraph" w:customStyle="1" w:styleId="afffffe">
    <w:name w:val="Таблица_Шапка"/>
    <w:basedOn w:val="a9"/>
    <w:rsid w:val="004962B1"/>
    <w:pPr>
      <w:spacing w:line="240" w:lineRule="auto"/>
      <w:jc w:val="center"/>
    </w:pPr>
    <w:rPr>
      <w:rFonts w:ascii="Arial" w:hAnsi="Arial"/>
      <w:b/>
      <w:snapToGrid w:val="0"/>
      <w:sz w:val="20"/>
      <w:szCs w:val="20"/>
    </w:rPr>
  </w:style>
  <w:style w:type="character" w:customStyle="1" w:styleId="39">
    <w:name w:val="Основной текст с отступом 3 Знак"/>
    <w:aliases w:val=" Знак1 Знак"/>
    <w:link w:val="38"/>
    <w:rsid w:val="004962B1"/>
    <w:rPr>
      <w:sz w:val="16"/>
      <w:szCs w:val="16"/>
    </w:rPr>
  </w:style>
  <w:style w:type="paragraph" w:customStyle="1" w:styleId="142">
    <w:name w:val="14"/>
    <w:basedOn w:val="afff4"/>
    <w:link w:val="143"/>
    <w:autoRedefine/>
    <w:qFormat/>
    <w:rsid w:val="004A7337"/>
    <w:pPr>
      <w:suppressLineNumbers/>
      <w:suppressAutoHyphens/>
      <w:spacing w:after="0"/>
      <w:ind w:firstLine="709"/>
      <w:jc w:val="both"/>
    </w:pPr>
  </w:style>
  <w:style w:type="character" w:customStyle="1" w:styleId="143">
    <w:name w:val="14 Знак"/>
    <w:link w:val="142"/>
    <w:rsid w:val="004A7337"/>
    <w:rPr>
      <w:sz w:val="28"/>
      <w:szCs w:val="24"/>
    </w:rPr>
  </w:style>
  <w:style w:type="paragraph" w:customStyle="1" w:styleId="affffff">
    <w:name w:val="ТЕКСТ АИИС"/>
    <w:basedOn w:val="afff7"/>
    <w:rsid w:val="004962B1"/>
    <w:pPr>
      <w:widowControl w:val="0"/>
      <w:spacing w:after="0"/>
      <w:ind w:left="0" w:firstLine="709"/>
      <w:jc w:val="both"/>
    </w:pPr>
    <w:rPr>
      <w:sz w:val="24"/>
    </w:rPr>
  </w:style>
  <w:style w:type="paragraph" w:customStyle="1" w:styleId="DefaultParagraphFontParaCharChar">
    <w:name w:val="Default Paragraph Font Para Char Char Знак Знак Знак Знак"/>
    <w:basedOn w:val="a9"/>
    <w:rsid w:val="004962B1"/>
    <w:pPr>
      <w:numPr>
        <w:numId w:val="22"/>
      </w:numPr>
      <w:tabs>
        <w:tab w:val="clear" w:pos="720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character" w:styleId="affffff0">
    <w:name w:val="Strong"/>
    <w:qFormat/>
    <w:rsid w:val="004962B1"/>
    <w:rPr>
      <w:b/>
      <w:bCs/>
    </w:rPr>
  </w:style>
  <w:style w:type="paragraph" w:customStyle="1" w:styleId="-60">
    <w:name w:val="пункт-6"/>
    <w:basedOn w:val="a9"/>
    <w:rsid w:val="004962B1"/>
    <w:pPr>
      <w:tabs>
        <w:tab w:val="num" w:pos="5580"/>
      </w:tabs>
      <w:ind w:left="5580" w:hanging="1080"/>
      <w:jc w:val="both"/>
    </w:pPr>
    <w:rPr>
      <w:sz w:val="24"/>
      <w:szCs w:val="28"/>
    </w:rPr>
  </w:style>
  <w:style w:type="paragraph" w:customStyle="1" w:styleId="Times12">
    <w:name w:val="Times 12"/>
    <w:basedOn w:val="a9"/>
    <w:rsid w:val="004962B1"/>
    <w:pPr>
      <w:overflowPunct w:val="0"/>
      <w:autoSpaceDE w:val="0"/>
      <w:autoSpaceDN w:val="0"/>
      <w:adjustRightInd w:val="0"/>
      <w:spacing w:line="240" w:lineRule="auto"/>
      <w:ind w:firstLine="567"/>
      <w:jc w:val="both"/>
      <w:textAlignment w:val="baseline"/>
    </w:pPr>
    <w:rPr>
      <w:sz w:val="24"/>
      <w:szCs w:val="20"/>
    </w:rPr>
  </w:style>
  <w:style w:type="paragraph" w:customStyle="1" w:styleId="310">
    <w:name w:val="Основной текст 31"/>
    <w:basedOn w:val="a9"/>
    <w:rsid w:val="004962B1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character" w:customStyle="1" w:styleId="Body3">
    <w:name w:val="Body Знак3"/>
    <w:rsid w:val="004962B1"/>
    <w:rPr>
      <w:rFonts w:ascii="Pragmatica" w:hAnsi="Pragmatica"/>
      <w:sz w:val="24"/>
      <w:szCs w:val="24"/>
      <w:lang w:val="ru-RU" w:eastAsia="ru-RU" w:bidi="ar-SA"/>
    </w:rPr>
  </w:style>
  <w:style w:type="paragraph" w:customStyle="1" w:styleId="affffff1">
    <w:name w:val="ÒåêñòÎáû÷íûé"/>
    <w:rsid w:val="004962B1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4"/>
      <w:szCs w:val="24"/>
    </w:rPr>
  </w:style>
  <w:style w:type="paragraph" w:customStyle="1" w:styleId="a7">
    <w:name w:val="Знак"/>
    <w:basedOn w:val="a9"/>
    <w:rsid w:val="004962B1"/>
    <w:pPr>
      <w:numPr>
        <w:ilvl w:val="2"/>
        <w:numId w:val="21"/>
      </w:numPr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TimesNewRoman">
    <w:name w:val="Заголовок 3 + Times New Roman"/>
    <w:aliases w:val="12 пт,не полужирный,Черный,уплотненный на  ..."/>
    <w:basedOn w:val="31"/>
    <w:rsid w:val="004962B1"/>
    <w:pPr>
      <w:numPr>
        <w:numId w:val="19"/>
      </w:numPr>
      <w:spacing w:after="120"/>
      <w:ind w:right="0"/>
    </w:pPr>
    <w:rPr>
      <w:color w:val="000000"/>
      <w:spacing w:val="-5"/>
      <w:sz w:val="24"/>
      <w:szCs w:val="25"/>
    </w:rPr>
  </w:style>
  <w:style w:type="paragraph" w:customStyle="1" w:styleId="a1">
    <w:name w:val="маркированный"/>
    <w:basedOn w:val="a9"/>
    <w:rsid w:val="004962B1"/>
    <w:pPr>
      <w:numPr>
        <w:numId w:val="18"/>
      </w:numPr>
      <w:tabs>
        <w:tab w:val="num" w:pos="1701"/>
      </w:tabs>
      <w:ind w:left="1701" w:hanging="567"/>
      <w:jc w:val="both"/>
    </w:pPr>
    <w:rPr>
      <w:szCs w:val="28"/>
    </w:rPr>
  </w:style>
  <w:style w:type="paragraph" w:customStyle="1" w:styleId="-40">
    <w:name w:val="пункт-4"/>
    <w:basedOn w:val="a9"/>
    <w:rsid w:val="004962B1"/>
    <w:pPr>
      <w:tabs>
        <w:tab w:val="num" w:pos="3420"/>
      </w:tabs>
      <w:ind w:left="3420" w:hanging="720"/>
      <w:jc w:val="both"/>
    </w:pPr>
    <w:rPr>
      <w:sz w:val="24"/>
      <w:szCs w:val="28"/>
    </w:rPr>
  </w:style>
  <w:style w:type="paragraph" w:customStyle="1" w:styleId="1d">
    <w:name w:val="Знак Знак Знак1 Знак Знак Знак Знак Знак Знак Знак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-">
    <w:name w:val="X - Обычный"/>
    <w:basedOn w:val="a9"/>
    <w:link w:val="X-0"/>
    <w:rsid w:val="004962B1"/>
    <w:pPr>
      <w:spacing w:after="120" w:line="240" w:lineRule="auto"/>
      <w:ind w:firstLine="578"/>
      <w:jc w:val="both"/>
    </w:pPr>
    <w:rPr>
      <w:szCs w:val="20"/>
      <w:lang w:eastAsia="en-US"/>
    </w:rPr>
  </w:style>
  <w:style w:type="character" w:customStyle="1" w:styleId="X-0">
    <w:name w:val="X - Обычный Знак"/>
    <w:link w:val="X-"/>
    <w:rsid w:val="004962B1"/>
    <w:rPr>
      <w:sz w:val="28"/>
      <w:lang w:eastAsia="en-US"/>
    </w:rPr>
  </w:style>
  <w:style w:type="paragraph" w:customStyle="1" w:styleId="1e">
    <w:name w:val="Знак Знак Знак1"/>
    <w:basedOn w:val="a9"/>
    <w:rsid w:val="004962B1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Текст1"/>
    <w:basedOn w:val="a9"/>
    <w:rsid w:val="004962B1"/>
    <w:pPr>
      <w:spacing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Iniiaiieoaeno">
    <w:name w:val="Iniiaiie oaeno"/>
    <w:basedOn w:val="a9"/>
    <w:rsid w:val="004962B1"/>
    <w:pPr>
      <w:widowControl w:val="0"/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sz w:val="24"/>
      <w:szCs w:val="20"/>
    </w:rPr>
  </w:style>
  <w:style w:type="paragraph" w:customStyle="1" w:styleId="affffff2">
    <w:name w:val="заголовок раздела"/>
    <w:basedOn w:val="a9"/>
    <w:link w:val="affffff3"/>
    <w:rsid w:val="004962B1"/>
    <w:pPr>
      <w:spacing w:before="240" w:after="240" w:line="240" w:lineRule="auto"/>
      <w:ind w:firstLine="851"/>
    </w:pPr>
    <w:rPr>
      <w:b/>
      <w:szCs w:val="19"/>
    </w:rPr>
  </w:style>
  <w:style w:type="character" w:customStyle="1" w:styleId="affffff3">
    <w:name w:val="заголовок раздела Знак"/>
    <w:link w:val="affffff2"/>
    <w:rsid w:val="004962B1"/>
    <w:rPr>
      <w:b/>
      <w:sz w:val="28"/>
      <w:szCs w:val="19"/>
    </w:rPr>
  </w:style>
  <w:style w:type="paragraph" w:customStyle="1" w:styleId="aacao">
    <w:name w:val="aacao"/>
    <w:basedOn w:val="a9"/>
    <w:rsid w:val="004962B1"/>
    <w:pPr>
      <w:overflowPunct w:val="0"/>
      <w:autoSpaceDE w:val="0"/>
      <w:autoSpaceDN w:val="0"/>
      <w:adjustRightInd w:val="0"/>
      <w:spacing w:before="120" w:line="360" w:lineRule="atLeast"/>
      <w:ind w:left="284" w:firstLine="851"/>
      <w:jc w:val="both"/>
    </w:pPr>
    <w:rPr>
      <w:rFonts w:ascii="Pragmatica" w:hAnsi="Pragmatica"/>
      <w:sz w:val="24"/>
      <w:szCs w:val="20"/>
    </w:rPr>
  </w:style>
  <w:style w:type="paragraph" w:customStyle="1" w:styleId="Char">
    <w:name w:val="Char"/>
    <w:basedOn w:val="a9"/>
    <w:rsid w:val="004962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extkorper">
    <w:name w:val="Textkorper"/>
    <w:basedOn w:val="a9"/>
    <w:rsid w:val="004962B1"/>
    <w:pPr>
      <w:spacing w:line="240" w:lineRule="auto"/>
    </w:pPr>
    <w:rPr>
      <w:rFonts w:ascii="Arial" w:hAnsi="Arial"/>
      <w:sz w:val="22"/>
      <w:szCs w:val="20"/>
    </w:rPr>
  </w:style>
  <w:style w:type="paragraph" w:customStyle="1" w:styleId="affffff4">
    <w:name w:val="Пояснительная записка(ТЕКСТ)"/>
    <w:basedOn w:val="a9"/>
    <w:rsid w:val="004962B1"/>
    <w:pPr>
      <w:ind w:left="284" w:right="284" w:firstLine="851"/>
      <w:jc w:val="both"/>
    </w:pPr>
    <w:rPr>
      <w:szCs w:val="28"/>
    </w:rPr>
  </w:style>
  <w:style w:type="paragraph" w:customStyle="1" w:styleId="1f0">
    <w:name w:val="Цитата1"/>
    <w:basedOn w:val="a9"/>
    <w:rsid w:val="004962B1"/>
    <w:pPr>
      <w:shd w:val="clear" w:color="auto" w:fill="FFFFFF"/>
      <w:overflowPunct w:val="0"/>
      <w:autoSpaceDE w:val="0"/>
      <w:autoSpaceDN w:val="0"/>
      <w:adjustRightInd w:val="0"/>
      <w:ind w:left="34" w:right="32" w:firstLine="595"/>
      <w:jc w:val="both"/>
    </w:pPr>
    <w:rPr>
      <w:rFonts w:ascii="Arial" w:hAnsi="Arial"/>
      <w:color w:val="000000"/>
      <w:sz w:val="22"/>
      <w:szCs w:val="20"/>
    </w:rPr>
  </w:style>
  <w:style w:type="paragraph" w:customStyle="1" w:styleId="Default">
    <w:name w:val="Default"/>
    <w:rsid w:val="004962B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f1">
    <w:name w:val="Обычный1"/>
    <w:rsid w:val="004962B1"/>
    <w:rPr>
      <w:rFonts w:ascii="Arial" w:hAnsi="Arial"/>
      <w:snapToGrid w:val="0"/>
      <w:sz w:val="18"/>
    </w:rPr>
  </w:style>
  <w:style w:type="paragraph" w:customStyle="1" w:styleId="affffff5">
    <w:name w:val="Переменные"/>
    <w:basedOn w:val="afff4"/>
    <w:rsid w:val="004962B1"/>
    <w:pPr>
      <w:tabs>
        <w:tab w:val="left" w:pos="482"/>
      </w:tabs>
      <w:spacing w:after="0" w:line="336" w:lineRule="auto"/>
      <w:ind w:left="482" w:hanging="482"/>
      <w:jc w:val="both"/>
    </w:pPr>
    <w:rPr>
      <w:szCs w:val="20"/>
      <w:lang w:val="uk-UA"/>
    </w:rPr>
  </w:style>
  <w:style w:type="paragraph" w:customStyle="1" w:styleId="affffff6">
    <w:name w:val="Формула"/>
    <w:basedOn w:val="afff4"/>
    <w:rsid w:val="004962B1"/>
    <w:pPr>
      <w:tabs>
        <w:tab w:val="center" w:pos="4536"/>
        <w:tab w:val="right" w:pos="9356"/>
      </w:tabs>
      <w:spacing w:after="0" w:line="336" w:lineRule="auto"/>
      <w:jc w:val="both"/>
    </w:pPr>
    <w:rPr>
      <w:szCs w:val="20"/>
      <w:lang w:val="uk-UA"/>
    </w:rPr>
  </w:style>
  <w:style w:type="paragraph" w:customStyle="1" w:styleId="affffff7">
    <w:name w:val="Листинг программы"/>
    <w:rsid w:val="004962B1"/>
    <w:pPr>
      <w:suppressAutoHyphens/>
    </w:pPr>
    <w:rPr>
      <w:noProof/>
    </w:rPr>
  </w:style>
  <w:style w:type="paragraph" w:customStyle="1" w:styleId="311">
    <w:name w:val="Основной текст с отступом 31"/>
    <w:basedOn w:val="a9"/>
    <w:rsid w:val="004962B1"/>
    <w:pPr>
      <w:tabs>
        <w:tab w:val="left" w:pos="851"/>
      </w:tabs>
      <w:suppressAutoHyphens/>
      <w:spacing w:line="240" w:lineRule="auto"/>
      <w:ind w:firstLine="851"/>
      <w:jc w:val="both"/>
    </w:pPr>
    <w:rPr>
      <w:szCs w:val="20"/>
    </w:rPr>
  </w:style>
  <w:style w:type="paragraph" w:customStyle="1" w:styleId="BodyTextIndent31">
    <w:name w:val="Body Text Indent 31"/>
    <w:basedOn w:val="a9"/>
    <w:rsid w:val="004962B1"/>
    <w:pPr>
      <w:widowControl w:val="0"/>
      <w:ind w:right="304" w:firstLine="284"/>
    </w:pPr>
    <w:rPr>
      <w:sz w:val="24"/>
      <w:szCs w:val="20"/>
    </w:rPr>
  </w:style>
  <w:style w:type="paragraph" w:customStyle="1" w:styleId="BodyTextIndent21">
    <w:name w:val="Body Text Indent 21"/>
    <w:basedOn w:val="a9"/>
    <w:rsid w:val="004962B1"/>
    <w:pPr>
      <w:widowControl w:val="0"/>
      <w:ind w:right="304" w:firstLine="284"/>
      <w:jc w:val="both"/>
    </w:pPr>
    <w:rPr>
      <w:sz w:val="24"/>
      <w:szCs w:val="20"/>
    </w:rPr>
  </w:style>
  <w:style w:type="paragraph" w:customStyle="1" w:styleId="BodyText21">
    <w:name w:val="Body Text 21"/>
    <w:basedOn w:val="a9"/>
    <w:rsid w:val="004962B1"/>
    <w:pPr>
      <w:spacing w:line="240" w:lineRule="auto"/>
      <w:ind w:right="244" w:firstLine="709"/>
      <w:jc w:val="both"/>
    </w:pPr>
    <w:rPr>
      <w:b/>
      <w:sz w:val="24"/>
      <w:szCs w:val="20"/>
    </w:rPr>
  </w:style>
  <w:style w:type="paragraph" w:customStyle="1" w:styleId="TR3">
    <w:name w:val="TR3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R1">
    <w:name w:val="TR1"/>
    <w:basedOn w:val="a9"/>
    <w:rsid w:val="004962B1"/>
    <w:pPr>
      <w:tabs>
        <w:tab w:val="left" w:pos="1304"/>
      </w:tabs>
      <w:spacing w:before="120" w:after="120"/>
      <w:ind w:left="284" w:right="284" w:firstLine="720"/>
    </w:pPr>
    <w:rPr>
      <w:rFonts w:eastAsia="MS Mincho"/>
      <w:b/>
      <w:sz w:val="24"/>
    </w:rPr>
  </w:style>
  <w:style w:type="paragraph" w:customStyle="1" w:styleId="TR2">
    <w:name w:val="TR2"/>
    <w:basedOn w:val="a9"/>
    <w:rsid w:val="004962B1"/>
    <w:pPr>
      <w:spacing w:before="40" w:after="40"/>
      <w:ind w:left="840" w:right="284" w:firstLine="720"/>
      <w:jc w:val="both"/>
    </w:pPr>
    <w:rPr>
      <w:rFonts w:eastAsia="MS Mincho"/>
      <w:sz w:val="24"/>
      <w:szCs w:val="20"/>
    </w:rPr>
  </w:style>
  <w:style w:type="paragraph" w:customStyle="1" w:styleId="TR4">
    <w:name w:val="TR4"/>
    <w:basedOn w:val="a9"/>
    <w:rsid w:val="004962B1"/>
    <w:pPr>
      <w:ind w:left="284" w:right="284" w:firstLine="720"/>
      <w:jc w:val="both"/>
    </w:pPr>
    <w:rPr>
      <w:rFonts w:eastAsia="MS Mincho"/>
      <w:sz w:val="24"/>
      <w:szCs w:val="20"/>
    </w:rPr>
  </w:style>
  <w:style w:type="paragraph" w:customStyle="1" w:styleId="T1">
    <w:name w:val="T1"/>
    <w:basedOn w:val="a9"/>
    <w:rsid w:val="004962B1"/>
    <w:pPr>
      <w:tabs>
        <w:tab w:val="num" w:pos="573"/>
        <w:tab w:val="left" w:pos="1036"/>
        <w:tab w:val="left" w:pos="1288"/>
      </w:tabs>
      <w:ind w:firstLine="720"/>
      <w:jc w:val="both"/>
    </w:pPr>
    <w:rPr>
      <w:rFonts w:eastAsia="MS Mincho"/>
      <w:sz w:val="24"/>
      <w:szCs w:val="20"/>
    </w:rPr>
  </w:style>
  <w:style w:type="paragraph" w:customStyle="1" w:styleId="T2">
    <w:name w:val="T2"/>
    <w:basedOn w:val="T1"/>
    <w:rsid w:val="004962B1"/>
    <w:pPr>
      <w:tabs>
        <w:tab w:val="clear" w:pos="573"/>
        <w:tab w:val="left" w:pos="1218"/>
        <w:tab w:val="num" w:pos="1891"/>
      </w:tabs>
      <w:ind w:left="1004" w:firstLine="527"/>
    </w:pPr>
    <w:rPr>
      <w:szCs w:val="26"/>
    </w:rPr>
  </w:style>
  <w:style w:type="paragraph" w:customStyle="1" w:styleId="T3">
    <w:name w:val="T3"/>
    <w:basedOn w:val="a9"/>
    <w:rsid w:val="004962B1"/>
    <w:pPr>
      <w:tabs>
        <w:tab w:val="num" w:pos="1418"/>
      </w:tabs>
      <w:ind w:left="1568" w:firstLine="308"/>
    </w:pPr>
    <w:rPr>
      <w:rFonts w:eastAsia="MS Mincho"/>
      <w:sz w:val="24"/>
      <w:szCs w:val="20"/>
    </w:rPr>
  </w:style>
  <w:style w:type="paragraph" w:customStyle="1" w:styleId="xl39">
    <w:name w:val="xl39"/>
    <w:basedOn w:val="a9"/>
    <w:rsid w:val="004962B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font5">
    <w:name w:val="font5"/>
    <w:basedOn w:val="a9"/>
    <w:rsid w:val="004962B1"/>
    <w:pPr>
      <w:spacing w:before="100" w:beforeAutospacing="1" w:after="100" w:afterAutospacing="1" w:line="240" w:lineRule="auto"/>
    </w:pPr>
    <w:rPr>
      <w:rFonts w:eastAsia="Arial Unicode MS"/>
      <w:sz w:val="24"/>
    </w:rPr>
  </w:style>
  <w:style w:type="paragraph" w:customStyle="1" w:styleId="xl29">
    <w:name w:val="xl29"/>
    <w:basedOn w:val="a9"/>
    <w:rsid w:val="004962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Arial Unicode MS"/>
      <w:sz w:val="24"/>
    </w:rPr>
  </w:style>
  <w:style w:type="paragraph" w:customStyle="1" w:styleId="affffff8">
    <w:name w:val="ТекстОбычный"/>
    <w:rsid w:val="004962B1"/>
    <w:pPr>
      <w:spacing w:line="360" w:lineRule="auto"/>
      <w:ind w:firstLine="851"/>
      <w:jc w:val="both"/>
    </w:pPr>
    <w:rPr>
      <w:sz w:val="24"/>
    </w:rPr>
  </w:style>
  <w:style w:type="paragraph" w:customStyle="1" w:styleId="3f0">
    <w:name w:val="Стиль3"/>
    <w:basedOn w:val="a9"/>
    <w:rsid w:val="004962B1"/>
    <w:pPr>
      <w:keepLines/>
      <w:ind w:firstLine="567"/>
      <w:jc w:val="both"/>
    </w:pPr>
    <w:rPr>
      <w:rFonts w:ascii="Arial" w:hAnsi="Arial" w:cs="Arial"/>
      <w:sz w:val="22"/>
      <w:szCs w:val="22"/>
    </w:rPr>
  </w:style>
  <w:style w:type="paragraph" w:customStyle="1" w:styleId="ConsNormal">
    <w:name w:val="ConsNormal"/>
    <w:rsid w:val="004962B1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rsid w:val="004962B1"/>
    <w:pPr>
      <w:widowControl w:val="0"/>
    </w:pPr>
    <w:rPr>
      <w:rFonts w:ascii="Courier New" w:hAnsi="Courier New"/>
    </w:rPr>
  </w:style>
  <w:style w:type="paragraph" w:customStyle="1" w:styleId="Aieoiaio">
    <w:name w:val="Aieoiaio"/>
    <w:basedOn w:val="a9"/>
    <w:rsid w:val="004962B1"/>
    <w:pPr>
      <w:spacing w:line="240" w:lineRule="auto"/>
      <w:ind w:firstLine="720"/>
      <w:jc w:val="both"/>
    </w:pPr>
    <w:rPr>
      <w:sz w:val="24"/>
      <w:szCs w:val="20"/>
      <w:lang w:val="en-US"/>
    </w:rPr>
  </w:style>
  <w:style w:type="paragraph" w:customStyle="1" w:styleId="Noeeu2">
    <w:name w:val="Noeeu2"/>
    <w:basedOn w:val="a9"/>
    <w:rsid w:val="004962B1"/>
    <w:pPr>
      <w:tabs>
        <w:tab w:val="left" w:pos="1069"/>
      </w:tabs>
      <w:overflowPunct w:val="0"/>
      <w:autoSpaceDE w:val="0"/>
      <w:autoSpaceDN w:val="0"/>
      <w:adjustRightInd w:val="0"/>
      <w:spacing w:line="240" w:lineRule="auto"/>
      <w:ind w:left="1069" w:hanging="360"/>
      <w:textAlignment w:val="baseline"/>
    </w:pPr>
    <w:rPr>
      <w:sz w:val="24"/>
      <w:szCs w:val="20"/>
    </w:rPr>
  </w:style>
  <w:style w:type="paragraph" w:customStyle="1" w:styleId="affffff9">
    <w:name w:val="Ариал Таблица"/>
    <w:basedOn w:val="a9"/>
    <w:rsid w:val="004962B1"/>
    <w:pPr>
      <w:spacing w:line="240" w:lineRule="auto"/>
      <w:jc w:val="both"/>
    </w:pPr>
    <w:rPr>
      <w:rFonts w:ascii="Arial" w:hAnsi="Arial" w:cs="Arial"/>
      <w:sz w:val="24"/>
      <w:szCs w:val="20"/>
      <w:lang w:eastAsia="ar-SA"/>
    </w:rPr>
  </w:style>
  <w:style w:type="paragraph" w:customStyle="1" w:styleId="affffffa">
    <w:name w:val="Ном_том"/>
    <w:basedOn w:val="a9"/>
    <w:next w:val="a9"/>
    <w:autoRedefine/>
    <w:rsid w:val="004962B1"/>
    <w:pPr>
      <w:spacing w:line="240" w:lineRule="auto"/>
    </w:pPr>
    <w:rPr>
      <w:sz w:val="24"/>
      <w:szCs w:val="20"/>
    </w:rPr>
  </w:style>
  <w:style w:type="paragraph" w:customStyle="1" w:styleId="1f2">
    <w:name w:val="Долж1"/>
    <w:basedOn w:val="a9"/>
    <w:next w:val="a9"/>
    <w:rsid w:val="004962B1"/>
    <w:pPr>
      <w:spacing w:line="240" w:lineRule="auto"/>
    </w:pPr>
    <w:rPr>
      <w:sz w:val="24"/>
      <w:szCs w:val="20"/>
    </w:rPr>
  </w:style>
  <w:style w:type="paragraph" w:customStyle="1" w:styleId="affffffb">
    <w:name w:val="Стадия_кр"/>
    <w:basedOn w:val="a9"/>
    <w:next w:val="a9"/>
    <w:rsid w:val="004962B1"/>
    <w:pPr>
      <w:spacing w:line="240" w:lineRule="auto"/>
      <w:jc w:val="center"/>
    </w:pPr>
    <w:rPr>
      <w:sz w:val="24"/>
      <w:szCs w:val="20"/>
    </w:rPr>
  </w:style>
  <w:style w:type="paragraph" w:customStyle="1" w:styleId="affffffc">
    <w:name w:val="Зголовок таблицы"/>
    <w:basedOn w:val="1f2"/>
    <w:rsid w:val="004962B1"/>
    <w:pPr>
      <w:keepNext/>
      <w:widowControl w:val="0"/>
      <w:autoSpaceDE w:val="0"/>
      <w:autoSpaceDN w:val="0"/>
      <w:adjustRightInd w:val="0"/>
      <w:ind w:firstLine="720"/>
    </w:pPr>
  </w:style>
  <w:style w:type="paragraph" w:customStyle="1" w:styleId="affffffd">
    <w:name w:val="Сп_лиц"/>
    <w:basedOn w:val="a9"/>
    <w:next w:val="a9"/>
    <w:rsid w:val="004962B1"/>
    <w:pPr>
      <w:keepNext/>
      <w:keepLines/>
      <w:spacing w:before="240" w:after="120"/>
      <w:jc w:val="center"/>
    </w:pPr>
    <w:rPr>
      <w:b/>
      <w:sz w:val="24"/>
      <w:szCs w:val="20"/>
    </w:rPr>
  </w:style>
  <w:style w:type="paragraph" w:customStyle="1" w:styleId="affffffe">
    <w:name w:val="ном_таб"/>
    <w:basedOn w:val="a9"/>
    <w:rsid w:val="004962B1"/>
    <w:pPr>
      <w:keepNext/>
      <w:keepLines/>
      <w:spacing w:line="240" w:lineRule="auto"/>
    </w:pPr>
    <w:rPr>
      <w:sz w:val="24"/>
      <w:szCs w:val="20"/>
    </w:rPr>
  </w:style>
  <w:style w:type="paragraph" w:customStyle="1" w:styleId="afffffff">
    <w:name w:val="список_требования"/>
    <w:basedOn w:val="a9"/>
    <w:rsid w:val="004962B1"/>
    <w:pPr>
      <w:tabs>
        <w:tab w:val="num" w:pos="454"/>
      </w:tabs>
      <w:spacing w:line="240" w:lineRule="auto"/>
      <w:ind w:firstLine="170"/>
    </w:pPr>
    <w:rPr>
      <w:sz w:val="24"/>
      <w:szCs w:val="20"/>
    </w:rPr>
  </w:style>
  <w:style w:type="paragraph" w:customStyle="1" w:styleId="01">
    <w:name w:val="Стиль Справа:  0.1 см"/>
    <w:basedOn w:val="a9"/>
    <w:rsid w:val="004962B1"/>
    <w:pPr>
      <w:spacing w:before="120" w:line="240" w:lineRule="auto"/>
      <w:ind w:right="57"/>
    </w:pPr>
    <w:rPr>
      <w:sz w:val="24"/>
      <w:szCs w:val="20"/>
    </w:rPr>
  </w:style>
  <w:style w:type="paragraph" w:customStyle="1" w:styleId="a3">
    <w:name w:val="перечень"/>
    <w:basedOn w:val="a9"/>
    <w:rsid w:val="004962B1"/>
    <w:pPr>
      <w:numPr>
        <w:numId w:val="20"/>
      </w:numPr>
      <w:tabs>
        <w:tab w:val="left" w:pos="851"/>
        <w:tab w:val="left" w:pos="1276"/>
      </w:tabs>
      <w:ind w:right="284"/>
      <w:jc w:val="both"/>
    </w:pPr>
    <w:rPr>
      <w:sz w:val="24"/>
    </w:rPr>
  </w:style>
  <w:style w:type="paragraph" w:customStyle="1" w:styleId="210">
    <w:name w:val="Основной текст с отступом 21"/>
    <w:basedOn w:val="a9"/>
    <w:rsid w:val="004962B1"/>
    <w:pPr>
      <w:overflowPunct w:val="0"/>
      <w:autoSpaceDE w:val="0"/>
      <w:autoSpaceDN w:val="0"/>
      <w:adjustRightInd w:val="0"/>
      <w:spacing w:line="240" w:lineRule="auto"/>
      <w:ind w:left="993" w:hanging="284"/>
      <w:jc w:val="both"/>
      <w:textAlignment w:val="baseline"/>
    </w:pPr>
    <w:rPr>
      <w:rFonts w:ascii="Arial" w:hAnsi="Arial"/>
      <w:sz w:val="24"/>
      <w:szCs w:val="20"/>
    </w:rPr>
  </w:style>
  <w:style w:type="paragraph" w:customStyle="1" w:styleId="211">
    <w:name w:val="Основной текст 21"/>
    <w:basedOn w:val="a9"/>
    <w:rsid w:val="004962B1"/>
    <w:pPr>
      <w:overflowPunct w:val="0"/>
      <w:autoSpaceDE w:val="0"/>
      <w:autoSpaceDN w:val="0"/>
      <w:adjustRightInd w:val="0"/>
      <w:spacing w:after="120" w:line="240" w:lineRule="auto"/>
      <w:ind w:left="113"/>
      <w:jc w:val="both"/>
      <w:textAlignment w:val="baseline"/>
    </w:pPr>
    <w:rPr>
      <w:sz w:val="24"/>
      <w:szCs w:val="20"/>
    </w:rPr>
  </w:style>
  <w:style w:type="character" w:customStyle="1" w:styleId="1f3">
    <w:name w:val="Знак1 Знак Знак"/>
    <w:rsid w:val="004962B1"/>
    <w:rPr>
      <w:rFonts w:ascii="Arial" w:hAnsi="Arial" w:cs="Arial"/>
      <w:sz w:val="22"/>
      <w:szCs w:val="24"/>
      <w:lang w:val="ru-RU" w:eastAsia="ru-RU" w:bidi="ar-SA"/>
    </w:rPr>
  </w:style>
  <w:style w:type="paragraph" w:customStyle="1" w:styleId="headertext">
    <w:name w:val="headertext"/>
    <w:rsid w:val="004962B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ff0">
    <w:name w:val="Ариал"/>
    <w:basedOn w:val="a9"/>
    <w:link w:val="1f4"/>
    <w:rsid w:val="004962B1"/>
    <w:pPr>
      <w:spacing w:before="120" w:after="120"/>
      <w:ind w:firstLine="851"/>
      <w:jc w:val="both"/>
    </w:pPr>
    <w:rPr>
      <w:rFonts w:ascii="Arial" w:hAnsi="Arial" w:cs="Arial"/>
      <w:sz w:val="24"/>
      <w:lang w:eastAsia="ar-SA"/>
    </w:rPr>
  </w:style>
  <w:style w:type="character" w:customStyle="1" w:styleId="1f4">
    <w:name w:val="Ариал Знак1"/>
    <w:link w:val="afffffff0"/>
    <w:rsid w:val="004962B1"/>
    <w:rPr>
      <w:rFonts w:ascii="Arial" w:hAnsi="Arial" w:cs="Arial"/>
      <w:sz w:val="24"/>
      <w:szCs w:val="24"/>
      <w:lang w:eastAsia="ar-SA"/>
    </w:rPr>
  </w:style>
  <w:style w:type="character" w:customStyle="1" w:styleId="afff5">
    <w:name w:val="Основной текст Знак"/>
    <w:aliases w:val="Основной текст таблиц Знак,в таблице Знак,таблицы Знак,в таблицах Знак, в таблице Знак, в таблицах Знак,Основной текст Знак Знак Знак1,Основной текст Знак Знак Знак Знак,Основной текст Знак2 Знак Знак, Знак Знак Знак1 Знак Знак"/>
    <w:basedOn w:val="ab"/>
    <w:link w:val="afff4"/>
    <w:rsid w:val="004962B1"/>
    <w:rPr>
      <w:sz w:val="28"/>
      <w:szCs w:val="24"/>
    </w:rPr>
  </w:style>
  <w:style w:type="character" w:styleId="afffffff1">
    <w:name w:val="Placeholder Text"/>
    <w:uiPriority w:val="99"/>
    <w:semiHidden/>
    <w:rsid w:val="004962B1"/>
    <w:rPr>
      <w:color w:val="808080"/>
    </w:rPr>
  </w:style>
  <w:style w:type="character" w:customStyle="1" w:styleId="af">
    <w:name w:val="Текст выноски Знак"/>
    <w:link w:val="ae"/>
    <w:uiPriority w:val="99"/>
    <w:semiHidden/>
    <w:rsid w:val="004962B1"/>
    <w:rPr>
      <w:rFonts w:ascii="Tahoma" w:hAnsi="Tahoma" w:cs="Tahoma"/>
      <w:sz w:val="16"/>
      <w:szCs w:val="16"/>
    </w:rPr>
  </w:style>
  <w:style w:type="paragraph" w:customStyle="1" w:styleId="a5">
    <w:name w:val="Перечисление"/>
    <w:basedOn w:val="2"/>
    <w:next w:val="afffff3"/>
    <w:autoRedefine/>
    <w:qFormat/>
    <w:rsid w:val="004962B1"/>
    <w:pPr>
      <w:numPr>
        <w:numId w:val="24"/>
      </w:numPr>
      <w:tabs>
        <w:tab w:val="num" w:pos="360"/>
        <w:tab w:val="center" w:pos="1560"/>
      </w:tabs>
      <w:spacing w:line="240" w:lineRule="auto"/>
      <w:ind w:left="284" w:right="284" w:firstLine="709"/>
      <w:contextualSpacing/>
      <w:jc w:val="both"/>
    </w:pPr>
    <w:rPr>
      <w:sz w:val="24"/>
    </w:rPr>
  </w:style>
  <w:style w:type="numbering" w:customStyle="1" w:styleId="a6">
    <w:name w:val="Мой список"/>
    <w:rsid w:val="004962B1"/>
    <w:pPr>
      <w:numPr>
        <w:numId w:val="23"/>
      </w:numPr>
    </w:pPr>
  </w:style>
  <w:style w:type="paragraph" w:customStyle="1" w:styleId="Style7">
    <w:name w:val="Style7"/>
    <w:basedOn w:val="a9"/>
    <w:uiPriority w:val="99"/>
    <w:rsid w:val="004962B1"/>
    <w:pPr>
      <w:widowControl w:val="0"/>
      <w:autoSpaceDE w:val="0"/>
      <w:autoSpaceDN w:val="0"/>
      <w:adjustRightInd w:val="0"/>
      <w:spacing w:line="240" w:lineRule="auto"/>
    </w:pPr>
    <w:rPr>
      <w:sz w:val="24"/>
    </w:rPr>
  </w:style>
  <w:style w:type="character" w:customStyle="1" w:styleId="FontStyle22">
    <w:name w:val="Font Style22"/>
    <w:uiPriority w:val="99"/>
    <w:rsid w:val="004962B1"/>
    <w:rPr>
      <w:rFonts w:ascii="Times New Roman" w:hAnsi="Times New Roman" w:cs="Times New Roman"/>
      <w:sz w:val="18"/>
      <w:szCs w:val="18"/>
    </w:rPr>
  </w:style>
  <w:style w:type="paragraph" w:customStyle="1" w:styleId="1f5">
    <w:name w:val="Обычный 1"/>
    <w:basedOn w:val="a9"/>
    <w:rsid w:val="004962B1"/>
    <w:pPr>
      <w:spacing w:line="240" w:lineRule="auto"/>
      <w:ind w:firstLine="708"/>
      <w:jc w:val="both"/>
    </w:pPr>
    <w:rPr>
      <w:sz w:val="24"/>
    </w:rPr>
  </w:style>
  <w:style w:type="character" w:customStyle="1" w:styleId="32">
    <w:name w:val="Заголовок 3 Знак"/>
    <w:aliases w:val="Б3 Знак,RTC 3 Знак,iz3 Знак,Подраздел Знак"/>
    <w:basedOn w:val="ab"/>
    <w:link w:val="31"/>
    <w:rsid w:val="000A05E1"/>
    <w:rPr>
      <w:sz w:val="28"/>
    </w:rPr>
  </w:style>
  <w:style w:type="character" w:customStyle="1" w:styleId="52">
    <w:name w:val="Заголовок 5 Знак"/>
    <w:aliases w:val="Подпункт Знак"/>
    <w:basedOn w:val="ab"/>
    <w:link w:val="51"/>
    <w:rsid w:val="004962B1"/>
    <w:rPr>
      <w:sz w:val="28"/>
    </w:rPr>
  </w:style>
  <w:style w:type="character" w:customStyle="1" w:styleId="60">
    <w:name w:val="Заголовок 6 Знак"/>
    <w:aliases w:val="Приложение Знак"/>
    <w:basedOn w:val="ab"/>
    <w:link w:val="6"/>
    <w:rsid w:val="004962B1"/>
    <w:rPr>
      <w:i/>
      <w:sz w:val="22"/>
    </w:rPr>
  </w:style>
  <w:style w:type="character" w:customStyle="1" w:styleId="70">
    <w:name w:val="Заголовок 7 Знак"/>
    <w:basedOn w:val="ab"/>
    <w:link w:val="7"/>
    <w:rsid w:val="004962B1"/>
    <w:rPr>
      <w:rFonts w:ascii="Arial" w:hAnsi="Arial"/>
    </w:rPr>
  </w:style>
  <w:style w:type="character" w:customStyle="1" w:styleId="80">
    <w:name w:val="Заголовок 8 Знак"/>
    <w:basedOn w:val="ab"/>
    <w:link w:val="8"/>
    <w:rsid w:val="004962B1"/>
    <w:rPr>
      <w:rFonts w:ascii="Arial" w:hAnsi="Arial"/>
      <w:i/>
    </w:rPr>
  </w:style>
  <w:style w:type="character" w:customStyle="1" w:styleId="90">
    <w:name w:val="Заголовок 9 Знак"/>
    <w:basedOn w:val="ab"/>
    <w:link w:val="9"/>
    <w:rsid w:val="004962B1"/>
    <w:rPr>
      <w:rFonts w:ascii="Arial" w:hAnsi="Arial"/>
      <w:b/>
      <w:i/>
      <w:sz w:val="18"/>
    </w:rPr>
  </w:style>
  <w:style w:type="character" w:customStyle="1" w:styleId="afff8">
    <w:name w:val="Основной текст с отступом Знак"/>
    <w:aliases w:val="ТЕКСТ АИИС КУЭ Знак"/>
    <w:basedOn w:val="ab"/>
    <w:link w:val="afff7"/>
    <w:rsid w:val="004962B1"/>
    <w:rPr>
      <w:sz w:val="28"/>
      <w:szCs w:val="24"/>
    </w:rPr>
  </w:style>
  <w:style w:type="character" w:customStyle="1" w:styleId="2a">
    <w:name w:val="Основной текст 2 Знак"/>
    <w:basedOn w:val="ab"/>
    <w:link w:val="29"/>
    <w:rsid w:val="004962B1"/>
    <w:rPr>
      <w:sz w:val="28"/>
      <w:szCs w:val="24"/>
    </w:rPr>
  </w:style>
  <w:style w:type="character" w:customStyle="1" w:styleId="af5">
    <w:name w:val="Текст сноски Знак"/>
    <w:basedOn w:val="ab"/>
    <w:link w:val="af4"/>
    <w:semiHidden/>
    <w:rsid w:val="004962B1"/>
  </w:style>
  <w:style w:type="character" w:customStyle="1" w:styleId="2c">
    <w:name w:val="Основной текст с отступом 2 Знак"/>
    <w:basedOn w:val="ab"/>
    <w:link w:val="2b"/>
    <w:rsid w:val="004962B1"/>
    <w:rPr>
      <w:sz w:val="28"/>
      <w:szCs w:val="24"/>
    </w:rPr>
  </w:style>
  <w:style w:type="character" w:customStyle="1" w:styleId="aff4">
    <w:name w:val="Нижний колонтитул Знак"/>
    <w:basedOn w:val="ab"/>
    <w:link w:val="aff3"/>
    <w:rsid w:val="004962B1"/>
    <w:rPr>
      <w:sz w:val="28"/>
      <w:szCs w:val="24"/>
    </w:rPr>
  </w:style>
  <w:style w:type="character" w:customStyle="1" w:styleId="afffa">
    <w:name w:val="Название Знак"/>
    <w:basedOn w:val="ab"/>
    <w:link w:val="afff9"/>
    <w:rsid w:val="004962B1"/>
    <w:rPr>
      <w:rFonts w:ascii="Arial" w:hAnsi="Arial" w:cs="Arial"/>
      <w:b/>
      <w:bCs/>
      <w:kern w:val="28"/>
      <w:sz w:val="32"/>
      <w:szCs w:val="32"/>
    </w:rPr>
  </w:style>
  <w:style w:type="character" w:customStyle="1" w:styleId="37">
    <w:name w:val="Основной текст 3 Знак"/>
    <w:basedOn w:val="ab"/>
    <w:link w:val="36"/>
    <w:rsid w:val="004962B1"/>
    <w:rPr>
      <w:sz w:val="16"/>
      <w:szCs w:val="16"/>
    </w:rPr>
  </w:style>
  <w:style w:type="character" w:customStyle="1" w:styleId="affff0">
    <w:name w:val="Подзаголовок Знак"/>
    <w:basedOn w:val="ab"/>
    <w:link w:val="affff"/>
    <w:rsid w:val="004962B1"/>
    <w:rPr>
      <w:rFonts w:cs="Arial"/>
      <w:sz w:val="24"/>
      <w:szCs w:val="24"/>
    </w:rPr>
  </w:style>
  <w:style w:type="character" w:customStyle="1" w:styleId="affff3">
    <w:name w:val="Приветствие Знак"/>
    <w:basedOn w:val="ab"/>
    <w:link w:val="affff2"/>
    <w:rsid w:val="004962B1"/>
    <w:rPr>
      <w:sz w:val="28"/>
      <w:szCs w:val="24"/>
    </w:rPr>
  </w:style>
  <w:style w:type="character" w:customStyle="1" w:styleId="FontStyle11">
    <w:name w:val="Font Style11"/>
    <w:uiPriority w:val="99"/>
    <w:rsid w:val="00DF1D97"/>
    <w:rPr>
      <w:rFonts w:ascii="Times New Roman" w:hAnsi="Times New Roman" w:cs="Times New Roman"/>
      <w:sz w:val="20"/>
      <w:szCs w:val="20"/>
    </w:rPr>
  </w:style>
  <w:style w:type="character" w:customStyle="1" w:styleId="afffff0">
    <w:name w:val="Чертежный Знак"/>
    <w:link w:val="afffff"/>
    <w:rsid w:val="00DF1D97"/>
    <w:rPr>
      <w:rFonts w:ascii="ISOCPEUR" w:hAnsi="ISOCPEUR"/>
      <w:i/>
      <w:sz w:val="28"/>
      <w:lang w:val="uk-UA"/>
    </w:rPr>
  </w:style>
  <w:style w:type="character" w:customStyle="1" w:styleId="FontStyle25">
    <w:name w:val="Font Style25"/>
    <w:rsid w:val="00F517FA"/>
    <w:rPr>
      <w:rFonts w:ascii="Times New Roman" w:hAnsi="Times New Roman" w:cs="Times New Roman"/>
      <w:sz w:val="22"/>
      <w:szCs w:val="22"/>
    </w:rPr>
  </w:style>
  <w:style w:type="paragraph" w:styleId="afffffff2">
    <w:name w:val="TOC Heading"/>
    <w:basedOn w:val="1"/>
    <w:next w:val="a9"/>
    <w:uiPriority w:val="39"/>
    <w:unhideWhenUsed/>
    <w:qFormat/>
    <w:rsid w:val="00EB4AD3"/>
    <w:pPr>
      <w:keepLines/>
      <w:pageBreakBefore w:val="0"/>
      <w:spacing w:before="240" w:after="0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  <w:style w:type="character" w:customStyle="1" w:styleId="afffff4">
    <w:name w:val="Абзац списка Знак"/>
    <w:aliases w:val="Булиты Знак,3_Абзац списка Знак"/>
    <w:basedOn w:val="ab"/>
    <w:link w:val="afffff3"/>
    <w:uiPriority w:val="34"/>
    <w:rsid w:val="00537223"/>
    <w:rPr>
      <w:rFonts w:ascii="Calibri" w:eastAsia="Calibri" w:hAnsi="Calibri"/>
      <w:sz w:val="22"/>
      <w:szCs w:val="22"/>
      <w:lang w:eastAsia="en-US"/>
    </w:rPr>
  </w:style>
  <w:style w:type="paragraph" w:customStyle="1" w:styleId="afffffff3">
    <w:name w:val="Текст текстовой части"/>
    <w:basedOn w:val="a9"/>
    <w:uiPriority w:val="99"/>
    <w:qFormat/>
    <w:rsid w:val="0066194A"/>
    <w:pPr>
      <w:widowControl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TableParagraph">
    <w:name w:val="Table Paragraph"/>
    <w:basedOn w:val="a9"/>
    <w:uiPriority w:val="1"/>
    <w:qFormat/>
    <w:rsid w:val="000A05E1"/>
    <w:pPr>
      <w:widowControl w:val="0"/>
      <w:autoSpaceDE w:val="0"/>
      <w:autoSpaceDN w:val="0"/>
      <w:spacing w:line="240" w:lineRule="auto"/>
    </w:pPr>
    <w:rPr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A05E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12.tiff"/><Relationship Id="rId39" Type="http://schemas.openxmlformats.org/officeDocument/2006/relationships/footer" Target="footer8.xml"/><Relationship Id="rId21" Type="http://schemas.openxmlformats.org/officeDocument/2006/relationships/header" Target="header4.xml"/><Relationship Id="rId34" Type="http://schemas.openxmlformats.org/officeDocument/2006/relationships/image" Target="media/image20.tif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image" Target="media/image15.tiff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tiff"/><Relationship Id="rId32" Type="http://schemas.openxmlformats.org/officeDocument/2006/relationships/image" Target="media/image18.tiff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tiff"/><Relationship Id="rId28" Type="http://schemas.openxmlformats.org/officeDocument/2006/relationships/image" Target="media/image14.tiff"/><Relationship Id="rId36" Type="http://schemas.openxmlformats.org/officeDocument/2006/relationships/image" Target="media/image22.tiff"/><Relationship Id="rId10" Type="http://schemas.openxmlformats.org/officeDocument/2006/relationships/image" Target="media/image2.emf"/><Relationship Id="rId19" Type="http://schemas.openxmlformats.org/officeDocument/2006/relationships/footer" Target="footer4.xml"/><Relationship Id="rId31" Type="http://schemas.openxmlformats.org/officeDocument/2006/relationships/image" Target="media/image17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image" Target="media/image13.tiff"/><Relationship Id="rId30" Type="http://schemas.openxmlformats.org/officeDocument/2006/relationships/image" Target="media/image16.tiff"/><Relationship Id="rId35" Type="http://schemas.openxmlformats.org/officeDocument/2006/relationships/image" Target="media/image21.tiff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footer" Target="footer3.xml"/><Relationship Id="rId25" Type="http://schemas.openxmlformats.org/officeDocument/2006/relationships/image" Target="media/image11.tiff"/><Relationship Id="rId33" Type="http://schemas.openxmlformats.org/officeDocument/2006/relationships/image" Target="media/image19.tiff"/><Relationship Id="rId38" Type="http://schemas.openxmlformats.org/officeDocument/2006/relationships/footer" Target="footer7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dyakin_AV\AppData\Roaming\Microsoft\&#1064;&#1072;&#1073;&#1083;&#1086;&#1085;&#1099;\&#1064;&#1072;&#1073;&#1083;&#1086;&#1085;(&#1055;&#104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8CFBE-838C-44A0-A090-1A26BC85D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Шаблон(ПЗ)</Template>
  <TotalTime>129</TotalTime>
  <Pages>43</Pages>
  <Words>4498</Words>
  <Characters>25640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"ЕРСМ Сибири"</Company>
  <LinksUpToDate>false</LinksUpToDate>
  <CharactersWithSpaces>30078</CharactersWithSpaces>
  <SharedDoc>false</SharedDoc>
  <HLinks>
    <vt:vector size="18" baseType="variant">
      <vt:variant>
        <vt:i4>1441848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_Toc184198409</vt:lpwstr>
      </vt:variant>
      <vt:variant>
        <vt:i4>1441848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_Toc184198408</vt:lpwstr>
      </vt:variant>
      <vt:variant>
        <vt:i4>1441848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_Toc184198407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Реброва</dc:creator>
  <cp:lastModifiedBy>user1</cp:lastModifiedBy>
  <cp:revision>35</cp:revision>
  <cp:lastPrinted>2019-10-27T05:55:00Z</cp:lastPrinted>
  <dcterms:created xsi:type="dcterms:W3CDTF">2019-11-11T09:54:00Z</dcterms:created>
  <dcterms:modified xsi:type="dcterms:W3CDTF">2019-12-02T10:01:00Z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ИТУЛ">
    <vt:lpwstr>Золихинская ВЭС</vt:lpwstr>
  </property>
  <property fmtid="{D5CDD505-2E9C-101B-9397-08002B2CF9AE}" pid="3" name="Стадия">
    <vt:lpwstr>Проектная документация</vt:lpwstr>
  </property>
  <property fmtid="{D5CDD505-2E9C-101B-9397-08002B2CF9AE}" pid="4" name="Обозначение">
    <vt:lpwstr>ВЭС00085.291.1.2-ППТ</vt:lpwstr>
  </property>
  <property fmtid="{D5CDD505-2E9C-101B-9397-08002B2CF9AE}" pid="5" name="№ тома">
    <vt:lpwstr>ТОМ 1</vt:lpwstr>
  </property>
  <property fmtid="{D5CDD505-2E9C-101B-9397-08002B2CF9AE}" pid="6" name="Разраб.">
    <vt:lpwstr>Реброва</vt:lpwstr>
  </property>
  <property fmtid="{D5CDD505-2E9C-101B-9397-08002B2CF9AE}" pid="7" name="Название части тома">
    <vt:lpwstr> </vt:lpwstr>
  </property>
  <property fmtid="{D5CDD505-2E9C-101B-9397-08002B2CF9AE}" pid="8" name="Раздел">
    <vt:lpwstr>Основные технические решения</vt:lpwstr>
  </property>
  <property fmtid="{D5CDD505-2E9C-101B-9397-08002B2CF9AE}" pid="9" name="Подраздел">
    <vt:lpwstr>Состав проектной документации</vt:lpwstr>
  </property>
  <property fmtid="{D5CDD505-2E9C-101B-9397-08002B2CF9AE}" pid="10" name="Проверил">
    <vt:lpwstr>Иванов</vt:lpwstr>
  </property>
  <property fmtid="{D5CDD505-2E9C-101B-9397-08002B2CF9AE}" pid="11" name="Норм. контр.">
    <vt:lpwstr>Пирогова</vt:lpwstr>
  </property>
  <property fmtid="{D5CDD505-2E9C-101B-9397-08002B2CF9AE}" pid="12" name="Шифр Проекта">
    <vt:lpwstr>ВЭС00085.291.1.2</vt:lpwstr>
  </property>
  <property fmtid="{D5CDD505-2E9C-101B-9397-08002B2CF9AE}" pid="13" name="Дата сдачи проекта">
    <vt:lpwstr>11.19</vt:lpwstr>
  </property>
  <property fmtid="{D5CDD505-2E9C-101B-9397-08002B2CF9AE}" pid="14" name="ГИП Инициалы">
    <vt:lpwstr>Е.А.</vt:lpwstr>
  </property>
  <property fmtid="{D5CDD505-2E9C-101B-9397-08002B2CF9AE}" pid="15" name="ГИП Фамилия">
    <vt:lpwstr>Мартьянов</vt:lpwstr>
  </property>
  <property fmtid="{D5CDD505-2E9C-101B-9397-08002B2CF9AE}" pid="16" name="Этап">
    <vt:lpwstr> </vt:lpwstr>
  </property>
</Properties>
</file>