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6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1D83" w:rsidRDefault="004B280F" w:rsidP="004B280F">
      <w:pPr>
        <w:tabs>
          <w:tab w:val="left" w:pos="2794"/>
          <w:tab w:val="center" w:pos="4607"/>
        </w:tabs>
        <w:jc w:val="center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57728" behindDoc="0" locked="0" layoutInCell="1" allowOverlap="1" wp14:anchorId="0F38BCCB" wp14:editId="0EAF73EB">
            <wp:simplePos x="0" y="0"/>
            <wp:positionH relativeFrom="column">
              <wp:posOffset>-680720</wp:posOffset>
            </wp:positionH>
            <wp:positionV relativeFrom="paragraph">
              <wp:posOffset>-396240</wp:posOffset>
            </wp:positionV>
            <wp:extent cx="7437755" cy="1322705"/>
            <wp:effectExtent l="0" t="0" r="0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755" cy="1322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7D5F" w:rsidRDefault="00A35278" w:rsidP="00A35278">
      <w:pPr>
        <w:suppressAutoHyphens/>
        <w:rPr>
          <w:caps/>
          <w:color w:val="000000"/>
        </w:rPr>
      </w:pPr>
      <w:r w:rsidRPr="00325235">
        <w:rPr>
          <w:color w:val="000000"/>
        </w:rPr>
        <w:t xml:space="preserve">Заказчик </w:t>
      </w:r>
      <w:r w:rsidRPr="00325235">
        <w:rPr>
          <w:caps/>
          <w:color w:val="000000"/>
        </w:rPr>
        <w:t xml:space="preserve">– </w:t>
      </w:r>
      <w:r>
        <w:rPr>
          <w:caps/>
          <w:color w:val="000000"/>
        </w:rPr>
        <w:t>ООО «</w:t>
      </w:r>
      <w:r>
        <w:rPr>
          <w:color w:val="000000"/>
        </w:rPr>
        <w:t>Ветропарк</w:t>
      </w:r>
      <w:r w:rsidR="00380474">
        <w:rPr>
          <w:color w:val="000000"/>
        </w:rPr>
        <w:t>и</w:t>
      </w:r>
      <w:r>
        <w:rPr>
          <w:caps/>
          <w:color w:val="000000"/>
        </w:rPr>
        <w:t xml:space="preserve"> фрв»</w:t>
      </w:r>
    </w:p>
    <w:p w:rsidR="00A35278" w:rsidRDefault="00A35278" w:rsidP="00A35278">
      <w:pPr>
        <w:suppressAutoHyphens/>
        <w:rPr>
          <w:caps/>
          <w:color w:val="000000"/>
        </w:rPr>
      </w:pPr>
    </w:p>
    <w:p w:rsidR="00A35278" w:rsidRDefault="00A35278" w:rsidP="00A35278">
      <w:pPr>
        <w:suppressAutoHyphens/>
        <w:rPr>
          <w:caps/>
          <w:color w:val="000000"/>
        </w:rPr>
      </w:pPr>
    </w:p>
    <w:p w:rsidR="00A35278" w:rsidRPr="00325235" w:rsidRDefault="00A35278" w:rsidP="00A35278">
      <w:pPr>
        <w:suppressAutoHyphens/>
        <w:rPr>
          <w:caps/>
          <w:color w:val="000000"/>
        </w:rPr>
      </w:pPr>
    </w:p>
    <w:p w:rsidR="00A35278" w:rsidRPr="00A70EEE" w:rsidRDefault="00A70EEE" w:rsidP="00A35278">
      <w:pPr>
        <w:suppressAutoHyphens/>
        <w:jc w:val="center"/>
        <w:rPr>
          <w:b/>
          <w:caps/>
          <w:color w:val="000000"/>
        </w:rPr>
      </w:pPr>
      <w:bookmarkStart w:id="0" w:name="стадия_проекта"/>
      <w:r w:rsidRPr="00A70EEE">
        <w:rPr>
          <w:b/>
          <w:caps/>
          <w:sz w:val="32"/>
          <w:szCs w:val="32"/>
        </w:rPr>
        <w:t>документация по планировке территории</w:t>
      </w:r>
      <w:bookmarkEnd w:id="0"/>
    </w:p>
    <w:p w:rsidR="00A35278" w:rsidRPr="00A70EEE" w:rsidRDefault="00A70EEE" w:rsidP="00A35278">
      <w:pPr>
        <w:suppressAutoHyphens/>
        <w:jc w:val="center"/>
        <w:rPr>
          <w:b/>
          <w:caps/>
          <w:color w:val="000000"/>
        </w:rPr>
      </w:pPr>
      <w:r w:rsidRPr="00A70EEE">
        <w:rPr>
          <w:b/>
          <w:color w:val="000000"/>
        </w:rPr>
        <w:t>разработана для размещения объекта</w:t>
      </w:r>
    </w:p>
    <w:p w:rsidR="00A35278" w:rsidRPr="00A70EEE" w:rsidRDefault="00A70EEE" w:rsidP="00A35278">
      <w:pPr>
        <w:pStyle w:val="aff"/>
        <w:suppressAutoHyphens/>
        <w:ind w:left="142" w:right="113"/>
        <w:rPr>
          <w:b/>
          <w:caps/>
          <w:color w:val="000000"/>
        </w:rPr>
      </w:pPr>
      <w:r w:rsidRPr="00A70EEE">
        <w:rPr>
          <w:b/>
          <w:color w:val="000000"/>
        </w:rPr>
        <w:t>«</w:t>
      </w:r>
      <w:r w:rsidR="00092F57" w:rsidRPr="00092F57">
        <w:rPr>
          <w:b/>
          <w:color w:val="000000"/>
        </w:rPr>
        <w:t>Рощинская</w:t>
      </w:r>
      <w:r w:rsidR="00A35278" w:rsidRPr="00A70EEE">
        <w:rPr>
          <w:b/>
          <w:color w:val="000000"/>
        </w:rPr>
        <w:t xml:space="preserve"> </w:t>
      </w:r>
      <w:r w:rsidR="00A35278" w:rsidRPr="00A70EEE">
        <w:rPr>
          <w:b/>
          <w:caps/>
          <w:color w:val="000000"/>
        </w:rPr>
        <w:t>ВЭС</w:t>
      </w:r>
      <w:r w:rsidRPr="00A70EEE">
        <w:rPr>
          <w:b/>
          <w:caps/>
          <w:color w:val="000000"/>
        </w:rPr>
        <w:t>»</w:t>
      </w:r>
    </w:p>
    <w:p w:rsidR="00BB76F0" w:rsidRPr="00A70EEE" w:rsidRDefault="00BB76F0" w:rsidP="00A35278">
      <w:pPr>
        <w:pStyle w:val="aff"/>
        <w:suppressAutoHyphens/>
        <w:rPr>
          <w:b/>
          <w:caps/>
          <w:color w:val="FF0000"/>
        </w:rPr>
      </w:pPr>
    </w:p>
    <w:p w:rsidR="00A70EEE" w:rsidRDefault="00A70EEE" w:rsidP="00A70EEE">
      <w:pPr>
        <w:pStyle w:val="aff"/>
        <w:suppressAutoHyphens/>
        <w:rPr>
          <w:b/>
          <w:caps/>
        </w:rPr>
      </w:pPr>
      <w:r w:rsidRPr="00A70EEE">
        <w:rPr>
          <w:b/>
          <w:caps/>
        </w:rPr>
        <w:t>ПРОЕКТ ПЛАНИРОВКИ ТЕРРИТОРИИ</w:t>
      </w:r>
    </w:p>
    <w:p w:rsidR="00490F78" w:rsidRPr="00A70EEE" w:rsidRDefault="00490F78" w:rsidP="00FE0DD8">
      <w:pPr>
        <w:pStyle w:val="aff"/>
        <w:suppressAutoHyphens/>
        <w:rPr>
          <w:b/>
          <w:caps/>
        </w:rPr>
      </w:pPr>
      <w:r>
        <w:rPr>
          <w:b/>
          <w:caps/>
        </w:rPr>
        <w:t>(</w:t>
      </w:r>
      <w:r w:rsidR="005D7019">
        <w:rPr>
          <w:b/>
          <w:caps/>
        </w:rPr>
        <w:t xml:space="preserve">в границах </w:t>
      </w:r>
      <w:r w:rsidR="00FE0DD8" w:rsidRPr="00FE0DD8">
        <w:rPr>
          <w:b/>
          <w:caps/>
        </w:rPr>
        <w:t>ВЫСОКОВСКОГО МУНИЦИПАЛЬНОГО ОБРАЗОВАНИЯ КРАСНОАРМЕЙСКОГО РАЙОНА</w:t>
      </w:r>
      <w:r>
        <w:rPr>
          <w:b/>
          <w:caps/>
        </w:rPr>
        <w:t>)</w:t>
      </w:r>
    </w:p>
    <w:p w:rsidR="00A70EEE" w:rsidRPr="00A70EEE" w:rsidRDefault="00A70EEE" w:rsidP="00A70EEE">
      <w:pPr>
        <w:pStyle w:val="aff"/>
        <w:suppressAutoHyphens/>
        <w:rPr>
          <w:b/>
          <w:caps/>
        </w:rPr>
      </w:pPr>
    </w:p>
    <w:p w:rsidR="0031448F" w:rsidRDefault="0031448F" w:rsidP="0031448F">
      <w:pPr>
        <w:pStyle w:val="aff"/>
        <w:suppressAutoHyphens/>
        <w:spacing w:line="240" w:lineRule="auto"/>
        <w:rPr>
          <w:b/>
        </w:rPr>
      </w:pPr>
      <w:r w:rsidRPr="0031448F">
        <w:rPr>
          <w:b/>
        </w:rPr>
        <w:t>Материалы по обоснованию проекта планировки территории.</w:t>
      </w:r>
    </w:p>
    <w:p w:rsidR="0031448F" w:rsidRDefault="0031448F" w:rsidP="0031448F">
      <w:pPr>
        <w:pStyle w:val="aff"/>
        <w:suppressAutoHyphens/>
        <w:spacing w:line="240" w:lineRule="auto"/>
        <w:rPr>
          <w:b/>
        </w:rPr>
      </w:pPr>
    </w:p>
    <w:p w:rsidR="0031448F" w:rsidRPr="00A70EEE" w:rsidRDefault="0031448F" w:rsidP="0031448F">
      <w:pPr>
        <w:pStyle w:val="aff"/>
        <w:suppressAutoHyphens/>
        <w:spacing w:line="240" w:lineRule="auto"/>
        <w:rPr>
          <w:caps/>
        </w:rPr>
      </w:pPr>
      <w:r w:rsidRPr="0031448F">
        <w:rPr>
          <w:b/>
        </w:rPr>
        <w:t>Пояснительная записка</w:t>
      </w:r>
    </w:p>
    <w:p w:rsidR="0031448F" w:rsidRDefault="0031448F" w:rsidP="0031448F">
      <w:pPr>
        <w:pStyle w:val="aff"/>
        <w:suppressAutoHyphens/>
        <w:spacing w:before="240" w:after="240" w:line="240" w:lineRule="auto"/>
        <w:ind w:right="-23"/>
        <w:rPr>
          <w:caps/>
          <w:color w:val="000000" w:themeColor="text1"/>
          <w:szCs w:val="28"/>
        </w:rPr>
      </w:pPr>
    </w:p>
    <w:p w:rsidR="0031448F" w:rsidRPr="0031448F" w:rsidRDefault="0031448F" w:rsidP="0031448F">
      <w:pPr>
        <w:pStyle w:val="aff"/>
        <w:suppressAutoHyphens/>
        <w:spacing w:before="240" w:after="240"/>
        <w:ind w:right="-23"/>
        <w:rPr>
          <w:caps/>
          <w:color w:val="000000" w:themeColor="text1"/>
          <w:szCs w:val="28"/>
        </w:rPr>
      </w:pPr>
      <w:r w:rsidRPr="00325235">
        <w:rPr>
          <w:caps/>
          <w:color w:val="000000" w:themeColor="text1"/>
          <w:szCs w:val="28"/>
        </w:rPr>
        <w:fldChar w:fldCharType="begin"/>
      </w:r>
      <w:r w:rsidRPr="00325235">
        <w:rPr>
          <w:caps/>
          <w:color w:val="000000" w:themeColor="text1"/>
          <w:szCs w:val="28"/>
        </w:rPr>
        <w:instrText xml:space="preserve"> DOCPROPERTY  Обозначение  \* MERGEFORMAT </w:instrText>
      </w:r>
      <w:r w:rsidRPr="00325235">
        <w:rPr>
          <w:caps/>
          <w:color w:val="000000" w:themeColor="text1"/>
          <w:szCs w:val="28"/>
        </w:rPr>
        <w:fldChar w:fldCharType="separate"/>
      </w:r>
      <w:r w:rsidR="000A530E">
        <w:rPr>
          <w:caps/>
          <w:color w:val="000000" w:themeColor="text1"/>
          <w:szCs w:val="28"/>
        </w:rPr>
        <w:t>ВЭС00085.291.1.3-ППТ</w:t>
      </w:r>
      <w:r w:rsidRPr="00325235">
        <w:rPr>
          <w:caps/>
          <w:color w:val="000000" w:themeColor="text1"/>
          <w:szCs w:val="28"/>
        </w:rPr>
        <w:fldChar w:fldCharType="end"/>
      </w:r>
      <w:r>
        <w:rPr>
          <w:caps/>
          <w:color w:val="000000" w:themeColor="text1"/>
          <w:szCs w:val="28"/>
        </w:rPr>
        <w:t>-МО-ПЗ</w:t>
      </w:r>
    </w:p>
    <w:p w:rsidR="00D8496A" w:rsidRPr="0031448F" w:rsidRDefault="0031448F" w:rsidP="0031448F">
      <w:pPr>
        <w:pStyle w:val="aff"/>
        <w:suppressAutoHyphens/>
        <w:spacing w:before="240" w:after="240"/>
        <w:ind w:right="-23"/>
        <w:rPr>
          <w:caps/>
          <w:color w:val="000000" w:themeColor="text1"/>
          <w:szCs w:val="28"/>
        </w:rPr>
      </w:pPr>
      <w:r>
        <w:rPr>
          <w:caps/>
          <w:color w:val="000000" w:themeColor="text1"/>
          <w:szCs w:val="28"/>
        </w:rPr>
        <w:t xml:space="preserve">Том </w:t>
      </w:r>
      <w:r>
        <w:rPr>
          <w:caps/>
          <w:color w:val="000000" w:themeColor="text1"/>
          <w:szCs w:val="28"/>
          <w:lang w:val="en-US"/>
        </w:rPr>
        <w:t>iII</w:t>
      </w:r>
    </w:p>
    <w:p w:rsidR="00D8496A" w:rsidRPr="00325235" w:rsidRDefault="00D8496A" w:rsidP="00A70EEE">
      <w:pPr>
        <w:pStyle w:val="aff"/>
        <w:suppressAutoHyphens/>
        <w:spacing w:before="240" w:after="240"/>
        <w:ind w:right="-23"/>
        <w:rPr>
          <w:caps/>
          <w:color w:val="000000" w:themeColor="text1"/>
          <w:szCs w:val="28"/>
        </w:rPr>
      </w:pPr>
    </w:p>
    <w:tbl>
      <w:tblPr>
        <w:tblpPr w:leftFromText="180" w:rightFromText="180" w:vertAnchor="text" w:horzAnchor="page" w:tblpX="1356" w:tblpY="133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6"/>
        <w:gridCol w:w="1062"/>
        <w:gridCol w:w="923"/>
        <w:gridCol w:w="851"/>
      </w:tblGrid>
      <w:tr w:rsidR="00C35A7F" w:rsidRPr="009F6D27" w:rsidTr="00C35A7F">
        <w:trPr>
          <w:trHeight w:hRule="exact" w:val="284"/>
        </w:trPr>
        <w:tc>
          <w:tcPr>
            <w:tcW w:w="776" w:type="dxa"/>
          </w:tcPr>
          <w:p w:rsidR="00C35A7F" w:rsidRPr="009F6D27" w:rsidRDefault="00C35A7F" w:rsidP="00C35A7F">
            <w:pPr>
              <w:spacing w:line="240" w:lineRule="auto"/>
              <w:jc w:val="center"/>
              <w:rPr>
                <w:sz w:val="24"/>
                <w:szCs w:val="28"/>
              </w:rPr>
            </w:pPr>
            <w:r w:rsidRPr="009F6D27">
              <w:rPr>
                <w:sz w:val="24"/>
                <w:szCs w:val="28"/>
              </w:rPr>
              <w:t>Изм.</w:t>
            </w:r>
          </w:p>
        </w:tc>
        <w:tc>
          <w:tcPr>
            <w:tcW w:w="1062" w:type="dxa"/>
          </w:tcPr>
          <w:p w:rsidR="00C35A7F" w:rsidRPr="009F6D27" w:rsidRDefault="00C35A7F" w:rsidP="00C35A7F">
            <w:pPr>
              <w:spacing w:line="240" w:lineRule="auto"/>
              <w:ind w:left="-88"/>
              <w:jc w:val="center"/>
              <w:rPr>
                <w:sz w:val="24"/>
                <w:szCs w:val="28"/>
              </w:rPr>
            </w:pPr>
            <w:r w:rsidRPr="009F6D27">
              <w:rPr>
                <w:sz w:val="24"/>
                <w:szCs w:val="28"/>
              </w:rPr>
              <w:t>№ док.</w:t>
            </w:r>
          </w:p>
        </w:tc>
        <w:tc>
          <w:tcPr>
            <w:tcW w:w="923" w:type="dxa"/>
          </w:tcPr>
          <w:p w:rsidR="00C35A7F" w:rsidRPr="009F6D27" w:rsidRDefault="00C35A7F" w:rsidP="00C35A7F">
            <w:pPr>
              <w:spacing w:line="240" w:lineRule="auto"/>
              <w:jc w:val="center"/>
              <w:rPr>
                <w:sz w:val="24"/>
                <w:szCs w:val="28"/>
              </w:rPr>
            </w:pPr>
            <w:r w:rsidRPr="009F6D27">
              <w:rPr>
                <w:sz w:val="24"/>
                <w:szCs w:val="28"/>
              </w:rPr>
              <w:t>Подп.</w:t>
            </w:r>
          </w:p>
        </w:tc>
        <w:tc>
          <w:tcPr>
            <w:tcW w:w="851" w:type="dxa"/>
          </w:tcPr>
          <w:p w:rsidR="00C35A7F" w:rsidRPr="009F6D27" w:rsidRDefault="00C35A7F" w:rsidP="00C35A7F">
            <w:pPr>
              <w:spacing w:line="240" w:lineRule="auto"/>
              <w:jc w:val="center"/>
              <w:rPr>
                <w:sz w:val="24"/>
                <w:szCs w:val="28"/>
              </w:rPr>
            </w:pPr>
            <w:r w:rsidRPr="009F6D27">
              <w:rPr>
                <w:sz w:val="24"/>
                <w:szCs w:val="28"/>
              </w:rPr>
              <w:t>Дата</w:t>
            </w:r>
          </w:p>
        </w:tc>
      </w:tr>
      <w:tr w:rsidR="00C35A7F" w:rsidRPr="009F6D27" w:rsidTr="00C35A7F">
        <w:trPr>
          <w:trHeight w:hRule="exact" w:val="284"/>
        </w:trPr>
        <w:tc>
          <w:tcPr>
            <w:tcW w:w="776" w:type="dxa"/>
          </w:tcPr>
          <w:p w:rsidR="00C35A7F" w:rsidRPr="009F6D27" w:rsidRDefault="00C35A7F" w:rsidP="00C35A7F">
            <w:pPr>
              <w:spacing w:line="240" w:lineRule="auto"/>
              <w:jc w:val="center"/>
              <w:rPr>
                <w:sz w:val="24"/>
                <w:szCs w:val="28"/>
                <w:lang w:val="en-US"/>
              </w:rPr>
            </w:pPr>
          </w:p>
        </w:tc>
        <w:tc>
          <w:tcPr>
            <w:tcW w:w="1062" w:type="dxa"/>
          </w:tcPr>
          <w:p w:rsidR="00C35A7F" w:rsidRPr="009F6D27" w:rsidRDefault="00C35A7F" w:rsidP="00C35A7F">
            <w:pPr>
              <w:spacing w:line="240" w:lineRule="auto"/>
              <w:ind w:left="-129" w:right="-87"/>
              <w:jc w:val="center"/>
              <w:rPr>
                <w:sz w:val="24"/>
                <w:szCs w:val="28"/>
              </w:rPr>
            </w:pPr>
          </w:p>
        </w:tc>
        <w:tc>
          <w:tcPr>
            <w:tcW w:w="923" w:type="dxa"/>
          </w:tcPr>
          <w:p w:rsidR="00C35A7F" w:rsidRPr="009F6D27" w:rsidRDefault="00C35A7F" w:rsidP="00C35A7F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  <w:tc>
          <w:tcPr>
            <w:tcW w:w="851" w:type="dxa"/>
          </w:tcPr>
          <w:p w:rsidR="00C35A7F" w:rsidRPr="009F6D27" w:rsidRDefault="00C35A7F" w:rsidP="00C35A7F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</w:tr>
      <w:tr w:rsidR="00C35A7F" w:rsidRPr="009F6D27" w:rsidTr="00C35A7F">
        <w:trPr>
          <w:trHeight w:hRule="exact" w:val="284"/>
        </w:trPr>
        <w:tc>
          <w:tcPr>
            <w:tcW w:w="776" w:type="dxa"/>
          </w:tcPr>
          <w:p w:rsidR="00C35A7F" w:rsidRPr="009F6D27" w:rsidRDefault="00C35A7F" w:rsidP="00C35A7F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  <w:tc>
          <w:tcPr>
            <w:tcW w:w="1062" w:type="dxa"/>
          </w:tcPr>
          <w:p w:rsidR="00C35A7F" w:rsidRPr="009F6D27" w:rsidRDefault="00C35A7F" w:rsidP="00C35A7F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  <w:tc>
          <w:tcPr>
            <w:tcW w:w="923" w:type="dxa"/>
          </w:tcPr>
          <w:p w:rsidR="00C35A7F" w:rsidRPr="009F6D27" w:rsidRDefault="00C35A7F" w:rsidP="00C35A7F">
            <w:pPr>
              <w:spacing w:line="240" w:lineRule="auto"/>
              <w:rPr>
                <w:sz w:val="24"/>
                <w:szCs w:val="28"/>
              </w:rPr>
            </w:pPr>
          </w:p>
        </w:tc>
        <w:tc>
          <w:tcPr>
            <w:tcW w:w="851" w:type="dxa"/>
          </w:tcPr>
          <w:p w:rsidR="00C35A7F" w:rsidRPr="009F6D27" w:rsidRDefault="00C35A7F" w:rsidP="00C35A7F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</w:tr>
      <w:tr w:rsidR="00C35A7F" w:rsidRPr="009F6D27" w:rsidTr="00C35A7F">
        <w:trPr>
          <w:trHeight w:hRule="exact" w:val="284"/>
        </w:trPr>
        <w:tc>
          <w:tcPr>
            <w:tcW w:w="776" w:type="dxa"/>
          </w:tcPr>
          <w:p w:rsidR="00C35A7F" w:rsidRPr="009F6D27" w:rsidRDefault="00C35A7F" w:rsidP="00C35A7F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  <w:tc>
          <w:tcPr>
            <w:tcW w:w="1062" w:type="dxa"/>
          </w:tcPr>
          <w:p w:rsidR="00C35A7F" w:rsidRPr="009F6D27" w:rsidRDefault="00C35A7F" w:rsidP="00C35A7F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  <w:tc>
          <w:tcPr>
            <w:tcW w:w="923" w:type="dxa"/>
          </w:tcPr>
          <w:p w:rsidR="00C35A7F" w:rsidRPr="009F6D27" w:rsidRDefault="00C35A7F" w:rsidP="00C35A7F">
            <w:pPr>
              <w:spacing w:line="240" w:lineRule="auto"/>
              <w:rPr>
                <w:sz w:val="24"/>
                <w:szCs w:val="28"/>
              </w:rPr>
            </w:pPr>
          </w:p>
        </w:tc>
        <w:tc>
          <w:tcPr>
            <w:tcW w:w="851" w:type="dxa"/>
          </w:tcPr>
          <w:p w:rsidR="00C35A7F" w:rsidRPr="009F6D27" w:rsidRDefault="00C35A7F" w:rsidP="00C35A7F">
            <w:pPr>
              <w:spacing w:line="240" w:lineRule="auto"/>
              <w:rPr>
                <w:sz w:val="24"/>
                <w:szCs w:val="28"/>
              </w:rPr>
            </w:pPr>
          </w:p>
        </w:tc>
      </w:tr>
    </w:tbl>
    <w:p w:rsidR="004B280F" w:rsidRDefault="004B280F" w:rsidP="00D07942">
      <w:pPr>
        <w:pStyle w:val="aff"/>
        <w:spacing w:before="240" w:after="240"/>
        <w:ind w:right="-23"/>
        <w:jc w:val="both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br w:type="page"/>
      </w:r>
    </w:p>
    <w:p w:rsidR="00BB76F0" w:rsidRPr="00325235" w:rsidRDefault="004B280F" w:rsidP="004C08D9">
      <w:pPr>
        <w:pStyle w:val="aff"/>
        <w:suppressAutoHyphens/>
        <w:spacing w:before="240" w:after="240"/>
        <w:ind w:right="-23"/>
        <w:rPr>
          <w:caps/>
          <w:color w:val="000000" w:themeColor="text1"/>
          <w:sz w:val="32"/>
          <w:szCs w:val="32"/>
        </w:rPr>
      </w:pPr>
      <w:r w:rsidRPr="00325235">
        <w:rPr>
          <w:caps/>
          <w:szCs w:val="28"/>
        </w:rPr>
        <w:lastRenderedPageBreak/>
        <w:t>ООО «</w:t>
      </w:r>
      <w:r w:rsidRPr="00325235">
        <w:rPr>
          <w:caps/>
          <w:szCs w:val="28"/>
          <w:lang w:val="en-US"/>
        </w:rPr>
        <w:t>EPCM</w:t>
      </w:r>
      <w:r w:rsidR="003C2BD6">
        <w:rPr>
          <w:caps/>
          <w:szCs w:val="28"/>
        </w:rPr>
        <w:t xml:space="preserve"> </w:t>
      </w:r>
      <w:r w:rsidR="003C2BD6" w:rsidRPr="00325235">
        <w:rPr>
          <w:szCs w:val="28"/>
        </w:rPr>
        <w:t>Сибири</w:t>
      </w:r>
      <w:r w:rsidRPr="00325235">
        <w:rPr>
          <w:caps/>
          <w:szCs w:val="28"/>
        </w:rPr>
        <w:t>»</w:t>
      </w:r>
    </w:p>
    <w:p w:rsidR="00BB76F0" w:rsidRPr="00325235" w:rsidRDefault="00BB76F0" w:rsidP="004C08D9">
      <w:pPr>
        <w:suppressAutoHyphens/>
        <w:jc w:val="center"/>
        <w:rPr>
          <w:caps/>
          <w:color w:val="000000"/>
        </w:rPr>
      </w:pPr>
    </w:p>
    <w:p w:rsidR="00DD1D83" w:rsidRPr="00325235" w:rsidRDefault="00DD1D83" w:rsidP="004C08D9">
      <w:pPr>
        <w:suppressAutoHyphens/>
        <w:jc w:val="center"/>
        <w:rPr>
          <w:caps/>
          <w:color w:val="000000"/>
        </w:rPr>
      </w:pPr>
    </w:p>
    <w:p w:rsidR="00DD1D83" w:rsidRPr="00325235" w:rsidRDefault="00556919" w:rsidP="004C08D9">
      <w:pPr>
        <w:suppressAutoHyphens/>
        <w:ind w:left="426"/>
        <w:rPr>
          <w:caps/>
          <w:color w:val="000000"/>
        </w:rPr>
      </w:pPr>
      <w:r w:rsidRPr="00325235">
        <w:rPr>
          <w:color w:val="000000"/>
        </w:rPr>
        <w:t xml:space="preserve">Заказчик </w:t>
      </w:r>
      <w:r w:rsidRPr="00325235">
        <w:rPr>
          <w:caps/>
          <w:color w:val="000000"/>
        </w:rPr>
        <w:t xml:space="preserve">– </w:t>
      </w:r>
      <w:r>
        <w:rPr>
          <w:caps/>
          <w:color w:val="000000"/>
        </w:rPr>
        <w:t>ООО «</w:t>
      </w:r>
      <w:r>
        <w:rPr>
          <w:color w:val="000000"/>
        </w:rPr>
        <w:t>Ветропарк</w:t>
      </w:r>
      <w:r w:rsidR="00380474">
        <w:rPr>
          <w:color w:val="000000"/>
        </w:rPr>
        <w:t>и</w:t>
      </w:r>
      <w:r>
        <w:rPr>
          <w:caps/>
          <w:color w:val="000000"/>
        </w:rPr>
        <w:t xml:space="preserve"> фрв»</w:t>
      </w:r>
    </w:p>
    <w:p w:rsidR="00DD1D83" w:rsidRPr="00325235" w:rsidRDefault="00DD1D83" w:rsidP="004C08D9">
      <w:pPr>
        <w:suppressAutoHyphens/>
        <w:jc w:val="center"/>
        <w:rPr>
          <w:caps/>
          <w:color w:val="000000"/>
        </w:rPr>
      </w:pPr>
    </w:p>
    <w:p w:rsidR="00887D5F" w:rsidRPr="00325235" w:rsidRDefault="00887D5F" w:rsidP="00887D5F">
      <w:pPr>
        <w:suppressAutoHyphens/>
        <w:jc w:val="center"/>
        <w:rPr>
          <w:caps/>
          <w:color w:val="000000"/>
        </w:rPr>
      </w:pPr>
    </w:p>
    <w:p w:rsidR="00F57D0E" w:rsidRPr="00A70EEE" w:rsidRDefault="00F57D0E" w:rsidP="00F57D0E">
      <w:pPr>
        <w:suppressAutoHyphens/>
        <w:jc w:val="center"/>
        <w:rPr>
          <w:b/>
          <w:caps/>
          <w:color w:val="000000"/>
        </w:rPr>
      </w:pPr>
      <w:r w:rsidRPr="00A70EEE">
        <w:rPr>
          <w:b/>
          <w:caps/>
          <w:sz w:val="32"/>
          <w:szCs w:val="32"/>
        </w:rPr>
        <w:t>документация по планировке территории</w:t>
      </w:r>
    </w:p>
    <w:p w:rsidR="00F57D0E" w:rsidRPr="00A70EEE" w:rsidRDefault="00F57D0E" w:rsidP="00F57D0E">
      <w:pPr>
        <w:suppressAutoHyphens/>
        <w:jc w:val="center"/>
        <w:rPr>
          <w:b/>
          <w:caps/>
          <w:color w:val="000000"/>
        </w:rPr>
      </w:pPr>
      <w:r w:rsidRPr="00A70EEE">
        <w:rPr>
          <w:b/>
          <w:color w:val="000000"/>
        </w:rPr>
        <w:t>разработана для размещения объекта</w:t>
      </w:r>
    </w:p>
    <w:p w:rsidR="00F57D0E" w:rsidRPr="00A70EEE" w:rsidRDefault="00F57D0E" w:rsidP="00F57D0E">
      <w:pPr>
        <w:pStyle w:val="aff"/>
        <w:suppressAutoHyphens/>
        <w:ind w:left="142" w:right="113"/>
        <w:rPr>
          <w:b/>
          <w:caps/>
          <w:color w:val="000000"/>
        </w:rPr>
      </w:pPr>
      <w:r w:rsidRPr="00A70EEE">
        <w:rPr>
          <w:b/>
          <w:color w:val="000000"/>
        </w:rPr>
        <w:t>«</w:t>
      </w:r>
      <w:r w:rsidR="00092F57" w:rsidRPr="00092F57">
        <w:rPr>
          <w:b/>
          <w:color w:val="000000"/>
        </w:rPr>
        <w:t>Рощинская</w:t>
      </w:r>
      <w:r w:rsidRPr="00A70EEE">
        <w:rPr>
          <w:b/>
          <w:color w:val="000000"/>
        </w:rPr>
        <w:t xml:space="preserve"> </w:t>
      </w:r>
      <w:r w:rsidRPr="00A70EEE">
        <w:rPr>
          <w:b/>
          <w:caps/>
          <w:color w:val="000000"/>
        </w:rPr>
        <w:t>ВЭС»</w:t>
      </w:r>
    </w:p>
    <w:p w:rsidR="00F57D0E" w:rsidRPr="00A70EEE" w:rsidRDefault="00F57D0E" w:rsidP="00F57D0E">
      <w:pPr>
        <w:pStyle w:val="aff"/>
        <w:suppressAutoHyphens/>
        <w:rPr>
          <w:b/>
          <w:caps/>
          <w:color w:val="FF0000"/>
        </w:rPr>
      </w:pPr>
    </w:p>
    <w:p w:rsidR="00F57D0E" w:rsidRDefault="00F57D0E" w:rsidP="00F57D0E">
      <w:pPr>
        <w:pStyle w:val="aff"/>
        <w:suppressAutoHyphens/>
        <w:rPr>
          <w:b/>
          <w:caps/>
        </w:rPr>
      </w:pPr>
      <w:r w:rsidRPr="00A70EEE">
        <w:rPr>
          <w:b/>
          <w:caps/>
        </w:rPr>
        <w:t>ПРОЕКТ ПЛАНИРОВКИ ТЕРРИТОРИИ</w:t>
      </w:r>
    </w:p>
    <w:p w:rsidR="00FE0DD8" w:rsidRDefault="005D7019" w:rsidP="00FE0DD8">
      <w:pPr>
        <w:pStyle w:val="aff"/>
        <w:suppressAutoHyphens/>
        <w:rPr>
          <w:b/>
          <w:caps/>
        </w:rPr>
      </w:pPr>
      <w:r w:rsidRPr="005D7019">
        <w:rPr>
          <w:b/>
          <w:caps/>
        </w:rPr>
        <w:t xml:space="preserve">(В ГРАНИЦАХ </w:t>
      </w:r>
      <w:r w:rsidR="00FE0DD8" w:rsidRPr="00FE0DD8">
        <w:rPr>
          <w:b/>
          <w:caps/>
        </w:rPr>
        <w:t xml:space="preserve">ВЫСОКОВСКОГО МУНИЦИПАЛЬНОГО </w:t>
      </w:r>
    </w:p>
    <w:p w:rsidR="00F57D0E" w:rsidRPr="00A70EEE" w:rsidRDefault="00FE0DD8" w:rsidP="00FE0DD8">
      <w:pPr>
        <w:pStyle w:val="aff"/>
        <w:suppressAutoHyphens/>
        <w:rPr>
          <w:b/>
          <w:caps/>
        </w:rPr>
      </w:pPr>
      <w:r w:rsidRPr="00FE0DD8">
        <w:rPr>
          <w:b/>
          <w:caps/>
        </w:rPr>
        <w:t>ОБРАЗОВАНИЯ КРАСНОАРМЕЙСКОГО РАЙОНА</w:t>
      </w:r>
      <w:r w:rsidR="005D7019" w:rsidRPr="005D7019">
        <w:rPr>
          <w:b/>
          <w:caps/>
        </w:rPr>
        <w:t>)</w:t>
      </w:r>
    </w:p>
    <w:p w:rsidR="0031448F" w:rsidRDefault="0031448F" w:rsidP="00F57D0E">
      <w:pPr>
        <w:pStyle w:val="aff"/>
        <w:suppressAutoHyphens/>
        <w:spacing w:line="240" w:lineRule="auto"/>
        <w:rPr>
          <w:b/>
        </w:rPr>
      </w:pPr>
      <w:r w:rsidRPr="0031448F">
        <w:rPr>
          <w:b/>
        </w:rPr>
        <w:t>Материалы по обоснованию проекта планировки территории.</w:t>
      </w:r>
    </w:p>
    <w:p w:rsidR="0031448F" w:rsidRDefault="0031448F" w:rsidP="00F57D0E">
      <w:pPr>
        <w:pStyle w:val="aff"/>
        <w:suppressAutoHyphens/>
        <w:spacing w:line="240" w:lineRule="auto"/>
        <w:rPr>
          <w:b/>
        </w:rPr>
      </w:pPr>
    </w:p>
    <w:p w:rsidR="00F57D0E" w:rsidRPr="00A70EEE" w:rsidRDefault="0031448F" w:rsidP="00F57D0E">
      <w:pPr>
        <w:pStyle w:val="aff"/>
        <w:suppressAutoHyphens/>
        <w:spacing w:line="240" w:lineRule="auto"/>
        <w:rPr>
          <w:caps/>
        </w:rPr>
      </w:pPr>
      <w:r w:rsidRPr="0031448F">
        <w:rPr>
          <w:b/>
        </w:rPr>
        <w:t>Пояснительная записка</w:t>
      </w:r>
    </w:p>
    <w:p w:rsidR="00F57D0E" w:rsidRDefault="00F57D0E" w:rsidP="00F57D0E">
      <w:pPr>
        <w:pStyle w:val="aff"/>
        <w:suppressAutoHyphens/>
        <w:spacing w:before="240" w:after="240" w:line="240" w:lineRule="auto"/>
        <w:ind w:right="-23"/>
        <w:rPr>
          <w:caps/>
          <w:color w:val="000000" w:themeColor="text1"/>
          <w:szCs w:val="28"/>
        </w:rPr>
      </w:pPr>
    </w:p>
    <w:p w:rsidR="00887D5F" w:rsidRPr="0031448F" w:rsidRDefault="00F57D0E" w:rsidP="00F57D0E">
      <w:pPr>
        <w:pStyle w:val="aff"/>
        <w:suppressAutoHyphens/>
        <w:spacing w:before="240" w:after="240"/>
        <w:ind w:right="-23"/>
        <w:rPr>
          <w:caps/>
          <w:color w:val="000000" w:themeColor="text1"/>
          <w:szCs w:val="28"/>
        </w:rPr>
      </w:pPr>
      <w:r w:rsidRPr="00325235">
        <w:rPr>
          <w:caps/>
          <w:color w:val="000000" w:themeColor="text1"/>
          <w:szCs w:val="28"/>
        </w:rPr>
        <w:fldChar w:fldCharType="begin"/>
      </w:r>
      <w:r w:rsidRPr="00325235">
        <w:rPr>
          <w:caps/>
          <w:color w:val="000000" w:themeColor="text1"/>
          <w:szCs w:val="28"/>
        </w:rPr>
        <w:instrText xml:space="preserve"> DOCPROPERTY  Обозначение  \* MERGEFORMAT </w:instrText>
      </w:r>
      <w:r w:rsidRPr="00325235">
        <w:rPr>
          <w:caps/>
          <w:color w:val="000000" w:themeColor="text1"/>
          <w:szCs w:val="28"/>
        </w:rPr>
        <w:fldChar w:fldCharType="separate"/>
      </w:r>
      <w:r w:rsidR="000A530E">
        <w:rPr>
          <w:caps/>
          <w:color w:val="000000" w:themeColor="text1"/>
          <w:szCs w:val="28"/>
        </w:rPr>
        <w:t>ВЭС00085.291.1.3-ППТ</w:t>
      </w:r>
      <w:r w:rsidRPr="00325235">
        <w:rPr>
          <w:caps/>
          <w:color w:val="000000" w:themeColor="text1"/>
          <w:szCs w:val="28"/>
        </w:rPr>
        <w:fldChar w:fldCharType="end"/>
      </w:r>
      <w:r>
        <w:rPr>
          <w:caps/>
          <w:color w:val="000000" w:themeColor="text1"/>
          <w:szCs w:val="28"/>
        </w:rPr>
        <w:t>-</w:t>
      </w:r>
      <w:r w:rsidR="0031448F">
        <w:rPr>
          <w:caps/>
          <w:color w:val="000000" w:themeColor="text1"/>
          <w:szCs w:val="28"/>
        </w:rPr>
        <w:t>МО-ПЗ</w:t>
      </w:r>
    </w:p>
    <w:p w:rsidR="00F57D0E" w:rsidRPr="00325235" w:rsidRDefault="008F70FA" w:rsidP="00F57D0E">
      <w:pPr>
        <w:pStyle w:val="aff"/>
        <w:suppressAutoHyphens/>
        <w:spacing w:before="240" w:after="240"/>
        <w:ind w:right="-23"/>
        <w:rPr>
          <w:caps/>
          <w:color w:val="000000" w:themeColor="text1"/>
          <w:szCs w:val="28"/>
        </w:rPr>
      </w:pPr>
      <w:r>
        <w:rPr>
          <w:caps/>
          <w:color w:val="000000" w:themeColor="text1"/>
          <w:szCs w:val="28"/>
        </w:rPr>
        <w:t xml:space="preserve">Том </w:t>
      </w:r>
      <w:r>
        <w:rPr>
          <w:caps/>
          <w:color w:val="000000" w:themeColor="text1"/>
          <w:szCs w:val="28"/>
          <w:lang w:val="en-US"/>
        </w:rPr>
        <w:t>i</w:t>
      </w:r>
      <w:r w:rsidR="0031448F">
        <w:rPr>
          <w:caps/>
          <w:color w:val="000000" w:themeColor="text1"/>
          <w:szCs w:val="28"/>
          <w:lang w:val="en-US"/>
        </w:rPr>
        <w:t>II</w:t>
      </w:r>
    </w:p>
    <w:tbl>
      <w:tblPr>
        <w:tblpPr w:leftFromText="180" w:rightFromText="180" w:vertAnchor="text" w:horzAnchor="page" w:tblpX="1356" w:tblpY="133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6"/>
        <w:gridCol w:w="1062"/>
        <w:gridCol w:w="923"/>
        <w:gridCol w:w="851"/>
      </w:tblGrid>
      <w:tr w:rsidR="00887D5F" w:rsidRPr="009F6D27" w:rsidTr="00CD5812">
        <w:trPr>
          <w:trHeight w:hRule="exact" w:val="284"/>
        </w:trPr>
        <w:tc>
          <w:tcPr>
            <w:tcW w:w="776" w:type="dxa"/>
          </w:tcPr>
          <w:p w:rsidR="00887D5F" w:rsidRPr="009F6D27" w:rsidRDefault="00887D5F" w:rsidP="00CD5812">
            <w:pPr>
              <w:spacing w:line="240" w:lineRule="auto"/>
              <w:jc w:val="center"/>
              <w:rPr>
                <w:sz w:val="24"/>
                <w:szCs w:val="28"/>
              </w:rPr>
            </w:pPr>
            <w:r w:rsidRPr="009F6D27">
              <w:rPr>
                <w:sz w:val="24"/>
                <w:szCs w:val="28"/>
              </w:rPr>
              <w:t>Изм.</w:t>
            </w:r>
          </w:p>
        </w:tc>
        <w:tc>
          <w:tcPr>
            <w:tcW w:w="1062" w:type="dxa"/>
          </w:tcPr>
          <w:p w:rsidR="00887D5F" w:rsidRPr="009F6D27" w:rsidRDefault="00887D5F" w:rsidP="00CD5812">
            <w:pPr>
              <w:spacing w:line="240" w:lineRule="auto"/>
              <w:ind w:left="-88"/>
              <w:jc w:val="center"/>
              <w:rPr>
                <w:sz w:val="24"/>
                <w:szCs w:val="28"/>
              </w:rPr>
            </w:pPr>
            <w:r w:rsidRPr="009F6D27">
              <w:rPr>
                <w:sz w:val="24"/>
                <w:szCs w:val="28"/>
              </w:rPr>
              <w:t>№ док.</w:t>
            </w:r>
          </w:p>
        </w:tc>
        <w:tc>
          <w:tcPr>
            <w:tcW w:w="923" w:type="dxa"/>
          </w:tcPr>
          <w:p w:rsidR="00887D5F" w:rsidRPr="009F6D27" w:rsidRDefault="00887D5F" w:rsidP="00CD5812">
            <w:pPr>
              <w:spacing w:line="240" w:lineRule="auto"/>
              <w:jc w:val="center"/>
              <w:rPr>
                <w:sz w:val="24"/>
                <w:szCs w:val="28"/>
              </w:rPr>
            </w:pPr>
            <w:r w:rsidRPr="009F6D27">
              <w:rPr>
                <w:sz w:val="24"/>
                <w:szCs w:val="28"/>
              </w:rPr>
              <w:t>Подп.</w:t>
            </w:r>
          </w:p>
        </w:tc>
        <w:tc>
          <w:tcPr>
            <w:tcW w:w="851" w:type="dxa"/>
          </w:tcPr>
          <w:p w:rsidR="00887D5F" w:rsidRPr="009F6D27" w:rsidRDefault="00887D5F" w:rsidP="00CD5812">
            <w:pPr>
              <w:spacing w:line="240" w:lineRule="auto"/>
              <w:jc w:val="center"/>
              <w:rPr>
                <w:sz w:val="24"/>
                <w:szCs w:val="28"/>
              </w:rPr>
            </w:pPr>
            <w:r w:rsidRPr="009F6D27">
              <w:rPr>
                <w:sz w:val="24"/>
                <w:szCs w:val="28"/>
              </w:rPr>
              <w:t>Дата</w:t>
            </w:r>
          </w:p>
        </w:tc>
      </w:tr>
      <w:tr w:rsidR="00887D5F" w:rsidRPr="009F6D27" w:rsidTr="00CD5812">
        <w:trPr>
          <w:trHeight w:hRule="exact" w:val="284"/>
        </w:trPr>
        <w:tc>
          <w:tcPr>
            <w:tcW w:w="776" w:type="dxa"/>
          </w:tcPr>
          <w:p w:rsidR="00887D5F" w:rsidRPr="009F6D27" w:rsidRDefault="00887D5F" w:rsidP="00CD5812">
            <w:pPr>
              <w:spacing w:line="240" w:lineRule="auto"/>
              <w:jc w:val="center"/>
              <w:rPr>
                <w:sz w:val="24"/>
                <w:szCs w:val="28"/>
                <w:lang w:val="en-US"/>
              </w:rPr>
            </w:pPr>
          </w:p>
        </w:tc>
        <w:tc>
          <w:tcPr>
            <w:tcW w:w="1062" w:type="dxa"/>
          </w:tcPr>
          <w:p w:rsidR="00887D5F" w:rsidRPr="009F6D27" w:rsidRDefault="00887D5F" w:rsidP="00CD5812">
            <w:pPr>
              <w:spacing w:line="240" w:lineRule="auto"/>
              <w:ind w:left="-129" w:right="-87"/>
              <w:jc w:val="center"/>
              <w:rPr>
                <w:sz w:val="24"/>
                <w:szCs w:val="28"/>
              </w:rPr>
            </w:pPr>
          </w:p>
        </w:tc>
        <w:tc>
          <w:tcPr>
            <w:tcW w:w="923" w:type="dxa"/>
          </w:tcPr>
          <w:p w:rsidR="00887D5F" w:rsidRPr="009F6D27" w:rsidRDefault="00887D5F" w:rsidP="00CD5812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  <w:tc>
          <w:tcPr>
            <w:tcW w:w="851" w:type="dxa"/>
          </w:tcPr>
          <w:p w:rsidR="00887D5F" w:rsidRPr="009F6D27" w:rsidRDefault="00887D5F" w:rsidP="00CD5812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</w:tr>
      <w:tr w:rsidR="00887D5F" w:rsidRPr="009F6D27" w:rsidTr="00CD5812">
        <w:trPr>
          <w:trHeight w:hRule="exact" w:val="284"/>
        </w:trPr>
        <w:tc>
          <w:tcPr>
            <w:tcW w:w="776" w:type="dxa"/>
          </w:tcPr>
          <w:p w:rsidR="00887D5F" w:rsidRPr="009F6D27" w:rsidRDefault="00887D5F" w:rsidP="00CD5812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  <w:tc>
          <w:tcPr>
            <w:tcW w:w="1062" w:type="dxa"/>
          </w:tcPr>
          <w:p w:rsidR="00887D5F" w:rsidRPr="009F6D27" w:rsidRDefault="00887D5F" w:rsidP="00CD5812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  <w:tc>
          <w:tcPr>
            <w:tcW w:w="923" w:type="dxa"/>
          </w:tcPr>
          <w:p w:rsidR="00887D5F" w:rsidRPr="009F6D27" w:rsidRDefault="00887D5F" w:rsidP="00CD5812">
            <w:pPr>
              <w:spacing w:line="240" w:lineRule="auto"/>
              <w:rPr>
                <w:sz w:val="24"/>
                <w:szCs w:val="28"/>
              </w:rPr>
            </w:pPr>
          </w:p>
        </w:tc>
        <w:tc>
          <w:tcPr>
            <w:tcW w:w="851" w:type="dxa"/>
          </w:tcPr>
          <w:p w:rsidR="00887D5F" w:rsidRPr="009F6D27" w:rsidRDefault="00887D5F" w:rsidP="00CD5812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</w:tr>
      <w:tr w:rsidR="00887D5F" w:rsidRPr="009F6D27" w:rsidTr="00CD5812">
        <w:trPr>
          <w:trHeight w:hRule="exact" w:val="284"/>
        </w:trPr>
        <w:tc>
          <w:tcPr>
            <w:tcW w:w="776" w:type="dxa"/>
          </w:tcPr>
          <w:p w:rsidR="00887D5F" w:rsidRPr="009F6D27" w:rsidRDefault="00887D5F" w:rsidP="00CD5812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  <w:tc>
          <w:tcPr>
            <w:tcW w:w="1062" w:type="dxa"/>
          </w:tcPr>
          <w:p w:rsidR="00887D5F" w:rsidRPr="009F6D27" w:rsidRDefault="00887D5F" w:rsidP="00CD5812">
            <w:pPr>
              <w:spacing w:line="240" w:lineRule="auto"/>
              <w:jc w:val="center"/>
              <w:rPr>
                <w:sz w:val="24"/>
                <w:szCs w:val="28"/>
              </w:rPr>
            </w:pPr>
          </w:p>
        </w:tc>
        <w:tc>
          <w:tcPr>
            <w:tcW w:w="923" w:type="dxa"/>
          </w:tcPr>
          <w:p w:rsidR="00887D5F" w:rsidRPr="009F6D27" w:rsidRDefault="00887D5F" w:rsidP="00CD5812">
            <w:pPr>
              <w:spacing w:line="240" w:lineRule="auto"/>
              <w:rPr>
                <w:sz w:val="24"/>
                <w:szCs w:val="28"/>
              </w:rPr>
            </w:pPr>
          </w:p>
        </w:tc>
        <w:tc>
          <w:tcPr>
            <w:tcW w:w="851" w:type="dxa"/>
          </w:tcPr>
          <w:p w:rsidR="00887D5F" w:rsidRPr="009F6D27" w:rsidRDefault="00887D5F" w:rsidP="00CD5812">
            <w:pPr>
              <w:spacing w:line="240" w:lineRule="auto"/>
              <w:rPr>
                <w:sz w:val="24"/>
                <w:szCs w:val="28"/>
              </w:rPr>
            </w:pPr>
          </w:p>
        </w:tc>
      </w:tr>
    </w:tbl>
    <w:p w:rsidR="00CE55C5" w:rsidRDefault="00CE55C5" w:rsidP="00D731BD">
      <w:pPr>
        <w:pStyle w:val="aff"/>
        <w:spacing w:before="240" w:after="240"/>
        <w:ind w:right="-23"/>
      </w:pPr>
    </w:p>
    <w:p w:rsidR="00DA0CC5" w:rsidRDefault="000A530E" w:rsidP="00D731BD">
      <w:pPr>
        <w:pStyle w:val="aff"/>
        <w:spacing w:before="240" w:after="240"/>
        <w:ind w:right="-23"/>
      </w:pPr>
      <w:r w:rsidRPr="000F19D0">
        <w:rPr>
          <w:noProof/>
          <w:szCs w:val="28"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column">
              <wp:posOffset>-1506220</wp:posOffset>
            </wp:positionH>
            <wp:positionV relativeFrom="paragraph">
              <wp:posOffset>30480</wp:posOffset>
            </wp:positionV>
            <wp:extent cx="6358466" cy="2575675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466" cy="257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476E" w:rsidRDefault="0027435F" w:rsidP="00D731BD">
      <w:pPr>
        <w:pStyle w:val="aff"/>
        <w:spacing w:before="240" w:after="240"/>
        <w:ind w:right="-23"/>
      </w:pPr>
      <w:r>
        <w:rPr>
          <w:noProof/>
          <w:color w:val="000000"/>
        </w:rPr>
        <w:drawing>
          <wp:anchor distT="0" distB="0" distL="114300" distR="114300" simplePos="0" relativeHeight="251670016" behindDoc="1" locked="0" layoutInCell="1" allowOverlap="1" wp14:anchorId="57A25E5D" wp14:editId="0B0B00DC">
            <wp:simplePos x="0" y="0"/>
            <wp:positionH relativeFrom="column">
              <wp:posOffset>1383030</wp:posOffset>
            </wp:positionH>
            <wp:positionV relativeFrom="paragraph">
              <wp:posOffset>318135</wp:posOffset>
            </wp:positionV>
            <wp:extent cx="1568854" cy="1541330"/>
            <wp:effectExtent l="76200" t="76200" r="69850" b="5905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ечать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31650">
                      <a:off x="0" y="0"/>
                      <a:ext cx="1568854" cy="1541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1D83" w:rsidRPr="00A87616" w:rsidRDefault="00DD1D83" w:rsidP="00DD1D83">
      <w:pPr>
        <w:ind w:left="284"/>
        <w:contextualSpacing/>
        <w:rPr>
          <w:szCs w:val="28"/>
        </w:rPr>
      </w:pPr>
      <w:r w:rsidRPr="00A87616">
        <w:rPr>
          <w:szCs w:val="28"/>
        </w:rPr>
        <w:t>Технический директор</w:t>
      </w:r>
      <w:r w:rsidR="00124E70">
        <w:rPr>
          <w:szCs w:val="28"/>
        </w:rPr>
        <w:t xml:space="preserve"> </w:t>
      </w:r>
      <w:r w:rsidRPr="00A87616">
        <w:rPr>
          <w:szCs w:val="28"/>
        </w:rPr>
        <w:t>___________</w:t>
      </w:r>
      <w:r w:rsidR="000F19D0" w:rsidRPr="000F19D0">
        <w:rPr>
          <w:szCs w:val="28"/>
        </w:rPr>
        <w:t xml:space="preserve"> </w:t>
      </w:r>
      <w:r w:rsidRPr="00A87616">
        <w:rPr>
          <w:szCs w:val="28"/>
        </w:rPr>
        <w:t xml:space="preserve">_________________ </w:t>
      </w:r>
      <w:r w:rsidR="000F19D0">
        <w:rPr>
          <w:szCs w:val="28"/>
        </w:rPr>
        <w:t>Лушников</w:t>
      </w:r>
      <w:r w:rsidRPr="00A87616">
        <w:rPr>
          <w:szCs w:val="28"/>
        </w:rPr>
        <w:t xml:space="preserve"> </w:t>
      </w:r>
      <w:r w:rsidR="000F19D0">
        <w:rPr>
          <w:szCs w:val="28"/>
        </w:rPr>
        <w:t>А</w:t>
      </w:r>
      <w:r w:rsidRPr="00A87616">
        <w:rPr>
          <w:szCs w:val="28"/>
        </w:rPr>
        <w:t>.</w:t>
      </w:r>
      <w:r w:rsidR="000F19D0">
        <w:rPr>
          <w:szCs w:val="28"/>
        </w:rPr>
        <w:t>А</w:t>
      </w:r>
      <w:r w:rsidRPr="00A87616">
        <w:rPr>
          <w:szCs w:val="28"/>
        </w:rPr>
        <w:t>.</w:t>
      </w:r>
      <w:r w:rsidR="004C18A8" w:rsidRPr="004C18A8">
        <w:rPr>
          <w:noProof/>
          <w:szCs w:val="28"/>
        </w:rPr>
        <w:t xml:space="preserve"> </w:t>
      </w:r>
    </w:p>
    <w:p w:rsidR="00DD1D83" w:rsidRPr="00A87616" w:rsidRDefault="0027435F" w:rsidP="00DD1D83">
      <w:pPr>
        <w:ind w:left="284"/>
        <w:contextualSpacing/>
        <w:rPr>
          <w:szCs w:val="28"/>
        </w:rPr>
      </w:pPr>
      <w:r w:rsidRPr="00575652">
        <w:rPr>
          <w:noProof/>
          <w:sz w:val="12"/>
          <w:szCs w:val="12"/>
        </w:rPr>
        <w:drawing>
          <wp:anchor distT="0" distB="0" distL="114300" distR="114300" simplePos="0" relativeHeight="251672064" behindDoc="0" locked="0" layoutInCell="1" allowOverlap="1" wp14:anchorId="10C5A1A4" wp14:editId="08D6C375">
            <wp:simplePos x="0" y="0"/>
            <wp:positionH relativeFrom="column">
              <wp:posOffset>2697480</wp:posOffset>
            </wp:positionH>
            <wp:positionV relativeFrom="paragraph">
              <wp:posOffset>146050</wp:posOffset>
            </wp:positionV>
            <wp:extent cx="1695251" cy="686254"/>
            <wp:effectExtent l="0" t="0" r="0" b="0"/>
            <wp:wrapNone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251" cy="68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1D83" w:rsidRPr="00A87616" w:rsidRDefault="00DD1D83" w:rsidP="00DD1D83">
      <w:pPr>
        <w:ind w:left="284"/>
        <w:contextualSpacing/>
        <w:rPr>
          <w:szCs w:val="28"/>
        </w:rPr>
      </w:pPr>
      <w:r w:rsidRPr="00A87616">
        <w:rPr>
          <w:szCs w:val="28"/>
        </w:rPr>
        <w:t>Главный инженер проекта</w:t>
      </w:r>
      <w:r w:rsidR="00124E70">
        <w:rPr>
          <w:szCs w:val="28"/>
        </w:rPr>
        <w:t xml:space="preserve"> </w:t>
      </w:r>
      <w:r w:rsidRPr="00A87616">
        <w:rPr>
          <w:szCs w:val="28"/>
        </w:rPr>
        <w:t xml:space="preserve">____________________________ </w:t>
      </w:r>
      <w:r w:rsidR="00947D3A" w:rsidRPr="00DA0CC5">
        <w:rPr>
          <w:szCs w:val="28"/>
        </w:rPr>
        <w:fldChar w:fldCharType="begin"/>
      </w:r>
      <w:r w:rsidR="00947D3A" w:rsidRPr="00DA0CC5">
        <w:rPr>
          <w:szCs w:val="28"/>
        </w:rPr>
        <w:instrText xml:space="preserve"> DOCPROPERTY  "</w:instrText>
      </w:r>
      <w:r w:rsidR="00947D3A">
        <w:rPr>
          <w:szCs w:val="28"/>
        </w:rPr>
        <w:instrText>ГИП Фамилия</w:instrText>
      </w:r>
      <w:r w:rsidR="00947D3A" w:rsidRPr="00DA0CC5">
        <w:rPr>
          <w:szCs w:val="28"/>
        </w:rPr>
        <w:instrText xml:space="preserve">"  \* MERGEFORMAT </w:instrText>
      </w:r>
      <w:r w:rsidR="00947D3A" w:rsidRPr="00DA0CC5">
        <w:rPr>
          <w:szCs w:val="28"/>
        </w:rPr>
        <w:fldChar w:fldCharType="separate"/>
      </w:r>
      <w:r w:rsidR="001A4B99" w:rsidRPr="001A4B99">
        <w:rPr>
          <w:bCs/>
          <w:szCs w:val="28"/>
        </w:rPr>
        <w:t>Мартьянов</w:t>
      </w:r>
      <w:r w:rsidR="00947D3A" w:rsidRPr="00DA0CC5">
        <w:rPr>
          <w:szCs w:val="28"/>
        </w:rPr>
        <w:fldChar w:fldCharType="end"/>
      </w:r>
      <w:r w:rsidR="00947D3A">
        <w:rPr>
          <w:szCs w:val="28"/>
        </w:rPr>
        <w:t xml:space="preserve"> </w:t>
      </w:r>
      <w:r w:rsidR="00947D3A" w:rsidRPr="00DA0CC5">
        <w:rPr>
          <w:szCs w:val="28"/>
        </w:rPr>
        <w:fldChar w:fldCharType="begin"/>
      </w:r>
      <w:r w:rsidR="00947D3A" w:rsidRPr="00DA0CC5">
        <w:rPr>
          <w:szCs w:val="28"/>
        </w:rPr>
        <w:instrText xml:space="preserve"> DOCPROPERTY  "</w:instrText>
      </w:r>
      <w:r w:rsidR="00947D3A">
        <w:rPr>
          <w:szCs w:val="28"/>
        </w:rPr>
        <w:instrText>ГИП Инициалы</w:instrText>
      </w:r>
      <w:r w:rsidR="00947D3A" w:rsidRPr="00DA0CC5">
        <w:rPr>
          <w:szCs w:val="28"/>
        </w:rPr>
        <w:instrText xml:space="preserve">"  \* MERGEFORMAT </w:instrText>
      </w:r>
      <w:r w:rsidR="00947D3A" w:rsidRPr="00DA0CC5">
        <w:rPr>
          <w:szCs w:val="28"/>
        </w:rPr>
        <w:fldChar w:fldCharType="separate"/>
      </w:r>
      <w:r w:rsidR="001A4B99" w:rsidRPr="001A4B99">
        <w:rPr>
          <w:bCs/>
          <w:szCs w:val="28"/>
        </w:rPr>
        <w:t>Е</w:t>
      </w:r>
      <w:r w:rsidR="001A4B99">
        <w:rPr>
          <w:szCs w:val="28"/>
        </w:rPr>
        <w:t>.А.</w:t>
      </w:r>
      <w:r w:rsidR="00947D3A" w:rsidRPr="00DA0CC5">
        <w:rPr>
          <w:szCs w:val="28"/>
        </w:rPr>
        <w:fldChar w:fldCharType="end"/>
      </w:r>
    </w:p>
    <w:p w:rsidR="001C6F51" w:rsidRDefault="001C6F51" w:rsidP="001C6F51"/>
    <w:p w:rsidR="00D07942" w:rsidRPr="00AC5304" w:rsidRDefault="00D07942" w:rsidP="001C6F51">
      <w:pPr>
        <w:sectPr w:rsidR="00D07942" w:rsidRPr="00AC5304" w:rsidSect="0031688C">
          <w:headerReference w:type="default" r:id="rId12"/>
          <w:footerReference w:type="default" r:id="rId13"/>
          <w:footerReference w:type="first" r:id="rId14"/>
          <w:pgSz w:w="11907" w:h="16840" w:code="9"/>
          <w:pgMar w:top="-652" w:right="454" w:bottom="454" w:left="1134" w:header="426" w:footer="397" w:gutter="0"/>
          <w:pgNumType w:start="1"/>
          <w:cols w:space="720"/>
          <w:titlePg/>
        </w:sectPr>
      </w:pPr>
    </w:p>
    <w:p w:rsidR="00EB4AD3" w:rsidRPr="00DD6841" w:rsidRDefault="00EB4AD3" w:rsidP="00C87EF8">
      <w:pPr>
        <w:pStyle w:val="1"/>
        <w:numPr>
          <w:ilvl w:val="0"/>
          <w:numId w:val="0"/>
        </w:numPr>
      </w:pPr>
      <w:bookmarkStart w:id="1" w:name="_Toc25762106"/>
      <w:bookmarkStart w:id="2" w:name="Содержание"/>
      <w:r w:rsidRPr="00FA22B7">
        <w:lastRenderedPageBreak/>
        <w:t>Содержание тома</w:t>
      </w:r>
      <w:bookmarkEnd w:id="1"/>
      <w:r>
        <w:t xml:space="preserve"> </w:t>
      </w:r>
    </w:p>
    <w:bookmarkEnd w:id="2" w:displacedByCustomXml="next"/>
    <w:sdt>
      <w:sdtPr>
        <w:rPr>
          <w:rFonts w:ascii="Times New Roman" w:eastAsia="Times New Roman" w:hAnsi="Times New Roman" w:cs="Times New Roman"/>
          <w:b w:val="0"/>
          <w:bCs/>
          <w:color w:val="auto"/>
          <w:sz w:val="24"/>
          <w:szCs w:val="28"/>
        </w:rPr>
        <w:id w:val="384767369"/>
        <w:docPartObj>
          <w:docPartGallery w:val="Table of Contents"/>
          <w:docPartUnique/>
        </w:docPartObj>
      </w:sdtPr>
      <w:sdtEndPr>
        <w:rPr>
          <w:sz w:val="28"/>
          <w:szCs w:val="24"/>
        </w:rPr>
      </w:sdtEndPr>
      <w:sdtContent>
        <w:p w:rsidR="00EB4AD3" w:rsidRPr="004021C4" w:rsidRDefault="00EB4AD3" w:rsidP="00C87EF8">
          <w:pPr>
            <w:pStyle w:val="afffffff2"/>
            <w:numPr>
              <w:ilvl w:val="0"/>
              <w:numId w:val="0"/>
            </w:numPr>
            <w:ind w:left="709"/>
            <w:rPr>
              <w:sz w:val="12"/>
            </w:rPr>
          </w:pPr>
        </w:p>
        <w:p w:rsidR="003F505A" w:rsidRDefault="00EB4AD3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5762106" w:history="1">
            <w:r w:rsidR="003F505A" w:rsidRPr="004A119E">
              <w:rPr>
                <w:rStyle w:val="aff0"/>
                <w:noProof/>
              </w:rPr>
              <w:t>Содержание тома</w:t>
            </w:r>
            <w:r w:rsidR="003F505A">
              <w:rPr>
                <w:noProof/>
                <w:webHidden/>
              </w:rPr>
              <w:tab/>
            </w:r>
            <w:r w:rsidR="003F505A">
              <w:rPr>
                <w:noProof/>
                <w:webHidden/>
              </w:rPr>
              <w:fldChar w:fldCharType="begin"/>
            </w:r>
            <w:r w:rsidR="003F505A">
              <w:rPr>
                <w:noProof/>
                <w:webHidden/>
              </w:rPr>
              <w:instrText xml:space="preserve"> PAGEREF _Toc25762106 \h </w:instrText>
            </w:r>
            <w:r w:rsidR="003F505A">
              <w:rPr>
                <w:noProof/>
                <w:webHidden/>
              </w:rPr>
            </w:r>
            <w:r w:rsidR="003F505A">
              <w:rPr>
                <w:noProof/>
                <w:webHidden/>
              </w:rPr>
              <w:fldChar w:fldCharType="separate"/>
            </w:r>
            <w:r w:rsidR="003F505A">
              <w:rPr>
                <w:noProof/>
                <w:webHidden/>
              </w:rPr>
              <w:t>2</w:t>
            </w:r>
            <w:r w:rsidR="003F505A">
              <w:rPr>
                <w:noProof/>
                <w:webHidden/>
              </w:rPr>
              <w:fldChar w:fldCharType="end"/>
            </w:r>
          </w:hyperlink>
        </w:p>
        <w:p w:rsidR="003F505A" w:rsidRDefault="00AC094B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5762107" w:history="1">
            <w:r w:rsidR="003F505A" w:rsidRPr="004A119E">
              <w:rPr>
                <w:rStyle w:val="aff0"/>
                <w:noProof/>
              </w:rPr>
              <w:t>Состав проекта</w:t>
            </w:r>
            <w:r w:rsidR="003F505A">
              <w:rPr>
                <w:noProof/>
                <w:webHidden/>
              </w:rPr>
              <w:tab/>
            </w:r>
            <w:r w:rsidR="003F505A">
              <w:rPr>
                <w:noProof/>
                <w:webHidden/>
              </w:rPr>
              <w:fldChar w:fldCharType="begin"/>
            </w:r>
            <w:r w:rsidR="003F505A">
              <w:rPr>
                <w:noProof/>
                <w:webHidden/>
              </w:rPr>
              <w:instrText xml:space="preserve"> PAGEREF _Toc25762107 \h </w:instrText>
            </w:r>
            <w:r w:rsidR="003F505A">
              <w:rPr>
                <w:noProof/>
                <w:webHidden/>
              </w:rPr>
            </w:r>
            <w:r w:rsidR="003F505A">
              <w:rPr>
                <w:noProof/>
                <w:webHidden/>
              </w:rPr>
              <w:fldChar w:fldCharType="separate"/>
            </w:r>
            <w:r w:rsidR="003F505A">
              <w:rPr>
                <w:noProof/>
                <w:webHidden/>
              </w:rPr>
              <w:t>4</w:t>
            </w:r>
            <w:r w:rsidR="003F505A">
              <w:rPr>
                <w:noProof/>
                <w:webHidden/>
              </w:rPr>
              <w:fldChar w:fldCharType="end"/>
            </w:r>
          </w:hyperlink>
        </w:p>
        <w:p w:rsidR="003F505A" w:rsidRDefault="00AC094B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5762108" w:history="1">
            <w:r w:rsidR="003F505A" w:rsidRPr="004A119E">
              <w:rPr>
                <w:rStyle w:val="aff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</w:t>
            </w:r>
            <w:r w:rsidR="003F505A" w:rsidRPr="004A119E">
              <w:rPr>
                <w:rStyle w:val="aff0"/>
                <w:noProof/>
              </w:rPr>
              <w:t xml:space="preserve"> Исходная разрешительная документация</w:t>
            </w:r>
            <w:r w:rsidR="003F505A">
              <w:rPr>
                <w:noProof/>
                <w:webHidden/>
              </w:rPr>
              <w:tab/>
            </w:r>
            <w:r w:rsidR="003F505A">
              <w:rPr>
                <w:noProof/>
                <w:webHidden/>
              </w:rPr>
              <w:fldChar w:fldCharType="begin"/>
            </w:r>
            <w:r w:rsidR="003F505A">
              <w:rPr>
                <w:noProof/>
                <w:webHidden/>
              </w:rPr>
              <w:instrText xml:space="preserve"> PAGEREF _Toc25762108 \h </w:instrText>
            </w:r>
            <w:r w:rsidR="003F505A">
              <w:rPr>
                <w:noProof/>
                <w:webHidden/>
              </w:rPr>
            </w:r>
            <w:r w:rsidR="003F505A">
              <w:rPr>
                <w:noProof/>
                <w:webHidden/>
              </w:rPr>
              <w:fldChar w:fldCharType="separate"/>
            </w:r>
            <w:r w:rsidR="003F505A">
              <w:rPr>
                <w:noProof/>
                <w:webHidden/>
              </w:rPr>
              <w:t>5</w:t>
            </w:r>
            <w:r w:rsidR="003F505A">
              <w:rPr>
                <w:noProof/>
                <w:webHidden/>
              </w:rPr>
              <w:fldChar w:fldCharType="end"/>
            </w:r>
          </w:hyperlink>
        </w:p>
        <w:p w:rsidR="003F505A" w:rsidRDefault="00AC094B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5762109" w:history="1">
            <w:r w:rsidR="003F505A" w:rsidRPr="004A119E">
              <w:rPr>
                <w:rStyle w:val="aff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</w:t>
            </w:r>
            <w:r w:rsidR="003F505A" w:rsidRPr="004A119E">
              <w:rPr>
                <w:rStyle w:val="aff0"/>
                <w:noProof/>
              </w:rPr>
              <w:t xml:space="preserve"> Обоснование размещения проектируемого объекта</w:t>
            </w:r>
            <w:r w:rsidR="003F505A">
              <w:rPr>
                <w:noProof/>
                <w:webHidden/>
              </w:rPr>
              <w:tab/>
            </w:r>
            <w:r w:rsidR="003F505A">
              <w:rPr>
                <w:noProof/>
                <w:webHidden/>
              </w:rPr>
              <w:fldChar w:fldCharType="begin"/>
            </w:r>
            <w:r w:rsidR="003F505A">
              <w:rPr>
                <w:noProof/>
                <w:webHidden/>
              </w:rPr>
              <w:instrText xml:space="preserve"> PAGEREF _Toc25762109 \h </w:instrText>
            </w:r>
            <w:r w:rsidR="003F505A">
              <w:rPr>
                <w:noProof/>
                <w:webHidden/>
              </w:rPr>
            </w:r>
            <w:r w:rsidR="003F505A">
              <w:rPr>
                <w:noProof/>
                <w:webHidden/>
              </w:rPr>
              <w:fldChar w:fldCharType="separate"/>
            </w:r>
            <w:r w:rsidR="003F505A">
              <w:rPr>
                <w:noProof/>
                <w:webHidden/>
              </w:rPr>
              <w:t>7</w:t>
            </w:r>
            <w:r w:rsidR="003F505A">
              <w:rPr>
                <w:noProof/>
                <w:webHidden/>
              </w:rPr>
              <w:fldChar w:fldCharType="end"/>
            </w:r>
          </w:hyperlink>
        </w:p>
        <w:p w:rsidR="003F505A" w:rsidRDefault="00AC094B" w:rsidP="003F505A">
          <w:pPr>
            <w:pStyle w:val="23"/>
            <w:ind w:left="284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5762110" w:history="1">
            <w:r w:rsidR="003F505A" w:rsidRPr="004A119E">
              <w:rPr>
                <w:rStyle w:val="aff0"/>
                <w:noProof/>
              </w:rPr>
              <w:t>2.1 Описание природно-климатических условий территории, в отношении которой разрабатывается проект планировки территории</w:t>
            </w:r>
            <w:r w:rsidR="003F505A">
              <w:rPr>
                <w:noProof/>
                <w:webHidden/>
              </w:rPr>
              <w:tab/>
            </w:r>
            <w:r w:rsidR="003F505A">
              <w:rPr>
                <w:noProof/>
                <w:webHidden/>
              </w:rPr>
              <w:fldChar w:fldCharType="begin"/>
            </w:r>
            <w:r w:rsidR="003F505A">
              <w:rPr>
                <w:noProof/>
                <w:webHidden/>
              </w:rPr>
              <w:instrText xml:space="preserve"> PAGEREF _Toc25762110 \h </w:instrText>
            </w:r>
            <w:r w:rsidR="003F505A">
              <w:rPr>
                <w:noProof/>
                <w:webHidden/>
              </w:rPr>
            </w:r>
            <w:r w:rsidR="003F505A">
              <w:rPr>
                <w:noProof/>
                <w:webHidden/>
              </w:rPr>
              <w:fldChar w:fldCharType="separate"/>
            </w:r>
            <w:r w:rsidR="003F505A">
              <w:rPr>
                <w:noProof/>
                <w:webHidden/>
              </w:rPr>
              <w:t>7</w:t>
            </w:r>
            <w:r w:rsidR="003F505A">
              <w:rPr>
                <w:noProof/>
                <w:webHidden/>
              </w:rPr>
              <w:fldChar w:fldCharType="end"/>
            </w:r>
          </w:hyperlink>
        </w:p>
        <w:p w:rsidR="003F505A" w:rsidRDefault="00AC094B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5762111" w:history="1">
            <w:r w:rsidR="003F505A" w:rsidRPr="004A119E">
              <w:rPr>
                <w:rStyle w:val="aff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</w:t>
            </w:r>
            <w:r w:rsidR="003F505A" w:rsidRPr="004A119E">
              <w:rPr>
                <w:rStyle w:val="aff0"/>
                <w:noProof/>
              </w:rPr>
              <w:t xml:space="preserve"> Обоснование определения границ зон планируемого размещения линейных объектов, а также границ зон планируемого размещения линейных объектов, подлежащих переносу (переустройству)</w:t>
            </w:r>
            <w:r w:rsidR="003F505A">
              <w:rPr>
                <w:noProof/>
                <w:webHidden/>
              </w:rPr>
              <w:tab/>
            </w:r>
            <w:r w:rsidR="003F505A">
              <w:rPr>
                <w:noProof/>
                <w:webHidden/>
              </w:rPr>
              <w:fldChar w:fldCharType="begin"/>
            </w:r>
            <w:r w:rsidR="003F505A">
              <w:rPr>
                <w:noProof/>
                <w:webHidden/>
              </w:rPr>
              <w:instrText xml:space="preserve"> PAGEREF _Toc25762111 \h </w:instrText>
            </w:r>
            <w:r w:rsidR="003F505A">
              <w:rPr>
                <w:noProof/>
                <w:webHidden/>
              </w:rPr>
            </w:r>
            <w:r w:rsidR="003F505A">
              <w:rPr>
                <w:noProof/>
                <w:webHidden/>
              </w:rPr>
              <w:fldChar w:fldCharType="separate"/>
            </w:r>
            <w:r w:rsidR="003F505A">
              <w:rPr>
                <w:noProof/>
                <w:webHidden/>
              </w:rPr>
              <w:t>10</w:t>
            </w:r>
            <w:r w:rsidR="003F505A">
              <w:rPr>
                <w:noProof/>
                <w:webHidden/>
              </w:rPr>
              <w:fldChar w:fldCharType="end"/>
            </w:r>
          </w:hyperlink>
        </w:p>
        <w:p w:rsidR="003F505A" w:rsidRDefault="00AC094B" w:rsidP="003F505A">
          <w:pPr>
            <w:pStyle w:val="23"/>
            <w:ind w:left="284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25762112" w:history="1">
            <w:r w:rsidR="003F505A" w:rsidRPr="004A119E">
              <w:rPr>
                <w:rStyle w:val="aff0"/>
                <w:noProof/>
              </w:rPr>
              <w:t>3.1 Материалы по обоснованию проекта планировки территории.</w:t>
            </w:r>
            <w:r w:rsidR="003F505A">
              <w:rPr>
                <w:noProof/>
                <w:webHidden/>
              </w:rPr>
              <w:tab/>
            </w:r>
            <w:r w:rsidR="003F505A">
              <w:rPr>
                <w:noProof/>
                <w:webHidden/>
              </w:rPr>
              <w:fldChar w:fldCharType="begin"/>
            </w:r>
            <w:r w:rsidR="003F505A">
              <w:rPr>
                <w:noProof/>
                <w:webHidden/>
              </w:rPr>
              <w:instrText xml:space="preserve"> PAGEREF _Toc25762112 \h </w:instrText>
            </w:r>
            <w:r w:rsidR="003F505A">
              <w:rPr>
                <w:noProof/>
                <w:webHidden/>
              </w:rPr>
            </w:r>
            <w:r w:rsidR="003F505A">
              <w:rPr>
                <w:noProof/>
                <w:webHidden/>
              </w:rPr>
              <w:fldChar w:fldCharType="separate"/>
            </w:r>
            <w:r w:rsidR="003F505A">
              <w:rPr>
                <w:noProof/>
                <w:webHidden/>
              </w:rPr>
              <w:t>12</w:t>
            </w:r>
            <w:r w:rsidR="003F505A">
              <w:rPr>
                <w:noProof/>
                <w:webHidden/>
              </w:rPr>
              <w:fldChar w:fldCharType="end"/>
            </w:r>
          </w:hyperlink>
        </w:p>
        <w:p w:rsidR="003F505A" w:rsidRDefault="00AC094B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5762113" w:history="1">
            <w:r w:rsidR="003F505A" w:rsidRPr="004A119E">
              <w:rPr>
                <w:rStyle w:val="aff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</w:t>
            </w:r>
            <w:r w:rsidR="003F505A" w:rsidRPr="004A119E">
              <w:rPr>
                <w:rStyle w:val="aff0"/>
                <w:noProof/>
              </w:rPr>
              <w:t xml:space="preserve"> Обоснование определения предельных параметров застройки территории в границах зон планируемого размещения объектов капитального строительства, входящих в состав линейных объектов</w:t>
            </w:r>
            <w:r w:rsidR="003F505A">
              <w:rPr>
                <w:noProof/>
                <w:webHidden/>
              </w:rPr>
              <w:tab/>
            </w:r>
            <w:r w:rsidR="003F505A">
              <w:rPr>
                <w:noProof/>
                <w:webHidden/>
              </w:rPr>
              <w:fldChar w:fldCharType="begin"/>
            </w:r>
            <w:r w:rsidR="003F505A">
              <w:rPr>
                <w:noProof/>
                <w:webHidden/>
              </w:rPr>
              <w:instrText xml:space="preserve"> PAGEREF _Toc25762113 \h </w:instrText>
            </w:r>
            <w:r w:rsidR="003F505A">
              <w:rPr>
                <w:noProof/>
                <w:webHidden/>
              </w:rPr>
            </w:r>
            <w:r w:rsidR="003F505A">
              <w:rPr>
                <w:noProof/>
                <w:webHidden/>
              </w:rPr>
              <w:fldChar w:fldCharType="separate"/>
            </w:r>
            <w:r w:rsidR="003F505A">
              <w:rPr>
                <w:noProof/>
                <w:webHidden/>
              </w:rPr>
              <w:t>13</w:t>
            </w:r>
            <w:r w:rsidR="003F505A">
              <w:rPr>
                <w:noProof/>
                <w:webHidden/>
              </w:rPr>
              <w:fldChar w:fldCharType="end"/>
            </w:r>
          </w:hyperlink>
        </w:p>
        <w:p w:rsidR="003F505A" w:rsidRDefault="00AC094B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5762114" w:history="1">
            <w:r w:rsidR="003F505A" w:rsidRPr="004A119E">
              <w:rPr>
                <w:rStyle w:val="aff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</w:t>
            </w:r>
            <w:r w:rsidR="003F505A" w:rsidRPr="004A119E">
              <w:rPr>
                <w:rStyle w:val="aff0"/>
                <w:noProof/>
              </w:rPr>
              <w:t xml:space="preserve"> Информация о необходимости осуществления мероприятия по защите сохраняемых объектов капитального,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 в связи с размещением линейных объектов</w:t>
            </w:r>
            <w:r w:rsidR="003F505A">
              <w:rPr>
                <w:noProof/>
                <w:webHidden/>
              </w:rPr>
              <w:tab/>
            </w:r>
            <w:r w:rsidR="003F505A">
              <w:rPr>
                <w:noProof/>
                <w:webHidden/>
              </w:rPr>
              <w:fldChar w:fldCharType="begin"/>
            </w:r>
            <w:r w:rsidR="003F505A">
              <w:rPr>
                <w:noProof/>
                <w:webHidden/>
              </w:rPr>
              <w:instrText xml:space="preserve"> PAGEREF _Toc25762114 \h </w:instrText>
            </w:r>
            <w:r w:rsidR="003F505A">
              <w:rPr>
                <w:noProof/>
                <w:webHidden/>
              </w:rPr>
            </w:r>
            <w:r w:rsidR="003F505A">
              <w:rPr>
                <w:noProof/>
                <w:webHidden/>
              </w:rPr>
              <w:fldChar w:fldCharType="separate"/>
            </w:r>
            <w:r w:rsidR="003F505A">
              <w:rPr>
                <w:noProof/>
                <w:webHidden/>
              </w:rPr>
              <w:t>14</w:t>
            </w:r>
            <w:r w:rsidR="003F505A">
              <w:rPr>
                <w:noProof/>
                <w:webHidden/>
              </w:rPr>
              <w:fldChar w:fldCharType="end"/>
            </w:r>
          </w:hyperlink>
        </w:p>
        <w:p w:rsidR="003F505A" w:rsidRDefault="00AC094B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5762115" w:history="1">
            <w:r w:rsidR="003F505A" w:rsidRPr="004A119E">
              <w:rPr>
                <w:rStyle w:val="aff0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</w:t>
            </w:r>
            <w:r w:rsidR="003F505A" w:rsidRPr="004A119E">
              <w:rPr>
                <w:rStyle w:val="aff0"/>
                <w:noProof/>
              </w:rPr>
              <w:t xml:space="preserve"> Состав материалов и результаты инженерных изысканий.</w:t>
            </w:r>
            <w:r w:rsidR="003F505A">
              <w:rPr>
                <w:noProof/>
                <w:webHidden/>
              </w:rPr>
              <w:tab/>
            </w:r>
            <w:r w:rsidR="003F505A">
              <w:rPr>
                <w:noProof/>
                <w:webHidden/>
              </w:rPr>
              <w:fldChar w:fldCharType="begin"/>
            </w:r>
            <w:r w:rsidR="003F505A">
              <w:rPr>
                <w:noProof/>
                <w:webHidden/>
              </w:rPr>
              <w:instrText xml:space="preserve"> PAGEREF _Toc25762115 \h </w:instrText>
            </w:r>
            <w:r w:rsidR="003F505A">
              <w:rPr>
                <w:noProof/>
                <w:webHidden/>
              </w:rPr>
            </w:r>
            <w:r w:rsidR="003F505A">
              <w:rPr>
                <w:noProof/>
                <w:webHidden/>
              </w:rPr>
              <w:fldChar w:fldCharType="separate"/>
            </w:r>
            <w:r w:rsidR="003F505A">
              <w:rPr>
                <w:noProof/>
                <w:webHidden/>
              </w:rPr>
              <w:t>15</w:t>
            </w:r>
            <w:r w:rsidR="003F505A">
              <w:rPr>
                <w:noProof/>
                <w:webHidden/>
              </w:rPr>
              <w:fldChar w:fldCharType="end"/>
            </w:r>
          </w:hyperlink>
        </w:p>
        <w:p w:rsidR="003F505A" w:rsidRDefault="00AC094B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5762116" w:history="1">
            <w:r w:rsidR="003F505A" w:rsidRPr="004A119E">
              <w:rPr>
                <w:rStyle w:val="aff0"/>
                <w:noProof/>
              </w:rPr>
              <w:t>Приложение А Постановление Администрации Красноармейского муниципального района Саратовской области от 19.11.2019 №900 «О подготовке документации по планировке территории и проекта межевания на строительство объекта «Рощинская ВЭС»</w:t>
            </w:r>
            <w:r w:rsidR="003F505A">
              <w:rPr>
                <w:noProof/>
                <w:webHidden/>
              </w:rPr>
              <w:tab/>
            </w:r>
            <w:r w:rsidR="003F505A">
              <w:rPr>
                <w:noProof/>
                <w:webHidden/>
              </w:rPr>
              <w:fldChar w:fldCharType="begin"/>
            </w:r>
            <w:r w:rsidR="003F505A">
              <w:rPr>
                <w:noProof/>
                <w:webHidden/>
              </w:rPr>
              <w:instrText xml:space="preserve"> PAGEREF _Toc25762116 \h </w:instrText>
            </w:r>
            <w:r w:rsidR="003F505A">
              <w:rPr>
                <w:noProof/>
                <w:webHidden/>
              </w:rPr>
            </w:r>
            <w:r w:rsidR="003F505A">
              <w:rPr>
                <w:noProof/>
                <w:webHidden/>
              </w:rPr>
              <w:fldChar w:fldCharType="separate"/>
            </w:r>
            <w:r w:rsidR="003F505A">
              <w:rPr>
                <w:noProof/>
                <w:webHidden/>
              </w:rPr>
              <w:t>18</w:t>
            </w:r>
            <w:r w:rsidR="003F505A">
              <w:rPr>
                <w:noProof/>
                <w:webHidden/>
              </w:rPr>
              <w:fldChar w:fldCharType="end"/>
            </w:r>
          </w:hyperlink>
        </w:p>
        <w:p w:rsidR="003F505A" w:rsidRDefault="00AC094B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5762117" w:history="1">
            <w:r w:rsidR="003F505A" w:rsidRPr="004A119E">
              <w:rPr>
                <w:rStyle w:val="aff0"/>
                <w:noProof/>
              </w:rPr>
              <w:t>Приложение А1. Техническое задание на разработку документации по планировке территории</w:t>
            </w:r>
            <w:r w:rsidR="003F505A">
              <w:rPr>
                <w:noProof/>
                <w:webHidden/>
              </w:rPr>
              <w:tab/>
            </w:r>
            <w:r w:rsidR="003F505A">
              <w:rPr>
                <w:noProof/>
                <w:webHidden/>
              </w:rPr>
              <w:fldChar w:fldCharType="begin"/>
            </w:r>
            <w:r w:rsidR="003F505A">
              <w:rPr>
                <w:noProof/>
                <w:webHidden/>
              </w:rPr>
              <w:instrText xml:space="preserve"> PAGEREF _Toc25762117 \h </w:instrText>
            </w:r>
            <w:r w:rsidR="003F505A">
              <w:rPr>
                <w:noProof/>
                <w:webHidden/>
              </w:rPr>
            </w:r>
            <w:r w:rsidR="003F505A">
              <w:rPr>
                <w:noProof/>
                <w:webHidden/>
              </w:rPr>
              <w:fldChar w:fldCharType="separate"/>
            </w:r>
            <w:r w:rsidR="003F505A">
              <w:rPr>
                <w:noProof/>
                <w:webHidden/>
              </w:rPr>
              <w:t>20</w:t>
            </w:r>
            <w:r w:rsidR="003F505A">
              <w:rPr>
                <w:noProof/>
                <w:webHidden/>
              </w:rPr>
              <w:fldChar w:fldCharType="end"/>
            </w:r>
          </w:hyperlink>
        </w:p>
        <w:p w:rsidR="003F505A" w:rsidRDefault="00AC094B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5762118" w:history="1">
            <w:r w:rsidR="003F505A" w:rsidRPr="004A119E">
              <w:rPr>
                <w:rStyle w:val="aff0"/>
                <w:noProof/>
              </w:rPr>
              <w:t>Приложение Б.  Письмо Администрации Красноармейского района №13-18/3766 от 02.07.2019</w:t>
            </w:r>
            <w:r w:rsidR="003F505A">
              <w:rPr>
                <w:noProof/>
                <w:webHidden/>
              </w:rPr>
              <w:tab/>
            </w:r>
            <w:r w:rsidR="003F505A">
              <w:rPr>
                <w:noProof/>
                <w:webHidden/>
              </w:rPr>
              <w:fldChar w:fldCharType="begin"/>
            </w:r>
            <w:r w:rsidR="003F505A">
              <w:rPr>
                <w:noProof/>
                <w:webHidden/>
              </w:rPr>
              <w:instrText xml:space="preserve"> PAGEREF _Toc25762118 \h </w:instrText>
            </w:r>
            <w:r w:rsidR="003F505A">
              <w:rPr>
                <w:noProof/>
                <w:webHidden/>
              </w:rPr>
            </w:r>
            <w:r w:rsidR="003F505A">
              <w:rPr>
                <w:noProof/>
                <w:webHidden/>
              </w:rPr>
              <w:fldChar w:fldCharType="separate"/>
            </w:r>
            <w:r w:rsidR="003F505A">
              <w:rPr>
                <w:noProof/>
                <w:webHidden/>
              </w:rPr>
              <w:t>21</w:t>
            </w:r>
            <w:r w:rsidR="003F505A">
              <w:rPr>
                <w:noProof/>
                <w:webHidden/>
              </w:rPr>
              <w:fldChar w:fldCharType="end"/>
            </w:r>
          </w:hyperlink>
        </w:p>
        <w:p w:rsidR="003F505A" w:rsidRDefault="00AC094B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5762119" w:history="1">
            <w:r w:rsidR="003F505A" w:rsidRPr="004A119E">
              <w:rPr>
                <w:rStyle w:val="aff0"/>
                <w:noProof/>
              </w:rPr>
              <w:t>Приложение Б1.  Письмо Администрации Красноармейского района №13-19/7335 от 13.11.2019</w:t>
            </w:r>
            <w:r w:rsidR="003F505A">
              <w:rPr>
                <w:noProof/>
                <w:webHidden/>
              </w:rPr>
              <w:tab/>
            </w:r>
            <w:r w:rsidR="003F505A">
              <w:rPr>
                <w:noProof/>
                <w:webHidden/>
              </w:rPr>
              <w:fldChar w:fldCharType="begin"/>
            </w:r>
            <w:r w:rsidR="003F505A">
              <w:rPr>
                <w:noProof/>
                <w:webHidden/>
              </w:rPr>
              <w:instrText xml:space="preserve"> PAGEREF _Toc25762119 \h </w:instrText>
            </w:r>
            <w:r w:rsidR="003F505A">
              <w:rPr>
                <w:noProof/>
                <w:webHidden/>
              </w:rPr>
            </w:r>
            <w:r w:rsidR="003F505A">
              <w:rPr>
                <w:noProof/>
                <w:webHidden/>
              </w:rPr>
              <w:fldChar w:fldCharType="separate"/>
            </w:r>
            <w:r w:rsidR="003F505A">
              <w:rPr>
                <w:noProof/>
                <w:webHidden/>
              </w:rPr>
              <w:t>22</w:t>
            </w:r>
            <w:r w:rsidR="003F505A">
              <w:rPr>
                <w:noProof/>
                <w:webHidden/>
              </w:rPr>
              <w:fldChar w:fldCharType="end"/>
            </w:r>
          </w:hyperlink>
        </w:p>
        <w:p w:rsidR="003F505A" w:rsidRDefault="00AC094B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5762120" w:history="1">
            <w:r w:rsidR="003F505A" w:rsidRPr="004A119E">
              <w:rPr>
                <w:rStyle w:val="aff0"/>
                <w:noProof/>
              </w:rPr>
              <w:t>Приложение В. Письмо Департамента по недропользованию по Приволжскому Федеральному округу (Приволжскнедра) №СБ-Гр/го-14-00-08/436 от 02.04.2019</w:t>
            </w:r>
            <w:r w:rsidR="003F505A">
              <w:rPr>
                <w:noProof/>
                <w:webHidden/>
              </w:rPr>
              <w:tab/>
            </w:r>
            <w:r w:rsidR="003F505A">
              <w:rPr>
                <w:noProof/>
                <w:webHidden/>
              </w:rPr>
              <w:fldChar w:fldCharType="begin"/>
            </w:r>
            <w:r w:rsidR="003F505A">
              <w:rPr>
                <w:noProof/>
                <w:webHidden/>
              </w:rPr>
              <w:instrText xml:space="preserve"> PAGEREF _Toc25762120 \h </w:instrText>
            </w:r>
            <w:r w:rsidR="003F505A">
              <w:rPr>
                <w:noProof/>
                <w:webHidden/>
              </w:rPr>
            </w:r>
            <w:r w:rsidR="003F505A">
              <w:rPr>
                <w:noProof/>
                <w:webHidden/>
              </w:rPr>
              <w:fldChar w:fldCharType="separate"/>
            </w:r>
            <w:r w:rsidR="003F505A">
              <w:rPr>
                <w:noProof/>
                <w:webHidden/>
              </w:rPr>
              <w:t>24</w:t>
            </w:r>
            <w:r w:rsidR="003F505A">
              <w:rPr>
                <w:noProof/>
                <w:webHidden/>
              </w:rPr>
              <w:fldChar w:fldCharType="end"/>
            </w:r>
          </w:hyperlink>
        </w:p>
        <w:p w:rsidR="003F505A" w:rsidRDefault="00AC094B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5762121" w:history="1">
            <w:r w:rsidR="003F505A" w:rsidRPr="004A119E">
              <w:rPr>
                <w:rStyle w:val="aff0"/>
                <w:noProof/>
              </w:rPr>
              <w:t>Приложение В1. Письмо Управления по охране объектов культурного наследия Правительства Саратовской области №533 от 20.02.2019</w:t>
            </w:r>
            <w:r w:rsidR="003F505A">
              <w:rPr>
                <w:noProof/>
                <w:webHidden/>
              </w:rPr>
              <w:tab/>
            </w:r>
            <w:r w:rsidR="003F505A">
              <w:rPr>
                <w:noProof/>
                <w:webHidden/>
              </w:rPr>
              <w:fldChar w:fldCharType="begin"/>
            </w:r>
            <w:r w:rsidR="003F505A">
              <w:rPr>
                <w:noProof/>
                <w:webHidden/>
              </w:rPr>
              <w:instrText xml:space="preserve"> PAGEREF _Toc25762121 \h </w:instrText>
            </w:r>
            <w:r w:rsidR="003F505A">
              <w:rPr>
                <w:noProof/>
                <w:webHidden/>
              </w:rPr>
            </w:r>
            <w:r w:rsidR="003F505A">
              <w:rPr>
                <w:noProof/>
                <w:webHidden/>
              </w:rPr>
              <w:fldChar w:fldCharType="separate"/>
            </w:r>
            <w:r w:rsidR="003F505A">
              <w:rPr>
                <w:noProof/>
                <w:webHidden/>
              </w:rPr>
              <w:t>27</w:t>
            </w:r>
            <w:r w:rsidR="003F505A">
              <w:rPr>
                <w:noProof/>
                <w:webHidden/>
              </w:rPr>
              <w:fldChar w:fldCharType="end"/>
            </w:r>
          </w:hyperlink>
        </w:p>
        <w:p w:rsidR="003F505A" w:rsidRDefault="00AC094B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5762122" w:history="1">
            <w:r w:rsidR="003F505A" w:rsidRPr="004A119E">
              <w:rPr>
                <w:rStyle w:val="aff0"/>
                <w:noProof/>
              </w:rPr>
              <w:t>Приложение В2. Письмо Управления Федеральной службы по надзору в сфере защиты прав потребителей и благополучия человека по Саратовской области №64-00-05/52-1696-2019 от 05.11.2019</w:t>
            </w:r>
            <w:r w:rsidR="003F505A">
              <w:rPr>
                <w:noProof/>
                <w:webHidden/>
              </w:rPr>
              <w:tab/>
            </w:r>
            <w:r w:rsidR="003F505A">
              <w:rPr>
                <w:noProof/>
                <w:webHidden/>
              </w:rPr>
              <w:fldChar w:fldCharType="begin"/>
            </w:r>
            <w:r w:rsidR="003F505A">
              <w:rPr>
                <w:noProof/>
                <w:webHidden/>
              </w:rPr>
              <w:instrText xml:space="preserve"> PAGEREF _Toc25762122 \h </w:instrText>
            </w:r>
            <w:r w:rsidR="003F505A">
              <w:rPr>
                <w:noProof/>
                <w:webHidden/>
              </w:rPr>
            </w:r>
            <w:r w:rsidR="003F505A">
              <w:rPr>
                <w:noProof/>
                <w:webHidden/>
              </w:rPr>
              <w:fldChar w:fldCharType="separate"/>
            </w:r>
            <w:r w:rsidR="003F505A">
              <w:rPr>
                <w:noProof/>
                <w:webHidden/>
              </w:rPr>
              <w:t>29</w:t>
            </w:r>
            <w:r w:rsidR="003F505A">
              <w:rPr>
                <w:noProof/>
                <w:webHidden/>
              </w:rPr>
              <w:fldChar w:fldCharType="end"/>
            </w:r>
          </w:hyperlink>
        </w:p>
        <w:p w:rsidR="003F505A" w:rsidRDefault="00AC094B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5762123" w:history="1">
            <w:r w:rsidR="003F505A" w:rsidRPr="004A119E">
              <w:rPr>
                <w:rStyle w:val="aff0"/>
                <w:noProof/>
              </w:rPr>
              <w:t>Приложение В3. Письмо Приволжского межрегионального территориального управления воздушного транспорта Федерального агентства воздушного транспорта №Исх-17.1429/ПМТУ от 12.03.2019</w:t>
            </w:r>
            <w:r w:rsidR="003F505A">
              <w:rPr>
                <w:noProof/>
                <w:webHidden/>
              </w:rPr>
              <w:tab/>
            </w:r>
            <w:r w:rsidR="003F505A">
              <w:rPr>
                <w:noProof/>
                <w:webHidden/>
              </w:rPr>
              <w:fldChar w:fldCharType="begin"/>
            </w:r>
            <w:r w:rsidR="003F505A">
              <w:rPr>
                <w:noProof/>
                <w:webHidden/>
              </w:rPr>
              <w:instrText xml:space="preserve"> PAGEREF _Toc25762123 \h </w:instrText>
            </w:r>
            <w:r w:rsidR="003F505A">
              <w:rPr>
                <w:noProof/>
                <w:webHidden/>
              </w:rPr>
            </w:r>
            <w:r w:rsidR="003F505A">
              <w:rPr>
                <w:noProof/>
                <w:webHidden/>
              </w:rPr>
              <w:fldChar w:fldCharType="separate"/>
            </w:r>
            <w:r w:rsidR="003F505A">
              <w:rPr>
                <w:noProof/>
                <w:webHidden/>
              </w:rPr>
              <w:t>30</w:t>
            </w:r>
            <w:r w:rsidR="003F505A">
              <w:rPr>
                <w:noProof/>
                <w:webHidden/>
              </w:rPr>
              <w:fldChar w:fldCharType="end"/>
            </w:r>
          </w:hyperlink>
        </w:p>
        <w:p w:rsidR="003F505A" w:rsidRDefault="00AC094B">
          <w:pPr>
            <w:pStyle w:val="13"/>
            <w:rPr>
              <w:rFonts w:asciiTheme="minorHAnsi" w:eastAsiaTheme="minorEastAsia" w:hAnsiTheme="minorHAnsi" w:cstheme="minorBidi"/>
              <w:bCs w:val="0"/>
              <w:noProof/>
              <w:sz w:val="22"/>
              <w:szCs w:val="22"/>
            </w:rPr>
          </w:pPr>
          <w:hyperlink w:anchor="_Toc25762124" w:history="1">
            <w:r w:rsidR="003F505A" w:rsidRPr="004A119E">
              <w:rPr>
                <w:rStyle w:val="aff0"/>
                <w:noProof/>
              </w:rPr>
              <w:t>Приложение В4. Письмо Управления ветеринарии Правительства Саратовской области №01-21/3773 от 27.11.2019</w:t>
            </w:r>
            <w:r w:rsidR="003F505A">
              <w:rPr>
                <w:noProof/>
                <w:webHidden/>
              </w:rPr>
              <w:tab/>
            </w:r>
            <w:r w:rsidR="003F505A">
              <w:rPr>
                <w:noProof/>
                <w:webHidden/>
              </w:rPr>
              <w:fldChar w:fldCharType="begin"/>
            </w:r>
            <w:r w:rsidR="003F505A">
              <w:rPr>
                <w:noProof/>
                <w:webHidden/>
              </w:rPr>
              <w:instrText xml:space="preserve"> PAGEREF _Toc25762124 \h </w:instrText>
            </w:r>
            <w:r w:rsidR="003F505A">
              <w:rPr>
                <w:noProof/>
                <w:webHidden/>
              </w:rPr>
            </w:r>
            <w:r w:rsidR="003F505A">
              <w:rPr>
                <w:noProof/>
                <w:webHidden/>
              </w:rPr>
              <w:fldChar w:fldCharType="separate"/>
            </w:r>
            <w:r w:rsidR="003F505A">
              <w:rPr>
                <w:noProof/>
                <w:webHidden/>
              </w:rPr>
              <w:t>32</w:t>
            </w:r>
            <w:r w:rsidR="003F505A">
              <w:rPr>
                <w:noProof/>
                <w:webHidden/>
              </w:rPr>
              <w:fldChar w:fldCharType="end"/>
            </w:r>
          </w:hyperlink>
        </w:p>
        <w:p w:rsidR="006F5EAE" w:rsidRDefault="00EB4AD3" w:rsidP="006B5D61">
          <w:pPr>
            <w:pStyle w:val="13"/>
            <w:spacing w:line="276" w:lineRule="auto"/>
          </w:pPr>
          <w:r>
            <w:fldChar w:fldCharType="end"/>
          </w:r>
        </w:p>
      </w:sdtContent>
    </w:sdt>
    <w:p w:rsidR="006F5EAE" w:rsidRDefault="006F5EAE" w:rsidP="00F36F69">
      <w:pPr>
        <w:pStyle w:val="aa"/>
      </w:pPr>
    </w:p>
    <w:p w:rsidR="0031688C" w:rsidRPr="00F36F69" w:rsidRDefault="0031688C" w:rsidP="00F36F69">
      <w:pPr>
        <w:pStyle w:val="aa"/>
        <w:sectPr w:rsidR="0031688C" w:rsidRPr="00F36F69" w:rsidSect="00CA5867">
          <w:headerReference w:type="default" r:id="rId15"/>
          <w:footerReference w:type="default" r:id="rId16"/>
          <w:headerReference w:type="first" r:id="rId17"/>
          <w:footerReference w:type="first" r:id="rId18"/>
          <w:pgSz w:w="11906" w:h="16838" w:code="9"/>
          <w:pgMar w:top="454" w:right="539" w:bottom="454" w:left="1503" w:header="340" w:footer="227" w:gutter="0"/>
          <w:pgNumType w:start="2"/>
          <w:cols w:space="720"/>
          <w:titlePg/>
        </w:sectPr>
      </w:pPr>
    </w:p>
    <w:p w:rsidR="008F30DA" w:rsidRDefault="008F30DA" w:rsidP="00C87EF8">
      <w:pPr>
        <w:pStyle w:val="1"/>
        <w:numPr>
          <w:ilvl w:val="0"/>
          <w:numId w:val="0"/>
        </w:numPr>
        <w:ind w:left="432"/>
      </w:pPr>
      <w:bookmarkStart w:id="3" w:name="_Toc286847014"/>
      <w:bookmarkStart w:id="4" w:name="_Toc335158561"/>
      <w:bookmarkStart w:id="5" w:name="_Toc25762107"/>
      <w:bookmarkStart w:id="6" w:name="Sect0"/>
      <w:r>
        <w:lastRenderedPageBreak/>
        <w:t xml:space="preserve">Состав </w:t>
      </w:r>
      <w:bookmarkEnd w:id="3"/>
      <w:bookmarkEnd w:id="4"/>
      <w:r w:rsidR="009E7E79">
        <w:t>проекта</w:t>
      </w:r>
      <w:bookmarkEnd w:id="5"/>
    </w:p>
    <w:tbl>
      <w:tblPr>
        <w:tblW w:w="9795" w:type="dxa"/>
        <w:tblInd w:w="60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ook w:val="04A0" w:firstRow="1" w:lastRow="0" w:firstColumn="1" w:lastColumn="0" w:noHBand="0" w:noVBand="1"/>
      </w:tblPr>
      <w:tblGrid>
        <w:gridCol w:w="780"/>
        <w:gridCol w:w="2954"/>
        <w:gridCol w:w="5070"/>
        <w:gridCol w:w="991"/>
      </w:tblGrid>
      <w:tr w:rsidR="00092F57" w:rsidRPr="00477F92" w:rsidTr="005B18E8">
        <w:trPr>
          <w:trHeight w:val="20"/>
        </w:trPr>
        <w:tc>
          <w:tcPr>
            <w:tcW w:w="69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bookmarkEnd w:id="6"/>
          <w:p w:rsidR="00092F57" w:rsidRPr="00477F92" w:rsidRDefault="00092F57" w:rsidP="005B18E8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477F92">
              <w:rPr>
                <w:szCs w:val="28"/>
              </w:rPr>
              <w:t>№ тома</w:t>
            </w:r>
          </w:p>
        </w:tc>
        <w:tc>
          <w:tcPr>
            <w:tcW w:w="2969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477F92">
              <w:rPr>
                <w:szCs w:val="28"/>
              </w:rPr>
              <w:t>Обозначение</w:t>
            </w:r>
          </w:p>
        </w:tc>
        <w:tc>
          <w:tcPr>
            <w:tcW w:w="5144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477F92">
              <w:rPr>
                <w:szCs w:val="28"/>
              </w:rPr>
              <w:t>Наименование</w:t>
            </w:r>
          </w:p>
        </w:tc>
        <w:tc>
          <w:tcPr>
            <w:tcW w:w="992" w:type="dxa"/>
            <w:tcBorders>
              <w:top w:val="single" w:sz="18" w:space="0" w:color="auto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477F92">
              <w:rPr>
                <w:szCs w:val="28"/>
              </w:rPr>
              <w:t>Прим.</w:t>
            </w:r>
          </w:p>
        </w:tc>
      </w:tr>
      <w:tr w:rsidR="00092F57" w:rsidRPr="00477F92" w:rsidTr="005B18E8">
        <w:trPr>
          <w:trHeight w:val="20"/>
        </w:trPr>
        <w:tc>
          <w:tcPr>
            <w:tcW w:w="69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477F92">
              <w:rPr>
                <w:szCs w:val="28"/>
              </w:rPr>
              <w:t>1</w:t>
            </w:r>
          </w:p>
        </w:tc>
        <w:tc>
          <w:tcPr>
            <w:tcW w:w="2969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ind w:right="-135"/>
              <w:rPr>
                <w:sz w:val="24"/>
              </w:rPr>
            </w:pPr>
            <w:r w:rsidRPr="00477F92">
              <w:rPr>
                <w:szCs w:val="28"/>
              </w:rPr>
              <w:t>ВЭС00085.291.1.3-ППТ-ОЧП</w:t>
            </w:r>
          </w:p>
        </w:tc>
        <w:tc>
          <w:tcPr>
            <w:tcW w:w="5144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rPr>
                <w:sz w:val="24"/>
              </w:rPr>
            </w:pPr>
            <w:r w:rsidRPr="00477F92">
              <w:rPr>
                <w:szCs w:val="28"/>
              </w:rPr>
              <w:t>Основная часть проекта планировки территории. Положение о размещении линейного объекта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477F92">
              <w:rPr>
                <w:sz w:val="24"/>
              </w:rPr>
              <w:t> </w:t>
            </w:r>
          </w:p>
        </w:tc>
      </w:tr>
      <w:tr w:rsidR="00092F57" w:rsidRPr="00477F92" w:rsidTr="005B18E8">
        <w:trPr>
          <w:trHeight w:val="20"/>
        </w:trPr>
        <w:tc>
          <w:tcPr>
            <w:tcW w:w="69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477F92">
              <w:rPr>
                <w:szCs w:val="28"/>
              </w:rPr>
              <w:t>2</w:t>
            </w:r>
          </w:p>
        </w:tc>
        <w:tc>
          <w:tcPr>
            <w:tcW w:w="2969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ind w:right="-135"/>
              <w:rPr>
                <w:sz w:val="24"/>
              </w:rPr>
            </w:pPr>
            <w:r w:rsidRPr="00477F92">
              <w:rPr>
                <w:szCs w:val="28"/>
              </w:rPr>
              <w:t>ВЭС00085.291.1.3-ППТ-ОЧП-ГЧ</w:t>
            </w:r>
          </w:p>
        </w:tc>
        <w:tc>
          <w:tcPr>
            <w:tcW w:w="5144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rPr>
                <w:sz w:val="24"/>
              </w:rPr>
            </w:pPr>
            <w:r w:rsidRPr="00477F92">
              <w:rPr>
                <w:szCs w:val="28"/>
              </w:rPr>
              <w:t>Основная часть проекта планировки территории. Графическая часть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477F92">
              <w:rPr>
                <w:sz w:val="24"/>
              </w:rPr>
              <w:t> </w:t>
            </w:r>
          </w:p>
        </w:tc>
      </w:tr>
      <w:tr w:rsidR="00092F57" w:rsidRPr="00477F92" w:rsidTr="005B18E8">
        <w:trPr>
          <w:trHeight w:val="20"/>
        </w:trPr>
        <w:tc>
          <w:tcPr>
            <w:tcW w:w="69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477F92">
              <w:rPr>
                <w:szCs w:val="28"/>
              </w:rPr>
              <w:t>3</w:t>
            </w:r>
          </w:p>
        </w:tc>
        <w:tc>
          <w:tcPr>
            <w:tcW w:w="2969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ind w:right="-135"/>
              <w:rPr>
                <w:sz w:val="24"/>
              </w:rPr>
            </w:pPr>
            <w:r w:rsidRPr="00477F92">
              <w:rPr>
                <w:szCs w:val="28"/>
              </w:rPr>
              <w:t>ВЭС00085.291.1.3-ППТ-МО-ПЗ</w:t>
            </w:r>
          </w:p>
        </w:tc>
        <w:tc>
          <w:tcPr>
            <w:tcW w:w="5144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rPr>
                <w:sz w:val="24"/>
              </w:rPr>
            </w:pPr>
            <w:r w:rsidRPr="00477F92">
              <w:rPr>
                <w:szCs w:val="28"/>
              </w:rPr>
              <w:t>Материалы по обоснованию проекта планировки территории. Пояснительная записка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477F92">
              <w:rPr>
                <w:sz w:val="24"/>
              </w:rPr>
              <w:t> </w:t>
            </w:r>
          </w:p>
        </w:tc>
      </w:tr>
      <w:tr w:rsidR="00092F57" w:rsidRPr="00477F92" w:rsidTr="005B18E8">
        <w:trPr>
          <w:trHeight w:val="20"/>
        </w:trPr>
        <w:tc>
          <w:tcPr>
            <w:tcW w:w="69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477F92">
              <w:rPr>
                <w:szCs w:val="28"/>
              </w:rPr>
              <w:t>4</w:t>
            </w:r>
          </w:p>
        </w:tc>
        <w:tc>
          <w:tcPr>
            <w:tcW w:w="2969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ind w:right="-135"/>
              <w:rPr>
                <w:sz w:val="24"/>
              </w:rPr>
            </w:pPr>
            <w:r w:rsidRPr="00477F92">
              <w:rPr>
                <w:szCs w:val="28"/>
              </w:rPr>
              <w:t>ВЭС00085.291.1.3-ППТ-МО-ГЧ</w:t>
            </w:r>
          </w:p>
        </w:tc>
        <w:tc>
          <w:tcPr>
            <w:tcW w:w="5144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rPr>
                <w:sz w:val="24"/>
              </w:rPr>
            </w:pPr>
            <w:r w:rsidRPr="00477F92">
              <w:rPr>
                <w:szCs w:val="28"/>
              </w:rPr>
              <w:t>Материалы по обоснованию проекта планировки территории. Графическая часть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477F92">
              <w:rPr>
                <w:sz w:val="24"/>
              </w:rPr>
              <w:t> </w:t>
            </w:r>
          </w:p>
        </w:tc>
      </w:tr>
      <w:tr w:rsidR="00092F57" w:rsidRPr="00477F92" w:rsidTr="005B18E8">
        <w:trPr>
          <w:trHeight w:val="20"/>
        </w:trPr>
        <w:tc>
          <w:tcPr>
            <w:tcW w:w="69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477F92">
              <w:rPr>
                <w:szCs w:val="28"/>
              </w:rPr>
              <w:t>5</w:t>
            </w:r>
          </w:p>
        </w:tc>
        <w:tc>
          <w:tcPr>
            <w:tcW w:w="2969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ind w:right="-135"/>
              <w:rPr>
                <w:sz w:val="24"/>
              </w:rPr>
            </w:pPr>
            <w:r w:rsidRPr="00477F92">
              <w:rPr>
                <w:szCs w:val="28"/>
              </w:rPr>
              <w:t>ВЭС00085.291.1.3-ПМТ-ОЧП-ТЧ</w:t>
            </w:r>
          </w:p>
        </w:tc>
        <w:tc>
          <w:tcPr>
            <w:tcW w:w="5144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rPr>
                <w:sz w:val="24"/>
              </w:rPr>
            </w:pPr>
            <w:r w:rsidRPr="00477F92">
              <w:rPr>
                <w:szCs w:val="28"/>
              </w:rPr>
              <w:t>Основная часть проекта межевания территории. Текстовая часть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477F92">
              <w:rPr>
                <w:sz w:val="24"/>
              </w:rPr>
              <w:t> </w:t>
            </w:r>
          </w:p>
        </w:tc>
      </w:tr>
      <w:tr w:rsidR="00092F57" w:rsidRPr="00477F92" w:rsidTr="005B18E8">
        <w:trPr>
          <w:trHeight w:val="20"/>
        </w:trPr>
        <w:tc>
          <w:tcPr>
            <w:tcW w:w="69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477F92">
              <w:rPr>
                <w:szCs w:val="28"/>
              </w:rPr>
              <w:t>6</w:t>
            </w:r>
          </w:p>
        </w:tc>
        <w:tc>
          <w:tcPr>
            <w:tcW w:w="2969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ind w:right="-135"/>
              <w:rPr>
                <w:sz w:val="24"/>
              </w:rPr>
            </w:pPr>
            <w:r w:rsidRPr="00477F92">
              <w:rPr>
                <w:szCs w:val="28"/>
              </w:rPr>
              <w:t>ВЭС00085.291.1.3-ПМТ-ОЧП-ГЧ</w:t>
            </w:r>
          </w:p>
        </w:tc>
        <w:tc>
          <w:tcPr>
            <w:tcW w:w="5144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rPr>
                <w:sz w:val="24"/>
              </w:rPr>
            </w:pPr>
            <w:r w:rsidRPr="00477F92">
              <w:rPr>
                <w:szCs w:val="28"/>
              </w:rPr>
              <w:t>Основная часть проекта межевания территории. Чертежи межевания территории.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477F92">
              <w:rPr>
                <w:sz w:val="24"/>
              </w:rPr>
              <w:t> </w:t>
            </w:r>
          </w:p>
        </w:tc>
      </w:tr>
      <w:tr w:rsidR="00092F57" w:rsidRPr="00477F92" w:rsidTr="005B18E8">
        <w:trPr>
          <w:trHeight w:val="20"/>
        </w:trPr>
        <w:tc>
          <w:tcPr>
            <w:tcW w:w="69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jc w:val="center"/>
              <w:rPr>
                <w:sz w:val="24"/>
              </w:rPr>
            </w:pPr>
            <w:r w:rsidRPr="00477F92">
              <w:rPr>
                <w:szCs w:val="28"/>
              </w:rPr>
              <w:t>7</w:t>
            </w:r>
          </w:p>
        </w:tc>
        <w:tc>
          <w:tcPr>
            <w:tcW w:w="2969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ind w:right="-135"/>
              <w:rPr>
                <w:sz w:val="24"/>
              </w:rPr>
            </w:pPr>
            <w:r w:rsidRPr="00477F92">
              <w:rPr>
                <w:szCs w:val="28"/>
              </w:rPr>
              <w:t>ВЭС00085.291.1.3-ПМТ-МО</w:t>
            </w:r>
          </w:p>
        </w:tc>
        <w:tc>
          <w:tcPr>
            <w:tcW w:w="5144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hideMark/>
          </w:tcPr>
          <w:p w:rsidR="00092F57" w:rsidRPr="00477F92" w:rsidRDefault="00092F57" w:rsidP="005B18E8">
            <w:pPr>
              <w:spacing w:before="100" w:beforeAutospacing="1" w:after="100" w:afterAutospacing="1" w:line="240" w:lineRule="auto"/>
              <w:rPr>
                <w:sz w:val="24"/>
              </w:rPr>
            </w:pPr>
            <w:r w:rsidRPr="00477F92">
              <w:rPr>
                <w:szCs w:val="28"/>
              </w:rPr>
              <w:t>Материалы по обоснованию проекта межевания территории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92F57" w:rsidRPr="00477F92" w:rsidRDefault="00092F57" w:rsidP="005B18E8">
            <w:pPr>
              <w:spacing w:line="240" w:lineRule="auto"/>
              <w:rPr>
                <w:sz w:val="24"/>
              </w:rPr>
            </w:pPr>
            <w:r w:rsidRPr="00477F92">
              <w:rPr>
                <w:sz w:val="24"/>
              </w:rPr>
              <w:t> </w:t>
            </w:r>
          </w:p>
        </w:tc>
      </w:tr>
    </w:tbl>
    <w:p w:rsidR="00651241" w:rsidRDefault="00651241" w:rsidP="00651241">
      <w:pPr>
        <w:pStyle w:val="aa"/>
      </w:pPr>
    </w:p>
    <w:p w:rsidR="00323CE9" w:rsidRPr="00984DB6" w:rsidRDefault="00323CE9">
      <w:pPr>
        <w:spacing w:line="240" w:lineRule="auto"/>
        <w:rPr>
          <w:sz w:val="24"/>
          <w:szCs w:val="28"/>
        </w:rPr>
      </w:pPr>
      <w:r w:rsidRPr="00984DB6">
        <w:br w:type="page"/>
      </w:r>
    </w:p>
    <w:p w:rsidR="002A4B34" w:rsidRPr="00323CE9" w:rsidRDefault="002A4B34" w:rsidP="00651241">
      <w:pPr>
        <w:pStyle w:val="aa"/>
        <w:sectPr w:rsidR="002A4B34" w:rsidRPr="00323CE9" w:rsidSect="00117AC3">
          <w:footerReference w:type="default" r:id="rId19"/>
          <w:headerReference w:type="first" r:id="rId20"/>
          <w:footerReference w:type="first" r:id="rId21"/>
          <w:pgSz w:w="11906" w:h="16838" w:code="9"/>
          <w:pgMar w:top="454" w:right="539" w:bottom="454" w:left="1503" w:header="340" w:footer="257" w:gutter="0"/>
          <w:cols w:space="720"/>
          <w:titlePg/>
        </w:sectPr>
      </w:pPr>
    </w:p>
    <w:p w:rsidR="004F4727" w:rsidRPr="00C87EF8" w:rsidRDefault="00511A91" w:rsidP="00C87EF8">
      <w:pPr>
        <w:pStyle w:val="1"/>
      </w:pPr>
      <w:bookmarkStart w:id="7" w:name="_Toc25762108"/>
      <w:r>
        <w:lastRenderedPageBreak/>
        <w:t>Исходная разрешительная документация</w:t>
      </w:r>
      <w:bookmarkEnd w:id="7"/>
    </w:p>
    <w:p w:rsidR="00511A91" w:rsidRDefault="00511A91" w:rsidP="00B81E9A">
      <w:pPr>
        <w:pStyle w:val="142"/>
      </w:pPr>
      <w:r>
        <w:t>Документация по планировке территории для объекта в рамках инвестиционного проекта: «</w:t>
      </w:r>
      <w:r w:rsidR="00092F57">
        <w:t>Рощинская</w:t>
      </w:r>
      <w:r>
        <w:t xml:space="preserve"> ВЭС» состоит из проекта планировки территории и проекта межевания территории, разработанных в границах </w:t>
      </w:r>
      <w:r w:rsidR="00D656CF" w:rsidRPr="00D656CF">
        <w:t xml:space="preserve">Высоковского муниципального образования Красноармейского района </w:t>
      </w:r>
      <w:r w:rsidR="00D656CF">
        <w:t>Сарато</w:t>
      </w:r>
      <w:r>
        <w:t>вской области.</w:t>
      </w:r>
    </w:p>
    <w:p w:rsidR="00F77C81" w:rsidRDefault="00F77C81" w:rsidP="00F77C81">
      <w:pPr>
        <w:pStyle w:val="142"/>
      </w:pPr>
      <w:r>
        <w:t>Перечень исходной разрешительной документации (</w:t>
      </w:r>
      <w:r w:rsidRPr="001D1D84">
        <w:t xml:space="preserve">Приложения А – </w:t>
      </w:r>
      <w:r w:rsidR="001D1D84" w:rsidRPr="001D1D84">
        <w:t>В3</w:t>
      </w:r>
      <w:r w:rsidRPr="001D1D84">
        <w:t>):</w:t>
      </w:r>
    </w:p>
    <w:p w:rsidR="00F77C81" w:rsidRPr="00635EEF" w:rsidRDefault="00F77C81" w:rsidP="00F77C81">
      <w:pPr>
        <w:pStyle w:val="142"/>
      </w:pPr>
      <w:r w:rsidRPr="001D1D84">
        <w:t xml:space="preserve">Приложение А. </w:t>
      </w:r>
      <w:r w:rsidR="001D1D84">
        <w:t xml:space="preserve">Постановление </w:t>
      </w:r>
      <w:r w:rsidR="001D1D84" w:rsidRPr="001D1D84">
        <w:t>Администрации Красноармейского муниципального района Саратовской области от 19.11.2019 №900 «О подготовке документации по планировке территории и проекта межевания на строительство объекта «Рощинская ВЭС»</w:t>
      </w:r>
      <w:r w:rsidR="001D1D84">
        <w:t>;</w:t>
      </w:r>
    </w:p>
    <w:p w:rsidR="00F77C81" w:rsidRPr="00635EEF" w:rsidRDefault="00F77C81" w:rsidP="00F77C81">
      <w:pPr>
        <w:pStyle w:val="142"/>
      </w:pPr>
      <w:r w:rsidRPr="00635EEF">
        <w:t>Приложение А1. Техническое задание на разработку документации по планировке территории;</w:t>
      </w:r>
    </w:p>
    <w:p w:rsidR="00F77C81" w:rsidRPr="00635EEF" w:rsidRDefault="00F77C81" w:rsidP="00F77C81">
      <w:pPr>
        <w:pStyle w:val="142"/>
      </w:pPr>
      <w:r w:rsidRPr="00635EEF">
        <w:t>Приложение Б. Письмо Администрации Красноармейского района №13-18/3766 от 02.07.2019;</w:t>
      </w:r>
    </w:p>
    <w:p w:rsidR="00F77C81" w:rsidRPr="00635EEF" w:rsidRDefault="00F77C81" w:rsidP="00F77C81">
      <w:pPr>
        <w:pStyle w:val="142"/>
      </w:pPr>
      <w:r w:rsidRPr="00635EEF">
        <w:t>Приложение Б1. Письмо Администрации Красноармейского района №13-19/7335 от 13.11.2019;</w:t>
      </w:r>
    </w:p>
    <w:p w:rsidR="00F77C81" w:rsidRDefault="00F77C81" w:rsidP="00F77C81">
      <w:pPr>
        <w:pStyle w:val="142"/>
      </w:pPr>
      <w:r w:rsidRPr="00635EEF">
        <w:t>Приложение В. Письмо Департамента по недропользованию по Приволжскому Федеральному округу (Приволжскнедра) №СБ-Гр/го-14-00-08/436 от 02.04.2019</w:t>
      </w:r>
      <w:r>
        <w:t>;</w:t>
      </w:r>
    </w:p>
    <w:p w:rsidR="00F77C81" w:rsidRDefault="00F77C81" w:rsidP="00F77C81">
      <w:pPr>
        <w:pStyle w:val="142"/>
      </w:pPr>
      <w:r w:rsidRPr="00635EEF">
        <w:t>Приложение В1. Письмо Управления по охране объектов культурного наследия Правительства Саратовской области №533 от 20.02.2019</w:t>
      </w:r>
      <w:r>
        <w:t>;</w:t>
      </w:r>
    </w:p>
    <w:p w:rsidR="00F77C81" w:rsidRDefault="00F77C81" w:rsidP="00F77C81">
      <w:pPr>
        <w:pStyle w:val="142"/>
      </w:pPr>
      <w:r>
        <w:t>Приложение В2.</w:t>
      </w:r>
      <w:r w:rsidRPr="00635EEF">
        <w:t xml:space="preserve"> Письмо Управления Федеральной службы по надзору в сфере защиты прав потребителей и благополучия человека по Саратовской области №64-00-05/52-1696-2019 от 05.11.2019</w:t>
      </w:r>
      <w:r>
        <w:t>;</w:t>
      </w:r>
    </w:p>
    <w:p w:rsidR="00F77C81" w:rsidRDefault="00F77C81" w:rsidP="00F77C81">
      <w:pPr>
        <w:pStyle w:val="142"/>
      </w:pPr>
      <w:r w:rsidRPr="00635EEF">
        <w:lastRenderedPageBreak/>
        <w:t>Приложение В3. Письмо Приволжского межрегионального территориального управления воздушного транспорта Федерального агентства воздушного транспорта №</w:t>
      </w:r>
      <w:r>
        <w:t>Исх-17.1429/ПМТУ от 12.03.2019;</w:t>
      </w:r>
    </w:p>
    <w:p w:rsidR="00C87EF8" w:rsidRPr="003F505A" w:rsidRDefault="003F505A" w:rsidP="00C87EF8">
      <w:pPr>
        <w:pStyle w:val="aa"/>
        <w:rPr>
          <w:sz w:val="28"/>
        </w:rPr>
      </w:pPr>
      <w:r w:rsidRPr="003F505A">
        <w:rPr>
          <w:sz w:val="28"/>
        </w:rPr>
        <w:t>Приложение В4. Письмо Управления ветеринарии Правительства Саратовской области №01-21/3773 от 27.11.2019</w:t>
      </w:r>
      <w:r>
        <w:rPr>
          <w:sz w:val="28"/>
        </w:rPr>
        <w:t>.</w:t>
      </w:r>
    </w:p>
    <w:p w:rsidR="00C87EF8" w:rsidRDefault="008431E5" w:rsidP="008431E5">
      <w:pPr>
        <w:pStyle w:val="1"/>
      </w:pPr>
      <w:bookmarkStart w:id="8" w:name="_Toc25762109"/>
      <w:r w:rsidRPr="008431E5">
        <w:lastRenderedPageBreak/>
        <w:t>Обоснование размещения проектируемого объекта</w:t>
      </w:r>
      <w:bookmarkEnd w:id="8"/>
    </w:p>
    <w:p w:rsidR="00C87EF8" w:rsidRPr="00C87EF8" w:rsidRDefault="008431E5" w:rsidP="008431E5">
      <w:pPr>
        <w:pStyle w:val="21"/>
      </w:pPr>
      <w:bookmarkStart w:id="9" w:name="_Toc23244455"/>
      <w:bookmarkStart w:id="10" w:name="_Toc25762110"/>
      <w:r w:rsidRPr="008431E5">
        <w:t>Описание природно-климатических условий территории, в отношении которой разрабатывается проект планировки территории</w:t>
      </w:r>
      <w:bookmarkEnd w:id="9"/>
      <w:bookmarkEnd w:id="10"/>
    </w:p>
    <w:p w:rsidR="008431E5" w:rsidRDefault="008431E5" w:rsidP="001E67F7">
      <w:pPr>
        <w:ind w:firstLine="709"/>
        <w:jc w:val="both"/>
      </w:pPr>
      <w:r w:rsidRPr="00D656CF">
        <w:t>В административном отношении «</w:t>
      </w:r>
      <w:r w:rsidR="00092F57" w:rsidRPr="00092F57">
        <w:t>Рощинская</w:t>
      </w:r>
      <w:r w:rsidRPr="00D656CF">
        <w:t xml:space="preserve"> ВЭС» располагается на территории </w:t>
      </w:r>
      <w:r w:rsidR="00D656CF" w:rsidRPr="00D656CF">
        <w:t>Высоковского муниципального образования Красноармейского района Сара</w:t>
      </w:r>
      <w:r w:rsidRPr="00D656CF">
        <w:t>товской области.</w:t>
      </w:r>
    </w:p>
    <w:p w:rsidR="0069474F" w:rsidRPr="00A03462" w:rsidRDefault="0069474F" w:rsidP="0069474F">
      <w:pPr>
        <w:ind w:firstLine="709"/>
        <w:jc w:val="both"/>
        <w:rPr>
          <w:szCs w:val="28"/>
        </w:rPr>
      </w:pPr>
      <w:r w:rsidRPr="00A03462">
        <w:rPr>
          <w:szCs w:val="28"/>
        </w:rPr>
        <w:t>Климат Высоковского муниципального образования континентальный с холодной, малоснежной зимой и продолжительным жарким сухим летом. Весна короткая, осень теплая и ясная.</w:t>
      </w:r>
    </w:p>
    <w:p w:rsidR="0069474F" w:rsidRPr="00A03462" w:rsidRDefault="0069474F" w:rsidP="0069474F">
      <w:pPr>
        <w:ind w:firstLine="709"/>
        <w:jc w:val="both"/>
        <w:rPr>
          <w:szCs w:val="28"/>
        </w:rPr>
      </w:pPr>
      <w:r w:rsidRPr="00A03462">
        <w:rPr>
          <w:szCs w:val="28"/>
        </w:rPr>
        <w:t>Равнинный рельеф способствует проникновению на территорию различных воздушных масс. Зимой сюда приходит холодный, сухой, континентальный воздух сибирского антициклона и усиливает суровость климата. Поэтому средние температуры января здесь такие же, как в Петрозаводске и Москве (-10 -12°С), хотя Саратовское Поволжье находится намного южнее этих городов.</w:t>
      </w:r>
    </w:p>
    <w:p w:rsidR="0069474F" w:rsidRPr="00A03462" w:rsidRDefault="0069474F" w:rsidP="0069474F">
      <w:pPr>
        <w:ind w:firstLine="709"/>
        <w:jc w:val="both"/>
        <w:rPr>
          <w:szCs w:val="28"/>
        </w:rPr>
      </w:pPr>
      <w:r w:rsidRPr="00A03462">
        <w:rPr>
          <w:szCs w:val="28"/>
        </w:rPr>
        <w:t>Летом наблюдается приток воздушных масс с Атлантического океана. Пройдя над разогретой поверхностью Русской равнины, они теряют свойства морского воздуха, нагреваются и мало влияют на снижение летней жары.</w:t>
      </w:r>
    </w:p>
    <w:p w:rsidR="0069474F" w:rsidRPr="00A03462" w:rsidRDefault="0069474F" w:rsidP="0069474F">
      <w:pPr>
        <w:ind w:firstLine="709"/>
        <w:jc w:val="both"/>
        <w:rPr>
          <w:szCs w:val="28"/>
        </w:rPr>
      </w:pPr>
      <w:r w:rsidRPr="00A03462">
        <w:rPr>
          <w:szCs w:val="28"/>
        </w:rPr>
        <w:t>В течение всего года не исключается возможность проникновения арктического воздуха с севера. Зимой он еще более усиливает мороз, летом приносит прохладу, а весной и ранней осенью — заморозки.</w:t>
      </w:r>
    </w:p>
    <w:p w:rsidR="0069474F" w:rsidRPr="00A03462" w:rsidRDefault="0069474F" w:rsidP="0069474F">
      <w:pPr>
        <w:ind w:firstLine="709"/>
        <w:jc w:val="both"/>
        <w:rPr>
          <w:szCs w:val="28"/>
        </w:rPr>
      </w:pPr>
      <w:r w:rsidRPr="00A03462">
        <w:rPr>
          <w:szCs w:val="28"/>
        </w:rPr>
        <w:t>С Атлантического океана и Средиземного моря приходят циклоны. Чаще они бывают зимой, поэтому погода в этот сезон более изменчива. Летом часто вторгаются сухие горячие массы воздуха из Казахстана и тогда устанавливается жара до +34 +38°С.</w:t>
      </w:r>
    </w:p>
    <w:p w:rsidR="0069474F" w:rsidRPr="00A03462" w:rsidRDefault="0069474F" w:rsidP="0069474F">
      <w:pPr>
        <w:ind w:firstLine="709"/>
        <w:jc w:val="both"/>
        <w:rPr>
          <w:szCs w:val="28"/>
        </w:rPr>
      </w:pPr>
      <w:r w:rsidRPr="00A03462">
        <w:rPr>
          <w:szCs w:val="28"/>
        </w:rPr>
        <w:t xml:space="preserve">В результате континентальности климата наблюдаются резкие суточные и сезонные колебания температуры воздуха. Средняя годовая амплитуда равна 33,1°C. Наиболее низкие температуры отмечаются в январе — от -10,5°C до −12,0°C, высокие — в июле — +21,0 +23,5°C. Среднегодовая температура воздуха по многолетним данным равна 4,6°C. Абсолютный годовой максимум +41°C, </w:t>
      </w:r>
      <w:r w:rsidRPr="00A03462">
        <w:rPr>
          <w:szCs w:val="28"/>
        </w:rPr>
        <w:lastRenderedPageBreak/>
        <w:t>абсолютный годовой минимум -38°C. Период активной вегетации (переход со среднесуточной температурой более 10°C) равен 182 дням. Он начинается в конце апреля и заканчивается в четвертой декаде сентября. Сумма температур выше +10°С составляет 2800-3000°. Заморозки осенью начинаются в начале октября и заканчиваются в конце апреля — начале мая. Средняя продолжительность безморозного периода 150-165 дней.</w:t>
      </w:r>
    </w:p>
    <w:p w:rsidR="0069474F" w:rsidRPr="00A03462" w:rsidRDefault="0069474F" w:rsidP="0069474F">
      <w:pPr>
        <w:ind w:firstLine="709"/>
        <w:jc w:val="both"/>
        <w:rPr>
          <w:szCs w:val="28"/>
        </w:rPr>
      </w:pPr>
      <w:r w:rsidRPr="00A03462">
        <w:rPr>
          <w:szCs w:val="28"/>
        </w:rPr>
        <w:t>Устойчивое промерзание верхних слоев почвы наступает в начале декабря. Средняя глубина промерзания почвы 27-78 см. Наибольшая глубина 144 см. В начале апреля начинается оттаивание почвы.</w:t>
      </w:r>
    </w:p>
    <w:p w:rsidR="0069474F" w:rsidRPr="00A03462" w:rsidRDefault="0069474F" w:rsidP="0069474F">
      <w:pPr>
        <w:ind w:firstLine="709"/>
        <w:jc w:val="both"/>
        <w:rPr>
          <w:szCs w:val="28"/>
        </w:rPr>
      </w:pPr>
      <w:r w:rsidRPr="00A03462">
        <w:rPr>
          <w:szCs w:val="28"/>
        </w:rPr>
        <w:t>Территория Высоковского муниципального образования расположена в зоне слабого увлажнения. Среднее годовое количество осадков составляет 370-390 мм. На теплый период приходится 65-66% осадков, остальная часть   на холодный. Гидротермический коэффициент равен 0,5-0,6. Снежный покров маломощен и для него характерно очень неровное залегание из-за пересеченности рельефа и малой облесенности района. Наибольшая высота снежного покрова к началу весеннего снеготаяния достигает 20-25 см. Устойчивый снежный покров образуется в IV декаде ноября — I декаде декабря. Число дней со снежным покровом составляет 128 дней. Зимой нередко наблюдаются оттепели и дожди, уничтожающие снежный покров. За время метелей, число которых в году колеблется от 15 до 27, снег сносится с полей в понижения (балки, овраги).</w:t>
      </w:r>
    </w:p>
    <w:p w:rsidR="0069474F" w:rsidRPr="00A03462" w:rsidRDefault="0069474F" w:rsidP="0069474F">
      <w:pPr>
        <w:ind w:firstLine="709"/>
        <w:jc w:val="both"/>
        <w:rPr>
          <w:szCs w:val="28"/>
        </w:rPr>
      </w:pPr>
      <w:r w:rsidRPr="00A03462">
        <w:rPr>
          <w:szCs w:val="28"/>
        </w:rPr>
        <w:t>В Высоковском муниципальном образовании преобладают ветры западного и восточного направлений, средняя скорость ветра 4,1-5,5 м/с, максимальная скорость достигает 15 м/с. Сильные ветры приносят большой вред сельскому хозяйству.</w:t>
      </w:r>
    </w:p>
    <w:p w:rsidR="0069474F" w:rsidRPr="00A03462" w:rsidRDefault="0069474F" w:rsidP="0069474F">
      <w:pPr>
        <w:ind w:firstLine="709"/>
        <w:jc w:val="both"/>
        <w:rPr>
          <w:szCs w:val="28"/>
        </w:rPr>
      </w:pPr>
      <w:r w:rsidRPr="00A03462">
        <w:rPr>
          <w:szCs w:val="28"/>
        </w:rPr>
        <w:t xml:space="preserve">Число дней с суховеями </w:t>
      </w:r>
      <w:r>
        <w:rPr>
          <w:szCs w:val="28"/>
        </w:rPr>
        <w:t xml:space="preserve">32-35, в том числе с сильными </w:t>
      </w:r>
      <w:r w:rsidRPr="00A03462">
        <w:rPr>
          <w:szCs w:val="28"/>
        </w:rPr>
        <w:t>6-7; в отдельные годы число суховеев может быть в два и более раза больше.</w:t>
      </w:r>
    </w:p>
    <w:p w:rsidR="0069474F" w:rsidRDefault="0069474F" w:rsidP="0069474F">
      <w:pPr>
        <w:spacing w:before="60" w:after="60"/>
        <w:ind w:firstLine="851"/>
        <w:jc w:val="both"/>
        <w:rPr>
          <w:szCs w:val="28"/>
        </w:rPr>
      </w:pPr>
      <w:r w:rsidRPr="00A03462">
        <w:rPr>
          <w:szCs w:val="28"/>
        </w:rPr>
        <w:t>Сводная характеристика климатических условий Красноармейского района в целом приведены в таблице</w:t>
      </w:r>
      <w:r>
        <w:rPr>
          <w:szCs w:val="28"/>
        </w:rPr>
        <w:t xml:space="preserve"> 1</w:t>
      </w:r>
      <w:r w:rsidRPr="00A03462">
        <w:rPr>
          <w:szCs w:val="28"/>
        </w:rPr>
        <w:t>.</w:t>
      </w:r>
    </w:p>
    <w:p w:rsidR="0069474F" w:rsidRDefault="0069474F" w:rsidP="0069474F">
      <w:pPr>
        <w:spacing w:before="60" w:after="60"/>
        <w:ind w:firstLine="851"/>
        <w:jc w:val="both"/>
        <w:rPr>
          <w:szCs w:val="28"/>
        </w:rPr>
      </w:pPr>
    </w:p>
    <w:p w:rsidR="0069474F" w:rsidRPr="00A03462" w:rsidRDefault="0069474F" w:rsidP="0069474F">
      <w:pPr>
        <w:spacing w:before="60" w:after="60"/>
        <w:ind w:firstLine="851"/>
        <w:jc w:val="both"/>
        <w:rPr>
          <w:szCs w:val="28"/>
        </w:rPr>
      </w:pPr>
    </w:p>
    <w:p w:rsidR="0069474F" w:rsidRPr="00A03462" w:rsidRDefault="0069474F" w:rsidP="0069474F">
      <w:pPr>
        <w:spacing w:line="240" w:lineRule="auto"/>
        <w:ind w:firstLine="709"/>
        <w:rPr>
          <w:szCs w:val="28"/>
        </w:rPr>
      </w:pPr>
      <w:r w:rsidRPr="00A03462">
        <w:rPr>
          <w:szCs w:val="28"/>
        </w:rPr>
        <w:lastRenderedPageBreak/>
        <w:t>Таблица 1. Климатические условия Красноармейского района</w:t>
      </w:r>
    </w:p>
    <w:p w:rsidR="0069474F" w:rsidRPr="00A03462" w:rsidRDefault="0069474F" w:rsidP="0069474F">
      <w:pPr>
        <w:spacing w:line="240" w:lineRule="auto"/>
        <w:jc w:val="center"/>
        <w:rPr>
          <w:b/>
          <w:i/>
          <w:sz w:val="24"/>
        </w:rPr>
      </w:pPr>
    </w:p>
    <w:tbl>
      <w:tblPr>
        <w:tblW w:w="952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5436"/>
        <w:gridCol w:w="1670"/>
        <w:gridCol w:w="2419"/>
      </w:tblGrid>
      <w:tr w:rsidR="0069474F" w:rsidRPr="00A03462" w:rsidTr="00AD7FAA">
        <w:trPr>
          <w:trHeight w:val="20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74F" w:rsidRPr="00A03462" w:rsidRDefault="0069474F" w:rsidP="00AD7FAA">
            <w:pPr>
              <w:spacing w:line="240" w:lineRule="auto"/>
              <w:ind w:left="-57" w:right="-57"/>
              <w:jc w:val="center"/>
              <w:rPr>
                <w:szCs w:val="28"/>
              </w:rPr>
            </w:pPr>
            <w:r w:rsidRPr="00A03462">
              <w:rPr>
                <w:szCs w:val="28"/>
              </w:rPr>
              <w:t>Наименование показателей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74F" w:rsidRPr="00A03462" w:rsidRDefault="0069474F" w:rsidP="00AD7FAA">
            <w:pPr>
              <w:spacing w:line="240" w:lineRule="auto"/>
              <w:ind w:left="-57" w:right="-57"/>
              <w:jc w:val="center"/>
              <w:rPr>
                <w:szCs w:val="28"/>
              </w:rPr>
            </w:pPr>
            <w:r w:rsidRPr="00A03462">
              <w:rPr>
                <w:szCs w:val="28"/>
              </w:rPr>
              <w:t>Единицы измерения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74F" w:rsidRPr="00A03462" w:rsidRDefault="0069474F" w:rsidP="00AD7FAA">
            <w:pPr>
              <w:spacing w:line="240" w:lineRule="auto"/>
              <w:ind w:left="-57" w:right="-57"/>
              <w:jc w:val="center"/>
              <w:rPr>
                <w:szCs w:val="28"/>
              </w:rPr>
            </w:pPr>
            <w:r w:rsidRPr="00A03462">
              <w:rPr>
                <w:szCs w:val="28"/>
              </w:rPr>
              <w:t>Значение средних величин или основных климатических показателей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95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 w:rsidRPr="00A03462">
              <w:rPr>
                <w:color w:val="000000"/>
              </w:rPr>
              <w:t>1. Температура воздуха: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</w:pPr>
            <w:r w:rsidRPr="00A03462">
              <w:rPr>
                <w:color w:val="000000"/>
              </w:rPr>
              <w:t>— среднегодовая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</w:pPr>
            <w:r w:rsidRPr="00A03462">
              <w:rPr>
                <w:color w:val="000000"/>
                <w:spacing w:val="-3"/>
              </w:rPr>
              <w:t>градусы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</w:pPr>
            <w:r w:rsidRPr="00A03462">
              <w:rPr>
                <w:color w:val="000000"/>
              </w:rPr>
              <w:t>4.6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</w:pPr>
            <w:r w:rsidRPr="00A03462">
              <w:rPr>
                <w:color w:val="000000"/>
              </w:rPr>
              <w:t>— абсолютная максимальная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</w:pPr>
            <w:r w:rsidRPr="00A03462">
              <w:rPr>
                <w:color w:val="000000"/>
                <w:spacing w:val="-3"/>
              </w:rPr>
              <w:t>градусы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</w:pPr>
            <w:r w:rsidRPr="00A03462">
              <w:rPr>
                <w:color w:val="000000"/>
              </w:rPr>
              <w:t>41.0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</w:pPr>
            <w:r w:rsidRPr="00A03462">
              <w:rPr>
                <w:color w:val="000000"/>
              </w:rPr>
              <w:t>— абсолютная минимальная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</w:pPr>
            <w:r w:rsidRPr="00A03462">
              <w:rPr>
                <w:color w:val="000000"/>
                <w:spacing w:val="-3"/>
              </w:rPr>
              <w:t>градусы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</w:pPr>
            <w:r w:rsidRPr="00A03462">
              <w:rPr>
                <w:color w:val="000000"/>
              </w:rPr>
              <w:t>-38,0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</w:pPr>
            <w:r w:rsidRPr="00A03462">
              <w:rPr>
                <w:color w:val="000000"/>
              </w:rPr>
              <w:t>2. Количество осадков за год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</w:pPr>
            <w:r w:rsidRPr="00A03462">
              <w:rPr>
                <w:color w:val="000000"/>
              </w:rPr>
              <w:t>мм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</w:pPr>
            <w:r w:rsidRPr="00A03462">
              <w:rPr>
                <w:color w:val="000000"/>
              </w:rPr>
              <w:t>330,7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</w:pPr>
            <w:r w:rsidRPr="00A03462">
              <w:rPr>
                <w:color w:val="000000"/>
              </w:rPr>
              <w:t xml:space="preserve">3. Продолжительность </w:t>
            </w:r>
            <w:r w:rsidRPr="00A03462">
              <w:rPr>
                <w:color w:val="000000"/>
                <w:spacing w:val="-2"/>
              </w:rPr>
              <w:t>вегетационного периода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</w:pPr>
            <w:r w:rsidRPr="00A03462">
              <w:rPr>
                <w:color w:val="000000"/>
              </w:rPr>
              <w:t>дни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</w:pPr>
            <w:r w:rsidRPr="00A03462">
              <w:rPr>
                <w:color w:val="000000"/>
              </w:rPr>
              <w:t>167</w:t>
            </w:r>
          </w:p>
        </w:tc>
      </w:tr>
      <w:tr w:rsidR="0069474F" w:rsidRPr="00A03462" w:rsidTr="00AD7FAA">
        <w:trPr>
          <w:trHeight w:val="65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</w:pPr>
            <w:r w:rsidRPr="00A03462">
              <w:rPr>
                <w:color w:val="000000"/>
              </w:rPr>
              <w:t>4. Последние заморозки весной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</w:pPr>
            <w:r w:rsidRPr="00A03462">
              <w:rPr>
                <w:color w:val="000000"/>
                <w:spacing w:val="-1"/>
              </w:rPr>
              <w:t>дата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</w:pPr>
            <w:r w:rsidRPr="00A03462">
              <w:rPr>
                <w:color w:val="000000"/>
                <w:spacing w:val="-5"/>
              </w:rPr>
              <w:t>25.04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 w:rsidRPr="00A03462">
              <w:rPr>
                <w:color w:val="000000"/>
              </w:rPr>
              <w:t>5. Первые заморозки осенью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дата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08</w:t>
            </w:r>
            <w:r w:rsidRPr="00A03462">
              <w:rPr>
                <w:color w:val="000000"/>
                <w:lang w:val="en-US"/>
              </w:rPr>
              <w:t>.10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 w:rsidRPr="00A03462">
              <w:rPr>
                <w:color w:val="000000"/>
              </w:rPr>
              <w:t>6. Установление ледостава на реках, водоёмах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дата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13.</w:t>
            </w:r>
            <w:r w:rsidRPr="00A03462">
              <w:rPr>
                <w:color w:val="000000"/>
                <w:lang w:val="en-US"/>
              </w:rPr>
              <w:t>12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 w:rsidRPr="00A03462">
              <w:rPr>
                <w:color w:val="000000"/>
              </w:rPr>
              <w:t>7. Начала паводка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дата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  <w:lang w:val="en-US"/>
              </w:rPr>
              <w:t>0</w:t>
            </w:r>
            <w:r w:rsidRPr="00A03462">
              <w:rPr>
                <w:color w:val="000000"/>
              </w:rPr>
              <w:t>2.</w:t>
            </w:r>
            <w:r w:rsidRPr="00A03462">
              <w:rPr>
                <w:color w:val="000000"/>
                <w:lang w:val="en-US"/>
              </w:rPr>
              <w:t>04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95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 w:rsidRPr="00A03462">
              <w:rPr>
                <w:color w:val="000000"/>
              </w:rPr>
              <w:t>8. Снежный покров: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 w:rsidRPr="00A03462">
              <w:rPr>
                <w:color w:val="000000"/>
              </w:rPr>
              <w:t>— мощность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см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20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 w:rsidRPr="00A03462">
              <w:rPr>
                <w:color w:val="000000"/>
              </w:rPr>
              <w:t>— время появления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дата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25.</w:t>
            </w:r>
            <w:r w:rsidRPr="00A03462">
              <w:rPr>
                <w:color w:val="000000"/>
                <w:lang w:val="en-US"/>
              </w:rPr>
              <w:t>11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 w:rsidRPr="00A03462">
              <w:rPr>
                <w:color w:val="000000"/>
              </w:rPr>
              <w:t>— время схода в лесу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дата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  <w:lang w:val="en-US"/>
              </w:rPr>
              <w:t>0</w:t>
            </w:r>
            <w:r w:rsidRPr="00A03462">
              <w:rPr>
                <w:color w:val="000000"/>
              </w:rPr>
              <w:t>7.</w:t>
            </w:r>
            <w:r w:rsidRPr="00A03462">
              <w:rPr>
                <w:color w:val="000000"/>
                <w:lang w:val="en-US"/>
              </w:rPr>
              <w:t>04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 w:rsidRPr="00A03462">
              <w:rPr>
                <w:color w:val="000000"/>
              </w:rPr>
              <w:t>9. Глубина промерзания почвы, макс.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см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39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95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 w:rsidRPr="00A03462">
              <w:rPr>
                <w:color w:val="000000"/>
              </w:rPr>
              <w:t>10. Направление преобладающих ветров по сезонам: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 w:rsidRPr="00A03462">
              <w:rPr>
                <w:color w:val="000000"/>
              </w:rPr>
              <w:t>— зима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румб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СЗ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 w:rsidRPr="00A03462">
              <w:rPr>
                <w:color w:val="000000"/>
              </w:rPr>
              <w:t>— весна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румб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3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 w:rsidRPr="00A03462">
              <w:rPr>
                <w:color w:val="000000"/>
              </w:rPr>
              <w:t>— лето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румб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ЮВ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 w:rsidRPr="00A03462">
              <w:rPr>
                <w:color w:val="000000"/>
              </w:rPr>
              <w:t>— осень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румб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СЗ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95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 w:rsidRPr="00A03462">
              <w:rPr>
                <w:color w:val="000000"/>
              </w:rPr>
              <w:t>11. Средняя скорость преобладающих ветров по сезонам: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 w:rsidRPr="00A03462">
              <w:rPr>
                <w:color w:val="000000"/>
              </w:rPr>
              <w:t>— зима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м/с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5,4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 w:rsidRPr="00A03462">
              <w:rPr>
                <w:color w:val="000000"/>
              </w:rPr>
              <w:t>— весна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м/с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4,1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 w:rsidRPr="00A03462">
              <w:rPr>
                <w:color w:val="000000"/>
              </w:rPr>
              <w:t>— лето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м/с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3,3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 w:rsidRPr="00A03462">
              <w:rPr>
                <w:color w:val="000000"/>
              </w:rPr>
              <w:t>— осень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м/с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4,4</w:t>
            </w:r>
          </w:p>
        </w:tc>
      </w:tr>
      <w:tr w:rsidR="0069474F" w:rsidRPr="00A03462" w:rsidTr="00AD7FAA">
        <w:trPr>
          <w:trHeight w:val="20"/>
          <w:jc w:val="center"/>
        </w:trPr>
        <w:tc>
          <w:tcPr>
            <w:tcW w:w="5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color w:val="000000"/>
              </w:rPr>
            </w:pPr>
            <w:r w:rsidRPr="00A03462">
              <w:rPr>
                <w:color w:val="000000"/>
              </w:rPr>
              <w:t>Относительная влажность воздуха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%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69474F" w:rsidRPr="00A03462" w:rsidRDefault="0069474F" w:rsidP="00AD7FA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center"/>
              <w:rPr>
                <w:color w:val="000000"/>
              </w:rPr>
            </w:pPr>
            <w:r w:rsidRPr="00A03462">
              <w:rPr>
                <w:color w:val="000000"/>
              </w:rPr>
              <w:t>53</w:t>
            </w:r>
          </w:p>
        </w:tc>
      </w:tr>
    </w:tbl>
    <w:p w:rsidR="0069474F" w:rsidRPr="00D656CF" w:rsidRDefault="0069474F" w:rsidP="001E67F7">
      <w:pPr>
        <w:ind w:firstLine="709"/>
        <w:jc w:val="both"/>
      </w:pPr>
    </w:p>
    <w:p w:rsidR="008431E5" w:rsidRDefault="008431E5" w:rsidP="00B81E9A">
      <w:pPr>
        <w:pStyle w:val="1"/>
      </w:pPr>
      <w:bookmarkStart w:id="11" w:name="_Toc525571058"/>
      <w:bookmarkStart w:id="12" w:name="_Toc525573760"/>
      <w:bookmarkStart w:id="13" w:name="_Toc22554948"/>
      <w:bookmarkStart w:id="14" w:name="_Toc25762111"/>
      <w:r w:rsidRPr="00AB387E">
        <w:lastRenderedPageBreak/>
        <w:t>Обоснование определения границ зон планируемого размещения линейных объектов, а также границ зон планируемого размещения линейных объектов, подлежащих переносу (переустройству)</w:t>
      </w:r>
      <w:bookmarkEnd w:id="11"/>
      <w:bookmarkEnd w:id="12"/>
      <w:bookmarkEnd w:id="13"/>
      <w:bookmarkEnd w:id="14"/>
    </w:p>
    <w:p w:rsidR="008431E5" w:rsidRPr="00AB387E" w:rsidRDefault="008431E5" w:rsidP="00B81E9A">
      <w:pPr>
        <w:pStyle w:val="142"/>
        <w:rPr>
          <w:b/>
        </w:rPr>
      </w:pPr>
      <w:r w:rsidRPr="00AB387E">
        <w:t>Проектом планировки территории приведены планировочные решения по объекту</w:t>
      </w:r>
      <w:r>
        <w:t>:</w:t>
      </w:r>
      <w:r w:rsidRPr="00AB387E">
        <w:t xml:space="preserve"> «</w:t>
      </w:r>
      <w:r w:rsidR="00092F57" w:rsidRPr="00092F57">
        <w:t>Рощинская</w:t>
      </w:r>
      <w:r>
        <w:t xml:space="preserve"> ВЭС»</w:t>
      </w:r>
      <w:r w:rsidRPr="00AB387E">
        <w:t xml:space="preserve"> на участках</w:t>
      </w:r>
      <w:r>
        <w:t>,</w:t>
      </w:r>
      <w:r w:rsidRPr="00765350">
        <w:t xml:space="preserve"> </w:t>
      </w:r>
      <w:r w:rsidRPr="00D54D31">
        <w:t>наход</w:t>
      </w:r>
      <w:r>
        <w:t>ящих</w:t>
      </w:r>
      <w:r w:rsidRPr="00D54D31">
        <w:t xml:space="preserve">ся в </w:t>
      </w:r>
      <w:r w:rsidRPr="00421854">
        <w:t xml:space="preserve">границах </w:t>
      </w:r>
      <w:r w:rsidR="00CD2910" w:rsidRPr="00CD2910">
        <w:t>Высоковского муниципального образования Красноармейского района</w:t>
      </w:r>
      <w:r w:rsidRPr="00421854">
        <w:t xml:space="preserve"> </w:t>
      </w:r>
      <w:r w:rsidR="00CD2910">
        <w:t>Сарато</w:t>
      </w:r>
      <w:r>
        <w:t>вской области.</w:t>
      </w:r>
    </w:p>
    <w:p w:rsidR="008431E5" w:rsidRDefault="008431E5" w:rsidP="00B81E9A">
      <w:pPr>
        <w:pStyle w:val="142"/>
        <w:rPr>
          <w:b/>
        </w:rPr>
      </w:pPr>
      <w:r w:rsidRPr="00AB387E">
        <w:t>В соответствии с Градостроительным кодексом РФ вид строительства проектируе</w:t>
      </w:r>
      <w:r>
        <w:t>мых</w:t>
      </w:r>
      <w:r w:rsidRPr="00AB387E">
        <w:t xml:space="preserve"> объект</w:t>
      </w:r>
      <w:r>
        <w:t>ов</w:t>
      </w:r>
      <w:r w:rsidRPr="00AB387E">
        <w:t xml:space="preserve"> –</w:t>
      </w:r>
      <w:r>
        <w:t xml:space="preserve"> строительство</w:t>
      </w:r>
      <w:r w:rsidRPr="00AB387E">
        <w:t>.</w:t>
      </w:r>
      <w:r>
        <w:t xml:space="preserve"> </w:t>
      </w:r>
    </w:p>
    <w:p w:rsidR="008431E5" w:rsidRDefault="008431E5" w:rsidP="00B81E9A">
      <w:pPr>
        <w:pStyle w:val="142"/>
        <w:rPr>
          <w:b/>
        </w:rPr>
      </w:pPr>
      <w:r w:rsidRPr="00D54D31">
        <w:t>П</w:t>
      </w:r>
      <w:r w:rsidRPr="002C1042">
        <w:t>о своему ме</w:t>
      </w:r>
      <w:r w:rsidRPr="00D656CF">
        <w:t>стоположению участок строительства занимает свободную от застройки территорию.</w:t>
      </w:r>
      <w:r w:rsidRPr="002C1042">
        <w:t xml:space="preserve"> </w:t>
      </w:r>
    </w:p>
    <w:p w:rsidR="008431E5" w:rsidRDefault="008431E5" w:rsidP="00B81E9A">
      <w:pPr>
        <w:pStyle w:val="142"/>
        <w:rPr>
          <w:b/>
        </w:rPr>
      </w:pPr>
      <w:r w:rsidRPr="00B54080">
        <w:t xml:space="preserve">Данный проект выполнен на основании разработанного </w:t>
      </w:r>
      <w:r w:rsidR="00D656CF">
        <w:t xml:space="preserve">проекта </w:t>
      </w:r>
      <w:r w:rsidRPr="00B54080">
        <w:t xml:space="preserve">Генерального плана </w:t>
      </w:r>
      <w:r w:rsidR="00CD2910">
        <w:t>Высоковского м</w:t>
      </w:r>
      <w:r w:rsidRPr="00B54080">
        <w:t xml:space="preserve">униципального образования </w:t>
      </w:r>
      <w:r w:rsidR="00CD2910" w:rsidRPr="001F19E3">
        <w:t>Красноармейского</w:t>
      </w:r>
      <w:r w:rsidR="00CD2910">
        <w:t xml:space="preserve"> района</w:t>
      </w:r>
      <w:r w:rsidRPr="00B54080">
        <w:t xml:space="preserve"> и Правил землепользования и застройки, находящихся в стадии утверждения</w:t>
      </w:r>
      <w:r>
        <w:t>.</w:t>
      </w:r>
    </w:p>
    <w:p w:rsidR="008431E5" w:rsidRDefault="008431E5" w:rsidP="00B81E9A">
      <w:pPr>
        <w:pStyle w:val="142"/>
        <w:rPr>
          <w:b/>
        </w:rPr>
      </w:pPr>
      <w:r>
        <w:t>Местоположение объекта проектирования</w:t>
      </w:r>
      <w:r w:rsidRPr="00AB387E">
        <w:t xml:space="preserve"> </w:t>
      </w:r>
      <w:r>
        <w:t>было выбрано исходя из:</w:t>
      </w:r>
    </w:p>
    <w:p w:rsidR="008431E5" w:rsidRDefault="008431E5" w:rsidP="00B81E9A">
      <w:pPr>
        <w:pStyle w:val="142"/>
        <w:rPr>
          <w:b/>
        </w:rPr>
      </w:pPr>
      <w:r>
        <w:t>- проведенных инженерных изысканий, обследований, многолетнего наблюдения за климатическими условиями района, ввиду специфичности объекта строительства;</w:t>
      </w:r>
    </w:p>
    <w:p w:rsidR="008431E5" w:rsidRDefault="008431E5" w:rsidP="00B81E9A">
      <w:pPr>
        <w:pStyle w:val="142"/>
        <w:rPr>
          <w:b/>
        </w:rPr>
      </w:pPr>
      <w:r>
        <w:t>- выбора территории свободной от застройки;</w:t>
      </w:r>
    </w:p>
    <w:p w:rsidR="008431E5" w:rsidRPr="00AB387E" w:rsidRDefault="008431E5" w:rsidP="00B81E9A">
      <w:pPr>
        <w:pStyle w:val="142"/>
        <w:rPr>
          <w:b/>
        </w:rPr>
      </w:pPr>
      <w:r>
        <w:t xml:space="preserve">- </w:t>
      </w:r>
      <w:r w:rsidRPr="00AB387E">
        <w:t>существующи</w:t>
      </w:r>
      <w:r>
        <w:t>х</w:t>
      </w:r>
      <w:r w:rsidRPr="00AB387E">
        <w:t xml:space="preserve"> положени</w:t>
      </w:r>
      <w:r>
        <w:t>й</w:t>
      </w:r>
      <w:r w:rsidRPr="00AB387E">
        <w:t xml:space="preserve"> границ охранн</w:t>
      </w:r>
      <w:r>
        <w:t>ых</w:t>
      </w:r>
      <w:r w:rsidRPr="00AB387E">
        <w:t xml:space="preserve"> зон действующих сооружений и коммуникаций;</w:t>
      </w:r>
    </w:p>
    <w:p w:rsidR="008431E5" w:rsidRDefault="008431E5" w:rsidP="00B81E9A">
      <w:pPr>
        <w:pStyle w:val="142"/>
        <w:rPr>
          <w:b/>
        </w:rPr>
      </w:pPr>
      <w:r>
        <w:t>- наличия автомобильных дорог;</w:t>
      </w:r>
    </w:p>
    <w:p w:rsidR="008431E5" w:rsidRPr="00AB387E" w:rsidRDefault="008431E5" w:rsidP="00B81E9A">
      <w:pPr>
        <w:pStyle w:val="142"/>
        <w:rPr>
          <w:b/>
        </w:rPr>
      </w:pPr>
      <w:r>
        <w:t xml:space="preserve">- информации о землепользователях (с </w:t>
      </w:r>
      <w:r w:rsidRPr="006A4286">
        <w:t>минимальн</w:t>
      </w:r>
      <w:r>
        <w:t>ым</w:t>
      </w:r>
      <w:r w:rsidRPr="006A4286">
        <w:t xml:space="preserve"> ущерб</w:t>
      </w:r>
      <w:r>
        <w:t>ом</w:t>
      </w:r>
      <w:r w:rsidRPr="006A4286">
        <w:t xml:space="preserve"> и снижени</w:t>
      </w:r>
      <w:r>
        <w:t>ем</w:t>
      </w:r>
      <w:r w:rsidRPr="006A4286">
        <w:t xml:space="preserve"> затрат, связанных с краткосрочной арендой и выкупом земли</w:t>
      </w:r>
      <w:r>
        <w:t xml:space="preserve">). </w:t>
      </w:r>
    </w:p>
    <w:p w:rsidR="001E1979" w:rsidRDefault="008431E5" w:rsidP="00B81E9A">
      <w:pPr>
        <w:pStyle w:val="142"/>
      </w:pPr>
      <w:r w:rsidRPr="00991B43">
        <w:t xml:space="preserve">В границах подготовки проекта планировки отсутствуют объекты культурного наследия </w:t>
      </w:r>
      <w:r w:rsidR="001E1979" w:rsidRPr="00E17317">
        <w:t>(</w:t>
      </w:r>
      <w:r w:rsidR="001E1979">
        <w:t>письмо Министерства культуры РФ (Минкультуры России)</w:t>
      </w:r>
      <w:r w:rsidR="001E1979" w:rsidRPr="00E17317">
        <w:t xml:space="preserve"> объект не попадает в зоны памятников историко-культурного наследия</w:t>
      </w:r>
      <w:r w:rsidR="001E1979">
        <w:t>, включенных в перечень отдельных объектов культурного наследия федерального значения</w:t>
      </w:r>
      <w:r w:rsidR="001E1979" w:rsidRPr="00E17317">
        <w:t xml:space="preserve">) и особо охраняемые природные территории местного значения (письмо </w:t>
      </w:r>
      <w:r w:rsidR="001E1979">
        <w:lastRenderedPageBreak/>
        <w:t xml:space="preserve">Администрации Красноармейского муниципального района </w:t>
      </w:r>
      <w:r w:rsidR="001E1979" w:rsidRPr="00E17317">
        <w:t>Саратовской области).</w:t>
      </w:r>
    </w:p>
    <w:p w:rsidR="008431E5" w:rsidRDefault="008431E5" w:rsidP="00B81E9A">
      <w:pPr>
        <w:pStyle w:val="142"/>
        <w:rPr>
          <w:b/>
        </w:rPr>
      </w:pPr>
      <w:r w:rsidRPr="009555AE">
        <w:t xml:space="preserve">При планируемом размещении объектов ВЭС не затрагиваются </w:t>
      </w:r>
      <w:r w:rsidRPr="00D656CF">
        <w:t>земли лесного фонда.</w:t>
      </w:r>
    </w:p>
    <w:p w:rsidR="008431E5" w:rsidRDefault="008431E5" w:rsidP="00B81E9A">
      <w:pPr>
        <w:pStyle w:val="142"/>
        <w:rPr>
          <w:b/>
        </w:rPr>
      </w:pPr>
      <w:r w:rsidRPr="00D656CF">
        <w:t>Практически вся территория размещения «</w:t>
      </w:r>
      <w:r w:rsidR="00092F57" w:rsidRPr="00092F57">
        <w:t>Рощинская</w:t>
      </w:r>
      <w:r w:rsidRPr="00D656CF">
        <w:t xml:space="preserve"> ВЭС» расположена на землях </w:t>
      </w:r>
      <w:r w:rsidR="00D656CF" w:rsidRPr="00D656CF">
        <w:t>сельскохозяйственного назначения</w:t>
      </w:r>
      <w:r w:rsidRPr="00D656CF">
        <w:t>.</w:t>
      </w:r>
      <w:r>
        <w:t xml:space="preserve"> </w:t>
      </w:r>
    </w:p>
    <w:p w:rsidR="008431E5" w:rsidRDefault="008431E5" w:rsidP="00B81E9A">
      <w:pPr>
        <w:pStyle w:val="142"/>
        <w:rPr>
          <w:b/>
        </w:rPr>
      </w:pPr>
      <w:r w:rsidRPr="00FC2080">
        <w:t>Из-за технологических особенностей границы зоны планируемого размещения ВЭС в</w:t>
      </w:r>
      <w:r w:rsidRPr="005B363B">
        <w:t xml:space="preserve"> границах </w:t>
      </w:r>
      <w:r w:rsidR="00CD2910" w:rsidRPr="00CD2910">
        <w:t xml:space="preserve">Высоковского муниципального образования </w:t>
      </w:r>
      <w:r>
        <w:t xml:space="preserve">имеют </w:t>
      </w:r>
      <w:r w:rsidRPr="00FC2080">
        <w:t>сложную конфигурацию.</w:t>
      </w:r>
    </w:p>
    <w:p w:rsidR="00D656CF" w:rsidRDefault="00CD2910" w:rsidP="00B81E9A">
      <w:pPr>
        <w:pStyle w:val="142"/>
      </w:pPr>
      <w:r>
        <w:t>Всего</w:t>
      </w:r>
      <w:r w:rsidR="008431E5" w:rsidRPr="00FC2080">
        <w:t xml:space="preserve"> на </w:t>
      </w:r>
      <w:r w:rsidR="008431E5">
        <w:t>«</w:t>
      </w:r>
      <w:r w:rsidR="00092F57" w:rsidRPr="00092F57">
        <w:t>Рощинская</w:t>
      </w:r>
      <w:r w:rsidR="008431E5">
        <w:t xml:space="preserve"> ВЭС»</w:t>
      </w:r>
      <w:r w:rsidR="008431E5" w:rsidRPr="00FC2080">
        <w:t xml:space="preserve"> в границах </w:t>
      </w:r>
      <w:r w:rsidRPr="00CD2910">
        <w:t xml:space="preserve">Высоковского </w:t>
      </w:r>
      <w:r w:rsidRPr="00D656CF">
        <w:t xml:space="preserve">муниципального образования </w:t>
      </w:r>
      <w:r w:rsidR="008431E5" w:rsidRPr="00D656CF">
        <w:t xml:space="preserve">проектом планировки предусмотрено размещение: </w:t>
      </w:r>
      <w:r w:rsidR="00F77C81">
        <w:t>9</w:t>
      </w:r>
      <w:r w:rsidR="008431E5" w:rsidRPr="00D656CF">
        <w:t xml:space="preserve"> ветряных электрических установк</w:t>
      </w:r>
      <w:r w:rsidR="00662020">
        <w:t>и</w:t>
      </w:r>
      <w:r w:rsidR="008431E5" w:rsidRPr="00D656CF">
        <w:t xml:space="preserve"> (ВЭУ);</w:t>
      </w:r>
      <w:r w:rsidR="001E1979" w:rsidRPr="001E1979">
        <w:t xml:space="preserve"> внутриплощадочных автомобильных дорог;</w:t>
      </w:r>
      <w:r w:rsidR="001E1979">
        <w:t xml:space="preserve"> </w:t>
      </w:r>
      <w:r w:rsidR="00D656CF" w:rsidRPr="00D656CF">
        <w:t>площадки под размещение подстанций и КРУ (комплектные распределительные устройства)</w:t>
      </w:r>
      <w:r w:rsidR="00D656CF">
        <w:t>.</w:t>
      </w:r>
    </w:p>
    <w:p w:rsidR="008431E5" w:rsidRDefault="008431E5" w:rsidP="00B81E9A">
      <w:pPr>
        <w:pStyle w:val="142"/>
        <w:rPr>
          <w:b/>
        </w:rPr>
      </w:pPr>
      <w:r w:rsidRPr="00287BAB">
        <w:t>Общая протяженность</w:t>
      </w:r>
      <w:r w:rsidR="005D0E64" w:rsidRPr="005D0E64">
        <w:t xml:space="preserve"> внутриплощадочных автомобильных дорог</w:t>
      </w:r>
      <w:r w:rsidRPr="00287BAB">
        <w:t xml:space="preserve"> составляет</w:t>
      </w:r>
      <w:r w:rsidR="00D3131F">
        <w:t xml:space="preserve"> </w:t>
      </w:r>
      <w:r w:rsidR="00662020">
        <w:t xml:space="preserve">5616,83 </w:t>
      </w:r>
      <w:r w:rsidRPr="00287BAB">
        <w:t>метр</w:t>
      </w:r>
      <w:r w:rsidR="00662020">
        <w:t>а</w:t>
      </w:r>
      <w:r w:rsidRPr="00287BAB">
        <w:t>.</w:t>
      </w:r>
    </w:p>
    <w:p w:rsidR="008431E5" w:rsidRPr="004065A9" w:rsidRDefault="008431E5" w:rsidP="00B81E9A">
      <w:pPr>
        <w:pStyle w:val="142"/>
        <w:rPr>
          <w:b/>
        </w:rPr>
      </w:pPr>
      <w:r w:rsidRPr="004065A9">
        <w:t>Ширина землеотвода для объектов ВЭС определена проектными решениями.</w:t>
      </w:r>
    </w:p>
    <w:p w:rsidR="008431E5" w:rsidRDefault="008431E5" w:rsidP="00B81E9A">
      <w:pPr>
        <w:pStyle w:val="142"/>
        <w:rPr>
          <w:b/>
        </w:rPr>
      </w:pPr>
      <w:r w:rsidRPr="004065A9">
        <w:t xml:space="preserve">Ширина землеотвода для </w:t>
      </w:r>
      <w:r w:rsidR="005D0E64" w:rsidRPr="005D0E64">
        <w:t>внутриплощадочных автомобильных дорог</w:t>
      </w:r>
      <w:r w:rsidRPr="004065A9">
        <w:t xml:space="preserve"> определена расчетным путем исходя из необходимости размещения в пределах земельных участков </w:t>
      </w:r>
      <w:r w:rsidR="005D0E64" w:rsidRPr="005D0E64">
        <w:t>внутриплощадочных автомобильных дорог</w:t>
      </w:r>
      <w:r w:rsidR="005D0E64">
        <w:t>,</w:t>
      </w:r>
      <w:r w:rsidRPr="004065A9">
        <w:t xml:space="preserve"> кабельных линий 35 кВ и кабелей связи, с учетом площадей необходимых для их строительства и для размещения их охранных зон. Землеотвод для площадок размещения ВЭУ, а также склада временного хранения определен исходя из габаритов оборудования и технологии монтажа ветроустанов</w:t>
      </w:r>
      <w:r>
        <w:t>ок.</w:t>
      </w:r>
    </w:p>
    <w:p w:rsidR="008431E5" w:rsidRDefault="008431E5" w:rsidP="00B81E9A">
      <w:pPr>
        <w:pStyle w:val="142"/>
        <w:rPr>
          <w:b/>
        </w:rPr>
      </w:pPr>
      <w:r w:rsidRPr="004065A9">
        <w:t>Проектом планировки выделен один элемент планировочной структуры –территория предназначенная для размещения линейного объекта «</w:t>
      </w:r>
      <w:r w:rsidR="00092F57" w:rsidRPr="00092F57">
        <w:t>Рощинская</w:t>
      </w:r>
      <w:r>
        <w:t xml:space="preserve"> ВЭС</w:t>
      </w:r>
      <w:r w:rsidR="00CD2910">
        <w:t>».</w:t>
      </w:r>
    </w:p>
    <w:p w:rsidR="008431E5" w:rsidRDefault="008431E5" w:rsidP="00B81E9A">
      <w:pPr>
        <w:pStyle w:val="142"/>
        <w:rPr>
          <w:b/>
        </w:rPr>
      </w:pPr>
      <w:r w:rsidRPr="004065A9">
        <w:t xml:space="preserve">Ниже, </w:t>
      </w:r>
      <w:r w:rsidRPr="00540668">
        <w:t>в таблице 2.2. приведена характеристика зон планируемого размещения линейного объекта.</w:t>
      </w:r>
    </w:p>
    <w:p w:rsidR="008431E5" w:rsidRPr="00CD2910" w:rsidRDefault="00CD2910" w:rsidP="008431E5">
      <w:pPr>
        <w:pStyle w:val="af2"/>
        <w:tabs>
          <w:tab w:val="left" w:pos="567"/>
        </w:tabs>
        <w:spacing w:line="276" w:lineRule="auto"/>
        <w:ind w:firstLine="709"/>
        <w:contextualSpacing/>
        <w:jc w:val="both"/>
        <w:rPr>
          <w:sz w:val="28"/>
          <w:szCs w:val="24"/>
        </w:rPr>
      </w:pPr>
      <w:r w:rsidRPr="00CD2910">
        <w:rPr>
          <w:sz w:val="28"/>
          <w:szCs w:val="24"/>
        </w:rPr>
        <w:lastRenderedPageBreak/>
        <w:t>Таблица 2.2</w:t>
      </w:r>
    </w:p>
    <w:tbl>
      <w:tblPr>
        <w:tblW w:w="9725" w:type="dxa"/>
        <w:tblLook w:val="04A0" w:firstRow="1" w:lastRow="0" w:firstColumn="1" w:lastColumn="0" w:noHBand="0" w:noVBand="1"/>
      </w:tblPr>
      <w:tblGrid>
        <w:gridCol w:w="818"/>
        <w:gridCol w:w="2868"/>
        <w:gridCol w:w="1184"/>
        <w:gridCol w:w="4855"/>
      </w:tblGrid>
      <w:tr w:rsidR="00D3131F" w:rsidRPr="003D7F9B" w:rsidTr="00985B57">
        <w:trPr>
          <w:trHeight w:val="315"/>
        </w:trPr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3131F" w:rsidRPr="003D7F9B" w:rsidRDefault="00D3131F" w:rsidP="00985B57">
            <w:pPr>
              <w:spacing w:line="240" w:lineRule="auto"/>
              <w:rPr>
                <w:b/>
                <w:bCs/>
                <w:color w:val="000000"/>
                <w:sz w:val="24"/>
              </w:rPr>
            </w:pPr>
          </w:p>
        </w:tc>
        <w:tc>
          <w:tcPr>
            <w:tcW w:w="28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3131F" w:rsidRPr="003D7F9B" w:rsidRDefault="00D3131F" w:rsidP="00985B57">
            <w:pPr>
              <w:spacing w:line="240" w:lineRule="auto"/>
              <w:rPr>
                <w:sz w:val="20"/>
                <w:szCs w:val="20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3131F" w:rsidRPr="003D7F9B" w:rsidRDefault="00D3131F" w:rsidP="00985B57">
            <w:pPr>
              <w:spacing w:line="240" w:lineRule="auto"/>
              <w:rPr>
                <w:sz w:val="20"/>
                <w:szCs w:val="20"/>
              </w:rPr>
            </w:pPr>
          </w:p>
        </w:tc>
        <w:tc>
          <w:tcPr>
            <w:tcW w:w="4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3131F" w:rsidRPr="003D7F9B" w:rsidRDefault="00D3131F" w:rsidP="00985B57">
            <w:pPr>
              <w:spacing w:line="240" w:lineRule="auto"/>
              <w:rPr>
                <w:sz w:val="20"/>
                <w:szCs w:val="20"/>
              </w:rPr>
            </w:pPr>
          </w:p>
        </w:tc>
      </w:tr>
      <w:tr w:rsidR="00D3131F" w:rsidRPr="00F77C81" w:rsidTr="00985B57">
        <w:trPr>
          <w:trHeight w:val="630"/>
        </w:trPr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3131F" w:rsidRPr="00F77C81" w:rsidRDefault="00D3131F" w:rsidP="00985B57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F77C81">
              <w:rPr>
                <w:color w:val="000000"/>
                <w:sz w:val="24"/>
              </w:rPr>
              <w:t>№ п/п</w:t>
            </w:r>
          </w:p>
        </w:tc>
        <w:tc>
          <w:tcPr>
            <w:tcW w:w="2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3131F" w:rsidRPr="00F77C81" w:rsidRDefault="00D3131F" w:rsidP="00985B57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F77C81">
              <w:rPr>
                <w:color w:val="000000"/>
                <w:sz w:val="24"/>
              </w:rPr>
              <w:t>Наименование показателя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3131F" w:rsidRPr="00F77C81" w:rsidRDefault="00D3131F" w:rsidP="00985B57">
            <w:pPr>
              <w:spacing w:line="240" w:lineRule="auto"/>
              <w:ind w:left="-108" w:right="-58"/>
              <w:jc w:val="center"/>
              <w:rPr>
                <w:color w:val="000000"/>
                <w:sz w:val="24"/>
              </w:rPr>
            </w:pPr>
            <w:r w:rsidRPr="00F77C81">
              <w:rPr>
                <w:color w:val="000000"/>
                <w:sz w:val="24"/>
              </w:rPr>
              <w:t>Единица измерения</w:t>
            </w:r>
          </w:p>
        </w:tc>
        <w:tc>
          <w:tcPr>
            <w:tcW w:w="48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3131F" w:rsidRPr="00F77C81" w:rsidRDefault="00D3131F" w:rsidP="00985B57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F77C81">
              <w:rPr>
                <w:color w:val="000000"/>
                <w:sz w:val="24"/>
              </w:rPr>
              <w:t>Проектное предложение</w:t>
            </w:r>
          </w:p>
        </w:tc>
      </w:tr>
      <w:tr w:rsidR="00D3131F" w:rsidRPr="00F77C81" w:rsidTr="00985B57">
        <w:trPr>
          <w:trHeight w:val="945"/>
        </w:trPr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131F" w:rsidRPr="00F77C81" w:rsidRDefault="00D3131F" w:rsidP="00985B57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F77C81">
              <w:rPr>
                <w:color w:val="000000"/>
                <w:sz w:val="24"/>
              </w:rPr>
              <w:t>1</w:t>
            </w:r>
          </w:p>
        </w:tc>
        <w:tc>
          <w:tcPr>
            <w:tcW w:w="2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131F" w:rsidRPr="00F77C81" w:rsidRDefault="00D3131F" w:rsidP="00F77C81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F77C81">
              <w:rPr>
                <w:color w:val="000000"/>
                <w:sz w:val="24"/>
              </w:rPr>
              <w:t>Площадь территории в пределах границ зоны планируемого размещения объекта "</w:t>
            </w:r>
            <w:r w:rsidR="00F77C81" w:rsidRPr="00F77C81">
              <w:rPr>
                <w:color w:val="000000"/>
                <w:sz w:val="24"/>
              </w:rPr>
              <w:t xml:space="preserve">Рощинская </w:t>
            </w:r>
            <w:r w:rsidRPr="00F77C81">
              <w:rPr>
                <w:color w:val="000000"/>
                <w:sz w:val="24"/>
              </w:rPr>
              <w:t>ВЭС"</w:t>
            </w:r>
            <w:r w:rsidR="001E1979">
              <w:t xml:space="preserve"> </w:t>
            </w:r>
            <w:r w:rsidR="001E1979" w:rsidRPr="001E1979">
              <w:rPr>
                <w:color w:val="000000"/>
                <w:sz w:val="24"/>
              </w:rPr>
              <w:t>в границах Выс</w:t>
            </w:r>
            <w:r w:rsidR="001E1979">
              <w:rPr>
                <w:color w:val="000000"/>
                <w:sz w:val="24"/>
              </w:rPr>
              <w:t>оковского муниципального образо</w:t>
            </w:r>
            <w:r w:rsidR="001E1979" w:rsidRPr="001E1979">
              <w:rPr>
                <w:color w:val="000000"/>
                <w:sz w:val="24"/>
              </w:rPr>
              <w:t>вания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131F" w:rsidRPr="00F77C81" w:rsidRDefault="00D3131F" w:rsidP="00985B57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F77C81">
              <w:rPr>
                <w:color w:val="000000"/>
                <w:sz w:val="24"/>
              </w:rPr>
              <w:t>га</w:t>
            </w:r>
          </w:p>
        </w:tc>
        <w:tc>
          <w:tcPr>
            <w:tcW w:w="4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131F" w:rsidRPr="00F77C81" w:rsidRDefault="003F505A" w:rsidP="006F3350">
            <w:pPr>
              <w:spacing w:line="240" w:lineRule="auto"/>
              <w:jc w:val="center"/>
              <w:rPr>
                <w:color w:val="000000"/>
                <w:sz w:val="24"/>
              </w:rPr>
            </w:pPr>
            <w:r>
              <w:rPr>
                <w:b/>
                <w:color w:val="000000"/>
                <w:sz w:val="24"/>
              </w:rPr>
              <w:t>25,4791</w:t>
            </w:r>
          </w:p>
        </w:tc>
      </w:tr>
      <w:tr w:rsidR="00D3131F" w:rsidRPr="00F77C81" w:rsidTr="00985B57">
        <w:trPr>
          <w:trHeight w:val="315"/>
        </w:trPr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3131F" w:rsidRPr="00F77C81" w:rsidRDefault="00D3131F" w:rsidP="00985B57">
            <w:pPr>
              <w:spacing w:line="240" w:lineRule="auto"/>
              <w:rPr>
                <w:color w:val="000000"/>
                <w:sz w:val="24"/>
              </w:rPr>
            </w:pPr>
            <w:r w:rsidRPr="00F77C81">
              <w:rPr>
                <w:color w:val="000000"/>
                <w:sz w:val="24"/>
              </w:rPr>
              <w:t> </w:t>
            </w:r>
          </w:p>
        </w:tc>
        <w:tc>
          <w:tcPr>
            <w:tcW w:w="2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3131F" w:rsidRPr="00F77C81" w:rsidRDefault="00D3131F" w:rsidP="00985B57">
            <w:pPr>
              <w:spacing w:line="240" w:lineRule="auto"/>
              <w:rPr>
                <w:color w:val="000000"/>
                <w:sz w:val="24"/>
              </w:rPr>
            </w:pPr>
            <w:r w:rsidRPr="00F77C81">
              <w:rPr>
                <w:color w:val="000000"/>
                <w:sz w:val="24"/>
              </w:rPr>
              <w:t>в том числе: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3131F" w:rsidRPr="00F77C81" w:rsidRDefault="00D3131F" w:rsidP="00985B57">
            <w:pPr>
              <w:spacing w:line="240" w:lineRule="auto"/>
              <w:rPr>
                <w:color w:val="000000"/>
                <w:sz w:val="24"/>
              </w:rPr>
            </w:pPr>
            <w:r w:rsidRPr="00F77C81">
              <w:rPr>
                <w:color w:val="000000"/>
                <w:sz w:val="24"/>
              </w:rPr>
              <w:t> </w:t>
            </w:r>
          </w:p>
        </w:tc>
        <w:tc>
          <w:tcPr>
            <w:tcW w:w="4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3131F" w:rsidRPr="00F77C81" w:rsidRDefault="00D3131F" w:rsidP="00985B57">
            <w:pPr>
              <w:spacing w:line="240" w:lineRule="auto"/>
              <w:rPr>
                <w:color w:val="000000"/>
                <w:sz w:val="24"/>
              </w:rPr>
            </w:pPr>
            <w:r w:rsidRPr="00F77C81">
              <w:rPr>
                <w:color w:val="000000"/>
                <w:sz w:val="24"/>
              </w:rPr>
              <w:t> </w:t>
            </w:r>
          </w:p>
        </w:tc>
      </w:tr>
      <w:tr w:rsidR="00D3131F" w:rsidRPr="00F77C81" w:rsidTr="00985B57">
        <w:trPr>
          <w:trHeight w:val="315"/>
        </w:trPr>
        <w:tc>
          <w:tcPr>
            <w:tcW w:w="972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3131F" w:rsidRPr="00F77C81" w:rsidRDefault="00D3131F" w:rsidP="00985B57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F77C81">
              <w:rPr>
                <w:color w:val="000000"/>
                <w:sz w:val="24"/>
              </w:rPr>
              <w:t>основные планировочные показатели линейного объекта "</w:t>
            </w:r>
            <w:r w:rsidR="00F77C81" w:rsidRPr="00F77C81">
              <w:rPr>
                <w:color w:val="000000"/>
                <w:sz w:val="24"/>
              </w:rPr>
              <w:t xml:space="preserve"> Рощинская </w:t>
            </w:r>
            <w:r w:rsidRPr="00F77C81">
              <w:rPr>
                <w:color w:val="000000"/>
                <w:sz w:val="24"/>
              </w:rPr>
              <w:t>ВЭС"</w:t>
            </w:r>
            <w:r w:rsidR="001E1979">
              <w:t xml:space="preserve"> </w:t>
            </w:r>
            <w:r w:rsidR="001E1979" w:rsidRPr="001E1979">
              <w:rPr>
                <w:color w:val="000000"/>
                <w:sz w:val="24"/>
              </w:rPr>
              <w:t>в границах Выс</w:t>
            </w:r>
            <w:r w:rsidR="001E1979">
              <w:rPr>
                <w:color w:val="000000"/>
                <w:sz w:val="24"/>
              </w:rPr>
              <w:t>оковского муниципального образо</w:t>
            </w:r>
            <w:r w:rsidR="001E1979" w:rsidRPr="001E1979">
              <w:rPr>
                <w:color w:val="000000"/>
                <w:sz w:val="24"/>
              </w:rPr>
              <w:t>вания</w:t>
            </w:r>
          </w:p>
        </w:tc>
      </w:tr>
      <w:tr w:rsidR="00D3131F" w:rsidRPr="00F77C81" w:rsidTr="00985B57">
        <w:trPr>
          <w:trHeight w:val="940"/>
        </w:trPr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131F" w:rsidRPr="00F77C81" w:rsidRDefault="00D3131F" w:rsidP="00985B57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F77C81">
              <w:rPr>
                <w:color w:val="000000"/>
                <w:sz w:val="24"/>
              </w:rPr>
              <w:t>2</w:t>
            </w:r>
          </w:p>
        </w:tc>
        <w:tc>
          <w:tcPr>
            <w:tcW w:w="286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131F" w:rsidRPr="00F77C81" w:rsidRDefault="00F77C81" w:rsidP="00985B57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F77C81">
              <w:rPr>
                <w:color w:val="000000"/>
                <w:sz w:val="24"/>
              </w:rPr>
              <w:t>Рощинская</w:t>
            </w:r>
            <w:r w:rsidR="00D3131F" w:rsidRPr="00F77C81">
              <w:rPr>
                <w:color w:val="000000"/>
                <w:sz w:val="24"/>
              </w:rPr>
              <w:t xml:space="preserve"> ВЭС. Ветряная электрическая станция</w:t>
            </w:r>
          </w:p>
        </w:tc>
        <w:tc>
          <w:tcPr>
            <w:tcW w:w="118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131F" w:rsidRPr="00F77C81" w:rsidRDefault="00D3131F" w:rsidP="00985B57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F77C81">
              <w:rPr>
                <w:color w:val="000000"/>
                <w:sz w:val="24"/>
              </w:rPr>
              <w:t>га</w:t>
            </w:r>
          </w:p>
        </w:tc>
        <w:tc>
          <w:tcPr>
            <w:tcW w:w="4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131F" w:rsidRPr="00F77C81" w:rsidRDefault="003F505A" w:rsidP="006F3350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F7717B">
              <w:rPr>
                <w:b/>
                <w:bCs/>
                <w:color w:val="000000"/>
                <w:sz w:val="24"/>
              </w:rPr>
              <w:t>11,</w:t>
            </w:r>
            <w:r>
              <w:rPr>
                <w:b/>
                <w:bCs/>
                <w:color w:val="000000"/>
                <w:sz w:val="24"/>
              </w:rPr>
              <w:t>5756</w:t>
            </w:r>
            <w:r w:rsidRPr="00F77C81">
              <w:rPr>
                <w:color w:val="000000"/>
                <w:sz w:val="24"/>
              </w:rPr>
              <w:br/>
            </w:r>
            <w:r w:rsidR="001E1979" w:rsidRPr="001E1979">
              <w:rPr>
                <w:color w:val="000000"/>
                <w:sz w:val="24"/>
              </w:rPr>
              <w:t>для организации строительства, последую-щего обслуживания и эксплуатации линей-ного объекта</w:t>
            </w:r>
          </w:p>
        </w:tc>
      </w:tr>
      <w:tr w:rsidR="00D3131F" w:rsidRPr="00AF69BF" w:rsidTr="00A13FB6">
        <w:trPr>
          <w:trHeight w:val="1156"/>
        </w:trPr>
        <w:tc>
          <w:tcPr>
            <w:tcW w:w="8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131F" w:rsidRPr="00F77C81" w:rsidRDefault="00D3131F" w:rsidP="00985B57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F77C81">
              <w:rPr>
                <w:color w:val="000000"/>
                <w:sz w:val="24"/>
              </w:rPr>
              <w:t>3</w:t>
            </w:r>
          </w:p>
        </w:tc>
        <w:tc>
          <w:tcPr>
            <w:tcW w:w="28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3131F" w:rsidRPr="00F77C81" w:rsidRDefault="00F77C81" w:rsidP="00985B57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F77C81">
              <w:rPr>
                <w:color w:val="000000"/>
                <w:sz w:val="24"/>
              </w:rPr>
              <w:t>Рощинская</w:t>
            </w:r>
            <w:r w:rsidR="00D3131F" w:rsidRPr="00F77C81">
              <w:rPr>
                <w:color w:val="000000"/>
                <w:sz w:val="24"/>
              </w:rPr>
              <w:t xml:space="preserve"> ВЭС. Внутриплощадочные автомобильные дороги</w:t>
            </w:r>
          </w:p>
        </w:tc>
        <w:tc>
          <w:tcPr>
            <w:tcW w:w="11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131F" w:rsidRPr="00F77C81" w:rsidRDefault="00D3131F" w:rsidP="00985B57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F77C81">
              <w:rPr>
                <w:color w:val="000000"/>
                <w:sz w:val="24"/>
              </w:rPr>
              <w:t>га</w:t>
            </w:r>
          </w:p>
        </w:tc>
        <w:tc>
          <w:tcPr>
            <w:tcW w:w="48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505A" w:rsidRDefault="003F505A" w:rsidP="003F505A">
            <w:pPr>
              <w:spacing w:line="240" w:lineRule="auto"/>
              <w:jc w:val="center"/>
              <w:rPr>
                <w:b/>
                <w:color w:val="000000"/>
                <w:sz w:val="24"/>
              </w:rPr>
            </w:pPr>
            <w:r w:rsidRPr="0099280A">
              <w:rPr>
                <w:b/>
                <w:color w:val="000000"/>
                <w:sz w:val="24"/>
              </w:rPr>
              <w:t>13</w:t>
            </w:r>
            <w:r>
              <w:rPr>
                <w:b/>
                <w:color w:val="000000"/>
                <w:sz w:val="24"/>
              </w:rPr>
              <w:t>,6535</w:t>
            </w:r>
          </w:p>
          <w:p w:rsidR="00D3131F" w:rsidRPr="00F77C81" w:rsidRDefault="001E1979" w:rsidP="00985B57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1E1979">
              <w:rPr>
                <w:color w:val="000000"/>
                <w:sz w:val="24"/>
              </w:rPr>
              <w:t>для организации строительства, последую-щего обслуживания и эксплуатации линей-ного объекта</w:t>
            </w:r>
          </w:p>
        </w:tc>
      </w:tr>
      <w:tr w:rsidR="00A13FB6" w:rsidRPr="00AF69BF" w:rsidTr="00A13FB6">
        <w:trPr>
          <w:trHeight w:val="1156"/>
        </w:trPr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3FB6" w:rsidRPr="00F77C81" w:rsidRDefault="00A13FB6" w:rsidP="00985B57">
            <w:pPr>
              <w:spacing w:line="240" w:lineRule="auto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4</w:t>
            </w:r>
          </w:p>
        </w:tc>
        <w:tc>
          <w:tcPr>
            <w:tcW w:w="2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3FB6" w:rsidRDefault="00A13FB6" w:rsidP="007310BF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F77C81">
              <w:rPr>
                <w:color w:val="000000"/>
                <w:sz w:val="24"/>
              </w:rPr>
              <w:t>Рощинская</w:t>
            </w:r>
            <w:r w:rsidRPr="00A446D0">
              <w:rPr>
                <w:color w:val="000000"/>
                <w:sz w:val="24"/>
              </w:rPr>
              <w:t xml:space="preserve"> ВЭС. </w:t>
            </w:r>
          </w:p>
          <w:p w:rsidR="00A13FB6" w:rsidRPr="00A446D0" w:rsidRDefault="00A13FB6" w:rsidP="00A13FB6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Площадк</w:t>
            </w:r>
            <w:r>
              <w:rPr>
                <w:color w:val="000000"/>
                <w:sz w:val="24"/>
              </w:rPr>
              <w:t>а</w:t>
            </w:r>
            <w:r w:rsidRPr="00A446D0">
              <w:rPr>
                <w:color w:val="000000"/>
                <w:sz w:val="24"/>
              </w:rPr>
              <w:t xml:space="preserve"> под размещение модуля управления.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3FB6" w:rsidRPr="00A446D0" w:rsidRDefault="00A13FB6" w:rsidP="007310BF">
            <w:pPr>
              <w:spacing w:line="240" w:lineRule="auto"/>
              <w:jc w:val="center"/>
              <w:rPr>
                <w:color w:val="000000"/>
                <w:sz w:val="24"/>
              </w:rPr>
            </w:pPr>
            <w:r w:rsidRPr="00A446D0">
              <w:rPr>
                <w:color w:val="000000"/>
                <w:sz w:val="24"/>
              </w:rPr>
              <w:t>га</w:t>
            </w:r>
          </w:p>
        </w:tc>
        <w:tc>
          <w:tcPr>
            <w:tcW w:w="48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3FB6" w:rsidRPr="00CF43B5" w:rsidRDefault="00A13FB6" w:rsidP="007310BF">
            <w:pPr>
              <w:spacing w:line="240" w:lineRule="auto"/>
              <w:jc w:val="center"/>
              <w:rPr>
                <w:b/>
                <w:color w:val="000000"/>
                <w:sz w:val="24"/>
              </w:rPr>
            </w:pPr>
            <w:r>
              <w:rPr>
                <w:b/>
                <w:color w:val="000000"/>
                <w:sz w:val="24"/>
              </w:rPr>
              <w:t>0</w:t>
            </w:r>
            <w:r w:rsidRPr="00CF43B5">
              <w:rPr>
                <w:b/>
                <w:color w:val="000000"/>
                <w:sz w:val="24"/>
              </w:rPr>
              <w:t>,25</w:t>
            </w:r>
          </w:p>
          <w:p w:rsidR="00A13FB6" w:rsidRPr="00AF69BF" w:rsidRDefault="001E1979" w:rsidP="007310BF">
            <w:pPr>
              <w:spacing w:line="240" w:lineRule="auto"/>
              <w:jc w:val="center"/>
              <w:rPr>
                <w:color w:val="000000"/>
                <w:sz w:val="24"/>
                <w:highlight w:val="red"/>
              </w:rPr>
            </w:pPr>
            <w:r w:rsidRPr="001E1979">
              <w:rPr>
                <w:color w:val="000000"/>
                <w:sz w:val="24"/>
              </w:rPr>
              <w:t>для организации строительства, последую-щего обслуживания и эксплуатации линей-ного объекта</w:t>
            </w:r>
            <w:r w:rsidRPr="001E1979">
              <w:rPr>
                <w:color w:val="000000"/>
                <w:sz w:val="24"/>
                <w:highlight w:val="red"/>
              </w:rPr>
              <w:t xml:space="preserve"> </w:t>
            </w:r>
          </w:p>
        </w:tc>
      </w:tr>
    </w:tbl>
    <w:p w:rsidR="00D3131F" w:rsidRDefault="00D3131F" w:rsidP="008431E5">
      <w:pPr>
        <w:pStyle w:val="af2"/>
        <w:tabs>
          <w:tab w:val="left" w:pos="567"/>
          <w:tab w:val="left" w:pos="1128"/>
        </w:tabs>
        <w:spacing w:line="276" w:lineRule="auto"/>
        <w:ind w:firstLine="709"/>
        <w:contextualSpacing/>
        <w:jc w:val="both"/>
        <w:rPr>
          <w:b/>
          <w:sz w:val="24"/>
          <w:szCs w:val="24"/>
        </w:rPr>
      </w:pPr>
    </w:p>
    <w:p w:rsidR="00D3131F" w:rsidRDefault="00D3131F" w:rsidP="008431E5">
      <w:pPr>
        <w:pStyle w:val="af2"/>
        <w:tabs>
          <w:tab w:val="left" w:pos="567"/>
          <w:tab w:val="left" w:pos="1128"/>
        </w:tabs>
        <w:spacing w:line="276" w:lineRule="auto"/>
        <w:ind w:firstLine="709"/>
        <w:contextualSpacing/>
        <w:jc w:val="both"/>
        <w:rPr>
          <w:b/>
          <w:sz w:val="24"/>
          <w:szCs w:val="24"/>
        </w:rPr>
      </w:pPr>
    </w:p>
    <w:p w:rsidR="008431E5" w:rsidRPr="00AB387E" w:rsidRDefault="008431E5" w:rsidP="00B81E9A">
      <w:pPr>
        <w:pStyle w:val="21"/>
      </w:pPr>
      <w:bookmarkStart w:id="15" w:name="_Toc22554949"/>
      <w:bookmarkStart w:id="16" w:name="_Toc23244458"/>
      <w:bookmarkStart w:id="17" w:name="_Toc25762112"/>
      <w:r>
        <w:t>Материалы по обоснованию проекта планировки территории.</w:t>
      </w:r>
      <w:bookmarkEnd w:id="15"/>
      <w:bookmarkEnd w:id="16"/>
      <w:bookmarkEnd w:id="17"/>
    </w:p>
    <w:p w:rsidR="008431E5" w:rsidRPr="00503E26" w:rsidRDefault="008431E5" w:rsidP="00B81E9A">
      <w:pPr>
        <w:pStyle w:val="142"/>
        <w:rPr>
          <w:b/>
        </w:rPr>
      </w:pPr>
      <w:r w:rsidRPr="00503E26">
        <w:t>Схемой границ зон с особыми условиями использования территории предусмотрено отображение зон с особыми условиями использования территорий исключительно только утвержденных в установленном порядке.</w:t>
      </w:r>
    </w:p>
    <w:p w:rsidR="008431E5" w:rsidRDefault="008431E5" w:rsidP="00B81E9A">
      <w:pPr>
        <w:pStyle w:val="142"/>
        <w:rPr>
          <w:b/>
        </w:rPr>
      </w:pPr>
      <w:r w:rsidRPr="00503E26">
        <w:t>Проектом планировки территории не предусматривается разработка схемы границ территорий, подверженных риску возникновения чрезвычайных ситуаций природного и техногенного характера</w:t>
      </w:r>
      <w:r w:rsidR="00D656CF">
        <w:t>,</w:t>
      </w:r>
      <w:r w:rsidRPr="00503E26">
        <w:t xml:space="preserve"> так как такие территории в границах территории</w:t>
      </w:r>
      <w:r w:rsidR="00D656CF">
        <w:t>,</w:t>
      </w:r>
      <w:r w:rsidRPr="00503E26">
        <w:t xml:space="preserve"> для которой разрабатывается проект планировки территории</w:t>
      </w:r>
      <w:r w:rsidR="00D656CF">
        <w:t>,</w:t>
      </w:r>
      <w:r w:rsidRPr="00503E26">
        <w:t xml:space="preserve"> отсутствуют.</w:t>
      </w:r>
    </w:p>
    <w:p w:rsidR="008431E5" w:rsidRPr="006D26AD" w:rsidRDefault="008431E5" w:rsidP="008431E5">
      <w:pPr>
        <w:pStyle w:val="af2"/>
        <w:spacing w:line="276" w:lineRule="auto"/>
        <w:ind w:firstLine="709"/>
        <w:contextualSpacing/>
        <w:jc w:val="both"/>
        <w:rPr>
          <w:b/>
          <w:sz w:val="24"/>
          <w:szCs w:val="24"/>
        </w:rPr>
      </w:pPr>
    </w:p>
    <w:p w:rsidR="008431E5" w:rsidRDefault="008431E5" w:rsidP="00B81E9A">
      <w:pPr>
        <w:pStyle w:val="1"/>
      </w:pPr>
      <w:bookmarkStart w:id="18" w:name="_Toc525571059"/>
      <w:bookmarkStart w:id="19" w:name="_Toc525573761"/>
      <w:bookmarkStart w:id="20" w:name="_Toc22554950"/>
      <w:bookmarkStart w:id="21" w:name="_Toc25762113"/>
      <w:r w:rsidRPr="00665388">
        <w:lastRenderedPageBreak/>
        <w:t>Обоснование определения предельных параметров застройки территории в границах зон планируемого размещения объектов капитального строительства, входящих в состав линейных объектов</w:t>
      </w:r>
      <w:bookmarkEnd w:id="18"/>
      <w:bookmarkEnd w:id="19"/>
      <w:bookmarkEnd w:id="20"/>
      <w:bookmarkEnd w:id="21"/>
    </w:p>
    <w:p w:rsidR="008431E5" w:rsidRDefault="008431E5" w:rsidP="00B81E9A">
      <w:pPr>
        <w:pStyle w:val="142"/>
      </w:pPr>
      <w:r w:rsidRPr="00015E39">
        <w:t>Проектом планировки, исходя из технических характеристик выбранного типа ветроэлек</w:t>
      </w:r>
      <w:r w:rsidR="00D3131F">
        <w:t xml:space="preserve">трической установки, определен </w:t>
      </w:r>
      <w:r w:rsidRPr="00015E39">
        <w:t>предельный параметр высоты объекто</w:t>
      </w:r>
      <w:r>
        <w:t xml:space="preserve">в капитального строительства в </w:t>
      </w:r>
      <w:r w:rsidRPr="00015E39">
        <w:t>размере 150 метров (сумма высоты мачты и радиуса ротора). Остальные предельные параметры в границах зон планируемого размещения объектов капитального строительства  не определялись.</w:t>
      </w:r>
    </w:p>
    <w:p w:rsidR="008431E5" w:rsidRDefault="008431E5" w:rsidP="00B81E9A">
      <w:pPr>
        <w:pStyle w:val="142"/>
      </w:pPr>
      <w:r w:rsidRPr="00F213B6">
        <w:t>Предельные параметры разрешенного строительства представлены следующими показателями:</w:t>
      </w:r>
    </w:p>
    <w:p w:rsidR="008431E5" w:rsidRDefault="008431E5" w:rsidP="00B81E9A">
      <w:pPr>
        <w:pStyle w:val="142"/>
      </w:pPr>
      <w:r>
        <w:t xml:space="preserve">- </w:t>
      </w:r>
      <w:r w:rsidRPr="00F213B6">
        <w:t>максимальное количество этажей  не определяется</w:t>
      </w:r>
      <w:r>
        <w:t>;</w:t>
      </w:r>
    </w:p>
    <w:p w:rsidR="008431E5" w:rsidRDefault="008431E5" w:rsidP="00B81E9A">
      <w:pPr>
        <w:pStyle w:val="142"/>
      </w:pPr>
      <w:r>
        <w:t xml:space="preserve">- </w:t>
      </w:r>
      <w:r w:rsidRPr="00F213B6">
        <w:t>предельная высота объектов капитального строительства определяется  для ветроэлектрической установки, составляет 150 метров (сумма высоты мачты и радиуса ротора)</w:t>
      </w:r>
      <w:r>
        <w:t>;</w:t>
      </w:r>
    </w:p>
    <w:p w:rsidR="008431E5" w:rsidRDefault="008431E5" w:rsidP="00B81E9A">
      <w:pPr>
        <w:pStyle w:val="142"/>
      </w:pPr>
      <w:r>
        <w:t xml:space="preserve">- </w:t>
      </w:r>
      <w:r w:rsidRPr="00F213B6">
        <w:t>предельные</w:t>
      </w:r>
      <w:r>
        <w:t xml:space="preserve"> размеры площадки </w:t>
      </w:r>
      <w:r w:rsidR="001E1979">
        <w:t xml:space="preserve">для размещения </w:t>
      </w:r>
      <w:r>
        <w:t>ВЭУ</w:t>
      </w:r>
      <w:r w:rsidRPr="00F213B6">
        <w:t xml:space="preserve"> составляют</w:t>
      </w:r>
      <w:r>
        <w:t xml:space="preserve"> </w:t>
      </w:r>
      <w:r w:rsidRPr="00F213B6">
        <w:t>100</w:t>
      </w:r>
      <w:r>
        <w:t>х1</w:t>
      </w:r>
      <w:r w:rsidR="005D0E64">
        <w:t>3</w:t>
      </w:r>
      <w:r w:rsidRPr="00F213B6">
        <w:t>0 метров;</w:t>
      </w:r>
    </w:p>
    <w:p w:rsidR="008431E5" w:rsidRDefault="008431E5" w:rsidP="00B81E9A">
      <w:pPr>
        <w:pStyle w:val="142"/>
      </w:pPr>
      <w:r>
        <w:t xml:space="preserve">- </w:t>
      </w:r>
      <w:r w:rsidRPr="00F213B6">
        <w:t xml:space="preserve">предельная ширина полосы отвода </w:t>
      </w:r>
      <w:r w:rsidR="005D0E64" w:rsidRPr="005D0E64">
        <w:t>внутриплощадочных автомобильных дорог</w:t>
      </w:r>
      <w:r w:rsidR="005D0E64">
        <w:t xml:space="preserve"> </w:t>
      </w:r>
      <w:r>
        <w:t>– 30 метров;</w:t>
      </w:r>
    </w:p>
    <w:p w:rsidR="008431E5" w:rsidRDefault="008431E5" w:rsidP="00B81E9A">
      <w:pPr>
        <w:pStyle w:val="142"/>
      </w:pPr>
      <w:r>
        <w:t xml:space="preserve">- </w:t>
      </w:r>
      <w:r w:rsidRPr="00F213B6">
        <w:t>максимальный процент застройки зоны планируемого размещения площадок  ВЭУ - не определяется;</w:t>
      </w:r>
    </w:p>
    <w:p w:rsidR="008431E5" w:rsidRDefault="008431E5" w:rsidP="00B81E9A">
      <w:pPr>
        <w:pStyle w:val="142"/>
      </w:pPr>
      <w:r>
        <w:t xml:space="preserve">- </w:t>
      </w:r>
      <w:r w:rsidRPr="00F213B6">
        <w:t xml:space="preserve">максимальный процент застройки зоны планируемого размещения </w:t>
      </w:r>
      <w:r w:rsidR="005D0E64" w:rsidRPr="005D0E64">
        <w:t>внутриплощадочных автомобильных дорог</w:t>
      </w:r>
      <w:bookmarkStart w:id="22" w:name="_GoBack"/>
      <w:bookmarkEnd w:id="22"/>
      <w:r w:rsidRPr="00F213B6">
        <w:t xml:space="preserve"> - не определяется;</w:t>
      </w:r>
    </w:p>
    <w:p w:rsidR="008431E5" w:rsidRDefault="008431E5" w:rsidP="00B81E9A">
      <w:pPr>
        <w:pStyle w:val="142"/>
      </w:pPr>
      <w:r>
        <w:t xml:space="preserve">- </w:t>
      </w:r>
      <w:r w:rsidRPr="009E01C9">
        <w:t>минимальные отступы от границ земельных участков в целях определения мест допустимого размещения объектов капитального строительства – не определяется;</w:t>
      </w:r>
    </w:p>
    <w:p w:rsidR="008431E5" w:rsidRPr="009E01C9" w:rsidRDefault="008431E5" w:rsidP="00B81E9A">
      <w:pPr>
        <w:pStyle w:val="142"/>
      </w:pPr>
      <w:r>
        <w:t xml:space="preserve">- </w:t>
      </w:r>
      <w:r w:rsidRPr="009E01C9">
        <w:t>требования к архитектурным, объемно-пространственным решениям, цветовому решению внешнего облика объектов капитального строительства, входящих в состав линейного объекта: «</w:t>
      </w:r>
      <w:r w:rsidR="00092F57" w:rsidRPr="00092F57">
        <w:t>Рощинская</w:t>
      </w:r>
      <w:r>
        <w:t xml:space="preserve"> ВЭС»</w:t>
      </w:r>
      <w:r w:rsidRPr="009E01C9">
        <w:t xml:space="preserve"> не устанавливаются</w:t>
      </w:r>
      <w:r>
        <w:t>.</w:t>
      </w:r>
    </w:p>
    <w:p w:rsidR="008431E5" w:rsidRDefault="008431E5" w:rsidP="00B81E9A">
      <w:pPr>
        <w:pStyle w:val="1"/>
      </w:pPr>
      <w:bookmarkStart w:id="23" w:name="_Toc525571060"/>
      <w:bookmarkStart w:id="24" w:name="_Toc525573762"/>
      <w:bookmarkStart w:id="25" w:name="_Toc22554951"/>
      <w:bookmarkStart w:id="26" w:name="_Toc25762114"/>
      <w:r>
        <w:lastRenderedPageBreak/>
        <w:t>Информация о необходимости осуществления мероприятия по защите сохраняемых объектов капитального</w:t>
      </w:r>
      <w:bookmarkEnd w:id="23"/>
      <w:bookmarkEnd w:id="24"/>
      <w:r>
        <w:t>,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 в связи с размещением линейных объектов</w:t>
      </w:r>
      <w:bookmarkEnd w:id="25"/>
      <w:bookmarkEnd w:id="26"/>
    </w:p>
    <w:p w:rsidR="008431E5" w:rsidRPr="00045A1F" w:rsidRDefault="008431E5" w:rsidP="00B81E9A">
      <w:pPr>
        <w:pStyle w:val="142"/>
      </w:pPr>
      <w:r w:rsidRPr="006020FF">
        <w:t xml:space="preserve">На момент подготовки проекта планировки территории, в границах  планируемого линейного объекта и прилегающей к нему территории отсутствуют  существующие, строящиеся объекты капитального строительства, отсутствует ранее утвержденная документация по планировке территории, предусматривающая  размещение объектов капитального строительства на которые может оказывать негативное влияние размещение планируемых ВЭС. </w:t>
      </w:r>
    </w:p>
    <w:p w:rsidR="008431E5" w:rsidRPr="006A0FAE" w:rsidRDefault="008431E5" w:rsidP="00B81E9A">
      <w:pPr>
        <w:pStyle w:val="1"/>
      </w:pPr>
      <w:bookmarkStart w:id="27" w:name="_Toc22554952"/>
      <w:bookmarkStart w:id="28" w:name="_Toc25762115"/>
      <w:r w:rsidRPr="006A0FAE">
        <w:lastRenderedPageBreak/>
        <w:t>Состав материалов и результаты инженерных изысканий.</w:t>
      </w:r>
      <w:bookmarkEnd w:id="27"/>
      <w:bookmarkEnd w:id="28"/>
    </w:p>
    <w:p w:rsidR="008431E5" w:rsidRPr="001E1979" w:rsidRDefault="008431E5" w:rsidP="00B81E9A">
      <w:pPr>
        <w:pStyle w:val="142"/>
      </w:pPr>
      <w:r w:rsidRPr="001E1979">
        <w:rPr>
          <w:b/>
        </w:rPr>
        <w:t>Инженерно-геодезические</w:t>
      </w:r>
      <w:r w:rsidRPr="001E1979">
        <w:t xml:space="preserve"> работы выполнены </w:t>
      </w:r>
      <w:r w:rsidR="001E1979">
        <w:t>компанией</w:t>
      </w:r>
      <w:r w:rsidRPr="001E1979">
        <w:t xml:space="preserve"> на основании договора № 26/06-18-ВФРВ от 05.06.2018 г. с ООО «Ветропарки ФРВ»  (Приложение К), в порядке, установленном действующими законодательными и нормативными актами Российской Федерации в соответствии с требованиями СНиП 11-02-96 «Инженерные изыскания для строительства. Основные положения», CП 47.13330.2012, СП 11-104-97, СП 11-105-97, СП-11-102-97, СП 11-103-97, программой работ и другими нормативными документами. </w:t>
      </w:r>
    </w:p>
    <w:p w:rsidR="008431E5" w:rsidRPr="001E1979" w:rsidRDefault="008431E5" w:rsidP="00B81E9A">
      <w:pPr>
        <w:pStyle w:val="142"/>
      </w:pPr>
      <w:r w:rsidRPr="001E1979">
        <w:t>При производстве работ были соблюдены требования нормативно - технических документов Федеральной службы геодезии и картографии России, регламентирующие геодезическую и картографическую деятельность в соответствии с Федеральным законом «О геодезии и картографии».</w:t>
      </w:r>
    </w:p>
    <w:p w:rsidR="008431E5" w:rsidRPr="001E1979" w:rsidRDefault="008431E5" w:rsidP="00B81E9A">
      <w:pPr>
        <w:pStyle w:val="142"/>
      </w:pPr>
      <w:r w:rsidRPr="001E1979">
        <w:t>Топографическая съемка выполнена в местной системе координат, система высот Балтийская 1977г.</w:t>
      </w:r>
    </w:p>
    <w:p w:rsidR="008431E5" w:rsidRPr="001E1979" w:rsidRDefault="008431E5" w:rsidP="00B81E9A">
      <w:pPr>
        <w:pStyle w:val="142"/>
      </w:pPr>
      <w:r w:rsidRPr="001E1979">
        <w:t>Инженерно-геодезические изыскания выполнены в три этапа:</w:t>
      </w:r>
    </w:p>
    <w:p w:rsidR="008431E5" w:rsidRPr="001E1979" w:rsidRDefault="008431E5" w:rsidP="00B81E9A">
      <w:pPr>
        <w:pStyle w:val="142"/>
      </w:pPr>
      <w:r w:rsidRPr="001E1979">
        <w:t>- подготовительные;</w:t>
      </w:r>
    </w:p>
    <w:p w:rsidR="008431E5" w:rsidRPr="001E1979" w:rsidRDefault="008431E5" w:rsidP="00B81E9A">
      <w:pPr>
        <w:pStyle w:val="142"/>
      </w:pPr>
      <w:r w:rsidRPr="001E1979">
        <w:t>- полевые работы;</w:t>
      </w:r>
    </w:p>
    <w:p w:rsidR="008431E5" w:rsidRPr="001E1979" w:rsidRDefault="008431E5" w:rsidP="00B81E9A">
      <w:pPr>
        <w:pStyle w:val="142"/>
      </w:pPr>
      <w:r w:rsidRPr="001E1979">
        <w:t>- камеральные работы.</w:t>
      </w:r>
    </w:p>
    <w:p w:rsidR="008431E5" w:rsidRPr="001E1979" w:rsidRDefault="008431E5" w:rsidP="00B81E9A">
      <w:pPr>
        <w:pStyle w:val="142"/>
      </w:pPr>
      <w:r w:rsidRPr="001E1979">
        <w:t>Комплекс полевых топографо-геодезических работ выполнен в марте 2019г., камеральные работы выполнены в марте 2019г.</w:t>
      </w:r>
    </w:p>
    <w:p w:rsidR="008431E5" w:rsidRPr="001E1979" w:rsidRDefault="008431E5" w:rsidP="00B81E9A">
      <w:pPr>
        <w:pStyle w:val="142"/>
      </w:pPr>
      <w:r w:rsidRPr="001E1979">
        <w:t>Работы выполнялись в соответствии с ГКИНП (ОНТА) 02-262-02 «Инструкция по развитию съемочного обоснования и съемке ситуации и рельефа с применением глобальных навигационных спутниковых систем ГЛОНАСС и GPS».</w:t>
      </w:r>
    </w:p>
    <w:p w:rsidR="008431E5" w:rsidRPr="001E1979" w:rsidRDefault="008431E5" w:rsidP="00B81E9A">
      <w:pPr>
        <w:pStyle w:val="142"/>
      </w:pPr>
      <w:r w:rsidRPr="001E1979">
        <w:t xml:space="preserve">Цели и задачи </w:t>
      </w:r>
      <w:r w:rsidRPr="001E1979">
        <w:rPr>
          <w:b/>
        </w:rPr>
        <w:t>инженерно-геодезических</w:t>
      </w:r>
      <w:r w:rsidRPr="001E1979">
        <w:t xml:space="preserve"> изысканий: получение инженерно-геодезических материалов для комплексной оценки природных и техногенных условия территории в объемах, необходимых и достаточных для разработки проектной документации в соответствии с требованиями Технического задания и законодательства РФ.</w:t>
      </w:r>
    </w:p>
    <w:p w:rsidR="008431E5" w:rsidRPr="001E1979" w:rsidRDefault="008431E5" w:rsidP="00B81E9A">
      <w:pPr>
        <w:pStyle w:val="142"/>
      </w:pPr>
      <w:r w:rsidRPr="001E1979">
        <w:lastRenderedPageBreak/>
        <w:t xml:space="preserve">Инженерно-геологические работы выполнены </w:t>
      </w:r>
      <w:r w:rsidR="001E1979">
        <w:t>компанией</w:t>
      </w:r>
      <w:r w:rsidRPr="001E1979">
        <w:t xml:space="preserve"> от 09 сентября 2019 г  (Приложение Л). </w:t>
      </w:r>
    </w:p>
    <w:p w:rsidR="008431E5" w:rsidRPr="001E1979" w:rsidRDefault="008431E5" w:rsidP="00B81E9A">
      <w:pPr>
        <w:pStyle w:val="142"/>
      </w:pPr>
      <w:r w:rsidRPr="001E1979">
        <w:t>Работы выполнены в соответствии с требованиями СП 47.13330.2016 и СП 47.13330.2012 (в части разделов, применение которых обеспечивает соблюдение требований ФЗ «Технический регламент зданий и сооружений» утвержденный Правительством РФ от 26.12.2014 №1521.</w:t>
      </w:r>
    </w:p>
    <w:p w:rsidR="008431E5" w:rsidRPr="001E1979" w:rsidRDefault="008431E5" w:rsidP="00B81E9A">
      <w:pPr>
        <w:pStyle w:val="142"/>
      </w:pPr>
      <w:r w:rsidRPr="001E1979">
        <w:t>В соответствии с приложением А СП 47.13330.2012 по совокупности факторов, приведенных в таблице, категория сложности инженерно-геологических условий площадки – III (сложная), т.к. развито подтопление, распространены просадочные грунты.</w:t>
      </w:r>
    </w:p>
    <w:p w:rsidR="008431E5" w:rsidRPr="001E1979" w:rsidRDefault="008431E5" w:rsidP="00B81E9A">
      <w:pPr>
        <w:pStyle w:val="142"/>
      </w:pPr>
      <w:r w:rsidRPr="001E1979">
        <w:t>Целевым назначением настоящих изысканий являлось изучение геолого-литологического строения, гидрогеологических условий участка, определение физико-механических свойств грунтов, которые являются основанием проектируемых сооружений, степени агрессивности грунтов и грунтовых вод (при их вскрытии) на бетонные и железобетонные конструкции.</w:t>
      </w:r>
    </w:p>
    <w:p w:rsidR="008431E5" w:rsidRPr="001E1979" w:rsidRDefault="008431E5" w:rsidP="00B81E9A">
      <w:pPr>
        <w:pStyle w:val="142"/>
      </w:pPr>
      <w:r w:rsidRPr="001E1979">
        <w:t xml:space="preserve">Бурение скважин выполнено согласно СП 11-105-97, приложение Г установкой ПБУ-2 на базе автомашины «КАМАЗ» ударно-канатным и колонковым способами диаметром скважин до 160 мм, всухую, укороченными рейсами по 0,6 м. В процессе проходки скважин в малоустойчивых и водонасыщенных грунтах осуществлялось крепление стенок скважин обсадными трубами. Планово-высотная привязка скважин проведена инструментально. Инженерно-геологические скважины нанесены на карту фактического материала (графическое приложение 1) и приведены в каталоге координат и высот скважин (приложение Г). Инженерно-геодезические работы выполнялись в мае-июле 2019 г сотрудниками </w:t>
      </w:r>
      <w:r w:rsidR="001E1979">
        <w:t>компании</w:t>
      </w:r>
      <w:r w:rsidRPr="001E1979">
        <w:t>.</w:t>
      </w:r>
    </w:p>
    <w:p w:rsidR="008431E5" w:rsidRPr="001E1979" w:rsidRDefault="008431E5" w:rsidP="00B81E9A">
      <w:pPr>
        <w:pStyle w:val="142"/>
      </w:pPr>
      <w:r w:rsidRPr="001E1979">
        <w:t>В процессе проходки скважин велась геологическая документация, гидрогеологические наблюдения, отбор образцов грунта ненарушенной структуры (образцы скального грунта), отбор проб воды ГОСТ 12071-2014, ГОСТ 31861-2012. Упаковка и транспортировка проб осуществлялась согласно действующим нормам и правилам (ГОСТ 12071-2014, ГОСТ 31861-2012).</w:t>
      </w:r>
    </w:p>
    <w:p w:rsidR="008431E5" w:rsidRPr="001E1979" w:rsidRDefault="008431E5" w:rsidP="00B81E9A">
      <w:pPr>
        <w:pStyle w:val="142"/>
      </w:pPr>
      <w:r w:rsidRPr="001E1979">
        <w:lastRenderedPageBreak/>
        <w:t>По завершению бурения (проходки скважины до проектной глубины) в соответствии с п. 5.6, СП 11-105-97, часть I, скважины тампонировались выбуренным грунтом с механической трамбовкой, с целью исключения загрязнения природной среды и активизации геологических и инженерно-геологических процессов. Всего за май-июль 2019 было пробурено 39 скважин глубиной от 5,5 до 24,6 м общим метражом 562,5 п.м.</w:t>
      </w:r>
    </w:p>
    <w:p w:rsidR="008431E5" w:rsidRPr="001E1979" w:rsidRDefault="008431E5" w:rsidP="00B81E9A">
      <w:pPr>
        <w:pStyle w:val="142"/>
      </w:pPr>
      <w:r w:rsidRPr="001E1979">
        <w:t>Исследования физико-механических свойств грунтов выполнены измерительно-вычислительным комплексом «АСИС» по ГОСТ 5180-2015.</w:t>
      </w:r>
    </w:p>
    <w:p w:rsidR="0051546D" w:rsidRDefault="008431E5" w:rsidP="00B81E9A">
      <w:pPr>
        <w:pStyle w:val="142"/>
        <w:sectPr w:rsidR="0051546D" w:rsidSect="00CA5867">
          <w:headerReference w:type="first" r:id="rId22"/>
          <w:footerReference w:type="first" r:id="rId23"/>
          <w:pgSz w:w="11906" w:h="16838" w:code="9"/>
          <w:pgMar w:top="454" w:right="561" w:bottom="454" w:left="1503" w:header="340" w:footer="227" w:gutter="0"/>
          <w:cols w:space="720"/>
          <w:titlePg/>
        </w:sectPr>
      </w:pPr>
      <w:r w:rsidRPr="001E1979">
        <w:t>Проведена обработка геологических полевых и лабораторных материалов для разделения грунтов до глубины 24,6 м на инженерно-геологические элементы, геологические слои с учетом их возраста, происхождения, текстурно-структурных особенностей, номенклатурного вида. Получены нормативные и вычислены расчетные значения физико-механических характеристик грунтов в соответствии с требованиями СП 22.13330.2016 по ГОСТ 20522-2012, определена степень агрессивности грунтовых вод на основании СП 28.13330.2017 и ГОСТ ИСО 9.602- 2016.</w:t>
      </w:r>
    </w:p>
    <w:p w:rsidR="00124E70" w:rsidRDefault="00C7372E" w:rsidP="00C7372E">
      <w:pPr>
        <w:pStyle w:val="1"/>
        <w:numPr>
          <w:ilvl w:val="0"/>
          <w:numId w:val="0"/>
        </w:numPr>
        <w:ind w:left="709"/>
      </w:pPr>
      <w:bookmarkStart w:id="29" w:name="_Toc25762116"/>
      <w:r>
        <w:lastRenderedPageBreak/>
        <w:t>Приложение А</w:t>
      </w:r>
      <w:r w:rsidR="00B81E9A">
        <w:t xml:space="preserve"> </w:t>
      </w:r>
      <w:r w:rsidR="001D1D84" w:rsidRPr="001D1D84">
        <w:t>Постановление Администрации Красноармейского муниципального района Саратовской области от 19.11.2019 №900 «О подготовке документации по планировке территории и проекта межевания на строительство объекта «Рощинская ВЭС»</w:t>
      </w:r>
      <w:bookmarkEnd w:id="29"/>
    </w:p>
    <w:p w:rsidR="001D1D84" w:rsidRDefault="001D1D84" w:rsidP="001D1D84">
      <w:pPr>
        <w:pStyle w:val="aa"/>
        <w:ind w:firstLine="0"/>
        <w:rPr>
          <w:noProof/>
        </w:rPr>
      </w:pPr>
      <w:r>
        <w:rPr>
          <w:noProof/>
        </w:rPr>
        <w:drawing>
          <wp:inline distT="0" distB="0" distL="0" distR="0" wp14:anchorId="43DCB0A9" wp14:editId="0472228F">
            <wp:extent cx="6246421" cy="6878452"/>
            <wp:effectExtent l="0" t="0" r="2540" b="0"/>
            <wp:docPr id="21" name="Рисунок 21" descr="D:\Текущее\Красноармейская\Рощинская ВЭС 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екущее\Красноармейская\Рощинская ВЭС 1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47" b="7173"/>
                    <a:stretch/>
                  </pic:blipFill>
                  <pic:spPr bwMode="auto">
                    <a:xfrm>
                      <a:off x="0" y="0"/>
                      <a:ext cx="6246495" cy="687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1D84" w:rsidRPr="001D1D84" w:rsidRDefault="001D1D84" w:rsidP="001D1D84">
      <w:pPr>
        <w:pStyle w:val="aa"/>
        <w:ind w:firstLine="0"/>
      </w:pPr>
      <w:r>
        <w:rPr>
          <w:noProof/>
        </w:rPr>
        <w:lastRenderedPageBreak/>
        <w:drawing>
          <wp:inline distT="0" distB="0" distL="0" distR="0">
            <wp:extent cx="6246495" cy="8075295"/>
            <wp:effectExtent l="0" t="0" r="1905" b="1905"/>
            <wp:docPr id="188" name="Рисунок 188" descr="D:\Текущее\Красноармейская\Рощинская ВЭС 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Текущее\Красноармейская\Рощинская ВЭС 2.tif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495" cy="807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8F5" w:rsidRDefault="00D218F5" w:rsidP="00D218F5">
      <w:pPr>
        <w:pStyle w:val="1"/>
        <w:numPr>
          <w:ilvl w:val="0"/>
          <w:numId w:val="0"/>
        </w:numPr>
        <w:ind w:left="709"/>
      </w:pPr>
      <w:bookmarkStart w:id="30" w:name="_Toc25762117"/>
      <w:r w:rsidRPr="00D218F5">
        <w:lastRenderedPageBreak/>
        <w:t>Приложение А1. Техническое задание на разработку документации по планировке территории</w:t>
      </w:r>
      <w:bookmarkEnd w:id="30"/>
    </w:p>
    <w:p w:rsidR="00F77C81" w:rsidRDefault="00F77C81" w:rsidP="00F77C81">
      <w:pPr>
        <w:pStyle w:val="1"/>
        <w:numPr>
          <w:ilvl w:val="0"/>
          <w:numId w:val="0"/>
        </w:numPr>
        <w:ind w:left="709"/>
      </w:pPr>
      <w:bookmarkStart w:id="31" w:name="_Toc24964795"/>
      <w:bookmarkStart w:id="32" w:name="_Toc25001290"/>
      <w:bookmarkStart w:id="33" w:name="_Toc25762118"/>
      <w:r w:rsidRPr="00D218F5">
        <w:lastRenderedPageBreak/>
        <w:t xml:space="preserve">Приложение Б.  Письмо </w:t>
      </w:r>
      <w:r w:rsidRPr="00BF3654">
        <w:t>Администрации Красноармейского района №13-18/3766 от 02.07.2019</w:t>
      </w:r>
      <w:bookmarkEnd w:id="31"/>
      <w:bookmarkEnd w:id="32"/>
      <w:bookmarkEnd w:id="33"/>
    </w:p>
    <w:p w:rsidR="00F77C81" w:rsidRDefault="00F77C81" w:rsidP="00F77C81">
      <w:r>
        <w:rPr>
          <w:noProof/>
        </w:rPr>
        <w:drawing>
          <wp:inline distT="0" distB="0" distL="0" distR="0" wp14:anchorId="5E8D1860" wp14:editId="65ED038C">
            <wp:extent cx="5994400" cy="8057035"/>
            <wp:effectExtent l="0" t="0" r="6350" b="1270"/>
            <wp:docPr id="6" name="Рисунок 6" descr="D:\Текущее\Красноармейская\письма для ДПТ\В568-19 от 02.07.2019 Администрация Красноармейского района Саратовской обл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екущее\Красноармейская\письма для ДПТ\В568-19 от 02.07.2019 Администрация Красноармейского района Саратовской обл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02"/>
                    <a:stretch/>
                  </pic:blipFill>
                  <pic:spPr bwMode="auto">
                    <a:xfrm>
                      <a:off x="0" y="0"/>
                      <a:ext cx="5996539" cy="805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F77C81" w:rsidRDefault="00F77C81" w:rsidP="00F77C81">
      <w:pPr>
        <w:pStyle w:val="1"/>
        <w:numPr>
          <w:ilvl w:val="0"/>
          <w:numId w:val="0"/>
        </w:numPr>
        <w:ind w:left="709"/>
      </w:pPr>
      <w:bookmarkStart w:id="34" w:name="_Toc24964796"/>
      <w:bookmarkStart w:id="35" w:name="_Toc25001291"/>
      <w:bookmarkStart w:id="36" w:name="_Toc25762119"/>
      <w:r w:rsidRPr="00D218F5">
        <w:lastRenderedPageBreak/>
        <w:t>Приложение Б</w:t>
      </w:r>
      <w:r>
        <w:t>1</w:t>
      </w:r>
      <w:r w:rsidRPr="00D218F5">
        <w:t xml:space="preserve">.  Письмо </w:t>
      </w:r>
      <w:r w:rsidRPr="00BF3654">
        <w:t>Администрации Красноармейского района №13-1</w:t>
      </w:r>
      <w:r>
        <w:t>9</w:t>
      </w:r>
      <w:r w:rsidRPr="00BF3654">
        <w:t>/</w:t>
      </w:r>
      <w:r>
        <w:t>7335</w:t>
      </w:r>
      <w:r w:rsidRPr="00BF3654">
        <w:t xml:space="preserve"> от </w:t>
      </w:r>
      <w:r>
        <w:t>13</w:t>
      </w:r>
      <w:r w:rsidRPr="00BF3654">
        <w:t>.</w:t>
      </w:r>
      <w:r>
        <w:t>11</w:t>
      </w:r>
      <w:r w:rsidRPr="00BF3654">
        <w:t>.2019</w:t>
      </w:r>
      <w:bookmarkEnd w:id="34"/>
      <w:bookmarkEnd w:id="35"/>
      <w:bookmarkEnd w:id="36"/>
    </w:p>
    <w:p w:rsidR="00F77C81" w:rsidRPr="00BF3654" w:rsidRDefault="00F77C81" w:rsidP="00F77C81">
      <w:pPr>
        <w:pStyle w:val="aa"/>
        <w:ind w:firstLine="0"/>
      </w:pPr>
      <w:r>
        <w:rPr>
          <w:noProof/>
        </w:rPr>
        <w:drawing>
          <wp:inline distT="0" distB="0" distL="0" distR="0" wp14:anchorId="50AE088C" wp14:editId="3F8AB1E9">
            <wp:extent cx="6248400" cy="7416800"/>
            <wp:effectExtent l="0" t="0" r="0" b="0"/>
            <wp:docPr id="7" name="Рисунок 7" descr="D:\Текущее\Красноармейская\письма для ДПТ\Ветропарки исходные данные_Страница_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Текущее\Красноармейская\письма для ДПТ\Ветропарки исходные данные_Страница_1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76"/>
                    <a:stretch/>
                  </pic:blipFill>
                  <pic:spPr bwMode="auto">
                    <a:xfrm>
                      <a:off x="0" y="0"/>
                      <a:ext cx="6248400" cy="74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7C81" w:rsidRDefault="00F77C81" w:rsidP="00F77C81">
      <w:r>
        <w:rPr>
          <w:noProof/>
        </w:rPr>
        <w:lastRenderedPageBreak/>
        <w:drawing>
          <wp:inline distT="0" distB="0" distL="0" distR="0" wp14:anchorId="46D80352" wp14:editId="68044C29">
            <wp:extent cx="6248400" cy="8077200"/>
            <wp:effectExtent l="0" t="0" r="0" b="0"/>
            <wp:docPr id="8" name="Рисунок 8" descr="D:\Текущее\Красноармейская\письма для ДПТ\Ветропарки исходные данные_Страница_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Текущее\Красноармейская\письма для ДПТ\Ветропарки исходные данные_Страница_2.tif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C81" w:rsidRDefault="00F77C81" w:rsidP="00F77C81">
      <w:pPr>
        <w:pStyle w:val="1"/>
        <w:numPr>
          <w:ilvl w:val="0"/>
          <w:numId w:val="0"/>
        </w:numPr>
        <w:ind w:left="709"/>
      </w:pPr>
      <w:bookmarkStart w:id="37" w:name="_Toc24964797"/>
      <w:bookmarkStart w:id="38" w:name="_Toc25001292"/>
      <w:bookmarkStart w:id="39" w:name="_Toc25762120"/>
      <w:r w:rsidRPr="00D218F5">
        <w:lastRenderedPageBreak/>
        <w:t xml:space="preserve">Приложение </w:t>
      </w:r>
      <w:r>
        <w:t>В</w:t>
      </w:r>
      <w:r w:rsidRPr="00D218F5">
        <w:t xml:space="preserve">. Письмо </w:t>
      </w:r>
      <w:r>
        <w:t>Департамента по недропользованию по Приволжскому Федеральному округу (Приволжскнедра)</w:t>
      </w:r>
      <w:r w:rsidRPr="00BF3654">
        <w:t xml:space="preserve"> №</w:t>
      </w:r>
      <w:r>
        <w:t>СБ-Гр/го-14-00-08/436</w:t>
      </w:r>
      <w:r w:rsidRPr="00BF3654">
        <w:t xml:space="preserve"> от </w:t>
      </w:r>
      <w:r>
        <w:t>02</w:t>
      </w:r>
      <w:r w:rsidRPr="00BF3654">
        <w:t>.</w:t>
      </w:r>
      <w:r>
        <w:t>04</w:t>
      </w:r>
      <w:r w:rsidRPr="00BF3654">
        <w:t>.2019</w:t>
      </w:r>
      <w:bookmarkEnd w:id="37"/>
      <w:bookmarkEnd w:id="38"/>
      <w:bookmarkEnd w:id="39"/>
    </w:p>
    <w:p w:rsidR="00F77C81" w:rsidRDefault="00F77C81" w:rsidP="00F77C81">
      <w:pPr>
        <w:rPr>
          <w:noProof/>
        </w:rPr>
      </w:pPr>
      <w:r>
        <w:rPr>
          <w:noProof/>
        </w:rPr>
        <w:drawing>
          <wp:inline distT="0" distB="0" distL="0" distR="0" wp14:anchorId="07EAA5E7" wp14:editId="4FEB3CB3">
            <wp:extent cx="6045200" cy="7814322"/>
            <wp:effectExtent l="0" t="0" r="0" b="0"/>
            <wp:docPr id="9" name="Рисунок 9" descr="D:\Текущее\Красноармейская\письма для ДПТ\В269-19 от 17.04.2019 Приволжскнедра_Страница_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екущее\Красноармейская\письма для ДПТ\В269-19 от 17.04.2019 Приволжскнедра_Страница_1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45"/>
                    <a:stretch/>
                  </pic:blipFill>
                  <pic:spPr bwMode="auto">
                    <a:xfrm>
                      <a:off x="0" y="0"/>
                      <a:ext cx="6045200" cy="781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7C81" w:rsidRDefault="00F77C81" w:rsidP="00F77C81">
      <w:r>
        <w:rPr>
          <w:noProof/>
        </w:rPr>
        <w:lastRenderedPageBreak/>
        <w:drawing>
          <wp:inline distT="0" distB="0" distL="0" distR="0" wp14:anchorId="0E847832" wp14:editId="0B03CF7D">
            <wp:extent cx="6248400" cy="8822055"/>
            <wp:effectExtent l="0" t="0" r="0" b="0"/>
            <wp:docPr id="10" name="Рисунок 10" descr="D:\Текущее\Красноармейская\письма для ДПТ\В269-19 от 17.04.2019 Приволжскнедра_Страница_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Текущее\Красноармейская\письма для ДПТ\В269-19 от 17.04.2019 Приволжскнедра_Страница_2.tiff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82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F77C81" w:rsidRDefault="00F77C81" w:rsidP="00F77C81">
      <w:r>
        <w:rPr>
          <w:noProof/>
        </w:rPr>
        <w:lastRenderedPageBreak/>
        <w:drawing>
          <wp:inline distT="0" distB="0" distL="0" distR="0" wp14:anchorId="2C3BA02A" wp14:editId="067C361D">
            <wp:extent cx="6248400" cy="8822055"/>
            <wp:effectExtent l="0" t="0" r="0" b="0"/>
            <wp:docPr id="12" name="Рисунок 12" descr="D:\Текущее\Красноармейская\письма для ДПТ\В269-19 от 17.04.2019 Приволжскнедра_Страница_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Текущее\Красноармейская\письма для ДПТ\В269-19 от 17.04.2019 Приволжскнедра_Страница_3.tiff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82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C81" w:rsidRDefault="00F77C81" w:rsidP="00F77C81">
      <w:r>
        <w:br w:type="page"/>
      </w:r>
    </w:p>
    <w:p w:rsidR="00F77C81" w:rsidRDefault="00F77C81" w:rsidP="00F77C81">
      <w:pPr>
        <w:pStyle w:val="1"/>
        <w:numPr>
          <w:ilvl w:val="0"/>
          <w:numId w:val="0"/>
        </w:numPr>
        <w:ind w:left="709"/>
      </w:pPr>
      <w:bookmarkStart w:id="40" w:name="_Toc24964798"/>
      <w:bookmarkStart w:id="41" w:name="_Toc25001293"/>
      <w:bookmarkStart w:id="42" w:name="_Toc25762121"/>
      <w:r w:rsidRPr="00D218F5">
        <w:lastRenderedPageBreak/>
        <w:t xml:space="preserve">Приложение </w:t>
      </w:r>
      <w:r>
        <w:t>В1</w:t>
      </w:r>
      <w:r w:rsidRPr="00D218F5">
        <w:t>. Письмо</w:t>
      </w:r>
      <w:r>
        <w:t xml:space="preserve"> Управления по охране объектов культурного наследия Правительства Саратовской области</w:t>
      </w:r>
      <w:r w:rsidRPr="00BF3654">
        <w:t xml:space="preserve"> №</w:t>
      </w:r>
      <w:r>
        <w:t>533</w:t>
      </w:r>
      <w:r w:rsidRPr="00BF3654">
        <w:t xml:space="preserve"> от </w:t>
      </w:r>
      <w:r>
        <w:t>20</w:t>
      </w:r>
      <w:r w:rsidRPr="00BF3654">
        <w:t>.</w:t>
      </w:r>
      <w:r>
        <w:t>02</w:t>
      </w:r>
      <w:r w:rsidRPr="00BF3654">
        <w:t>.2019</w:t>
      </w:r>
      <w:bookmarkEnd w:id="40"/>
      <w:bookmarkEnd w:id="41"/>
      <w:bookmarkEnd w:id="42"/>
    </w:p>
    <w:p w:rsidR="00F77C81" w:rsidRDefault="00F77C81" w:rsidP="00F77C81">
      <w:pPr>
        <w:rPr>
          <w:noProof/>
        </w:rPr>
      </w:pPr>
      <w:r>
        <w:rPr>
          <w:noProof/>
        </w:rPr>
        <w:drawing>
          <wp:inline distT="0" distB="0" distL="0" distR="0" wp14:anchorId="6634BB9E" wp14:editId="100E8860">
            <wp:extent cx="6248400" cy="8077200"/>
            <wp:effectExtent l="0" t="0" r="0" b="0"/>
            <wp:docPr id="17" name="Рисунок 17" descr="D:\Текущее\Красноармейская\письма для ДПТ\533 ОКН_Страница_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Текущее\Красноармейская\письма для ДПТ\533 ОКН_Страница_1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0" b="6131"/>
                    <a:stretch/>
                  </pic:blipFill>
                  <pic:spPr bwMode="auto">
                    <a:xfrm>
                      <a:off x="0" y="0"/>
                      <a:ext cx="62484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7C81" w:rsidRDefault="00F77C81" w:rsidP="00F77C81">
      <w:r>
        <w:rPr>
          <w:noProof/>
        </w:rPr>
        <w:lastRenderedPageBreak/>
        <w:drawing>
          <wp:inline distT="0" distB="0" distL="0" distR="0" wp14:anchorId="1892748A" wp14:editId="458D854F">
            <wp:extent cx="6248400" cy="8839200"/>
            <wp:effectExtent l="0" t="0" r="0" b="0"/>
            <wp:docPr id="18" name="Рисунок 18" descr="D:\Текущее\Красноармейская\письма для ДПТ\533 ОКН_Страница_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Текущее\Красноармейская\письма для ДПТ\533 ОКН_Страница_2.tiff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C81" w:rsidRDefault="00F77C81" w:rsidP="00F77C81">
      <w:r>
        <w:br w:type="page"/>
      </w:r>
    </w:p>
    <w:p w:rsidR="00F77C81" w:rsidRDefault="00F77C81" w:rsidP="00F77C81">
      <w:pPr>
        <w:pStyle w:val="1"/>
        <w:numPr>
          <w:ilvl w:val="0"/>
          <w:numId w:val="0"/>
        </w:numPr>
        <w:ind w:left="709"/>
      </w:pPr>
      <w:bookmarkStart w:id="43" w:name="_Toc24964799"/>
      <w:bookmarkStart w:id="44" w:name="_Toc25001294"/>
      <w:bookmarkStart w:id="45" w:name="_Toc25762122"/>
      <w:r w:rsidRPr="00D218F5">
        <w:lastRenderedPageBreak/>
        <w:t xml:space="preserve">Приложение </w:t>
      </w:r>
      <w:r>
        <w:t>В2</w:t>
      </w:r>
      <w:r w:rsidRPr="00D218F5">
        <w:t>. Письмо</w:t>
      </w:r>
      <w:r>
        <w:t xml:space="preserve"> Управления Федеральной службы по надзору в сфере защиты прав потребителей и благополучия человека по Саратовской области</w:t>
      </w:r>
      <w:r w:rsidRPr="00BF3654">
        <w:t xml:space="preserve"> №</w:t>
      </w:r>
      <w:r>
        <w:t>64-00-05/52-1696-2019</w:t>
      </w:r>
      <w:r w:rsidRPr="00BF3654">
        <w:t xml:space="preserve"> от </w:t>
      </w:r>
      <w:r>
        <w:t>05</w:t>
      </w:r>
      <w:r w:rsidRPr="00BF3654">
        <w:t>.</w:t>
      </w:r>
      <w:r>
        <w:t>11</w:t>
      </w:r>
      <w:r w:rsidRPr="00BF3654">
        <w:t>.2019</w:t>
      </w:r>
      <w:bookmarkEnd w:id="43"/>
      <w:bookmarkEnd w:id="44"/>
      <w:bookmarkEnd w:id="45"/>
    </w:p>
    <w:p w:rsidR="00F77C81" w:rsidRPr="00042AC7" w:rsidRDefault="00F77C81" w:rsidP="00F77C81">
      <w:pPr>
        <w:pStyle w:val="aa"/>
        <w:ind w:firstLine="426"/>
      </w:pPr>
      <w:r>
        <w:rPr>
          <w:noProof/>
        </w:rPr>
        <w:drawing>
          <wp:inline distT="0" distB="0" distL="0" distR="0" wp14:anchorId="614003DC" wp14:editId="6FE0F8CB">
            <wp:extent cx="5858934" cy="7859546"/>
            <wp:effectExtent l="0" t="0" r="8890" b="8255"/>
            <wp:docPr id="173" name="Рисунок 173" descr="D:\Текущее\Красноармейская\письма для ДПТ\52-1696 Безрукову Р.А. ответ на обращение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Текущее\Красноармейская\письма для ДПТ\52-1696 Безрукову Р.А. ответ на обращение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6" b="2493"/>
                    <a:stretch/>
                  </pic:blipFill>
                  <pic:spPr bwMode="auto">
                    <a:xfrm>
                      <a:off x="0" y="0"/>
                      <a:ext cx="5858934" cy="7859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7C81" w:rsidRDefault="00F77C81" w:rsidP="00F77C81">
      <w:pPr>
        <w:pStyle w:val="1"/>
        <w:numPr>
          <w:ilvl w:val="0"/>
          <w:numId w:val="0"/>
        </w:numPr>
        <w:ind w:left="709"/>
      </w:pPr>
      <w:bookmarkStart w:id="46" w:name="_Toc24964800"/>
      <w:bookmarkStart w:id="47" w:name="_Toc25001295"/>
      <w:bookmarkStart w:id="48" w:name="_Toc25762123"/>
      <w:r w:rsidRPr="00D218F5">
        <w:lastRenderedPageBreak/>
        <w:t xml:space="preserve">Приложение </w:t>
      </w:r>
      <w:r>
        <w:t>В3</w:t>
      </w:r>
      <w:r w:rsidRPr="00D218F5">
        <w:t>. Письмо</w:t>
      </w:r>
      <w:r>
        <w:t xml:space="preserve"> Приволжского межрегионального территориального управления воздушного транспорта</w:t>
      </w:r>
      <w:r w:rsidRPr="00BF3654">
        <w:t xml:space="preserve"> </w:t>
      </w:r>
      <w:r>
        <w:t xml:space="preserve">Федерального агентства воздушного транспорта </w:t>
      </w:r>
      <w:r w:rsidRPr="00BF3654">
        <w:t>№</w:t>
      </w:r>
      <w:r>
        <w:t>Исх-17.1429/ПМТУ</w:t>
      </w:r>
      <w:r w:rsidRPr="00BF3654">
        <w:t xml:space="preserve"> от </w:t>
      </w:r>
      <w:r>
        <w:t>12</w:t>
      </w:r>
      <w:r w:rsidRPr="00BF3654">
        <w:t>.</w:t>
      </w:r>
      <w:r>
        <w:t>03</w:t>
      </w:r>
      <w:r w:rsidRPr="00BF3654">
        <w:t>.2019</w:t>
      </w:r>
      <w:bookmarkEnd w:id="46"/>
      <w:bookmarkEnd w:id="47"/>
      <w:bookmarkEnd w:id="48"/>
    </w:p>
    <w:p w:rsidR="00F77C81" w:rsidRDefault="00F77C81" w:rsidP="00F77C81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4B576D7" wp14:editId="609CC994">
            <wp:extent cx="5506153" cy="7535334"/>
            <wp:effectExtent l="0" t="0" r="0" b="8890"/>
            <wp:docPr id="186" name="Рисунок 186" descr="D:\Текущее\Красноармейская\письма для ДПТ\В725-19 от 05.08.2019 Приволжское МТУ Росавиации_Страница_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Текущее\Красноармейская\письма для ДПТ\В725-19 от 05.08.2019 Приволжское МТУ Росавиации_Страница_1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1"/>
                    <a:stretch/>
                  </pic:blipFill>
                  <pic:spPr bwMode="auto">
                    <a:xfrm>
                      <a:off x="0" y="0"/>
                      <a:ext cx="5506153" cy="753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7C81" w:rsidRDefault="00F77C81" w:rsidP="00F77C81">
      <w:r>
        <w:rPr>
          <w:noProof/>
        </w:rPr>
        <w:lastRenderedPageBreak/>
        <w:drawing>
          <wp:inline distT="0" distB="0" distL="0" distR="0" wp14:anchorId="79EE2ACC" wp14:editId="40ECD3DD">
            <wp:extent cx="6248400" cy="8822055"/>
            <wp:effectExtent l="0" t="0" r="0" b="0"/>
            <wp:docPr id="187" name="Рисунок 187" descr="D:\Текущее\Красноармейская\письма для ДПТ\В725-19 от 05.08.2019 Приволжское МТУ Росавиации_Страница_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Текущее\Красноармейская\письма для ДПТ\В725-19 от 05.08.2019 Приволжское МТУ Росавиации_Страница_2.tiff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82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05A" w:rsidRDefault="003F505A" w:rsidP="003F505A">
      <w:pPr>
        <w:pStyle w:val="1"/>
        <w:numPr>
          <w:ilvl w:val="0"/>
          <w:numId w:val="0"/>
        </w:numPr>
        <w:ind w:left="709"/>
      </w:pPr>
      <w:bookmarkStart w:id="49" w:name="_Toc25762124"/>
      <w:r w:rsidRPr="00D218F5">
        <w:lastRenderedPageBreak/>
        <w:t xml:space="preserve">Приложение </w:t>
      </w:r>
      <w:r>
        <w:t>В4</w:t>
      </w:r>
      <w:r w:rsidRPr="00D218F5">
        <w:t>. Письмо</w:t>
      </w:r>
      <w:r>
        <w:t xml:space="preserve"> Управления ветеринарии Правительства Саратовской области </w:t>
      </w:r>
      <w:r w:rsidRPr="00BF3654">
        <w:t>№</w:t>
      </w:r>
      <w:r>
        <w:t>01-21/3773</w:t>
      </w:r>
      <w:r w:rsidRPr="00BF3654">
        <w:t xml:space="preserve"> от </w:t>
      </w:r>
      <w:r>
        <w:t>27</w:t>
      </w:r>
      <w:r w:rsidRPr="00BF3654">
        <w:t>.</w:t>
      </w:r>
      <w:r>
        <w:t>11</w:t>
      </w:r>
      <w:r w:rsidRPr="00BF3654">
        <w:t>.2019</w:t>
      </w:r>
      <w:bookmarkEnd w:id="49"/>
    </w:p>
    <w:p w:rsidR="003F505A" w:rsidRDefault="003F505A" w:rsidP="00F77C81">
      <w:pPr>
        <w:rPr>
          <w:noProof/>
        </w:rPr>
      </w:pPr>
      <w:r>
        <w:rPr>
          <w:noProof/>
        </w:rPr>
        <w:drawing>
          <wp:inline distT="0" distB="0" distL="0" distR="0" wp14:anchorId="4574EE27" wp14:editId="31E132CC">
            <wp:extent cx="6238875" cy="7629525"/>
            <wp:effectExtent l="0" t="0" r="9525" b="9525"/>
            <wp:docPr id="189" name="Рисунок 189" descr="D:\Текущее\Красноармейская\ИД\письма для ДПТ\1717-291 2019-11-27 Управление ветеринарии о предоставлении сведений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екущее\Красноармейская\ИД\письма для ДПТ\1717-291 2019-11-27 Управление ветеринарии о предоставлении сведений.tiff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24" b="9169"/>
                    <a:stretch/>
                  </pic:blipFill>
                  <pic:spPr bwMode="auto">
                    <a:xfrm>
                      <a:off x="0" y="0"/>
                      <a:ext cx="623887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7C81" w:rsidRPr="00BF3654" w:rsidRDefault="00F77C81" w:rsidP="00F77C81"/>
    <w:sectPr w:rsidR="00F77C81" w:rsidRPr="00BF3654" w:rsidSect="00F77C81">
      <w:footerReference w:type="default" r:id="rId38"/>
      <w:headerReference w:type="first" r:id="rId39"/>
      <w:footerReference w:type="first" r:id="rId40"/>
      <w:pgSz w:w="11906" w:h="16838" w:code="9"/>
      <w:pgMar w:top="454" w:right="561" w:bottom="454" w:left="1503" w:header="340" w:footer="227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C094B" w:rsidRDefault="00AC094B">
      <w:r>
        <w:separator/>
      </w:r>
    </w:p>
  </w:endnote>
  <w:endnote w:type="continuationSeparator" w:id="0">
    <w:p w:rsidR="00AC094B" w:rsidRDefault="00AC09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SOCPEUR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ragmatica">
    <w:altName w:val="Courier New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extBook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1B0E" w:rsidRPr="00AB4176" w:rsidRDefault="00931B0E" w:rsidP="00205402">
    <w:pPr>
      <w:spacing w:after="240"/>
      <w:jc w:val="center"/>
      <w:rPr>
        <w:lang w:val="en-US"/>
      </w:rPr>
    </w:pPr>
    <w:r>
      <w:t>2019</w: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1B0E" w:rsidRPr="00AB4176" w:rsidRDefault="00931B0E" w:rsidP="00205402">
    <w:pPr>
      <w:spacing w:after="240"/>
      <w:jc w:val="center"/>
      <w:rPr>
        <w:lang w:val="en-US"/>
      </w:rPr>
    </w:pPr>
    <w:r>
      <w:t>2019</w: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10135" w:type="dxa"/>
      <w:tblInd w:w="-126" w:type="dxa"/>
      <w:tblBorders>
        <w:top w:val="single" w:sz="12" w:space="0" w:color="auto"/>
        <w:left w:val="single" w:sz="12" w:space="0" w:color="auto"/>
        <w:insideH w:val="single" w:sz="12" w:space="0" w:color="auto"/>
        <w:insideV w:val="single" w:sz="12" w:space="0" w:color="auto"/>
      </w:tblBorders>
      <w:tblLayout w:type="fixed"/>
      <w:tblCellMar>
        <w:left w:w="0" w:type="dxa"/>
        <w:right w:w="0" w:type="dxa"/>
      </w:tblCellMar>
      <w:tblLook w:val="0000" w:firstRow="0" w:lastRow="0" w:firstColumn="0" w:lastColumn="0" w:noHBand="0" w:noVBand="0"/>
    </w:tblPr>
    <w:tblGrid>
      <w:gridCol w:w="546"/>
      <w:gridCol w:w="546"/>
      <w:gridCol w:w="545"/>
      <w:gridCol w:w="545"/>
      <w:gridCol w:w="818"/>
      <w:gridCol w:w="545"/>
      <w:gridCol w:w="5986"/>
      <w:gridCol w:w="604"/>
    </w:tblGrid>
    <w:tr w:rsidR="008431E5">
      <w:trPr>
        <w:cantSplit/>
        <w:trHeight w:hRule="exact" w:val="284"/>
      </w:trPr>
      <w:tc>
        <w:tcPr>
          <w:tcW w:w="546" w:type="dxa"/>
          <w:tcBorders>
            <w:left w:val="nil"/>
            <w:bottom w:val="single" w:sz="6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546" w:type="dxa"/>
          <w:tcBorders>
            <w:bottom w:val="single" w:sz="6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545" w:type="dxa"/>
          <w:tcBorders>
            <w:bottom w:val="single" w:sz="6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545" w:type="dxa"/>
          <w:tcBorders>
            <w:bottom w:val="single" w:sz="6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818" w:type="dxa"/>
          <w:tcBorders>
            <w:bottom w:val="single" w:sz="6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545" w:type="dxa"/>
          <w:tcBorders>
            <w:bottom w:val="single" w:sz="6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5986" w:type="dxa"/>
          <w:vMerge w:val="restart"/>
          <w:tcBorders>
            <w:bottom w:val="nil"/>
          </w:tcBorders>
          <w:vAlign w:val="center"/>
        </w:tcPr>
        <w:p w:rsidR="008431E5" w:rsidRPr="0051546D" w:rsidRDefault="00821D40" w:rsidP="00092F57">
          <w:pPr>
            <w:pStyle w:val="affc"/>
          </w:pPr>
          <w:fldSimple w:instr=" DOCPROPERTY  Обозначение  \* MERGEFORMAT ">
            <w:r w:rsidR="007270C8">
              <w:t>ВЭС00085.291.1.3-ППТ</w:t>
            </w:r>
          </w:fldSimple>
          <w:r w:rsidR="008431E5">
            <w:t>-МО-ПЗ.</w:t>
          </w:r>
          <w:r w:rsidR="008431E5" w:rsidRPr="008B45A6">
            <w:rPr>
              <w:lang w:val="en-US"/>
            </w:rPr>
            <w:t>C</w:t>
          </w:r>
          <w:r w:rsidR="0051546D">
            <w:t xml:space="preserve"> </w:t>
          </w:r>
        </w:p>
      </w:tc>
      <w:tc>
        <w:tcPr>
          <w:tcW w:w="604" w:type="dxa"/>
          <w:tcBorders>
            <w:bottom w:val="nil"/>
          </w:tcBorders>
        </w:tcPr>
        <w:p w:rsidR="008431E5" w:rsidRPr="004D38EA" w:rsidRDefault="008431E5" w:rsidP="00FF6137">
          <w:pPr>
            <w:jc w:val="center"/>
            <w:rPr>
              <w:rFonts w:ascii="ISOCPEUR" w:hAnsi="ISOCPEUR"/>
              <w:i/>
              <w:sz w:val="18"/>
              <w:szCs w:val="18"/>
            </w:rPr>
          </w:pPr>
          <w:r w:rsidRPr="004D38EA">
            <w:rPr>
              <w:rFonts w:ascii="ISOCPEUR" w:hAnsi="ISOCPEUR"/>
              <w:i/>
              <w:sz w:val="18"/>
              <w:szCs w:val="18"/>
            </w:rPr>
            <w:t>Лист</w:t>
          </w:r>
        </w:p>
      </w:tc>
    </w:tr>
    <w:tr w:rsidR="008431E5">
      <w:trPr>
        <w:cantSplit/>
        <w:trHeight w:hRule="exact" w:val="284"/>
      </w:trPr>
      <w:tc>
        <w:tcPr>
          <w:tcW w:w="546" w:type="dxa"/>
          <w:tcBorders>
            <w:top w:val="single" w:sz="6" w:space="0" w:color="auto"/>
            <w:left w:val="nil"/>
            <w:bottom w:val="single" w:sz="12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546" w:type="dxa"/>
          <w:tcBorders>
            <w:top w:val="single" w:sz="6" w:space="0" w:color="auto"/>
            <w:bottom w:val="single" w:sz="12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545" w:type="dxa"/>
          <w:tcBorders>
            <w:top w:val="single" w:sz="6" w:space="0" w:color="auto"/>
            <w:bottom w:val="single" w:sz="12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545" w:type="dxa"/>
          <w:tcBorders>
            <w:top w:val="single" w:sz="6" w:space="0" w:color="auto"/>
            <w:bottom w:val="single" w:sz="12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818" w:type="dxa"/>
          <w:tcBorders>
            <w:top w:val="single" w:sz="6" w:space="0" w:color="auto"/>
            <w:bottom w:val="single" w:sz="12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545" w:type="dxa"/>
          <w:tcBorders>
            <w:top w:val="single" w:sz="6" w:space="0" w:color="auto"/>
            <w:bottom w:val="single" w:sz="12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5986" w:type="dxa"/>
          <w:vMerge/>
          <w:tcBorders>
            <w:bottom w:val="nil"/>
          </w:tcBorders>
        </w:tcPr>
        <w:p w:rsidR="008431E5" w:rsidRDefault="008431E5" w:rsidP="00FF6137">
          <w:pPr>
            <w:jc w:val="center"/>
          </w:pPr>
        </w:p>
      </w:tc>
      <w:tc>
        <w:tcPr>
          <w:tcW w:w="604" w:type="dxa"/>
          <w:vMerge w:val="restart"/>
          <w:tcBorders>
            <w:bottom w:val="nil"/>
          </w:tcBorders>
        </w:tcPr>
        <w:p w:rsidR="008431E5" w:rsidRPr="00E34A3C" w:rsidRDefault="0051546D" w:rsidP="00FF6137">
          <w:pPr>
            <w:pStyle w:val="affa"/>
          </w:pPr>
          <w:r>
            <w:rPr>
              <w:lang w:val="en-US"/>
            </w:rPr>
            <w:fldChar w:fldCharType="begin"/>
          </w:r>
          <w:r w:rsidRPr="0051546D">
            <w:instrText xml:space="preserve"> =</w:instrText>
          </w:r>
          <w:r>
            <w:rPr>
              <w:lang w:val="en-US"/>
            </w:rPr>
            <w:fldChar w:fldCharType="begin"/>
          </w:r>
          <w:r w:rsidRPr="0051546D">
            <w:instrText xml:space="preserve"> </w:instrText>
          </w:r>
          <w:r>
            <w:rPr>
              <w:lang w:val="en-US"/>
            </w:rPr>
            <w:instrText>PAGE</w:instrText>
          </w:r>
          <w:r w:rsidRPr="0051546D">
            <w:instrText xml:space="preserve"> </w:instrText>
          </w:r>
          <w:r>
            <w:rPr>
              <w:lang w:val="en-US"/>
            </w:rPr>
            <w:fldChar w:fldCharType="separate"/>
          </w:r>
          <w:r w:rsidR="005D0E64">
            <w:rPr>
              <w:noProof/>
              <w:lang w:val="en-US"/>
            </w:rPr>
            <w:instrText>3</w:instrText>
          </w:r>
          <w:r>
            <w:rPr>
              <w:lang w:val="en-US"/>
            </w:rPr>
            <w:fldChar w:fldCharType="end"/>
          </w:r>
          <w:r w:rsidRPr="0051546D">
            <w:instrText>-</w:instrText>
          </w:r>
          <w:r>
            <w:instrText>1</w:instrText>
          </w:r>
          <w:r>
            <w:rPr>
              <w:lang w:val="en-US"/>
            </w:rPr>
            <w:fldChar w:fldCharType="separate"/>
          </w:r>
          <w:r w:rsidR="005D0E64">
            <w:rPr>
              <w:noProof/>
            </w:rPr>
            <w:t>2</w:t>
          </w:r>
          <w:r>
            <w:rPr>
              <w:lang w:val="en-US"/>
            </w:rPr>
            <w:fldChar w:fldCharType="end"/>
          </w:r>
        </w:p>
        <w:p w:rsidR="008431E5" w:rsidRPr="00E34A3C" w:rsidRDefault="008431E5" w:rsidP="00FF6137">
          <w:pPr>
            <w:pStyle w:val="affa"/>
          </w:pPr>
        </w:p>
        <w:p w:rsidR="008431E5" w:rsidRPr="00E34A3C" w:rsidRDefault="008431E5" w:rsidP="00FF6137">
          <w:pPr>
            <w:pStyle w:val="affa"/>
          </w:pPr>
        </w:p>
        <w:p w:rsidR="008431E5" w:rsidRPr="00E34A3C" w:rsidRDefault="008431E5" w:rsidP="00FF6137">
          <w:pPr>
            <w:spacing w:before="120"/>
            <w:jc w:val="center"/>
            <w:rPr>
              <w:i/>
              <w:sz w:val="24"/>
              <w:lang w:val="en-US"/>
            </w:rPr>
          </w:pPr>
        </w:p>
      </w:tc>
    </w:tr>
    <w:tr w:rsidR="008431E5">
      <w:trPr>
        <w:cantSplit/>
        <w:trHeight w:hRule="exact" w:val="284"/>
      </w:trPr>
      <w:tc>
        <w:tcPr>
          <w:tcW w:w="546" w:type="dxa"/>
          <w:tcBorders>
            <w:top w:val="single" w:sz="12" w:space="0" w:color="auto"/>
            <w:left w:val="nil"/>
            <w:bottom w:val="nil"/>
          </w:tcBorders>
        </w:tcPr>
        <w:p w:rsidR="008431E5" w:rsidRPr="00A92609" w:rsidRDefault="008431E5" w:rsidP="00FF6137">
          <w:pPr>
            <w:pStyle w:val="aff9"/>
            <w:ind w:left="79"/>
          </w:pPr>
          <w:r w:rsidRPr="00A92609">
            <w:t>Изм.</w:t>
          </w:r>
        </w:p>
      </w:tc>
      <w:tc>
        <w:tcPr>
          <w:tcW w:w="546" w:type="dxa"/>
          <w:tcBorders>
            <w:top w:val="single" w:sz="12" w:space="0" w:color="auto"/>
          </w:tcBorders>
        </w:tcPr>
        <w:p w:rsidR="008431E5" w:rsidRPr="00A92609" w:rsidRDefault="008431E5" w:rsidP="00FF6137">
          <w:pPr>
            <w:pStyle w:val="aff9"/>
            <w:ind w:left="25"/>
          </w:pPr>
          <w:r w:rsidRPr="00A92609">
            <w:t>Кол.уч.</w:t>
          </w:r>
        </w:p>
      </w:tc>
      <w:tc>
        <w:tcPr>
          <w:tcW w:w="545" w:type="dxa"/>
          <w:tcBorders>
            <w:top w:val="single" w:sz="12" w:space="0" w:color="auto"/>
          </w:tcBorders>
        </w:tcPr>
        <w:p w:rsidR="008431E5" w:rsidRPr="00A92609" w:rsidRDefault="008431E5" w:rsidP="00FF6137">
          <w:pPr>
            <w:pStyle w:val="aff9"/>
            <w:ind w:left="38"/>
          </w:pPr>
          <w:r w:rsidRPr="00A92609">
            <w:t>Лист</w:t>
          </w:r>
        </w:p>
      </w:tc>
      <w:tc>
        <w:tcPr>
          <w:tcW w:w="545" w:type="dxa"/>
          <w:tcBorders>
            <w:top w:val="single" w:sz="12" w:space="0" w:color="auto"/>
          </w:tcBorders>
        </w:tcPr>
        <w:p w:rsidR="008431E5" w:rsidRPr="00A92609" w:rsidRDefault="008431E5" w:rsidP="00FF6137">
          <w:pPr>
            <w:pStyle w:val="aff9"/>
            <w:ind w:left="40"/>
          </w:pPr>
          <w:r w:rsidRPr="00A92609">
            <w:t>№док.</w:t>
          </w:r>
        </w:p>
      </w:tc>
      <w:tc>
        <w:tcPr>
          <w:tcW w:w="818" w:type="dxa"/>
          <w:tcBorders>
            <w:top w:val="single" w:sz="12" w:space="0" w:color="auto"/>
          </w:tcBorders>
        </w:tcPr>
        <w:p w:rsidR="008431E5" w:rsidRPr="00A92609" w:rsidRDefault="008431E5" w:rsidP="00FF6137">
          <w:pPr>
            <w:pStyle w:val="aff9"/>
            <w:ind w:left="40"/>
          </w:pPr>
          <w:r w:rsidRPr="00A92609">
            <w:t>Подп.</w:t>
          </w:r>
        </w:p>
      </w:tc>
      <w:tc>
        <w:tcPr>
          <w:tcW w:w="545" w:type="dxa"/>
          <w:tcBorders>
            <w:top w:val="single" w:sz="12" w:space="0" w:color="auto"/>
          </w:tcBorders>
        </w:tcPr>
        <w:p w:rsidR="008431E5" w:rsidRPr="00A92609" w:rsidRDefault="008431E5" w:rsidP="00FF6137">
          <w:pPr>
            <w:pStyle w:val="aff9"/>
            <w:ind w:left="40"/>
          </w:pPr>
          <w:r w:rsidRPr="00A92609">
            <w:t>Дата</w:t>
          </w:r>
        </w:p>
      </w:tc>
      <w:tc>
        <w:tcPr>
          <w:tcW w:w="5986" w:type="dxa"/>
          <w:vMerge/>
          <w:tcBorders>
            <w:bottom w:val="nil"/>
          </w:tcBorders>
        </w:tcPr>
        <w:p w:rsidR="008431E5" w:rsidRDefault="008431E5" w:rsidP="00FF6137">
          <w:pPr>
            <w:jc w:val="center"/>
          </w:pPr>
        </w:p>
      </w:tc>
      <w:tc>
        <w:tcPr>
          <w:tcW w:w="604" w:type="dxa"/>
          <w:vMerge/>
          <w:tcBorders>
            <w:bottom w:val="nil"/>
          </w:tcBorders>
        </w:tcPr>
        <w:p w:rsidR="008431E5" w:rsidRDefault="008431E5" w:rsidP="00FF6137">
          <w:pPr>
            <w:jc w:val="center"/>
          </w:pPr>
        </w:p>
      </w:tc>
    </w:tr>
  </w:tbl>
  <w:p w:rsidR="008431E5" w:rsidRPr="003148B6" w:rsidRDefault="008431E5">
    <w:pPr>
      <w:rPr>
        <w:sz w:val="10"/>
        <w:szCs w:val="10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10090" w:type="dxa"/>
      <w:tblInd w:w="-98" w:type="dxa"/>
      <w:tblBorders>
        <w:top w:val="single" w:sz="8" w:space="0" w:color="auto"/>
        <w:insideH w:val="single" w:sz="8" w:space="0" w:color="auto"/>
        <w:insideV w:val="single" w:sz="8" w:space="0" w:color="auto"/>
      </w:tblBorders>
      <w:tblLayout w:type="fixed"/>
      <w:tblLook w:val="0000" w:firstRow="0" w:lastRow="0" w:firstColumn="0" w:lastColumn="0" w:noHBand="0" w:noVBand="0"/>
    </w:tblPr>
    <w:tblGrid>
      <w:gridCol w:w="555"/>
      <w:gridCol w:w="557"/>
      <w:gridCol w:w="557"/>
      <w:gridCol w:w="558"/>
      <w:gridCol w:w="831"/>
      <w:gridCol w:w="557"/>
      <w:gridCol w:w="3834"/>
      <w:gridCol w:w="829"/>
      <w:gridCol w:w="829"/>
      <w:gridCol w:w="983"/>
    </w:tblGrid>
    <w:tr w:rsidR="008431E5" w:rsidTr="00EB4AD3">
      <w:trPr>
        <w:cantSplit/>
        <w:trHeight w:hRule="exact" w:val="284"/>
      </w:trPr>
      <w:tc>
        <w:tcPr>
          <w:tcW w:w="555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431E5" w:rsidP="00BD165D">
          <w:pPr>
            <w:pStyle w:val="aff9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431E5" w:rsidP="00BD165D">
          <w:pPr>
            <w:pStyle w:val="aff9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431E5" w:rsidP="00BD165D">
          <w:pPr>
            <w:pStyle w:val="aff9"/>
            <w:ind w:left="-58"/>
          </w:pPr>
        </w:p>
      </w:tc>
      <w:tc>
        <w:tcPr>
          <w:tcW w:w="558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431E5" w:rsidP="00BD165D">
          <w:pPr>
            <w:pStyle w:val="aff9"/>
            <w:ind w:left="-58"/>
          </w:pPr>
        </w:p>
      </w:tc>
      <w:tc>
        <w:tcPr>
          <w:tcW w:w="831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431E5" w:rsidP="00BD165D">
          <w:pPr>
            <w:pStyle w:val="aff9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431E5" w:rsidP="00BD165D">
          <w:pPr>
            <w:pStyle w:val="aff9"/>
            <w:ind w:left="-58"/>
          </w:pPr>
        </w:p>
      </w:tc>
      <w:tc>
        <w:tcPr>
          <w:tcW w:w="6475" w:type="dxa"/>
          <w:gridSpan w:val="4"/>
          <w:vMerge w:val="restart"/>
          <w:tcBorders>
            <w:top w:val="single" w:sz="12" w:space="0" w:color="auto"/>
            <w:left w:val="single" w:sz="12" w:space="0" w:color="auto"/>
            <w:bottom w:val="nil"/>
          </w:tcBorders>
          <w:vAlign w:val="center"/>
        </w:tcPr>
        <w:p w:rsidR="008431E5" w:rsidRPr="00DD1D83" w:rsidRDefault="008431E5" w:rsidP="00092F57">
          <w:pPr>
            <w:tabs>
              <w:tab w:val="left" w:pos="373"/>
              <w:tab w:val="center" w:pos="3223"/>
            </w:tabs>
            <w:spacing w:line="240" w:lineRule="auto"/>
            <w:jc w:val="center"/>
            <w:rPr>
              <w:rFonts w:ascii="ISOCPEUR" w:hAnsi="ISOCPEUR"/>
              <w:i/>
            </w:rPr>
          </w:pPr>
          <w:r>
            <w:rPr>
              <w:rFonts w:ascii="ISOCPEUR" w:hAnsi="ISOCPEUR"/>
              <w:i/>
              <w:color w:val="000000" w:themeColor="text1"/>
            </w:rPr>
            <w:fldChar w:fldCharType="begin"/>
          </w:r>
          <w:r>
            <w:rPr>
              <w:rFonts w:ascii="ISOCPEUR" w:hAnsi="ISOCPEUR"/>
              <w:i/>
              <w:color w:val="000000" w:themeColor="text1"/>
            </w:rPr>
            <w:instrText xml:space="preserve"> DOCPROPERTY  Обозначение  \* MERGEFORMAT </w:instrText>
          </w:r>
          <w:r>
            <w:rPr>
              <w:rFonts w:ascii="ISOCPEUR" w:hAnsi="ISOCPEUR"/>
              <w:i/>
              <w:color w:val="000000" w:themeColor="text1"/>
            </w:rPr>
            <w:fldChar w:fldCharType="separate"/>
          </w:r>
          <w:r w:rsidR="007270C8">
            <w:rPr>
              <w:rFonts w:ascii="ISOCPEUR" w:hAnsi="ISOCPEUR"/>
              <w:i/>
              <w:color w:val="000000" w:themeColor="text1"/>
            </w:rPr>
            <w:t>ВЭС00085.291.1.3-ППТ</w:t>
          </w:r>
          <w:r>
            <w:rPr>
              <w:rFonts w:ascii="ISOCPEUR" w:hAnsi="ISOCPEUR"/>
              <w:i/>
              <w:color w:val="000000" w:themeColor="text1"/>
            </w:rPr>
            <w:fldChar w:fldCharType="end"/>
          </w:r>
          <w:r>
            <w:rPr>
              <w:rFonts w:ascii="ISOCPEUR" w:hAnsi="ISOCPEUR"/>
              <w:i/>
              <w:color w:val="000000" w:themeColor="text1"/>
            </w:rPr>
            <w:t>-МО-ПЗ.С</w:t>
          </w:r>
        </w:p>
      </w:tc>
    </w:tr>
    <w:tr w:rsidR="008431E5" w:rsidTr="00EB4AD3">
      <w:trPr>
        <w:cantSplit/>
        <w:trHeight w:hRule="exact" w:val="284"/>
      </w:trPr>
      <w:tc>
        <w:tcPr>
          <w:tcW w:w="555" w:type="dxa"/>
          <w:tcBorders>
            <w:top w:val="single" w:sz="6" w:space="0" w:color="auto"/>
            <w:bottom w:val="single" w:sz="12" w:space="0" w:color="auto"/>
            <w:right w:val="single" w:sz="12" w:space="0" w:color="auto"/>
          </w:tcBorders>
        </w:tcPr>
        <w:p w:rsidR="008431E5" w:rsidRPr="00BD165D" w:rsidRDefault="008431E5" w:rsidP="00BD165D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8431E5" w:rsidRPr="00BD165D" w:rsidRDefault="008431E5" w:rsidP="00BD165D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8431E5" w:rsidRPr="00BD165D" w:rsidRDefault="008431E5" w:rsidP="00BD165D">
          <w:pPr>
            <w:pStyle w:val="aff9"/>
            <w:ind w:left="-58"/>
          </w:pPr>
        </w:p>
      </w:tc>
      <w:tc>
        <w:tcPr>
          <w:tcW w:w="558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8431E5" w:rsidRPr="00BD165D" w:rsidRDefault="008431E5" w:rsidP="00BD165D">
          <w:pPr>
            <w:pStyle w:val="aff9"/>
            <w:ind w:left="-58"/>
          </w:pPr>
        </w:p>
      </w:tc>
      <w:tc>
        <w:tcPr>
          <w:tcW w:w="831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8431E5" w:rsidRPr="00BD165D" w:rsidRDefault="008431E5" w:rsidP="00BD165D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8431E5" w:rsidRPr="00BD165D" w:rsidRDefault="008431E5" w:rsidP="00BD165D">
          <w:pPr>
            <w:pStyle w:val="aff9"/>
            <w:ind w:left="-58"/>
          </w:pPr>
        </w:p>
      </w:tc>
      <w:tc>
        <w:tcPr>
          <w:tcW w:w="6475" w:type="dxa"/>
          <w:gridSpan w:val="4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8431E5" w:rsidRDefault="008431E5"/>
      </w:tc>
    </w:tr>
    <w:tr w:rsidR="008431E5" w:rsidTr="00EB4AD3">
      <w:trPr>
        <w:cantSplit/>
        <w:trHeight w:hRule="exact" w:val="284"/>
      </w:trPr>
      <w:tc>
        <w:tcPr>
          <w:tcW w:w="555" w:type="dxa"/>
          <w:tcBorders>
            <w:top w:val="single" w:sz="12" w:space="0" w:color="auto"/>
            <w:left w:val="nil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A92609" w:rsidRDefault="008431E5" w:rsidP="00931D8A">
          <w:pPr>
            <w:pStyle w:val="aff9"/>
            <w:ind w:left="-36"/>
          </w:pPr>
          <w:r w:rsidRPr="00A92609">
            <w:t>Изм.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A92609" w:rsidRDefault="008431E5" w:rsidP="00931D8A">
          <w:pPr>
            <w:pStyle w:val="aff9"/>
            <w:ind w:left="-80" w:right="-115"/>
          </w:pPr>
          <w:r w:rsidRPr="00A92609">
            <w:t>Кол.уч</w:t>
          </w:r>
          <w:r>
            <w:t>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A92609" w:rsidRDefault="008431E5" w:rsidP="00931D8A">
          <w:pPr>
            <w:pStyle w:val="aff9"/>
            <w:ind w:left="-58" w:right="-99"/>
          </w:pPr>
          <w:r w:rsidRPr="00A92609">
            <w:t>Лис</w:t>
          </w:r>
          <w:r>
            <w:t>т</w:t>
          </w:r>
        </w:p>
      </w:tc>
      <w:tc>
        <w:tcPr>
          <w:tcW w:w="558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A92609" w:rsidRDefault="008431E5" w:rsidP="00931D8A">
          <w:pPr>
            <w:pStyle w:val="aff9"/>
            <w:ind w:left="-60" w:right="-97"/>
          </w:pPr>
          <w:r>
            <w:rPr>
              <w:noProof/>
            </w:rPr>
            <w:drawing>
              <wp:anchor distT="0" distB="0" distL="114300" distR="114300" simplePos="0" relativeHeight="251664896" behindDoc="0" locked="0" layoutInCell="1" allowOverlap="1" wp14:anchorId="3CC544BC" wp14:editId="76EAA467">
                <wp:simplePos x="0" y="0"/>
                <wp:positionH relativeFrom="column">
                  <wp:posOffset>192147</wp:posOffset>
                </wp:positionH>
                <wp:positionV relativeFrom="paragraph">
                  <wp:posOffset>143568</wp:posOffset>
                </wp:positionV>
                <wp:extent cx="641350" cy="259080"/>
                <wp:effectExtent l="0" t="0" r="0" b="7620"/>
                <wp:wrapNone/>
                <wp:docPr id="11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4" name="Рисунок 214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13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r w:rsidRPr="00A92609">
            <w:t>№док</w:t>
          </w:r>
        </w:p>
      </w:tc>
      <w:tc>
        <w:tcPr>
          <w:tcW w:w="831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A92609" w:rsidRDefault="008431E5" w:rsidP="00931D8A">
          <w:pPr>
            <w:pStyle w:val="aff9"/>
            <w:ind w:left="-41"/>
          </w:pPr>
          <w:r w:rsidRPr="00A92609">
            <w:t>Подп.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A92609" w:rsidRDefault="008431E5" w:rsidP="00C53272">
          <w:pPr>
            <w:pStyle w:val="aff9"/>
            <w:ind w:left="-79"/>
          </w:pPr>
          <w:r w:rsidRPr="00A92609">
            <w:t>Дата</w:t>
          </w:r>
        </w:p>
      </w:tc>
      <w:tc>
        <w:tcPr>
          <w:tcW w:w="6475" w:type="dxa"/>
          <w:gridSpan w:val="4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8431E5" w:rsidRDefault="008431E5">
          <w:pPr>
            <w:jc w:val="center"/>
          </w:pPr>
        </w:p>
      </w:tc>
    </w:tr>
    <w:tr w:rsidR="008431E5" w:rsidTr="00EB4AD3">
      <w:trPr>
        <w:cantSplit/>
        <w:trHeight w:hRule="exact" w:val="284"/>
      </w:trPr>
      <w:tc>
        <w:tcPr>
          <w:tcW w:w="1112" w:type="dxa"/>
          <w:gridSpan w:val="2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A92609" w:rsidRDefault="008431E5" w:rsidP="0027435F">
          <w:pPr>
            <w:pStyle w:val="aff9"/>
          </w:pPr>
          <w:r w:rsidRPr="00A92609">
            <w:t>ГИП</w:t>
          </w:r>
        </w:p>
      </w:tc>
      <w:tc>
        <w:tcPr>
          <w:tcW w:w="1115" w:type="dxa"/>
          <w:gridSpan w:val="2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947D3A" w:rsidRDefault="008431E5" w:rsidP="0027435F">
          <w:pPr>
            <w:pStyle w:val="aff9"/>
            <w:ind w:left="-58"/>
          </w:pPr>
          <w:r>
            <w:rPr>
              <w:bCs/>
              <w:noProof/>
            </w:rPr>
            <w:drawing>
              <wp:anchor distT="0" distB="0" distL="114300" distR="114300" simplePos="0" relativeHeight="251665920" behindDoc="0" locked="0" layoutInCell="1" allowOverlap="1" wp14:anchorId="22B207E5" wp14:editId="22E59510">
                <wp:simplePos x="0" y="0"/>
                <wp:positionH relativeFrom="column">
                  <wp:posOffset>593968</wp:posOffset>
                </wp:positionH>
                <wp:positionV relativeFrom="paragraph">
                  <wp:posOffset>87554</wp:posOffset>
                </wp:positionV>
                <wp:extent cx="631825" cy="299720"/>
                <wp:effectExtent l="0" t="0" r="0" b="5080"/>
                <wp:wrapNone/>
                <wp:docPr id="14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2" name="Рисунок 212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31825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r>
            <w:rPr>
              <w:bCs/>
            </w:rPr>
            <w:fldChar w:fldCharType="begin"/>
          </w:r>
          <w:r>
            <w:rPr>
              <w:bCs/>
            </w:rPr>
            <w:instrText xml:space="preserve"> DOCPROPERTY  "ГИП Фамилия" \* MERGEFORMAT </w:instrText>
          </w:r>
          <w:r>
            <w:rPr>
              <w:bCs/>
            </w:rPr>
            <w:fldChar w:fldCharType="separate"/>
          </w:r>
          <w:r w:rsidR="00635618">
            <w:rPr>
              <w:bCs/>
            </w:rPr>
            <w:t>Мартьянов</w:t>
          </w:r>
          <w:r>
            <w:rPr>
              <w:bCs/>
            </w:rPr>
            <w:fldChar w:fldCharType="end"/>
          </w:r>
        </w:p>
      </w:tc>
      <w:tc>
        <w:tcPr>
          <w:tcW w:w="831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431E5" w:rsidP="0027435F">
          <w:pPr>
            <w:pStyle w:val="aff9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C33A89" w:rsidRDefault="00821D40" w:rsidP="0027435F">
          <w:pPr>
            <w:pStyle w:val="aff9"/>
            <w:ind w:left="-58"/>
          </w:pPr>
          <w:fldSimple w:instr=" DOCPROPERTY  &quot;Дата сдачи проекта&quot;  \* MERGEFORMAT ">
            <w:r w:rsidR="00635618">
              <w:t>11.19</w:t>
            </w:r>
          </w:fldSimple>
        </w:p>
      </w:tc>
      <w:tc>
        <w:tcPr>
          <w:tcW w:w="3834" w:type="dxa"/>
          <w:vMerge w:val="restart"/>
          <w:tcBorders>
            <w:top w:val="single" w:sz="12" w:space="0" w:color="auto"/>
            <w:left w:val="single" w:sz="12" w:space="0" w:color="auto"/>
            <w:right w:val="single" w:sz="12" w:space="0" w:color="auto"/>
          </w:tcBorders>
          <w:vAlign w:val="center"/>
        </w:tcPr>
        <w:p w:rsidR="008431E5" w:rsidRPr="00157CA7" w:rsidRDefault="008431E5" w:rsidP="00157CA7">
          <w:pPr>
            <w:spacing w:line="276" w:lineRule="auto"/>
            <w:jc w:val="center"/>
            <w:rPr>
              <w:rFonts w:ascii="ISOCPEUR" w:hAnsi="ISOCPEUR"/>
              <w:i/>
              <w:sz w:val="16"/>
              <w:szCs w:val="16"/>
            </w:rPr>
          </w:pPr>
          <w:r w:rsidRPr="00157CA7">
            <w:rPr>
              <w:rFonts w:ascii="ISOCPEUR" w:hAnsi="ISOCPEUR"/>
              <w:i/>
              <w:sz w:val="16"/>
              <w:szCs w:val="16"/>
            </w:rPr>
            <w:t>Проект планировки территории</w:t>
          </w:r>
        </w:p>
        <w:p w:rsidR="008431E5" w:rsidRPr="00157CA7" w:rsidRDefault="00092F57" w:rsidP="00157CA7">
          <w:pPr>
            <w:spacing w:line="276" w:lineRule="auto"/>
            <w:jc w:val="center"/>
            <w:rPr>
              <w:rFonts w:ascii="ISOCPEUR" w:hAnsi="ISOCPEUR"/>
              <w:i/>
              <w:sz w:val="16"/>
              <w:szCs w:val="16"/>
            </w:rPr>
          </w:pPr>
          <w:r w:rsidRPr="00092F57">
            <w:rPr>
              <w:rFonts w:ascii="ISOCPEUR" w:hAnsi="ISOCPEUR"/>
              <w:i/>
              <w:sz w:val="16"/>
              <w:szCs w:val="16"/>
            </w:rPr>
            <w:t>Рощинская</w:t>
          </w:r>
          <w:r w:rsidR="001E67F7">
            <w:rPr>
              <w:rFonts w:ascii="ISOCPEUR" w:hAnsi="ISOCPEUR"/>
              <w:i/>
              <w:sz w:val="16"/>
              <w:szCs w:val="16"/>
            </w:rPr>
            <w:t xml:space="preserve"> ВЭС</w:t>
          </w:r>
        </w:p>
        <w:p w:rsidR="008431E5" w:rsidRPr="00157CA7" w:rsidRDefault="008431E5" w:rsidP="00157CA7">
          <w:pPr>
            <w:spacing w:line="276" w:lineRule="auto"/>
            <w:jc w:val="center"/>
            <w:rPr>
              <w:rFonts w:ascii="ISOCPEUR" w:hAnsi="ISOCPEUR"/>
              <w:i/>
              <w:sz w:val="16"/>
              <w:szCs w:val="16"/>
            </w:rPr>
          </w:pPr>
          <w:r w:rsidRPr="0031448F">
            <w:rPr>
              <w:rFonts w:ascii="ISOCPEUR" w:hAnsi="ISOCPEUR"/>
              <w:i/>
              <w:sz w:val="16"/>
              <w:szCs w:val="16"/>
            </w:rPr>
            <w:t>Материалы по обоснованию проекта планировки территории. Пояснительная записка</w:t>
          </w:r>
        </w:p>
        <w:p w:rsidR="008431E5" w:rsidRPr="005A1DDF" w:rsidRDefault="008431E5" w:rsidP="00157CA7">
          <w:pPr>
            <w:spacing w:line="276" w:lineRule="auto"/>
            <w:jc w:val="center"/>
          </w:pPr>
          <w:r w:rsidRPr="00157CA7">
            <w:rPr>
              <w:rFonts w:ascii="ISOCPEUR" w:hAnsi="ISOCPEUR"/>
              <w:i/>
              <w:sz w:val="16"/>
              <w:szCs w:val="16"/>
            </w:rPr>
            <w:t>Содержание</w:t>
          </w:r>
        </w:p>
      </w:tc>
      <w:tc>
        <w:tcPr>
          <w:tcW w:w="829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Pr="00A92609" w:rsidRDefault="008431E5" w:rsidP="0027435F">
          <w:pPr>
            <w:jc w:val="center"/>
            <w:rPr>
              <w:rFonts w:ascii="ISOCPEUR" w:hAnsi="ISOCPEUR"/>
              <w:i/>
              <w:sz w:val="20"/>
              <w:szCs w:val="20"/>
            </w:rPr>
          </w:pPr>
          <w:r w:rsidRPr="00A92609">
            <w:rPr>
              <w:rFonts w:ascii="ISOCPEUR" w:hAnsi="ISOCPEUR"/>
              <w:i/>
              <w:sz w:val="20"/>
              <w:szCs w:val="20"/>
            </w:rPr>
            <w:t>Стадия</w:t>
          </w:r>
        </w:p>
      </w:tc>
      <w:tc>
        <w:tcPr>
          <w:tcW w:w="829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Pr="00A92609" w:rsidRDefault="008431E5" w:rsidP="0027435F">
          <w:pPr>
            <w:jc w:val="center"/>
            <w:rPr>
              <w:rFonts w:ascii="ISOCPEUR" w:hAnsi="ISOCPEUR"/>
              <w:i/>
              <w:sz w:val="20"/>
              <w:szCs w:val="20"/>
            </w:rPr>
          </w:pPr>
          <w:r w:rsidRPr="00A92609">
            <w:rPr>
              <w:rFonts w:ascii="ISOCPEUR" w:hAnsi="ISOCPEUR"/>
              <w:i/>
              <w:sz w:val="20"/>
              <w:szCs w:val="20"/>
            </w:rPr>
            <w:t>Лист</w:t>
          </w:r>
        </w:p>
      </w:tc>
      <w:tc>
        <w:tcPr>
          <w:tcW w:w="983" w:type="dxa"/>
          <w:tcBorders>
            <w:top w:val="single" w:sz="12" w:space="0" w:color="auto"/>
            <w:left w:val="single" w:sz="12" w:space="0" w:color="auto"/>
            <w:bottom w:val="nil"/>
          </w:tcBorders>
        </w:tcPr>
        <w:p w:rsidR="008431E5" w:rsidRPr="00A92609" w:rsidRDefault="008431E5" w:rsidP="0027435F">
          <w:pPr>
            <w:jc w:val="center"/>
            <w:rPr>
              <w:rFonts w:ascii="ISOCPEUR" w:hAnsi="ISOCPEUR"/>
              <w:i/>
              <w:sz w:val="20"/>
              <w:szCs w:val="20"/>
            </w:rPr>
          </w:pPr>
          <w:r w:rsidRPr="00A92609">
            <w:rPr>
              <w:rFonts w:ascii="ISOCPEUR" w:hAnsi="ISOCPEUR"/>
              <w:i/>
              <w:sz w:val="20"/>
              <w:szCs w:val="20"/>
            </w:rPr>
            <w:t>Листов</w:t>
          </w:r>
        </w:p>
      </w:tc>
    </w:tr>
    <w:tr w:rsidR="008431E5" w:rsidTr="00EB4AD3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8431E5" w:rsidRPr="00A92609" w:rsidRDefault="008431E5" w:rsidP="0027435F">
          <w:pPr>
            <w:pStyle w:val="aff9"/>
          </w:pPr>
          <w:r w:rsidRPr="00A92609">
            <w:t>Н.контр.</w:t>
          </w:r>
        </w:p>
      </w:tc>
      <w:tc>
        <w:tcPr>
          <w:tcW w:w="1115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21D40" w:rsidP="0027435F">
          <w:pPr>
            <w:pStyle w:val="aff9"/>
            <w:ind w:left="-58"/>
          </w:pPr>
          <w:fldSimple w:instr=" DOCPROPERTY  &quot;Норм. контр.&quot;  \* MERGEFORMAT ">
            <w:r w:rsidR="00635618">
              <w:t>Пирогова</w:t>
            </w:r>
          </w:fldSimple>
        </w:p>
      </w:tc>
      <w:tc>
        <w:tcPr>
          <w:tcW w:w="831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431E5" w:rsidP="0027435F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21D40" w:rsidP="0027435F">
          <w:pPr>
            <w:pStyle w:val="aff9"/>
            <w:ind w:left="-58"/>
          </w:pPr>
          <w:fldSimple w:instr=" DOCPROPERTY  &quot;Дата сдачи проекта&quot;  \* MERGEFORMAT ">
            <w:r w:rsidR="00635618">
              <w:t>11.19</w:t>
            </w:r>
          </w:fldSimple>
        </w:p>
      </w:tc>
      <w:tc>
        <w:tcPr>
          <w:tcW w:w="3834" w:type="dxa"/>
          <w:vMerge/>
          <w:tcBorders>
            <w:left w:val="single" w:sz="12" w:space="0" w:color="auto"/>
            <w:right w:val="single" w:sz="12" w:space="0" w:color="auto"/>
          </w:tcBorders>
        </w:tcPr>
        <w:p w:rsidR="008431E5" w:rsidRDefault="008431E5" w:rsidP="0027435F">
          <w:pPr>
            <w:jc w:val="center"/>
          </w:pPr>
        </w:p>
      </w:tc>
      <w:tc>
        <w:tcPr>
          <w:tcW w:w="829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Pr="00A92609" w:rsidRDefault="008431E5" w:rsidP="0027435F">
          <w:pPr>
            <w:jc w:val="center"/>
            <w:rPr>
              <w:rFonts w:ascii="ISOCPEUR" w:hAnsi="ISOCPEUR"/>
              <w:i/>
              <w:sz w:val="20"/>
              <w:szCs w:val="20"/>
            </w:rPr>
          </w:pPr>
          <w:r w:rsidRPr="00A92609">
            <w:rPr>
              <w:rFonts w:ascii="ISOCPEUR" w:hAnsi="ISOCPEUR"/>
              <w:i/>
              <w:sz w:val="20"/>
              <w:szCs w:val="20"/>
            </w:rPr>
            <w:t>П</w:t>
          </w:r>
        </w:p>
      </w:tc>
      <w:tc>
        <w:tcPr>
          <w:tcW w:w="829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Pr="00A92609" w:rsidRDefault="008431E5" w:rsidP="0027435F">
          <w:pPr>
            <w:pStyle w:val="aff8"/>
          </w:pPr>
          <w:r w:rsidRPr="00A92609">
            <w:fldChar w:fldCharType="begin"/>
          </w:r>
          <w:r w:rsidRPr="00A92609">
            <w:instrText xml:space="preserve"> =</w:instrText>
          </w:r>
          <w:r w:rsidRPr="00A92609">
            <w:fldChar w:fldCharType="begin"/>
          </w:r>
          <w:r w:rsidRPr="00A92609">
            <w:instrText xml:space="preserve"> PAGE </w:instrText>
          </w:r>
          <w:r w:rsidRPr="00A92609">
            <w:fldChar w:fldCharType="separate"/>
          </w:r>
          <w:r w:rsidR="005D0E64">
            <w:rPr>
              <w:noProof/>
            </w:rPr>
            <w:instrText>2</w:instrText>
          </w:r>
          <w:r w:rsidRPr="00A92609">
            <w:fldChar w:fldCharType="end"/>
          </w:r>
          <w:r w:rsidRPr="00A92609">
            <w:instrText xml:space="preserve">-1 </w:instrText>
          </w:r>
          <w:r w:rsidRPr="00A92609">
            <w:fldChar w:fldCharType="separate"/>
          </w:r>
          <w:r w:rsidR="005D0E64">
            <w:rPr>
              <w:noProof/>
            </w:rPr>
            <w:t>1</w:t>
          </w:r>
          <w:r w:rsidRPr="00A92609">
            <w:fldChar w:fldCharType="end"/>
          </w:r>
        </w:p>
      </w:tc>
      <w:tc>
        <w:tcPr>
          <w:tcW w:w="983" w:type="dxa"/>
          <w:tcBorders>
            <w:top w:val="single" w:sz="12" w:space="0" w:color="auto"/>
            <w:left w:val="single" w:sz="12" w:space="0" w:color="auto"/>
            <w:bottom w:val="nil"/>
          </w:tcBorders>
        </w:tcPr>
        <w:p w:rsidR="008431E5" w:rsidRDefault="008431E5" w:rsidP="0027435F">
          <w:pPr>
            <w:pStyle w:val="aff8"/>
          </w:pP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SECTIONPAGES  \* Arabic  \* MERGEFORMAT </w:instrText>
          </w:r>
          <w:r>
            <w:rPr>
              <w:noProof/>
            </w:rPr>
            <w:fldChar w:fldCharType="separate"/>
          </w:r>
          <w:r w:rsidR="005D0E64">
            <w:rPr>
              <w:noProof/>
            </w:rPr>
            <w:t>2</w:t>
          </w:r>
          <w:r>
            <w:rPr>
              <w:noProof/>
            </w:rPr>
            <w:fldChar w:fldCharType="end"/>
          </w:r>
        </w:p>
        <w:p w:rsidR="008431E5" w:rsidRPr="00A92609" w:rsidRDefault="008431E5" w:rsidP="0027435F">
          <w:pPr>
            <w:pStyle w:val="aff8"/>
          </w:pPr>
        </w:p>
      </w:tc>
    </w:tr>
    <w:tr w:rsidR="008431E5" w:rsidTr="00EB4AD3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8431E5" w:rsidRPr="00A92609" w:rsidRDefault="008431E5" w:rsidP="0027435F">
          <w:pPr>
            <w:pStyle w:val="aff9"/>
          </w:pPr>
          <w:r w:rsidRPr="00A92609">
            <w:t>Нач. отд.</w:t>
          </w:r>
        </w:p>
      </w:tc>
      <w:tc>
        <w:tcPr>
          <w:tcW w:w="1115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431E5" w:rsidP="0027435F">
          <w:pPr>
            <w:pStyle w:val="aff9"/>
            <w:ind w:left="-58"/>
          </w:pPr>
        </w:p>
      </w:tc>
      <w:tc>
        <w:tcPr>
          <w:tcW w:w="831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431E5" w:rsidP="0027435F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431E5" w:rsidP="0027435F">
          <w:pPr>
            <w:pStyle w:val="aff9"/>
            <w:ind w:left="-58"/>
          </w:pPr>
        </w:p>
      </w:tc>
      <w:tc>
        <w:tcPr>
          <w:tcW w:w="3834" w:type="dxa"/>
          <w:vMerge/>
          <w:tcBorders>
            <w:left w:val="single" w:sz="12" w:space="0" w:color="auto"/>
            <w:right w:val="single" w:sz="12" w:space="0" w:color="auto"/>
          </w:tcBorders>
        </w:tcPr>
        <w:p w:rsidR="008431E5" w:rsidRDefault="008431E5" w:rsidP="0027435F">
          <w:pPr>
            <w:jc w:val="center"/>
            <w:rPr>
              <w:sz w:val="22"/>
            </w:rPr>
          </w:pPr>
        </w:p>
      </w:tc>
      <w:tc>
        <w:tcPr>
          <w:tcW w:w="2641" w:type="dxa"/>
          <w:gridSpan w:val="3"/>
          <w:vMerge w:val="restart"/>
          <w:tcBorders>
            <w:top w:val="single" w:sz="12" w:space="0" w:color="auto"/>
            <w:left w:val="single" w:sz="12" w:space="0" w:color="auto"/>
            <w:bottom w:val="nil"/>
          </w:tcBorders>
          <w:vAlign w:val="center"/>
        </w:tcPr>
        <w:p w:rsidR="008431E5" w:rsidRPr="0076268A" w:rsidRDefault="008431E5" w:rsidP="0027435F">
          <w:pPr>
            <w:pStyle w:val="-"/>
            <w:spacing w:before="0" w:line="240" w:lineRule="auto"/>
            <w:ind w:left="-108"/>
            <w:rPr>
              <w:szCs w:val="20"/>
            </w:rPr>
          </w:pPr>
          <w:r>
            <w:rPr>
              <w:noProof/>
              <w:szCs w:val="20"/>
            </w:rPr>
            <w:drawing>
              <wp:inline distT="0" distB="0" distL="0" distR="0" wp14:anchorId="5C945B7B" wp14:editId="42866143">
                <wp:extent cx="1462715" cy="317108"/>
                <wp:effectExtent l="0" t="0" r="4445" b="6985"/>
                <wp:docPr id="15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ерсм.jpg"/>
                        <pic:cNvPicPr/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82923" cy="3214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 w:rsidRPr="0076268A">
            <w:rPr>
              <w:szCs w:val="20"/>
            </w:rPr>
            <w:t xml:space="preserve">    </w:t>
          </w:r>
        </w:p>
      </w:tc>
    </w:tr>
    <w:tr w:rsidR="008431E5" w:rsidTr="00EB4AD3">
      <w:trPr>
        <w:cantSplit/>
        <w:trHeight w:hRule="exact" w:val="286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8431E5" w:rsidRPr="00A92609" w:rsidRDefault="008431E5" w:rsidP="0027435F">
          <w:pPr>
            <w:pStyle w:val="aff9"/>
          </w:pPr>
          <w:r w:rsidRPr="00A92609">
            <w:t>Пров.</w:t>
          </w:r>
        </w:p>
      </w:tc>
      <w:tc>
        <w:tcPr>
          <w:tcW w:w="1115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FE0DD8" w:rsidP="0027435F">
          <w:pPr>
            <w:pStyle w:val="aff9"/>
            <w:ind w:left="-58"/>
          </w:pPr>
          <w:r>
            <w:rPr>
              <w:noProof/>
            </w:rPr>
            <w:drawing>
              <wp:anchor distT="0" distB="0" distL="114300" distR="114300" simplePos="0" relativeHeight="251685376" behindDoc="1" locked="0" layoutInCell="1" allowOverlap="1" wp14:anchorId="5BE3ED95" wp14:editId="521E5E6B">
                <wp:simplePos x="0" y="0"/>
                <wp:positionH relativeFrom="column">
                  <wp:posOffset>544830</wp:posOffset>
                </wp:positionH>
                <wp:positionV relativeFrom="paragraph">
                  <wp:posOffset>57785</wp:posOffset>
                </wp:positionV>
                <wp:extent cx="712436" cy="466725"/>
                <wp:effectExtent l="0" t="0" r="0" b="0"/>
                <wp:wrapNone/>
                <wp:docPr id="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14375" cy="4679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fldSimple w:instr=" DOCPROPERTY  Проверил  \* MERGEFORMAT ">
            <w:r w:rsidR="00635618">
              <w:t>Иванов</w:t>
            </w:r>
          </w:fldSimple>
        </w:p>
      </w:tc>
      <w:tc>
        <w:tcPr>
          <w:tcW w:w="831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431E5" w:rsidP="0027435F">
          <w:pPr>
            <w:pStyle w:val="aff9"/>
            <w:ind w:left="-58"/>
          </w:pPr>
          <w:r>
            <w:rPr>
              <w:noProof/>
            </w:rPr>
            <w:drawing>
              <wp:anchor distT="0" distB="0" distL="114300" distR="114300" simplePos="0" relativeHeight="251679232" behindDoc="0" locked="0" layoutInCell="1" allowOverlap="1" wp14:anchorId="25CC2DB4" wp14:editId="250214C7">
                <wp:simplePos x="0" y="0"/>
                <wp:positionH relativeFrom="column">
                  <wp:posOffset>-82146</wp:posOffset>
                </wp:positionH>
                <wp:positionV relativeFrom="paragraph">
                  <wp:posOffset>-58594</wp:posOffset>
                </wp:positionV>
                <wp:extent cx="509732" cy="270587"/>
                <wp:effectExtent l="0" t="0" r="5080" b="0"/>
                <wp:wrapNone/>
                <wp:docPr id="16" name="Рисунок 16" descr="C:\Users\martevgen\AppData\Local\Microsoft\Windows\INetCache\Content.Word\03 Иванов цв пр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martevgen\AppData\Local\Microsoft\Windows\INetCache\Content.Word\03 Иванов цв пр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9732" cy="2705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  <w:vAlign w:val="center"/>
        </w:tcPr>
        <w:p w:rsidR="008431E5" w:rsidRDefault="00821D40" w:rsidP="0027435F">
          <w:pPr>
            <w:pStyle w:val="aff9"/>
            <w:spacing w:line="240" w:lineRule="auto"/>
            <w:ind w:left="-57"/>
          </w:pPr>
          <w:fldSimple w:instr=" DOCPROPERTY  &quot;Дата сдачи проекта&quot;  \* MERGEFORMAT ">
            <w:r w:rsidR="00635618">
              <w:t>11.19</w:t>
            </w:r>
          </w:fldSimple>
        </w:p>
      </w:tc>
      <w:tc>
        <w:tcPr>
          <w:tcW w:w="3834" w:type="dxa"/>
          <w:vMerge/>
          <w:tcBorders>
            <w:left w:val="single" w:sz="12" w:space="0" w:color="auto"/>
            <w:right w:val="single" w:sz="12" w:space="0" w:color="auto"/>
          </w:tcBorders>
        </w:tcPr>
        <w:p w:rsidR="008431E5" w:rsidRDefault="008431E5" w:rsidP="0027435F"/>
      </w:tc>
      <w:tc>
        <w:tcPr>
          <w:tcW w:w="2641" w:type="dxa"/>
          <w:gridSpan w:val="3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8431E5" w:rsidRDefault="008431E5" w:rsidP="0027435F"/>
      </w:tc>
    </w:tr>
    <w:tr w:rsidR="008431E5" w:rsidTr="00EB4AD3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nil"/>
            <w:right w:val="single" w:sz="12" w:space="0" w:color="auto"/>
          </w:tcBorders>
        </w:tcPr>
        <w:p w:rsidR="008431E5" w:rsidRPr="00A92609" w:rsidRDefault="008431E5" w:rsidP="0027435F">
          <w:pPr>
            <w:pStyle w:val="aff9"/>
          </w:pPr>
          <w:r w:rsidRPr="00A92609">
            <w:t>Разраб.</w:t>
          </w:r>
        </w:p>
      </w:tc>
      <w:tc>
        <w:tcPr>
          <w:tcW w:w="1115" w:type="dxa"/>
          <w:gridSpan w:val="2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Pr="00DD1D83" w:rsidRDefault="008431E5" w:rsidP="0027435F">
          <w:pPr>
            <w:pStyle w:val="aff9"/>
            <w:ind w:left="-58"/>
          </w:pPr>
          <w:r>
            <w:rPr>
              <w:color w:val="000000" w:themeColor="text1"/>
            </w:rPr>
            <w:fldChar w:fldCharType="begin"/>
          </w:r>
          <w:r>
            <w:rPr>
              <w:color w:val="000000" w:themeColor="text1"/>
            </w:rPr>
            <w:instrText xml:space="preserve"> DOCPROPERTY  Разраб.  \* MERGEFORMAT </w:instrText>
          </w:r>
          <w:r>
            <w:rPr>
              <w:color w:val="000000" w:themeColor="text1"/>
            </w:rPr>
            <w:fldChar w:fldCharType="separate"/>
          </w:r>
          <w:r w:rsidR="00635618">
            <w:rPr>
              <w:color w:val="000000" w:themeColor="text1"/>
            </w:rPr>
            <w:t>Реброва</w:t>
          </w:r>
          <w:r>
            <w:rPr>
              <w:color w:val="000000" w:themeColor="text1"/>
            </w:rPr>
            <w:fldChar w:fldCharType="end"/>
          </w:r>
        </w:p>
      </w:tc>
      <w:tc>
        <w:tcPr>
          <w:tcW w:w="831" w:type="dxa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Default="008431E5" w:rsidP="0027435F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Default="00821D40" w:rsidP="0027435F">
          <w:pPr>
            <w:pStyle w:val="aff9"/>
            <w:ind w:left="-58"/>
          </w:pPr>
          <w:fldSimple w:instr=" DOCPROPERTY  &quot;Дата сдачи проекта&quot;  \* MERGEFORMAT ">
            <w:r w:rsidR="00635618">
              <w:t>11.19</w:t>
            </w:r>
          </w:fldSimple>
        </w:p>
      </w:tc>
      <w:tc>
        <w:tcPr>
          <w:tcW w:w="3834" w:type="dxa"/>
          <w:vMerge/>
          <w:tcBorders>
            <w:left w:val="single" w:sz="12" w:space="0" w:color="auto"/>
            <w:bottom w:val="nil"/>
            <w:right w:val="single" w:sz="12" w:space="0" w:color="auto"/>
          </w:tcBorders>
        </w:tcPr>
        <w:p w:rsidR="008431E5" w:rsidRDefault="008431E5" w:rsidP="0027435F"/>
      </w:tc>
      <w:tc>
        <w:tcPr>
          <w:tcW w:w="2641" w:type="dxa"/>
          <w:gridSpan w:val="3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8431E5" w:rsidRDefault="008431E5" w:rsidP="0027435F"/>
      </w:tc>
    </w:tr>
  </w:tbl>
  <w:p w:rsidR="008431E5" w:rsidRPr="00627EF5" w:rsidRDefault="008431E5" w:rsidP="0034151A">
    <w:pPr>
      <w:rPr>
        <w:sz w:val="10"/>
        <w:szCs w:val="10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10098" w:type="dxa"/>
      <w:tblInd w:w="-126" w:type="dxa"/>
      <w:tblBorders>
        <w:top w:val="single" w:sz="12" w:space="0" w:color="auto"/>
        <w:left w:val="single" w:sz="12" w:space="0" w:color="auto"/>
        <w:insideH w:val="single" w:sz="12" w:space="0" w:color="auto"/>
        <w:insideV w:val="single" w:sz="12" w:space="0" w:color="auto"/>
      </w:tblBorders>
      <w:tblLayout w:type="fixed"/>
      <w:tblCellMar>
        <w:left w:w="0" w:type="dxa"/>
        <w:right w:w="0" w:type="dxa"/>
      </w:tblCellMar>
      <w:tblLook w:val="0000" w:firstRow="0" w:lastRow="0" w:firstColumn="0" w:lastColumn="0" w:noHBand="0" w:noVBand="0"/>
    </w:tblPr>
    <w:tblGrid>
      <w:gridCol w:w="547"/>
      <w:gridCol w:w="547"/>
      <w:gridCol w:w="546"/>
      <w:gridCol w:w="546"/>
      <w:gridCol w:w="634"/>
      <w:gridCol w:w="567"/>
      <w:gridCol w:w="6165"/>
      <w:gridCol w:w="546"/>
    </w:tblGrid>
    <w:tr w:rsidR="008431E5" w:rsidTr="00963F5E">
      <w:trPr>
        <w:cantSplit/>
        <w:trHeight w:hRule="exact" w:val="284"/>
      </w:trPr>
      <w:tc>
        <w:tcPr>
          <w:tcW w:w="547" w:type="dxa"/>
          <w:tcBorders>
            <w:left w:val="nil"/>
            <w:bottom w:val="single" w:sz="6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547" w:type="dxa"/>
          <w:tcBorders>
            <w:bottom w:val="single" w:sz="6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546" w:type="dxa"/>
          <w:tcBorders>
            <w:bottom w:val="single" w:sz="6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546" w:type="dxa"/>
          <w:tcBorders>
            <w:bottom w:val="single" w:sz="6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634" w:type="dxa"/>
          <w:tcBorders>
            <w:bottom w:val="single" w:sz="6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567" w:type="dxa"/>
          <w:tcBorders>
            <w:bottom w:val="single" w:sz="6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6165" w:type="dxa"/>
          <w:vMerge w:val="restart"/>
          <w:tcBorders>
            <w:bottom w:val="nil"/>
          </w:tcBorders>
          <w:vAlign w:val="center"/>
        </w:tcPr>
        <w:p w:rsidR="008431E5" w:rsidRPr="00425F74" w:rsidRDefault="00821D40" w:rsidP="00092F57">
          <w:pPr>
            <w:pStyle w:val="affa"/>
            <w:rPr>
              <w:lang w:val="en-US"/>
            </w:rPr>
          </w:pPr>
          <w:fldSimple w:instr=" DOCPROPERTY  Обозначение  \* MERGEFORMAT ">
            <w:r w:rsidR="007270C8">
              <w:t>ВЭС00085.291.1.3-ППТ</w:t>
            </w:r>
          </w:fldSimple>
          <w:r w:rsidR="008431E5">
            <w:t xml:space="preserve">-МО-ПЗ </w:t>
          </w:r>
        </w:p>
      </w:tc>
      <w:tc>
        <w:tcPr>
          <w:tcW w:w="546" w:type="dxa"/>
          <w:tcBorders>
            <w:bottom w:val="nil"/>
          </w:tcBorders>
        </w:tcPr>
        <w:p w:rsidR="008431E5" w:rsidRPr="004D38EA" w:rsidRDefault="008431E5" w:rsidP="00FF6137">
          <w:pPr>
            <w:jc w:val="center"/>
            <w:rPr>
              <w:rFonts w:ascii="ISOCPEUR" w:hAnsi="ISOCPEUR"/>
              <w:i/>
              <w:sz w:val="18"/>
              <w:szCs w:val="18"/>
            </w:rPr>
          </w:pPr>
          <w:r w:rsidRPr="004D38EA">
            <w:rPr>
              <w:rFonts w:ascii="ISOCPEUR" w:hAnsi="ISOCPEUR"/>
              <w:i/>
              <w:sz w:val="18"/>
              <w:szCs w:val="18"/>
            </w:rPr>
            <w:t>Лист</w:t>
          </w:r>
        </w:p>
      </w:tc>
    </w:tr>
    <w:tr w:rsidR="008431E5" w:rsidTr="00963F5E">
      <w:trPr>
        <w:cantSplit/>
        <w:trHeight w:hRule="exact" w:val="284"/>
      </w:trPr>
      <w:tc>
        <w:tcPr>
          <w:tcW w:w="547" w:type="dxa"/>
          <w:tcBorders>
            <w:top w:val="single" w:sz="6" w:space="0" w:color="auto"/>
            <w:left w:val="nil"/>
            <w:bottom w:val="single" w:sz="12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547" w:type="dxa"/>
          <w:tcBorders>
            <w:top w:val="single" w:sz="6" w:space="0" w:color="auto"/>
            <w:bottom w:val="single" w:sz="12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546" w:type="dxa"/>
          <w:tcBorders>
            <w:top w:val="single" w:sz="6" w:space="0" w:color="auto"/>
            <w:bottom w:val="single" w:sz="12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546" w:type="dxa"/>
          <w:tcBorders>
            <w:top w:val="single" w:sz="6" w:space="0" w:color="auto"/>
            <w:bottom w:val="single" w:sz="12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634" w:type="dxa"/>
          <w:tcBorders>
            <w:top w:val="single" w:sz="6" w:space="0" w:color="auto"/>
            <w:bottom w:val="single" w:sz="12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567" w:type="dxa"/>
          <w:tcBorders>
            <w:top w:val="single" w:sz="6" w:space="0" w:color="auto"/>
            <w:bottom w:val="single" w:sz="12" w:space="0" w:color="auto"/>
          </w:tcBorders>
        </w:tcPr>
        <w:p w:rsidR="008431E5" w:rsidRPr="00E15CA6" w:rsidRDefault="008431E5" w:rsidP="00FF6137">
          <w:pPr>
            <w:pStyle w:val="aff9"/>
          </w:pPr>
        </w:p>
      </w:tc>
      <w:tc>
        <w:tcPr>
          <w:tcW w:w="6165" w:type="dxa"/>
          <w:vMerge/>
          <w:tcBorders>
            <w:bottom w:val="nil"/>
          </w:tcBorders>
        </w:tcPr>
        <w:p w:rsidR="008431E5" w:rsidRDefault="008431E5" w:rsidP="00FF6137">
          <w:pPr>
            <w:jc w:val="center"/>
          </w:pPr>
        </w:p>
      </w:tc>
      <w:tc>
        <w:tcPr>
          <w:tcW w:w="546" w:type="dxa"/>
          <w:vMerge w:val="restart"/>
          <w:tcBorders>
            <w:bottom w:val="nil"/>
          </w:tcBorders>
        </w:tcPr>
        <w:p w:rsidR="008431E5" w:rsidRPr="00E34A3C" w:rsidRDefault="0051546D" w:rsidP="00FF6137">
          <w:pPr>
            <w:pStyle w:val="affa"/>
          </w:pPr>
          <w:r>
            <w:rPr>
              <w:lang w:val="en-US"/>
            </w:rPr>
            <w:fldChar w:fldCharType="begin"/>
          </w:r>
          <w:r>
            <w:rPr>
              <w:lang w:val="en-US"/>
            </w:rPr>
            <w:instrText xml:space="preserve"> =</w:instrText>
          </w:r>
          <w:r>
            <w:rPr>
              <w:lang w:val="en-US"/>
            </w:rPr>
            <w:fldChar w:fldCharType="begin"/>
          </w:r>
          <w:r>
            <w:rPr>
              <w:lang w:val="en-US"/>
            </w:rPr>
            <w:instrText xml:space="preserve"> PAGE </w:instrText>
          </w:r>
          <w:r>
            <w:rPr>
              <w:lang w:val="en-US"/>
            </w:rPr>
            <w:fldChar w:fldCharType="separate"/>
          </w:r>
          <w:r w:rsidR="005D0E64">
            <w:rPr>
              <w:noProof/>
              <w:lang w:val="en-US"/>
            </w:rPr>
            <w:instrText>16</w:instrText>
          </w:r>
          <w:r>
            <w:rPr>
              <w:lang w:val="en-US"/>
            </w:rPr>
            <w:fldChar w:fldCharType="end"/>
          </w:r>
          <w:r>
            <w:rPr>
              <w:lang w:val="en-US"/>
            </w:rPr>
            <w:instrText>-</w:instrText>
          </w:r>
          <w:r>
            <w:instrText xml:space="preserve"> </w:instrText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PAGEREF  Sect0 </w:instrText>
          </w:r>
          <w:r>
            <w:rPr>
              <w:noProof/>
            </w:rPr>
            <w:fldChar w:fldCharType="separate"/>
          </w:r>
          <w:r w:rsidR="005D0E64">
            <w:rPr>
              <w:noProof/>
            </w:rPr>
            <w:instrText>4</w:instrText>
          </w:r>
          <w:r>
            <w:rPr>
              <w:noProof/>
            </w:rPr>
            <w:fldChar w:fldCharType="end"/>
          </w:r>
          <w:r>
            <w:instrText xml:space="preserve"> </w:instrText>
          </w:r>
          <w:r>
            <w:rPr>
              <w:lang w:val="en-US"/>
            </w:rPr>
            <w:fldChar w:fldCharType="separate"/>
          </w:r>
          <w:r w:rsidR="005D0E64">
            <w:rPr>
              <w:noProof/>
              <w:lang w:val="en-US"/>
            </w:rPr>
            <w:t>12</w:t>
          </w:r>
          <w:r>
            <w:rPr>
              <w:lang w:val="en-US"/>
            </w:rPr>
            <w:fldChar w:fldCharType="end"/>
          </w:r>
        </w:p>
        <w:p w:rsidR="008431E5" w:rsidRPr="00E34A3C" w:rsidRDefault="008431E5" w:rsidP="00FF6137">
          <w:pPr>
            <w:pStyle w:val="affa"/>
          </w:pPr>
        </w:p>
        <w:p w:rsidR="008431E5" w:rsidRPr="00E34A3C" w:rsidRDefault="008431E5" w:rsidP="00FF6137">
          <w:pPr>
            <w:spacing w:before="120"/>
            <w:jc w:val="center"/>
            <w:rPr>
              <w:i/>
              <w:sz w:val="24"/>
              <w:lang w:val="en-US"/>
            </w:rPr>
          </w:pPr>
        </w:p>
      </w:tc>
    </w:tr>
    <w:tr w:rsidR="008431E5" w:rsidTr="00963F5E">
      <w:trPr>
        <w:cantSplit/>
        <w:trHeight w:hRule="exact" w:val="284"/>
      </w:trPr>
      <w:tc>
        <w:tcPr>
          <w:tcW w:w="547" w:type="dxa"/>
          <w:tcBorders>
            <w:top w:val="single" w:sz="12" w:space="0" w:color="auto"/>
            <w:left w:val="nil"/>
            <w:bottom w:val="nil"/>
          </w:tcBorders>
        </w:tcPr>
        <w:p w:rsidR="008431E5" w:rsidRPr="00A92609" w:rsidRDefault="008431E5" w:rsidP="00FF6137">
          <w:pPr>
            <w:pStyle w:val="aff9"/>
            <w:ind w:left="79"/>
          </w:pPr>
          <w:r w:rsidRPr="00A92609">
            <w:t>Изм.</w:t>
          </w:r>
        </w:p>
      </w:tc>
      <w:tc>
        <w:tcPr>
          <w:tcW w:w="547" w:type="dxa"/>
          <w:tcBorders>
            <w:top w:val="single" w:sz="12" w:space="0" w:color="auto"/>
          </w:tcBorders>
        </w:tcPr>
        <w:p w:rsidR="008431E5" w:rsidRPr="00A92609" w:rsidRDefault="008431E5" w:rsidP="00FF6137">
          <w:pPr>
            <w:pStyle w:val="aff9"/>
            <w:ind w:left="25"/>
          </w:pPr>
          <w:r w:rsidRPr="00A92609">
            <w:t>Кол.уч.</w:t>
          </w:r>
        </w:p>
      </w:tc>
      <w:tc>
        <w:tcPr>
          <w:tcW w:w="546" w:type="dxa"/>
          <w:tcBorders>
            <w:top w:val="single" w:sz="12" w:space="0" w:color="auto"/>
          </w:tcBorders>
        </w:tcPr>
        <w:p w:rsidR="008431E5" w:rsidRPr="00A92609" w:rsidRDefault="008431E5" w:rsidP="00FF6137">
          <w:pPr>
            <w:pStyle w:val="aff9"/>
            <w:ind w:left="38"/>
          </w:pPr>
          <w:r w:rsidRPr="00A92609">
            <w:t>Лист</w:t>
          </w:r>
        </w:p>
      </w:tc>
      <w:tc>
        <w:tcPr>
          <w:tcW w:w="546" w:type="dxa"/>
          <w:tcBorders>
            <w:top w:val="single" w:sz="12" w:space="0" w:color="auto"/>
          </w:tcBorders>
        </w:tcPr>
        <w:p w:rsidR="008431E5" w:rsidRPr="00A92609" w:rsidRDefault="008431E5" w:rsidP="00FF6137">
          <w:pPr>
            <w:pStyle w:val="aff9"/>
            <w:ind w:left="40"/>
          </w:pPr>
          <w:r w:rsidRPr="00A92609">
            <w:t>№док.</w:t>
          </w:r>
        </w:p>
      </w:tc>
      <w:tc>
        <w:tcPr>
          <w:tcW w:w="634" w:type="dxa"/>
          <w:tcBorders>
            <w:top w:val="single" w:sz="12" w:space="0" w:color="auto"/>
          </w:tcBorders>
        </w:tcPr>
        <w:p w:rsidR="008431E5" w:rsidRPr="00A92609" w:rsidRDefault="008431E5" w:rsidP="00963F5E">
          <w:pPr>
            <w:pStyle w:val="aff9"/>
            <w:ind w:left="40"/>
            <w:jc w:val="center"/>
          </w:pPr>
          <w:r w:rsidRPr="00A92609">
            <w:t>Подп.</w:t>
          </w:r>
        </w:p>
      </w:tc>
      <w:tc>
        <w:tcPr>
          <w:tcW w:w="567" w:type="dxa"/>
          <w:tcBorders>
            <w:top w:val="single" w:sz="12" w:space="0" w:color="auto"/>
          </w:tcBorders>
        </w:tcPr>
        <w:p w:rsidR="008431E5" w:rsidRPr="00A92609" w:rsidRDefault="008431E5" w:rsidP="00FF6137">
          <w:pPr>
            <w:pStyle w:val="aff9"/>
            <w:ind w:left="40"/>
          </w:pPr>
          <w:r w:rsidRPr="00A92609">
            <w:t>Дата</w:t>
          </w:r>
        </w:p>
      </w:tc>
      <w:tc>
        <w:tcPr>
          <w:tcW w:w="6165" w:type="dxa"/>
          <w:vMerge/>
          <w:tcBorders>
            <w:bottom w:val="nil"/>
          </w:tcBorders>
        </w:tcPr>
        <w:p w:rsidR="008431E5" w:rsidRDefault="008431E5" w:rsidP="00FF6137">
          <w:pPr>
            <w:jc w:val="center"/>
          </w:pPr>
        </w:p>
      </w:tc>
      <w:tc>
        <w:tcPr>
          <w:tcW w:w="546" w:type="dxa"/>
          <w:vMerge/>
          <w:tcBorders>
            <w:bottom w:val="nil"/>
          </w:tcBorders>
        </w:tcPr>
        <w:p w:rsidR="008431E5" w:rsidRDefault="008431E5" w:rsidP="00FF6137">
          <w:pPr>
            <w:jc w:val="center"/>
          </w:pPr>
        </w:p>
      </w:tc>
    </w:tr>
  </w:tbl>
  <w:p w:rsidR="008431E5" w:rsidRPr="001B0E7C" w:rsidRDefault="008431E5" w:rsidP="001B0E7C">
    <w:pPr>
      <w:spacing w:line="240" w:lineRule="auto"/>
      <w:rPr>
        <w:sz w:val="12"/>
        <w:szCs w:val="1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10076" w:type="dxa"/>
      <w:tblInd w:w="18" w:type="dxa"/>
      <w:tblBorders>
        <w:top w:val="single" w:sz="8" w:space="0" w:color="auto"/>
        <w:insideH w:val="single" w:sz="8" w:space="0" w:color="auto"/>
        <w:insideV w:val="single" w:sz="8" w:space="0" w:color="auto"/>
      </w:tblBorders>
      <w:tblLayout w:type="fixed"/>
      <w:tblLook w:val="0000" w:firstRow="0" w:lastRow="0" w:firstColumn="0" w:lastColumn="0" w:noHBand="0" w:noVBand="0"/>
    </w:tblPr>
    <w:tblGrid>
      <w:gridCol w:w="555"/>
      <w:gridCol w:w="557"/>
      <w:gridCol w:w="557"/>
      <w:gridCol w:w="557"/>
      <w:gridCol w:w="833"/>
      <w:gridCol w:w="557"/>
      <w:gridCol w:w="3849"/>
      <w:gridCol w:w="832"/>
      <w:gridCol w:w="832"/>
      <w:gridCol w:w="947"/>
    </w:tblGrid>
    <w:tr w:rsidR="008431E5" w:rsidTr="008C0ED7">
      <w:trPr>
        <w:cantSplit/>
        <w:trHeight w:hRule="exact" w:val="284"/>
      </w:trPr>
      <w:tc>
        <w:tcPr>
          <w:tcW w:w="555" w:type="dxa"/>
          <w:tcBorders>
            <w:top w:val="single" w:sz="12" w:space="0" w:color="auto"/>
            <w:left w:val="nil"/>
            <w:bottom w:val="single" w:sz="6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833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6460" w:type="dxa"/>
          <w:gridSpan w:val="4"/>
          <w:vMerge w:val="restart"/>
          <w:tcBorders>
            <w:top w:val="single" w:sz="12" w:space="0" w:color="auto"/>
            <w:left w:val="single" w:sz="12" w:space="0" w:color="auto"/>
            <w:bottom w:val="nil"/>
          </w:tcBorders>
          <w:vAlign w:val="center"/>
        </w:tcPr>
        <w:p w:rsidR="008431E5" w:rsidRPr="00C00A9A" w:rsidRDefault="008431E5" w:rsidP="00092F57">
          <w:pPr>
            <w:pStyle w:val="affc"/>
          </w:pPr>
          <w:r>
            <w:rPr>
              <w:szCs w:val="28"/>
            </w:rPr>
            <w:fldChar w:fldCharType="begin"/>
          </w:r>
          <w:r>
            <w:rPr>
              <w:szCs w:val="28"/>
            </w:rPr>
            <w:instrText xml:space="preserve"> DOCPROPERTY  Обозначение  \* MERGEFORMAT </w:instrText>
          </w:r>
          <w:r>
            <w:rPr>
              <w:szCs w:val="28"/>
            </w:rPr>
            <w:fldChar w:fldCharType="separate"/>
          </w:r>
          <w:r w:rsidR="007270C8">
            <w:rPr>
              <w:szCs w:val="28"/>
            </w:rPr>
            <w:t>ВЭС00085.291.1.3-ППТ</w:t>
          </w:r>
          <w:r>
            <w:rPr>
              <w:szCs w:val="28"/>
            </w:rPr>
            <w:fldChar w:fldCharType="end"/>
          </w:r>
          <w:r>
            <w:rPr>
              <w:szCs w:val="28"/>
            </w:rPr>
            <w:t>-МО-ПЗ.СП</w:t>
          </w:r>
        </w:p>
      </w:tc>
    </w:tr>
    <w:tr w:rsidR="008431E5" w:rsidTr="008C0ED7">
      <w:trPr>
        <w:cantSplit/>
        <w:trHeight w:hRule="exact" w:val="284"/>
      </w:trPr>
      <w:tc>
        <w:tcPr>
          <w:tcW w:w="555" w:type="dxa"/>
          <w:tcBorders>
            <w:top w:val="single" w:sz="6" w:space="0" w:color="auto"/>
            <w:left w:val="nil"/>
            <w:bottom w:val="single" w:sz="12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833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6460" w:type="dxa"/>
          <w:gridSpan w:val="4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8431E5" w:rsidRDefault="008431E5"/>
      </w:tc>
    </w:tr>
    <w:tr w:rsidR="008431E5" w:rsidTr="008C0ED7">
      <w:trPr>
        <w:cantSplit/>
        <w:trHeight w:hRule="exact" w:val="284"/>
      </w:trPr>
      <w:tc>
        <w:tcPr>
          <w:tcW w:w="555" w:type="dxa"/>
          <w:tcBorders>
            <w:top w:val="single" w:sz="12" w:space="0" w:color="auto"/>
            <w:left w:val="nil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9A5E50" w:rsidRDefault="008431E5" w:rsidP="003524CD">
          <w:pPr>
            <w:pStyle w:val="aff9"/>
            <w:ind w:left="-33"/>
          </w:pPr>
          <w:r w:rsidRPr="009A5E50">
            <w:t>Изм.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4D38EA" w:rsidRDefault="008431E5" w:rsidP="003524CD">
          <w:pPr>
            <w:pStyle w:val="aff9"/>
            <w:ind w:left="-80" w:right="-102"/>
            <w:rPr>
              <w:lang w:val="en-US"/>
            </w:rPr>
          </w:pPr>
          <w:r w:rsidRPr="009A5E50">
            <w:t>Кол.уч</w:t>
          </w:r>
          <w:r>
            <w:rPr>
              <w:lang w:val="en-US"/>
            </w:rPr>
            <w:t>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9A5E50" w:rsidRDefault="008431E5" w:rsidP="003524CD">
          <w:pPr>
            <w:pStyle w:val="aff9"/>
            <w:ind w:left="-60" w:right="-101"/>
          </w:pPr>
          <w:r w:rsidRPr="009A5E50">
            <w:t>Лист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9A5E50" w:rsidRDefault="008431E5" w:rsidP="00B60E59">
          <w:pPr>
            <w:pStyle w:val="aff9"/>
            <w:ind w:left="-60" w:right="-100"/>
          </w:pPr>
          <w:r>
            <w:rPr>
              <w:noProof/>
            </w:rPr>
            <w:drawing>
              <wp:anchor distT="0" distB="0" distL="114300" distR="114300" simplePos="0" relativeHeight="251652096" behindDoc="0" locked="0" layoutInCell="1" allowOverlap="1" wp14:anchorId="789F45E9" wp14:editId="1149F209">
                <wp:simplePos x="0" y="0"/>
                <wp:positionH relativeFrom="column">
                  <wp:posOffset>217894</wp:posOffset>
                </wp:positionH>
                <wp:positionV relativeFrom="paragraph">
                  <wp:posOffset>146685</wp:posOffset>
                </wp:positionV>
                <wp:extent cx="641350" cy="259080"/>
                <wp:effectExtent l="0" t="0" r="0" b="7620"/>
                <wp:wrapNone/>
                <wp:docPr id="19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0" name="Рисунок 220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13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r w:rsidRPr="009A5E50">
            <w:t>№док</w:t>
          </w:r>
        </w:p>
      </w:tc>
      <w:tc>
        <w:tcPr>
          <w:tcW w:w="833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9A5E50" w:rsidRDefault="008431E5" w:rsidP="00B60E59">
          <w:pPr>
            <w:pStyle w:val="aff9"/>
            <w:ind w:left="-35"/>
          </w:pPr>
          <w:r w:rsidRPr="009A5E50">
            <w:t>Подп.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9A5E50" w:rsidRDefault="008431E5" w:rsidP="00B60E59">
          <w:pPr>
            <w:pStyle w:val="aff9"/>
            <w:ind w:left="-60" w:right="-97"/>
          </w:pPr>
          <w:r w:rsidRPr="009A5E50">
            <w:t>Дата</w:t>
          </w:r>
        </w:p>
      </w:tc>
      <w:tc>
        <w:tcPr>
          <w:tcW w:w="6460" w:type="dxa"/>
          <w:gridSpan w:val="4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8431E5" w:rsidRDefault="008431E5">
          <w:pPr>
            <w:jc w:val="center"/>
          </w:pPr>
        </w:p>
      </w:tc>
    </w:tr>
    <w:tr w:rsidR="008431E5" w:rsidTr="008C0ED7">
      <w:trPr>
        <w:cantSplit/>
        <w:trHeight w:hRule="exact" w:val="284"/>
      </w:trPr>
      <w:tc>
        <w:tcPr>
          <w:tcW w:w="1112" w:type="dxa"/>
          <w:gridSpan w:val="2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A92609" w:rsidRDefault="008431E5" w:rsidP="00947D3A">
          <w:pPr>
            <w:pStyle w:val="aff9"/>
          </w:pPr>
          <w:r w:rsidRPr="00A92609">
            <w:t>ГИП</w:t>
          </w:r>
        </w:p>
      </w:tc>
      <w:tc>
        <w:tcPr>
          <w:tcW w:w="1114" w:type="dxa"/>
          <w:gridSpan w:val="2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947D3A" w:rsidRDefault="008431E5" w:rsidP="00947D3A">
          <w:pPr>
            <w:pStyle w:val="aff9"/>
            <w:ind w:left="-58"/>
          </w:pPr>
          <w:r>
            <w:rPr>
              <w:bCs/>
              <w:noProof/>
            </w:rPr>
            <w:drawing>
              <wp:anchor distT="0" distB="0" distL="114300" distR="114300" simplePos="0" relativeHeight="251653120" behindDoc="0" locked="0" layoutInCell="1" allowOverlap="1" wp14:anchorId="5CD6F672" wp14:editId="3DB94F94">
                <wp:simplePos x="0" y="0"/>
                <wp:positionH relativeFrom="column">
                  <wp:posOffset>619715</wp:posOffset>
                </wp:positionH>
                <wp:positionV relativeFrom="paragraph">
                  <wp:posOffset>90671</wp:posOffset>
                </wp:positionV>
                <wp:extent cx="631825" cy="299720"/>
                <wp:effectExtent l="0" t="0" r="0" b="5080"/>
                <wp:wrapNone/>
                <wp:docPr id="20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9" name="Рисунок 219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31825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r>
            <w:rPr>
              <w:bCs/>
            </w:rPr>
            <w:fldChar w:fldCharType="begin"/>
          </w:r>
          <w:r>
            <w:rPr>
              <w:bCs/>
            </w:rPr>
            <w:instrText xml:space="preserve"> DOCPROPERTY  "ГИП Фамилия" \* MERGEFORMAT </w:instrText>
          </w:r>
          <w:r>
            <w:rPr>
              <w:bCs/>
            </w:rPr>
            <w:fldChar w:fldCharType="separate"/>
          </w:r>
          <w:r w:rsidR="00635618">
            <w:rPr>
              <w:bCs/>
            </w:rPr>
            <w:t>Мартьянов</w:t>
          </w:r>
          <w:r>
            <w:rPr>
              <w:bCs/>
            </w:rPr>
            <w:fldChar w:fldCharType="end"/>
          </w:r>
        </w:p>
      </w:tc>
      <w:tc>
        <w:tcPr>
          <w:tcW w:w="833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431E5" w:rsidP="00947D3A">
          <w:pPr>
            <w:pStyle w:val="aff9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C33A89" w:rsidRDefault="00821D40" w:rsidP="00947D3A">
          <w:pPr>
            <w:pStyle w:val="aff9"/>
            <w:ind w:left="-58"/>
          </w:pPr>
          <w:fldSimple w:instr=" DOCPROPERTY  &quot;Дата сдачи проекта&quot;  \* MERGEFORMAT ">
            <w:r w:rsidR="00635618">
              <w:t>11.19</w:t>
            </w:r>
          </w:fldSimple>
        </w:p>
      </w:tc>
      <w:tc>
        <w:tcPr>
          <w:tcW w:w="3849" w:type="dxa"/>
          <w:vMerge w:val="restart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  <w:vAlign w:val="center"/>
        </w:tcPr>
        <w:p w:rsidR="008431E5" w:rsidRPr="00157CA7" w:rsidRDefault="008431E5" w:rsidP="009E7E79">
          <w:pPr>
            <w:spacing w:line="276" w:lineRule="auto"/>
            <w:jc w:val="center"/>
            <w:rPr>
              <w:rFonts w:ascii="ISOCPEUR" w:hAnsi="ISOCPEUR"/>
              <w:i/>
              <w:sz w:val="16"/>
              <w:szCs w:val="16"/>
            </w:rPr>
          </w:pPr>
          <w:r w:rsidRPr="00157CA7">
            <w:rPr>
              <w:rFonts w:ascii="ISOCPEUR" w:hAnsi="ISOCPEUR"/>
              <w:i/>
              <w:sz w:val="16"/>
              <w:szCs w:val="16"/>
            </w:rPr>
            <w:t>Проект планировки территории</w:t>
          </w:r>
        </w:p>
        <w:p w:rsidR="001E67F7" w:rsidRDefault="00092F57" w:rsidP="009E7E79">
          <w:pPr>
            <w:suppressAutoHyphens/>
            <w:spacing w:line="240" w:lineRule="auto"/>
            <w:ind w:left="-102" w:right="-114"/>
            <w:jc w:val="center"/>
            <w:rPr>
              <w:rFonts w:ascii="ISOCPEUR" w:hAnsi="ISOCPEUR"/>
              <w:i/>
              <w:sz w:val="16"/>
              <w:szCs w:val="16"/>
            </w:rPr>
          </w:pPr>
          <w:r w:rsidRPr="00092F57">
            <w:rPr>
              <w:rFonts w:ascii="ISOCPEUR" w:hAnsi="ISOCPEUR"/>
              <w:i/>
              <w:sz w:val="16"/>
              <w:szCs w:val="16"/>
            </w:rPr>
            <w:t>Рощинская</w:t>
          </w:r>
          <w:r w:rsidR="001E67F7" w:rsidRPr="001E67F7">
            <w:rPr>
              <w:rFonts w:ascii="ISOCPEUR" w:hAnsi="ISOCPEUR"/>
              <w:i/>
              <w:sz w:val="16"/>
              <w:szCs w:val="16"/>
            </w:rPr>
            <w:t xml:space="preserve"> ВЭС</w:t>
          </w:r>
        </w:p>
        <w:p w:rsidR="008431E5" w:rsidRDefault="008431E5" w:rsidP="009E7E79">
          <w:pPr>
            <w:suppressAutoHyphens/>
            <w:spacing w:line="240" w:lineRule="auto"/>
            <w:ind w:left="-102" w:right="-114"/>
            <w:jc w:val="center"/>
            <w:rPr>
              <w:rFonts w:ascii="ISOCPEUR" w:hAnsi="ISOCPEUR"/>
              <w:i/>
              <w:sz w:val="16"/>
              <w:szCs w:val="16"/>
            </w:rPr>
          </w:pPr>
          <w:r w:rsidRPr="0031448F">
            <w:rPr>
              <w:rFonts w:ascii="ISOCPEUR" w:hAnsi="ISOCPEUR"/>
              <w:i/>
              <w:sz w:val="16"/>
              <w:szCs w:val="16"/>
            </w:rPr>
            <w:t>Материалы по обоснованию проекта планировки территории. Пояснительная записка</w:t>
          </w:r>
          <w:r w:rsidRPr="00FC5A58">
            <w:rPr>
              <w:rFonts w:ascii="ISOCPEUR" w:hAnsi="ISOCPEUR"/>
              <w:i/>
              <w:sz w:val="16"/>
              <w:szCs w:val="16"/>
            </w:rPr>
            <w:t xml:space="preserve"> </w:t>
          </w:r>
        </w:p>
        <w:p w:rsidR="008431E5" w:rsidRPr="00FC5A58" w:rsidRDefault="008431E5" w:rsidP="009E7E79">
          <w:pPr>
            <w:suppressAutoHyphens/>
            <w:spacing w:line="240" w:lineRule="auto"/>
            <w:ind w:left="-102" w:right="-114"/>
            <w:jc w:val="center"/>
            <w:rPr>
              <w:rFonts w:ascii="ISOCPEUR" w:hAnsi="ISOCPEUR"/>
              <w:i/>
              <w:sz w:val="16"/>
              <w:szCs w:val="16"/>
            </w:rPr>
          </w:pPr>
        </w:p>
        <w:p w:rsidR="008431E5" w:rsidRPr="0027435F" w:rsidRDefault="008431E5" w:rsidP="009E7E79">
          <w:pPr>
            <w:suppressAutoHyphens/>
            <w:spacing w:line="240" w:lineRule="auto"/>
            <w:ind w:left="-102" w:right="-114"/>
            <w:jc w:val="center"/>
            <w:rPr>
              <w:rFonts w:ascii="ISOCPEUR" w:hAnsi="ISOCPEUR"/>
              <w:i/>
              <w:sz w:val="16"/>
              <w:szCs w:val="16"/>
            </w:rPr>
          </w:pPr>
          <w:r>
            <w:rPr>
              <w:rFonts w:ascii="ISOCPEUR" w:hAnsi="ISOCPEUR"/>
              <w:i/>
              <w:sz w:val="16"/>
              <w:szCs w:val="16"/>
            </w:rPr>
            <w:t>Состав проекта</w:t>
          </w:r>
        </w:p>
      </w:tc>
      <w:tc>
        <w:tcPr>
          <w:tcW w:w="832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Pr="004D38EA" w:rsidRDefault="008431E5" w:rsidP="00947D3A">
          <w:pPr>
            <w:jc w:val="center"/>
            <w:rPr>
              <w:rFonts w:ascii="ISOCPEUR" w:hAnsi="ISOCPEUR"/>
              <w:i/>
              <w:sz w:val="18"/>
            </w:rPr>
          </w:pPr>
          <w:r w:rsidRPr="004D38EA">
            <w:rPr>
              <w:rFonts w:ascii="ISOCPEUR" w:hAnsi="ISOCPEUR"/>
              <w:i/>
              <w:sz w:val="18"/>
            </w:rPr>
            <w:t>Стадия</w:t>
          </w:r>
        </w:p>
      </w:tc>
      <w:tc>
        <w:tcPr>
          <w:tcW w:w="832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Pr="004D38EA" w:rsidRDefault="008431E5" w:rsidP="00947D3A">
          <w:pPr>
            <w:jc w:val="center"/>
            <w:rPr>
              <w:rFonts w:ascii="ISOCPEUR" w:hAnsi="ISOCPEUR"/>
              <w:i/>
              <w:sz w:val="18"/>
            </w:rPr>
          </w:pPr>
          <w:r w:rsidRPr="004D38EA">
            <w:rPr>
              <w:rFonts w:ascii="ISOCPEUR" w:hAnsi="ISOCPEUR"/>
              <w:i/>
              <w:sz w:val="18"/>
            </w:rPr>
            <w:t>Лист</w:t>
          </w:r>
        </w:p>
      </w:tc>
      <w:tc>
        <w:tcPr>
          <w:tcW w:w="947" w:type="dxa"/>
          <w:tcBorders>
            <w:top w:val="single" w:sz="12" w:space="0" w:color="auto"/>
            <w:left w:val="single" w:sz="12" w:space="0" w:color="auto"/>
            <w:bottom w:val="nil"/>
          </w:tcBorders>
        </w:tcPr>
        <w:p w:rsidR="008431E5" w:rsidRPr="004D38EA" w:rsidRDefault="008431E5" w:rsidP="00947D3A">
          <w:pPr>
            <w:jc w:val="center"/>
            <w:rPr>
              <w:rFonts w:ascii="ISOCPEUR" w:hAnsi="ISOCPEUR"/>
              <w:i/>
              <w:sz w:val="18"/>
            </w:rPr>
          </w:pPr>
          <w:r w:rsidRPr="004D38EA">
            <w:rPr>
              <w:rFonts w:ascii="ISOCPEUR" w:hAnsi="ISOCPEUR"/>
              <w:i/>
              <w:sz w:val="18"/>
            </w:rPr>
            <w:t>Листов</w:t>
          </w:r>
        </w:p>
      </w:tc>
    </w:tr>
    <w:tr w:rsidR="008431E5" w:rsidTr="008C0ED7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8431E5" w:rsidRPr="00A92609" w:rsidRDefault="008431E5" w:rsidP="001C6F51">
          <w:pPr>
            <w:pStyle w:val="aff9"/>
          </w:pPr>
          <w:r w:rsidRPr="00A92609">
            <w:t>Н.контр.</w:t>
          </w:r>
        </w:p>
      </w:tc>
      <w:tc>
        <w:tcPr>
          <w:tcW w:w="1114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21D40" w:rsidP="001C6F51">
          <w:pPr>
            <w:pStyle w:val="aff9"/>
            <w:ind w:left="-58"/>
          </w:pPr>
          <w:fldSimple w:instr=" DOCPROPERTY  &quot;Норм. контр.&quot;  \* MERGEFORMAT ">
            <w:r w:rsidR="00635618">
              <w:t>Пирогова</w:t>
            </w:r>
          </w:fldSimple>
        </w:p>
      </w:tc>
      <w:tc>
        <w:tcPr>
          <w:tcW w:w="833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431E5" w:rsidP="001C6F51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21D40" w:rsidP="001C6F51">
          <w:pPr>
            <w:pStyle w:val="aff9"/>
            <w:ind w:left="-58"/>
          </w:pPr>
          <w:fldSimple w:instr=" DOCPROPERTY  &quot;Дата сдачи проекта&quot;  \* MERGEFORMAT ">
            <w:r w:rsidR="00635618">
              <w:t>11.19</w:t>
            </w:r>
          </w:fldSimple>
        </w:p>
      </w:tc>
      <w:tc>
        <w:tcPr>
          <w:tcW w:w="3849" w:type="dxa"/>
          <w:vMerge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Default="008431E5" w:rsidP="001C6F51">
          <w:pPr>
            <w:jc w:val="center"/>
          </w:pPr>
        </w:p>
      </w:tc>
      <w:tc>
        <w:tcPr>
          <w:tcW w:w="832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  <w:vAlign w:val="center"/>
        </w:tcPr>
        <w:p w:rsidR="008431E5" w:rsidRPr="00A92609" w:rsidRDefault="008431E5" w:rsidP="001C6F51">
          <w:pPr>
            <w:pStyle w:val="aff8"/>
          </w:pPr>
          <w:r w:rsidRPr="00A92609">
            <w:t>П</w:t>
          </w:r>
        </w:p>
      </w:tc>
      <w:tc>
        <w:tcPr>
          <w:tcW w:w="832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  <w:vAlign w:val="center"/>
        </w:tcPr>
        <w:p w:rsidR="008431E5" w:rsidRPr="002F4619" w:rsidRDefault="008431E5" w:rsidP="001C6F51">
          <w:pPr>
            <w:pStyle w:val="aff8"/>
          </w:pPr>
          <w:r>
            <w:t>1</w:t>
          </w:r>
        </w:p>
        <w:p w:rsidR="008431E5" w:rsidRPr="00C575D7" w:rsidRDefault="008431E5" w:rsidP="001C6F51">
          <w:pPr>
            <w:pStyle w:val="aff8"/>
          </w:pPr>
        </w:p>
      </w:tc>
      <w:tc>
        <w:tcPr>
          <w:tcW w:w="947" w:type="dxa"/>
          <w:tcBorders>
            <w:top w:val="single" w:sz="12" w:space="0" w:color="auto"/>
            <w:left w:val="single" w:sz="12" w:space="0" w:color="auto"/>
            <w:bottom w:val="nil"/>
          </w:tcBorders>
          <w:vAlign w:val="center"/>
        </w:tcPr>
        <w:p w:rsidR="008431E5" w:rsidRDefault="008431E5" w:rsidP="001C6F51">
          <w:pPr>
            <w:pStyle w:val="aff8"/>
          </w:pP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SECTIONPAGES  \* Arabic  \* MERGEFORMAT </w:instrText>
          </w:r>
          <w:r>
            <w:rPr>
              <w:noProof/>
            </w:rPr>
            <w:fldChar w:fldCharType="separate"/>
          </w:r>
          <w:r w:rsidR="005D0E64">
            <w:rPr>
              <w:noProof/>
            </w:rPr>
            <w:t>1</w:t>
          </w:r>
          <w:r>
            <w:rPr>
              <w:noProof/>
            </w:rPr>
            <w:fldChar w:fldCharType="end"/>
          </w:r>
        </w:p>
        <w:p w:rsidR="008431E5" w:rsidRPr="00C575D7" w:rsidRDefault="008431E5" w:rsidP="001C6F51">
          <w:pPr>
            <w:pStyle w:val="aff8"/>
          </w:pPr>
        </w:p>
      </w:tc>
    </w:tr>
    <w:tr w:rsidR="008431E5" w:rsidTr="008C0ED7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8431E5" w:rsidRPr="00A92609" w:rsidRDefault="008431E5" w:rsidP="001C6F51">
          <w:pPr>
            <w:pStyle w:val="aff9"/>
          </w:pPr>
          <w:r w:rsidRPr="00A92609">
            <w:t>Нач. отд.</w:t>
          </w:r>
        </w:p>
      </w:tc>
      <w:tc>
        <w:tcPr>
          <w:tcW w:w="1114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FE0DD8" w:rsidP="001C6F51">
          <w:pPr>
            <w:pStyle w:val="aff9"/>
            <w:ind w:left="-58"/>
          </w:pPr>
          <w:r>
            <w:rPr>
              <w:noProof/>
            </w:rPr>
            <w:drawing>
              <wp:anchor distT="0" distB="0" distL="114300" distR="114300" simplePos="0" relativeHeight="251658240" behindDoc="0" locked="0" layoutInCell="1" allowOverlap="1" wp14:anchorId="092EA448" wp14:editId="5D610485">
                <wp:simplePos x="0" y="0"/>
                <wp:positionH relativeFrom="column">
                  <wp:posOffset>619125</wp:posOffset>
                </wp:positionH>
                <wp:positionV relativeFrom="paragraph">
                  <wp:posOffset>141706</wp:posOffset>
                </wp:positionV>
                <wp:extent cx="509270" cy="270510"/>
                <wp:effectExtent l="0" t="0" r="5080" b="0"/>
                <wp:wrapNone/>
                <wp:docPr id="22" name="Рисунок 22" descr="C:\Users\martevgen\AppData\Local\Microsoft\Windows\INetCache\Content.Word\03 Иванов цв пр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martevgen\AppData\Local\Microsoft\Windows\INetCache\Content.Word\03 Иванов цв пр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9270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833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431E5" w:rsidP="001C6F51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431E5" w:rsidP="001C6F51">
          <w:pPr>
            <w:pStyle w:val="aff9"/>
            <w:ind w:left="-58"/>
          </w:pPr>
        </w:p>
      </w:tc>
      <w:tc>
        <w:tcPr>
          <w:tcW w:w="3849" w:type="dxa"/>
          <w:vMerge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Default="008431E5" w:rsidP="001C6F51">
          <w:pPr>
            <w:jc w:val="center"/>
            <w:rPr>
              <w:sz w:val="22"/>
            </w:rPr>
          </w:pPr>
        </w:p>
      </w:tc>
      <w:tc>
        <w:tcPr>
          <w:tcW w:w="2611" w:type="dxa"/>
          <w:gridSpan w:val="3"/>
          <w:vMerge w:val="restart"/>
          <w:tcBorders>
            <w:top w:val="single" w:sz="12" w:space="0" w:color="auto"/>
            <w:left w:val="single" w:sz="12" w:space="0" w:color="auto"/>
            <w:bottom w:val="nil"/>
          </w:tcBorders>
          <w:vAlign w:val="center"/>
        </w:tcPr>
        <w:p w:rsidR="008431E5" w:rsidRPr="0076268A" w:rsidRDefault="008431E5" w:rsidP="001C6F51">
          <w:pPr>
            <w:pStyle w:val="-"/>
            <w:spacing w:before="0" w:line="240" w:lineRule="auto"/>
            <w:ind w:left="-108"/>
            <w:rPr>
              <w:szCs w:val="20"/>
            </w:rPr>
          </w:pPr>
          <w:r>
            <w:rPr>
              <w:noProof/>
              <w:szCs w:val="20"/>
            </w:rPr>
            <w:drawing>
              <wp:inline distT="0" distB="0" distL="0" distR="0" wp14:anchorId="6DF73C27" wp14:editId="40CB9C34">
                <wp:extent cx="1462715" cy="317108"/>
                <wp:effectExtent l="0" t="0" r="4445" b="6985"/>
                <wp:docPr id="224" name="Рисунок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ерсм.jpg"/>
                        <pic:cNvPicPr/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82923" cy="3214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 w:rsidRPr="0076268A">
            <w:rPr>
              <w:szCs w:val="20"/>
            </w:rPr>
            <w:t xml:space="preserve"> </w:t>
          </w:r>
        </w:p>
      </w:tc>
    </w:tr>
    <w:tr w:rsidR="008431E5" w:rsidTr="008C0ED7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8431E5" w:rsidRPr="00A92609" w:rsidRDefault="008431E5" w:rsidP="001C6F51">
          <w:pPr>
            <w:pStyle w:val="aff9"/>
          </w:pPr>
          <w:r w:rsidRPr="00A92609">
            <w:t>Пров.</w:t>
          </w:r>
        </w:p>
      </w:tc>
      <w:tc>
        <w:tcPr>
          <w:tcW w:w="1114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E5283B" w:rsidRDefault="00FE0DD8" w:rsidP="001C6F51">
          <w:pPr>
            <w:pStyle w:val="aff9"/>
            <w:ind w:left="-58"/>
            <w:rPr>
              <w:color w:val="000000" w:themeColor="text1"/>
            </w:rPr>
          </w:pPr>
          <w:r>
            <w:rPr>
              <w:noProof/>
            </w:rPr>
            <w:drawing>
              <wp:anchor distT="0" distB="0" distL="114300" distR="114300" simplePos="0" relativeHeight="251663360" behindDoc="1" locked="0" layoutInCell="1" allowOverlap="1" wp14:anchorId="7FB417E6" wp14:editId="3B05D275">
                <wp:simplePos x="0" y="0"/>
                <wp:positionH relativeFrom="column">
                  <wp:posOffset>572770</wp:posOffset>
                </wp:positionH>
                <wp:positionV relativeFrom="paragraph">
                  <wp:posOffset>65405</wp:posOffset>
                </wp:positionV>
                <wp:extent cx="694690" cy="455295"/>
                <wp:effectExtent l="0" t="0" r="0" b="1905"/>
                <wp:wrapNone/>
                <wp:docPr id="225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94690" cy="4552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8431E5">
            <w:rPr>
              <w:color w:val="000000" w:themeColor="text1"/>
            </w:rPr>
            <w:fldChar w:fldCharType="begin"/>
          </w:r>
          <w:r w:rsidR="008431E5">
            <w:rPr>
              <w:color w:val="000000" w:themeColor="text1"/>
            </w:rPr>
            <w:instrText xml:space="preserve"> DOCPROPERTY  Проверил  \* MERGEFORMAT </w:instrText>
          </w:r>
          <w:r w:rsidR="008431E5">
            <w:rPr>
              <w:color w:val="000000" w:themeColor="text1"/>
            </w:rPr>
            <w:fldChar w:fldCharType="separate"/>
          </w:r>
          <w:r w:rsidR="00635618">
            <w:rPr>
              <w:color w:val="000000" w:themeColor="text1"/>
            </w:rPr>
            <w:t>Иванов</w:t>
          </w:r>
          <w:r w:rsidR="008431E5">
            <w:rPr>
              <w:color w:val="000000" w:themeColor="text1"/>
            </w:rPr>
            <w:fldChar w:fldCharType="end"/>
          </w:r>
        </w:p>
      </w:tc>
      <w:tc>
        <w:tcPr>
          <w:tcW w:w="833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431E5" w:rsidP="001C6F51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21D40" w:rsidP="001C6F51">
          <w:pPr>
            <w:pStyle w:val="aff9"/>
            <w:ind w:left="-58"/>
          </w:pPr>
          <w:fldSimple w:instr=" DOCPROPERTY  &quot;Дата сдачи проекта&quot;  \* MERGEFORMAT ">
            <w:r w:rsidR="00635618">
              <w:t>11.19</w:t>
            </w:r>
          </w:fldSimple>
        </w:p>
      </w:tc>
      <w:tc>
        <w:tcPr>
          <w:tcW w:w="3849" w:type="dxa"/>
          <w:vMerge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Default="008431E5" w:rsidP="001C6F51"/>
      </w:tc>
      <w:tc>
        <w:tcPr>
          <w:tcW w:w="2611" w:type="dxa"/>
          <w:gridSpan w:val="3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8431E5" w:rsidRDefault="008431E5" w:rsidP="001C6F51"/>
      </w:tc>
    </w:tr>
    <w:tr w:rsidR="008431E5" w:rsidTr="008C0ED7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nil"/>
            <w:right w:val="single" w:sz="12" w:space="0" w:color="auto"/>
          </w:tcBorders>
        </w:tcPr>
        <w:p w:rsidR="008431E5" w:rsidRPr="00A92609" w:rsidRDefault="008431E5" w:rsidP="001C6F51">
          <w:pPr>
            <w:pStyle w:val="aff9"/>
          </w:pPr>
          <w:r w:rsidRPr="00A92609">
            <w:t>Разраб.</w:t>
          </w:r>
        </w:p>
      </w:tc>
      <w:tc>
        <w:tcPr>
          <w:tcW w:w="1114" w:type="dxa"/>
          <w:gridSpan w:val="2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Pr="00E5283B" w:rsidRDefault="008431E5" w:rsidP="001C6F51">
          <w:pPr>
            <w:pStyle w:val="aff9"/>
            <w:ind w:left="-58"/>
            <w:rPr>
              <w:color w:val="000000" w:themeColor="text1"/>
            </w:rPr>
          </w:pPr>
          <w:r>
            <w:rPr>
              <w:color w:val="000000" w:themeColor="text1"/>
            </w:rPr>
            <w:fldChar w:fldCharType="begin"/>
          </w:r>
          <w:r>
            <w:rPr>
              <w:color w:val="000000" w:themeColor="text1"/>
            </w:rPr>
            <w:instrText xml:space="preserve"> DOCPROPERTY  Разраб.  \* MERGEFORMAT </w:instrText>
          </w:r>
          <w:r>
            <w:rPr>
              <w:color w:val="000000" w:themeColor="text1"/>
            </w:rPr>
            <w:fldChar w:fldCharType="separate"/>
          </w:r>
          <w:r w:rsidR="00635618">
            <w:rPr>
              <w:color w:val="000000" w:themeColor="text1"/>
            </w:rPr>
            <w:t>Реброва</w:t>
          </w:r>
          <w:r>
            <w:rPr>
              <w:color w:val="000000" w:themeColor="text1"/>
            </w:rPr>
            <w:fldChar w:fldCharType="end"/>
          </w:r>
        </w:p>
      </w:tc>
      <w:tc>
        <w:tcPr>
          <w:tcW w:w="833" w:type="dxa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Default="008431E5" w:rsidP="001C6F51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Default="00821D40" w:rsidP="001C6F51">
          <w:pPr>
            <w:pStyle w:val="aff9"/>
            <w:ind w:left="-58"/>
          </w:pPr>
          <w:fldSimple w:instr=" DOCPROPERTY  &quot;Дата сдачи проекта&quot;  \* MERGEFORMAT ">
            <w:r w:rsidR="00635618">
              <w:t>11.19</w:t>
            </w:r>
          </w:fldSimple>
        </w:p>
      </w:tc>
      <w:tc>
        <w:tcPr>
          <w:tcW w:w="3849" w:type="dxa"/>
          <w:vMerge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Default="008431E5" w:rsidP="001C6F51"/>
      </w:tc>
      <w:tc>
        <w:tcPr>
          <w:tcW w:w="2611" w:type="dxa"/>
          <w:gridSpan w:val="3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8431E5" w:rsidRDefault="008431E5" w:rsidP="001C6F51"/>
      </w:tc>
    </w:tr>
  </w:tbl>
  <w:p w:rsidR="008431E5" w:rsidRPr="00C00A9A" w:rsidRDefault="008431E5" w:rsidP="00C00A9A">
    <w:pPr>
      <w:tabs>
        <w:tab w:val="left" w:pos="1248"/>
      </w:tabs>
      <w:spacing w:line="240" w:lineRule="auto"/>
      <w:rPr>
        <w:sz w:val="12"/>
        <w:szCs w:val="1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10076" w:type="dxa"/>
      <w:tblInd w:w="18" w:type="dxa"/>
      <w:tblBorders>
        <w:top w:val="single" w:sz="8" w:space="0" w:color="auto"/>
        <w:insideH w:val="single" w:sz="8" w:space="0" w:color="auto"/>
        <w:insideV w:val="single" w:sz="8" w:space="0" w:color="auto"/>
      </w:tblBorders>
      <w:tblLayout w:type="fixed"/>
      <w:tblLook w:val="0000" w:firstRow="0" w:lastRow="0" w:firstColumn="0" w:lastColumn="0" w:noHBand="0" w:noVBand="0"/>
    </w:tblPr>
    <w:tblGrid>
      <w:gridCol w:w="555"/>
      <w:gridCol w:w="557"/>
      <w:gridCol w:w="557"/>
      <w:gridCol w:w="557"/>
      <w:gridCol w:w="833"/>
      <w:gridCol w:w="557"/>
      <w:gridCol w:w="3849"/>
      <w:gridCol w:w="832"/>
      <w:gridCol w:w="832"/>
      <w:gridCol w:w="947"/>
    </w:tblGrid>
    <w:tr w:rsidR="008431E5" w:rsidTr="008C0ED7">
      <w:trPr>
        <w:cantSplit/>
        <w:trHeight w:hRule="exact" w:val="284"/>
      </w:trPr>
      <w:tc>
        <w:tcPr>
          <w:tcW w:w="555" w:type="dxa"/>
          <w:tcBorders>
            <w:top w:val="single" w:sz="12" w:space="0" w:color="auto"/>
            <w:left w:val="nil"/>
            <w:bottom w:val="single" w:sz="6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833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6460" w:type="dxa"/>
          <w:gridSpan w:val="4"/>
          <w:vMerge w:val="restart"/>
          <w:tcBorders>
            <w:top w:val="single" w:sz="12" w:space="0" w:color="auto"/>
            <w:left w:val="single" w:sz="12" w:space="0" w:color="auto"/>
            <w:bottom w:val="nil"/>
          </w:tcBorders>
          <w:vAlign w:val="center"/>
        </w:tcPr>
        <w:p w:rsidR="008431E5" w:rsidRPr="00C00A9A" w:rsidRDefault="008431E5" w:rsidP="00511A91">
          <w:pPr>
            <w:pStyle w:val="affc"/>
          </w:pPr>
          <w:r>
            <w:rPr>
              <w:szCs w:val="28"/>
            </w:rPr>
            <w:fldChar w:fldCharType="begin"/>
          </w:r>
          <w:r>
            <w:rPr>
              <w:szCs w:val="28"/>
            </w:rPr>
            <w:instrText xml:space="preserve"> DOCPROPERTY  Обозначение  \* MERGEFORMAT </w:instrText>
          </w:r>
          <w:r>
            <w:rPr>
              <w:szCs w:val="28"/>
            </w:rPr>
            <w:fldChar w:fldCharType="separate"/>
          </w:r>
          <w:r w:rsidR="007270C8">
            <w:rPr>
              <w:szCs w:val="28"/>
            </w:rPr>
            <w:t>ВЭС00085.291.1.3-ППТ</w:t>
          </w:r>
          <w:r>
            <w:rPr>
              <w:szCs w:val="28"/>
            </w:rPr>
            <w:fldChar w:fldCharType="end"/>
          </w:r>
          <w:r>
            <w:rPr>
              <w:szCs w:val="28"/>
            </w:rPr>
            <w:t>-МО-ПЗ</w:t>
          </w:r>
        </w:p>
      </w:tc>
    </w:tr>
    <w:tr w:rsidR="008431E5" w:rsidTr="008C0ED7">
      <w:trPr>
        <w:cantSplit/>
        <w:trHeight w:hRule="exact" w:val="284"/>
      </w:trPr>
      <w:tc>
        <w:tcPr>
          <w:tcW w:w="555" w:type="dxa"/>
          <w:tcBorders>
            <w:top w:val="single" w:sz="6" w:space="0" w:color="auto"/>
            <w:left w:val="nil"/>
            <w:bottom w:val="single" w:sz="12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833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8431E5" w:rsidRPr="00551214" w:rsidRDefault="008431E5" w:rsidP="00551214">
          <w:pPr>
            <w:pStyle w:val="aff9"/>
            <w:ind w:left="-58"/>
          </w:pPr>
        </w:p>
      </w:tc>
      <w:tc>
        <w:tcPr>
          <w:tcW w:w="6460" w:type="dxa"/>
          <w:gridSpan w:val="4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8431E5" w:rsidRDefault="008431E5"/>
      </w:tc>
    </w:tr>
    <w:tr w:rsidR="008431E5" w:rsidTr="008C0ED7">
      <w:trPr>
        <w:cantSplit/>
        <w:trHeight w:hRule="exact" w:val="284"/>
      </w:trPr>
      <w:tc>
        <w:tcPr>
          <w:tcW w:w="555" w:type="dxa"/>
          <w:tcBorders>
            <w:top w:val="single" w:sz="12" w:space="0" w:color="auto"/>
            <w:left w:val="nil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9A5E50" w:rsidRDefault="008431E5" w:rsidP="003524CD">
          <w:pPr>
            <w:pStyle w:val="aff9"/>
            <w:ind w:left="-33"/>
          </w:pPr>
          <w:r w:rsidRPr="009A5E50">
            <w:t>Изм.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1E67F7" w:rsidRDefault="008431E5" w:rsidP="003524CD">
          <w:pPr>
            <w:pStyle w:val="aff9"/>
            <w:ind w:left="-80" w:right="-102"/>
          </w:pPr>
          <w:r w:rsidRPr="009A5E50">
            <w:t>Кол.уч</w:t>
          </w:r>
          <w:r w:rsidRPr="001E67F7">
            <w:t>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9A5E50" w:rsidRDefault="008431E5" w:rsidP="003524CD">
          <w:pPr>
            <w:pStyle w:val="aff9"/>
            <w:ind w:left="-60" w:right="-101"/>
          </w:pPr>
          <w:r w:rsidRPr="009A5E50">
            <w:t>Лист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9A5E50" w:rsidRDefault="008431E5" w:rsidP="00B60E59">
          <w:pPr>
            <w:pStyle w:val="aff9"/>
            <w:ind w:left="-60" w:right="-100"/>
          </w:pPr>
          <w:r>
            <w:rPr>
              <w:noProof/>
            </w:rPr>
            <w:drawing>
              <wp:anchor distT="0" distB="0" distL="114300" distR="114300" simplePos="0" relativeHeight="251655168" behindDoc="0" locked="0" layoutInCell="1" allowOverlap="1" wp14:anchorId="77FAC5CA" wp14:editId="6A82DB87">
                <wp:simplePos x="0" y="0"/>
                <wp:positionH relativeFrom="column">
                  <wp:posOffset>201672</wp:posOffset>
                </wp:positionH>
                <wp:positionV relativeFrom="paragraph">
                  <wp:posOffset>134562</wp:posOffset>
                </wp:positionV>
                <wp:extent cx="641350" cy="259080"/>
                <wp:effectExtent l="0" t="0" r="0" b="7620"/>
                <wp:wrapNone/>
                <wp:docPr id="23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1" name="Рисунок 241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13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r w:rsidRPr="009A5E50">
            <w:t>№док</w:t>
          </w:r>
        </w:p>
      </w:tc>
      <w:tc>
        <w:tcPr>
          <w:tcW w:w="833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9A5E50" w:rsidRDefault="008431E5" w:rsidP="00B60E59">
          <w:pPr>
            <w:pStyle w:val="aff9"/>
            <w:ind w:left="-35"/>
          </w:pPr>
          <w:r w:rsidRPr="009A5E50">
            <w:t>Подп.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9A5E50" w:rsidRDefault="008431E5" w:rsidP="00B60E59">
          <w:pPr>
            <w:pStyle w:val="aff9"/>
            <w:ind w:left="-60" w:right="-97"/>
          </w:pPr>
          <w:r w:rsidRPr="009A5E50">
            <w:t>Дата</w:t>
          </w:r>
        </w:p>
      </w:tc>
      <w:tc>
        <w:tcPr>
          <w:tcW w:w="6460" w:type="dxa"/>
          <w:gridSpan w:val="4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8431E5" w:rsidRDefault="008431E5">
          <w:pPr>
            <w:jc w:val="center"/>
          </w:pPr>
        </w:p>
      </w:tc>
    </w:tr>
    <w:tr w:rsidR="008431E5" w:rsidTr="008C0ED7">
      <w:trPr>
        <w:cantSplit/>
        <w:trHeight w:hRule="exact" w:val="284"/>
      </w:trPr>
      <w:tc>
        <w:tcPr>
          <w:tcW w:w="1112" w:type="dxa"/>
          <w:gridSpan w:val="2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A92609" w:rsidRDefault="008431E5" w:rsidP="00947D3A">
          <w:pPr>
            <w:pStyle w:val="aff9"/>
          </w:pPr>
          <w:r w:rsidRPr="00A92609">
            <w:t>ГИП</w:t>
          </w:r>
        </w:p>
      </w:tc>
      <w:tc>
        <w:tcPr>
          <w:tcW w:w="1114" w:type="dxa"/>
          <w:gridSpan w:val="2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947D3A" w:rsidRDefault="008431E5" w:rsidP="00947D3A">
          <w:pPr>
            <w:pStyle w:val="aff9"/>
            <w:ind w:left="-58"/>
          </w:pPr>
          <w:r>
            <w:rPr>
              <w:bCs/>
              <w:noProof/>
            </w:rPr>
            <w:drawing>
              <wp:anchor distT="0" distB="0" distL="114300" distR="114300" simplePos="0" relativeHeight="251657216" behindDoc="0" locked="0" layoutInCell="1" allowOverlap="1" wp14:anchorId="392CC1B4" wp14:editId="050FF34E">
                <wp:simplePos x="0" y="0"/>
                <wp:positionH relativeFrom="column">
                  <wp:posOffset>603493</wp:posOffset>
                </wp:positionH>
                <wp:positionV relativeFrom="paragraph">
                  <wp:posOffset>78548</wp:posOffset>
                </wp:positionV>
                <wp:extent cx="631825" cy="299720"/>
                <wp:effectExtent l="0" t="0" r="0" b="5080"/>
                <wp:wrapNone/>
                <wp:docPr id="24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6" name="Рисунок 226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31825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r>
            <w:rPr>
              <w:bCs/>
            </w:rPr>
            <w:fldChar w:fldCharType="begin"/>
          </w:r>
          <w:r>
            <w:rPr>
              <w:bCs/>
            </w:rPr>
            <w:instrText xml:space="preserve"> DOCPROPERTY  "ГИП Фамилия" \* MERGEFORMAT </w:instrText>
          </w:r>
          <w:r>
            <w:rPr>
              <w:bCs/>
            </w:rPr>
            <w:fldChar w:fldCharType="separate"/>
          </w:r>
          <w:r w:rsidR="00635618">
            <w:rPr>
              <w:bCs/>
            </w:rPr>
            <w:t>Мартьянов</w:t>
          </w:r>
          <w:r>
            <w:rPr>
              <w:bCs/>
            </w:rPr>
            <w:fldChar w:fldCharType="end"/>
          </w:r>
        </w:p>
      </w:tc>
      <w:tc>
        <w:tcPr>
          <w:tcW w:w="833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431E5" w:rsidP="00947D3A">
          <w:pPr>
            <w:pStyle w:val="aff9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C33A89" w:rsidRDefault="00821D40" w:rsidP="00947D3A">
          <w:pPr>
            <w:pStyle w:val="aff9"/>
            <w:ind w:left="-58"/>
          </w:pPr>
          <w:fldSimple w:instr=" DOCPROPERTY  &quot;Дата сдачи проекта&quot;  \* MERGEFORMAT ">
            <w:r w:rsidR="00635618">
              <w:t>11.19</w:t>
            </w:r>
          </w:fldSimple>
        </w:p>
      </w:tc>
      <w:tc>
        <w:tcPr>
          <w:tcW w:w="3849" w:type="dxa"/>
          <w:vMerge w:val="restart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  <w:vAlign w:val="center"/>
        </w:tcPr>
        <w:p w:rsidR="008431E5" w:rsidRPr="009E7E79" w:rsidRDefault="008431E5" w:rsidP="009E7E79">
          <w:pPr>
            <w:spacing w:line="276" w:lineRule="auto"/>
            <w:jc w:val="center"/>
            <w:rPr>
              <w:rFonts w:ascii="ISOCPEUR" w:hAnsi="ISOCPEUR"/>
              <w:i/>
              <w:sz w:val="16"/>
              <w:szCs w:val="16"/>
            </w:rPr>
          </w:pPr>
          <w:r w:rsidRPr="009E7E79">
            <w:rPr>
              <w:rFonts w:ascii="ISOCPEUR" w:hAnsi="ISOCPEUR"/>
              <w:i/>
              <w:sz w:val="16"/>
              <w:szCs w:val="16"/>
            </w:rPr>
            <w:t>Проект планировки территории</w:t>
          </w:r>
        </w:p>
        <w:p w:rsidR="001E67F7" w:rsidRDefault="00092F57" w:rsidP="00511A91">
          <w:pPr>
            <w:suppressAutoHyphens/>
            <w:spacing w:line="240" w:lineRule="auto"/>
            <w:ind w:left="-102" w:right="-114"/>
            <w:jc w:val="center"/>
            <w:rPr>
              <w:rFonts w:ascii="ISOCPEUR" w:hAnsi="ISOCPEUR"/>
              <w:i/>
              <w:sz w:val="16"/>
              <w:szCs w:val="16"/>
            </w:rPr>
          </w:pPr>
          <w:r w:rsidRPr="00092F57">
            <w:rPr>
              <w:rFonts w:ascii="ISOCPEUR" w:hAnsi="ISOCPEUR"/>
              <w:i/>
              <w:sz w:val="16"/>
              <w:szCs w:val="16"/>
            </w:rPr>
            <w:t>Рощинская</w:t>
          </w:r>
          <w:r w:rsidR="001E67F7" w:rsidRPr="001E67F7">
            <w:rPr>
              <w:rFonts w:ascii="ISOCPEUR" w:hAnsi="ISOCPEUR"/>
              <w:i/>
              <w:sz w:val="16"/>
              <w:szCs w:val="16"/>
            </w:rPr>
            <w:t xml:space="preserve"> ВЭС</w:t>
          </w:r>
        </w:p>
        <w:p w:rsidR="008431E5" w:rsidRPr="00586975" w:rsidRDefault="008431E5" w:rsidP="00511A91">
          <w:pPr>
            <w:suppressAutoHyphens/>
            <w:spacing w:line="240" w:lineRule="auto"/>
            <w:ind w:left="-102" w:right="-114"/>
            <w:jc w:val="center"/>
            <w:rPr>
              <w:rFonts w:ascii="ISOCPEUR" w:hAnsi="ISOCPEUR"/>
              <w:i/>
              <w:sz w:val="18"/>
              <w:szCs w:val="20"/>
            </w:rPr>
          </w:pPr>
          <w:r w:rsidRPr="0031448F">
            <w:rPr>
              <w:rFonts w:ascii="ISOCPEUR" w:hAnsi="ISOCPEUR"/>
              <w:i/>
              <w:sz w:val="16"/>
              <w:szCs w:val="16"/>
            </w:rPr>
            <w:t>Материалы по обоснованию проекта планировки территории. Пояснительная записка</w:t>
          </w:r>
        </w:p>
      </w:tc>
      <w:tc>
        <w:tcPr>
          <w:tcW w:w="832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Pr="004D38EA" w:rsidRDefault="008431E5" w:rsidP="00947D3A">
          <w:pPr>
            <w:jc w:val="center"/>
            <w:rPr>
              <w:rFonts w:ascii="ISOCPEUR" w:hAnsi="ISOCPEUR"/>
              <w:i/>
              <w:sz w:val="18"/>
            </w:rPr>
          </w:pPr>
          <w:r w:rsidRPr="004D38EA">
            <w:rPr>
              <w:rFonts w:ascii="ISOCPEUR" w:hAnsi="ISOCPEUR"/>
              <w:i/>
              <w:sz w:val="18"/>
            </w:rPr>
            <w:t>Стадия</w:t>
          </w:r>
        </w:p>
      </w:tc>
      <w:tc>
        <w:tcPr>
          <w:tcW w:w="832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Pr="004D38EA" w:rsidRDefault="008431E5" w:rsidP="00947D3A">
          <w:pPr>
            <w:jc w:val="center"/>
            <w:rPr>
              <w:rFonts w:ascii="ISOCPEUR" w:hAnsi="ISOCPEUR"/>
              <w:i/>
              <w:sz w:val="18"/>
            </w:rPr>
          </w:pPr>
          <w:r w:rsidRPr="004D38EA">
            <w:rPr>
              <w:rFonts w:ascii="ISOCPEUR" w:hAnsi="ISOCPEUR"/>
              <w:i/>
              <w:sz w:val="18"/>
            </w:rPr>
            <w:t>Лист</w:t>
          </w:r>
        </w:p>
      </w:tc>
      <w:tc>
        <w:tcPr>
          <w:tcW w:w="947" w:type="dxa"/>
          <w:tcBorders>
            <w:top w:val="single" w:sz="12" w:space="0" w:color="auto"/>
            <w:left w:val="single" w:sz="12" w:space="0" w:color="auto"/>
            <w:bottom w:val="nil"/>
          </w:tcBorders>
        </w:tcPr>
        <w:p w:rsidR="008431E5" w:rsidRPr="004D38EA" w:rsidRDefault="008431E5" w:rsidP="00947D3A">
          <w:pPr>
            <w:jc w:val="center"/>
            <w:rPr>
              <w:rFonts w:ascii="ISOCPEUR" w:hAnsi="ISOCPEUR"/>
              <w:i/>
              <w:sz w:val="18"/>
            </w:rPr>
          </w:pPr>
          <w:r w:rsidRPr="004D38EA">
            <w:rPr>
              <w:rFonts w:ascii="ISOCPEUR" w:hAnsi="ISOCPEUR"/>
              <w:i/>
              <w:sz w:val="18"/>
            </w:rPr>
            <w:t>Листов</w:t>
          </w:r>
        </w:p>
      </w:tc>
    </w:tr>
    <w:tr w:rsidR="008431E5" w:rsidTr="008C0ED7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8431E5" w:rsidRPr="00A92609" w:rsidRDefault="008431E5" w:rsidP="001C6F51">
          <w:pPr>
            <w:pStyle w:val="aff9"/>
          </w:pPr>
          <w:r w:rsidRPr="00A92609">
            <w:t>Н.контр.</w:t>
          </w:r>
        </w:p>
      </w:tc>
      <w:tc>
        <w:tcPr>
          <w:tcW w:w="1114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21D40" w:rsidP="001C6F51">
          <w:pPr>
            <w:pStyle w:val="aff9"/>
            <w:ind w:left="-58"/>
          </w:pPr>
          <w:fldSimple w:instr=" DOCPROPERTY  &quot;Норм. контр.&quot;  \* MERGEFORMAT ">
            <w:r w:rsidR="00635618">
              <w:t>Пирогова</w:t>
            </w:r>
          </w:fldSimple>
        </w:p>
      </w:tc>
      <w:tc>
        <w:tcPr>
          <w:tcW w:w="833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431E5" w:rsidP="001C6F51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21D40" w:rsidP="001C6F51">
          <w:pPr>
            <w:pStyle w:val="aff9"/>
            <w:ind w:left="-58"/>
          </w:pPr>
          <w:fldSimple w:instr=" DOCPROPERTY  &quot;Дата сдачи проекта&quot;  \* MERGEFORMAT ">
            <w:r w:rsidR="00635618">
              <w:t>11.19</w:t>
            </w:r>
          </w:fldSimple>
        </w:p>
      </w:tc>
      <w:tc>
        <w:tcPr>
          <w:tcW w:w="3849" w:type="dxa"/>
          <w:vMerge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Default="008431E5" w:rsidP="001C6F51">
          <w:pPr>
            <w:jc w:val="center"/>
          </w:pPr>
        </w:p>
      </w:tc>
      <w:tc>
        <w:tcPr>
          <w:tcW w:w="832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  <w:vAlign w:val="center"/>
        </w:tcPr>
        <w:p w:rsidR="008431E5" w:rsidRPr="00A92609" w:rsidRDefault="008431E5" w:rsidP="001C6F51">
          <w:pPr>
            <w:pStyle w:val="aff8"/>
          </w:pPr>
          <w:r w:rsidRPr="00A92609">
            <w:t>П</w:t>
          </w:r>
        </w:p>
      </w:tc>
      <w:tc>
        <w:tcPr>
          <w:tcW w:w="832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  <w:vAlign w:val="center"/>
        </w:tcPr>
        <w:p w:rsidR="008431E5" w:rsidRPr="002F4619" w:rsidRDefault="008431E5" w:rsidP="001C6F51">
          <w:pPr>
            <w:pStyle w:val="aff8"/>
          </w:pPr>
          <w:r>
            <w:t>1</w:t>
          </w:r>
        </w:p>
        <w:p w:rsidR="008431E5" w:rsidRPr="00C575D7" w:rsidRDefault="008431E5" w:rsidP="001C6F51">
          <w:pPr>
            <w:pStyle w:val="aff8"/>
          </w:pPr>
        </w:p>
      </w:tc>
      <w:tc>
        <w:tcPr>
          <w:tcW w:w="947" w:type="dxa"/>
          <w:tcBorders>
            <w:top w:val="single" w:sz="12" w:space="0" w:color="auto"/>
            <w:left w:val="single" w:sz="12" w:space="0" w:color="auto"/>
            <w:bottom w:val="nil"/>
          </w:tcBorders>
          <w:vAlign w:val="center"/>
        </w:tcPr>
        <w:p w:rsidR="008431E5" w:rsidRDefault="008431E5" w:rsidP="001C6F51">
          <w:pPr>
            <w:pStyle w:val="aff8"/>
          </w:pP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SECTIONPAGES  \* Arabic  \* MERGEFORMAT </w:instrText>
          </w:r>
          <w:r>
            <w:rPr>
              <w:noProof/>
            </w:rPr>
            <w:fldChar w:fldCharType="separate"/>
          </w:r>
          <w:r w:rsidR="005D0E64">
            <w:rPr>
              <w:noProof/>
            </w:rPr>
            <w:t>13</w:t>
          </w:r>
          <w:r>
            <w:rPr>
              <w:noProof/>
            </w:rPr>
            <w:fldChar w:fldCharType="end"/>
          </w:r>
        </w:p>
        <w:p w:rsidR="008431E5" w:rsidRPr="00C575D7" w:rsidRDefault="008431E5" w:rsidP="001C6F51">
          <w:pPr>
            <w:pStyle w:val="aff8"/>
          </w:pPr>
        </w:p>
      </w:tc>
    </w:tr>
    <w:tr w:rsidR="008431E5" w:rsidTr="008C0ED7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8431E5" w:rsidRPr="00A92609" w:rsidRDefault="008431E5" w:rsidP="001C6F51">
          <w:pPr>
            <w:pStyle w:val="aff9"/>
          </w:pPr>
          <w:r w:rsidRPr="00A92609">
            <w:t>Нач. отд.</w:t>
          </w:r>
        </w:p>
      </w:tc>
      <w:tc>
        <w:tcPr>
          <w:tcW w:w="1114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431E5" w:rsidP="001C6F51">
          <w:pPr>
            <w:pStyle w:val="aff9"/>
            <w:ind w:left="-58"/>
          </w:pPr>
        </w:p>
      </w:tc>
      <w:tc>
        <w:tcPr>
          <w:tcW w:w="833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431E5" w:rsidP="001C6F51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431E5" w:rsidP="001C6F51">
          <w:pPr>
            <w:pStyle w:val="aff9"/>
            <w:ind w:left="-58"/>
          </w:pPr>
        </w:p>
      </w:tc>
      <w:tc>
        <w:tcPr>
          <w:tcW w:w="3849" w:type="dxa"/>
          <w:vMerge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Default="008431E5" w:rsidP="001C6F51">
          <w:pPr>
            <w:jc w:val="center"/>
            <w:rPr>
              <w:sz w:val="22"/>
            </w:rPr>
          </w:pPr>
        </w:p>
      </w:tc>
      <w:tc>
        <w:tcPr>
          <w:tcW w:w="2611" w:type="dxa"/>
          <w:gridSpan w:val="3"/>
          <w:vMerge w:val="restart"/>
          <w:tcBorders>
            <w:top w:val="single" w:sz="12" w:space="0" w:color="auto"/>
            <w:left w:val="single" w:sz="12" w:space="0" w:color="auto"/>
            <w:bottom w:val="nil"/>
          </w:tcBorders>
          <w:vAlign w:val="center"/>
        </w:tcPr>
        <w:p w:rsidR="008431E5" w:rsidRPr="0076268A" w:rsidRDefault="008431E5" w:rsidP="001C6F51">
          <w:pPr>
            <w:pStyle w:val="-"/>
            <w:spacing w:before="0" w:line="240" w:lineRule="auto"/>
            <w:ind w:left="-108"/>
            <w:rPr>
              <w:szCs w:val="20"/>
            </w:rPr>
          </w:pPr>
          <w:r>
            <w:rPr>
              <w:noProof/>
              <w:szCs w:val="20"/>
            </w:rPr>
            <w:drawing>
              <wp:inline distT="0" distB="0" distL="0" distR="0" wp14:anchorId="4FF5B3CD" wp14:editId="1FFFAFB8">
                <wp:extent cx="1462715" cy="317108"/>
                <wp:effectExtent l="0" t="0" r="4445" b="6985"/>
                <wp:docPr id="25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ерсм.jpg"/>
                        <pic:cNvPicPr/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82923" cy="3214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 w:rsidRPr="0076268A">
            <w:rPr>
              <w:szCs w:val="20"/>
            </w:rPr>
            <w:t xml:space="preserve"> </w:t>
          </w:r>
        </w:p>
      </w:tc>
    </w:tr>
    <w:tr w:rsidR="008431E5" w:rsidTr="008C0ED7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8431E5" w:rsidRPr="00A92609" w:rsidRDefault="008431E5" w:rsidP="001C6F51">
          <w:pPr>
            <w:pStyle w:val="aff9"/>
          </w:pPr>
          <w:r w:rsidRPr="00A92609">
            <w:t>Пров.</w:t>
          </w:r>
        </w:p>
      </w:tc>
      <w:tc>
        <w:tcPr>
          <w:tcW w:w="1114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E5283B" w:rsidRDefault="00FE0DD8" w:rsidP="001C6F51">
          <w:pPr>
            <w:pStyle w:val="aff9"/>
            <w:ind w:left="-58"/>
            <w:rPr>
              <w:color w:val="000000" w:themeColor="text1"/>
            </w:rPr>
          </w:pPr>
          <w:r>
            <w:rPr>
              <w:noProof/>
            </w:rPr>
            <w:drawing>
              <wp:anchor distT="0" distB="0" distL="114300" distR="114300" simplePos="0" relativeHeight="251662336" behindDoc="1" locked="0" layoutInCell="1" allowOverlap="1" wp14:anchorId="2F04DD11" wp14:editId="68A1A9FE">
                <wp:simplePos x="0" y="0"/>
                <wp:positionH relativeFrom="column">
                  <wp:posOffset>554355</wp:posOffset>
                </wp:positionH>
                <wp:positionV relativeFrom="paragraph">
                  <wp:posOffset>91097</wp:posOffset>
                </wp:positionV>
                <wp:extent cx="638175" cy="418173"/>
                <wp:effectExtent l="0" t="0" r="0" b="1270"/>
                <wp:wrapNone/>
                <wp:docPr id="5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38175" cy="41817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8431E5">
            <w:rPr>
              <w:color w:val="000000" w:themeColor="text1"/>
            </w:rPr>
            <w:fldChar w:fldCharType="begin"/>
          </w:r>
          <w:r w:rsidR="008431E5">
            <w:rPr>
              <w:color w:val="000000" w:themeColor="text1"/>
            </w:rPr>
            <w:instrText xml:space="preserve"> DOCPROPERTY  Проверил  \* MERGEFORMAT </w:instrText>
          </w:r>
          <w:r w:rsidR="008431E5">
            <w:rPr>
              <w:color w:val="000000" w:themeColor="text1"/>
            </w:rPr>
            <w:fldChar w:fldCharType="separate"/>
          </w:r>
          <w:r w:rsidR="00635618">
            <w:rPr>
              <w:color w:val="000000" w:themeColor="text1"/>
            </w:rPr>
            <w:t>Иванов</w:t>
          </w:r>
          <w:r w:rsidR="008431E5">
            <w:rPr>
              <w:color w:val="000000" w:themeColor="text1"/>
            </w:rPr>
            <w:fldChar w:fldCharType="end"/>
          </w:r>
        </w:p>
      </w:tc>
      <w:tc>
        <w:tcPr>
          <w:tcW w:w="833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431E5" w:rsidP="001C6F51">
          <w:pPr>
            <w:pStyle w:val="aff9"/>
            <w:ind w:left="-58"/>
          </w:pPr>
          <w:r>
            <w:rPr>
              <w:noProof/>
            </w:rPr>
            <w:drawing>
              <wp:anchor distT="0" distB="0" distL="114300" distR="114300" simplePos="0" relativeHeight="251660288" behindDoc="0" locked="0" layoutInCell="1" allowOverlap="1" wp14:anchorId="1D0366CB" wp14:editId="268B3458">
                <wp:simplePos x="0" y="0"/>
                <wp:positionH relativeFrom="column">
                  <wp:posOffset>-90689</wp:posOffset>
                </wp:positionH>
                <wp:positionV relativeFrom="paragraph">
                  <wp:posOffset>-51608</wp:posOffset>
                </wp:positionV>
                <wp:extent cx="509732" cy="270587"/>
                <wp:effectExtent l="0" t="0" r="5080" b="0"/>
                <wp:wrapNone/>
                <wp:docPr id="26" name="Рисунок 26" descr="C:\Users\martevgen\AppData\Local\Microsoft\Windows\INetCache\Content.Word\03 Иванов цв пр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martevgen\AppData\Local\Microsoft\Windows\INetCache\Content.Word\03 Иванов цв пр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9732" cy="2705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21D40" w:rsidP="001C6F51">
          <w:pPr>
            <w:pStyle w:val="aff9"/>
            <w:ind w:left="-58"/>
          </w:pPr>
          <w:fldSimple w:instr=" DOCPROPERTY  &quot;Дата сдачи проекта&quot;  \* MERGEFORMAT ">
            <w:r w:rsidR="00635618">
              <w:t>11.19</w:t>
            </w:r>
          </w:fldSimple>
        </w:p>
      </w:tc>
      <w:tc>
        <w:tcPr>
          <w:tcW w:w="3849" w:type="dxa"/>
          <w:vMerge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Default="008431E5" w:rsidP="001C6F51"/>
      </w:tc>
      <w:tc>
        <w:tcPr>
          <w:tcW w:w="2611" w:type="dxa"/>
          <w:gridSpan w:val="3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8431E5" w:rsidRDefault="008431E5" w:rsidP="001C6F51"/>
      </w:tc>
    </w:tr>
    <w:tr w:rsidR="008431E5" w:rsidTr="008C0ED7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nil"/>
            <w:right w:val="single" w:sz="12" w:space="0" w:color="auto"/>
          </w:tcBorders>
        </w:tcPr>
        <w:p w:rsidR="008431E5" w:rsidRPr="00A92609" w:rsidRDefault="008431E5" w:rsidP="001C6F51">
          <w:pPr>
            <w:pStyle w:val="aff9"/>
          </w:pPr>
          <w:r w:rsidRPr="00A92609">
            <w:t>Разраб.</w:t>
          </w:r>
        </w:p>
      </w:tc>
      <w:tc>
        <w:tcPr>
          <w:tcW w:w="1114" w:type="dxa"/>
          <w:gridSpan w:val="2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Pr="00E5283B" w:rsidRDefault="008431E5" w:rsidP="001C6F51">
          <w:pPr>
            <w:pStyle w:val="aff9"/>
            <w:ind w:left="-58"/>
            <w:rPr>
              <w:color w:val="000000" w:themeColor="text1"/>
            </w:rPr>
          </w:pPr>
          <w:r>
            <w:rPr>
              <w:color w:val="000000" w:themeColor="text1"/>
            </w:rPr>
            <w:fldChar w:fldCharType="begin"/>
          </w:r>
          <w:r>
            <w:rPr>
              <w:color w:val="000000" w:themeColor="text1"/>
            </w:rPr>
            <w:instrText xml:space="preserve"> DOCPROPERTY  Разраб.  \* MERGEFORMAT </w:instrText>
          </w:r>
          <w:r>
            <w:rPr>
              <w:color w:val="000000" w:themeColor="text1"/>
            </w:rPr>
            <w:fldChar w:fldCharType="separate"/>
          </w:r>
          <w:r w:rsidR="00635618">
            <w:rPr>
              <w:color w:val="000000" w:themeColor="text1"/>
            </w:rPr>
            <w:t>Реброва</w:t>
          </w:r>
          <w:r>
            <w:rPr>
              <w:color w:val="000000" w:themeColor="text1"/>
            </w:rPr>
            <w:fldChar w:fldCharType="end"/>
          </w:r>
        </w:p>
      </w:tc>
      <w:tc>
        <w:tcPr>
          <w:tcW w:w="833" w:type="dxa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Default="008431E5" w:rsidP="001C6F51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Default="00821D40" w:rsidP="001C6F51">
          <w:pPr>
            <w:pStyle w:val="aff9"/>
            <w:ind w:left="-58"/>
          </w:pPr>
          <w:fldSimple w:instr=" DOCPROPERTY  &quot;Дата сдачи проекта&quot;  \* MERGEFORMAT ">
            <w:r w:rsidR="00635618">
              <w:t>11.19</w:t>
            </w:r>
          </w:fldSimple>
        </w:p>
      </w:tc>
      <w:tc>
        <w:tcPr>
          <w:tcW w:w="3849" w:type="dxa"/>
          <w:vMerge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Default="008431E5" w:rsidP="001C6F51"/>
      </w:tc>
      <w:tc>
        <w:tcPr>
          <w:tcW w:w="2611" w:type="dxa"/>
          <w:gridSpan w:val="3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8431E5" w:rsidRDefault="008431E5" w:rsidP="001C6F51"/>
      </w:tc>
    </w:tr>
  </w:tbl>
  <w:p w:rsidR="008431E5" w:rsidRPr="00C00A9A" w:rsidRDefault="008431E5" w:rsidP="00C00A9A">
    <w:pPr>
      <w:tabs>
        <w:tab w:val="left" w:pos="1248"/>
      </w:tabs>
      <w:spacing w:line="240" w:lineRule="auto"/>
      <w:rPr>
        <w:sz w:val="12"/>
        <w:szCs w:val="1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10084" w:type="dxa"/>
      <w:tblInd w:w="-126" w:type="dxa"/>
      <w:tblBorders>
        <w:top w:val="single" w:sz="12" w:space="0" w:color="auto"/>
        <w:left w:val="single" w:sz="12" w:space="0" w:color="auto"/>
        <w:insideH w:val="single" w:sz="12" w:space="0" w:color="auto"/>
        <w:insideV w:val="single" w:sz="12" w:space="0" w:color="auto"/>
      </w:tblBorders>
      <w:tblLayout w:type="fixed"/>
      <w:tblCellMar>
        <w:left w:w="0" w:type="dxa"/>
        <w:right w:w="0" w:type="dxa"/>
      </w:tblCellMar>
      <w:tblLook w:val="0000" w:firstRow="0" w:lastRow="0" w:firstColumn="0" w:lastColumn="0" w:noHBand="0" w:noVBand="0"/>
    </w:tblPr>
    <w:tblGrid>
      <w:gridCol w:w="543"/>
      <w:gridCol w:w="544"/>
      <w:gridCol w:w="543"/>
      <w:gridCol w:w="543"/>
      <w:gridCol w:w="647"/>
      <w:gridCol w:w="543"/>
      <w:gridCol w:w="6119"/>
      <w:gridCol w:w="602"/>
    </w:tblGrid>
    <w:tr w:rsidR="008431E5" w:rsidTr="00963F5E">
      <w:trPr>
        <w:cantSplit/>
        <w:trHeight w:hRule="exact" w:val="284"/>
      </w:trPr>
      <w:tc>
        <w:tcPr>
          <w:tcW w:w="543" w:type="dxa"/>
          <w:tcBorders>
            <w:left w:val="nil"/>
            <w:bottom w:val="single" w:sz="6" w:space="0" w:color="auto"/>
          </w:tcBorders>
        </w:tcPr>
        <w:p w:rsidR="008431E5" w:rsidRPr="00E15CA6" w:rsidRDefault="008431E5" w:rsidP="00F9612F">
          <w:pPr>
            <w:pStyle w:val="aff9"/>
          </w:pPr>
        </w:p>
      </w:tc>
      <w:tc>
        <w:tcPr>
          <w:tcW w:w="544" w:type="dxa"/>
          <w:tcBorders>
            <w:bottom w:val="single" w:sz="6" w:space="0" w:color="auto"/>
          </w:tcBorders>
        </w:tcPr>
        <w:p w:rsidR="008431E5" w:rsidRPr="00E15CA6" w:rsidRDefault="008431E5" w:rsidP="00F9612F">
          <w:pPr>
            <w:pStyle w:val="aff9"/>
          </w:pPr>
        </w:p>
      </w:tc>
      <w:tc>
        <w:tcPr>
          <w:tcW w:w="543" w:type="dxa"/>
          <w:tcBorders>
            <w:bottom w:val="single" w:sz="6" w:space="0" w:color="auto"/>
          </w:tcBorders>
        </w:tcPr>
        <w:p w:rsidR="008431E5" w:rsidRPr="00E15CA6" w:rsidRDefault="008431E5" w:rsidP="00F9612F">
          <w:pPr>
            <w:pStyle w:val="aff9"/>
          </w:pPr>
        </w:p>
      </w:tc>
      <w:tc>
        <w:tcPr>
          <w:tcW w:w="543" w:type="dxa"/>
          <w:tcBorders>
            <w:bottom w:val="single" w:sz="6" w:space="0" w:color="auto"/>
          </w:tcBorders>
        </w:tcPr>
        <w:p w:rsidR="008431E5" w:rsidRPr="00E15CA6" w:rsidRDefault="008431E5" w:rsidP="00F9612F">
          <w:pPr>
            <w:pStyle w:val="aff9"/>
          </w:pPr>
        </w:p>
      </w:tc>
      <w:tc>
        <w:tcPr>
          <w:tcW w:w="647" w:type="dxa"/>
          <w:tcBorders>
            <w:bottom w:val="single" w:sz="6" w:space="0" w:color="auto"/>
          </w:tcBorders>
        </w:tcPr>
        <w:p w:rsidR="008431E5" w:rsidRPr="00E15CA6" w:rsidRDefault="008431E5" w:rsidP="00F9612F">
          <w:pPr>
            <w:pStyle w:val="aff9"/>
          </w:pPr>
        </w:p>
      </w:tc>
      <w:tc>
        <w:tcPr>
          <w:tcW w:w="543" w:type="dxa"/>
          <w:tcBorders>
            <w:bottom w:val="single" w:sz="6" w:space="0" w:color="auto"/>
          </w:tcBorders>
        </w:tcPr>
        <w:p w:rsidR="008431E5" w:rsidRPr="00E15CA6" w:rsidRDefault="008431E5" w:rsidP="00F9612F">
          <w:pPr>
            <w:pStyle w:val="aff9"/>
          </w:pPr>
        </w:p>
      </w:tc>
      <w:tc>
        <w:tcPr>
          <w:tcW w:w="6119" w:type="dxa"/>
          <w:vMerge w:val="restart"/>
          <w:tcBorders>
            <w:bottom w:val="nil"/>
          </w:tcBorders>
          <w:vAlign w:val="center"/>
        </w:tcPr>
        <w:p w:rsidR="008431E5" w:rsidRPr="005E5617" w:rsidRDefault="008431E5" w:rsidP="00092F57">
          <w:pPr>
            <w:pStyle w:val="affa"/>
            <w:spacing w:before="0" w:line="240" w:lineRule="auto"/>
            <w:rPr>
              <w:sz w:val="28"/>
              <w:szCs w:val="28"/>
            </w:rPr>
          </w:pPr>
          <w:r w:rsidRPr="005E5617">
            <w:rPr>
              <w:color w:val="000000" w:themeColor="text1"/>
              <w:sz w:val="28"/>
              <w:szCs w:val="28"/>
            </w:rPr>
            <w:fldChar w:fldCharType="begin"/>
          </w:r>
          <w:r w:rsidRPr="005E5617">
            <w:rPr>
              <w:color w:val="000000" w:themeColor="text1"/>
              <w:sz w:val="28"/>
              <w:szCs w:val="28"/>
            </w:rPr>
            <w:instrText xml:space="preserve"> DOCPROPERTY  Обозначение  \* MERGEFORMAT </w:instrText>
          </w:r>
          <w:r w:rsidRPr="005E5617">
            <w:rPr>
              <w:color w:val="000000" w:themeColor="text1"/>
              <w:sz w:val="28"/>
              <w:szCs w:val="28"/>
            </w:rPr>
            <w:fldChar w:fldCharType="separate"/>
          </w:r>
          <w:r w:rsidR="00CE4792" w:rsidRPr="00CE4792">
            <w:rPr>
              <w:color w:val="000000" w:themeColor="text1"/>
              <w:sz w:val="28"/>
              <w:szCs w:val="28"/>
            </w:rPr>
            <w:t>ВЭС00085.291.1.</w:t>
          </w:r>
          <w:r w:rsidR="00092F57">
            <w:rPr>
              <w:color w:val="000000" w:themeColor="text1"/>
              <w:sz w:val="28"/>
              <w:szCs w:val="28"/>
            </w:rPr>
            <w:t>3</w:t>
          </w:r>
          <w:r w:rsidR="00635618">
            <w:rPr>
              <w:color w:val="000000" w:themeColor="text1"/>
              <w:sz w:val="28"/>
              <w:szCs w:val="28"/>
            </w:rPr>
            <w:t>-ППТ</w:t>
          </w:r>
          <w:r w:rsidRPr="005E5617">
            <w:rPr>
              <w:color w:val="000000" w:themeColor="text1"/>
              <w:sz w:val="28"/>
              <w:szCs w:val="28"/>
            </w:rPr>
            <w:fldChar w:fldCharType="end"/>
          </w:r>
          <w:r>
            <w:rPr>
              <w:color w:val="000000" w:themeColor="text1"/>
              <w:sz w:val="28"/>
              <w:szCs w:val="28"/>
            </w:rPr>
            <w:t>-</w:t>
          </w:r>
          <w:r w:rsidR="00092F57">
            <w:rPr>
              <w:color w:val="000000" w:themeColor="text1"/>
              <w:sz w:val="28"/>
              <w:szCs w:val="28"/>
            </w:rPr>
            <w:t>МО-</w:t>
          </w:r>
          <w:r>
            <w:rPr>
              <w:color w:val="000000" w:themeColor="text1"/>
              <w:sz w:val="28"/>
              <w:szCs w:val="28"/>
            </w:rPr>
            <w:t>П</w:t>
          </w:r>
          <w:r w:rsidR="00092F57">
            <w:rPr>
              <w:color w:val="000000" w:themeColor="text1"/>
              <w:sz w:val="28"/>
              <w:szCs w:val="28"/>
            </w:rPr>
            <w:t>З</w:t>
          </w:r>
          <w:r>
            <w:rPr>
              <w:color w:val="000000" w:themeColor="text1"/>
              <w:sz w:val="28"/>
              <w:szCs w:val="28"/>
            </w:rPr>
            <w:t xml:space="preserve"> </w:t>
          </w:r>
        </w:p>
      </w:tc>
      <w:tc>
        <w:tcPr>
          <w:tcW w:w="602" w:type="dxa"/>
          <w:tcBorders>
            <w:bottom w:val="nil"/>
          </w:tcBorders>
        </w:tcPr>
        <w:p w:rsidR="008431E5" w:rsidRPr="004D38EA" w:rsidRDefault="008431E5" w:rsidP="00F9612F">
          <w:pPr>
            <w:jc w:val="center"/>
            <w:rPr>
              <w:rFonts w:ascii="ISOCPEUR" w:hAnsi="ISOCPEUR"/>
              <w:i/>
              <w:sz w:val="18"/>
              <w:szCs w:val="18"/>
            </w:rPr>
          </w:pPr>
          <w:r w:rsidRPr="004D38EA">
            <w:rPr>
              <w:rFonts w:ascii="ISOCPEUR" w:hAnsi="ISOCPEUR"/>
              <w:i/>
              <w:sz w:val="18"/>
              <w:szCs w:val="18"/>
            </w:rPr>
            <w:t>Лист</w:t>
          </w:r>
        </w:p>
      </w:tc>
    </w:tr>
    <w:tr w:rsidR="008431E5" w:rsidTr="00963F5E">
      <w:trPr>
        <w:cantSplit/>
        <w:trHeight w:hRule="exact" w:val="284"/>
      </w:trPr>
      <w:tc>
        <w:tcPr>
          <w:tcW w:w="543" w:type="dxa"/>
          <w:tcBorders>
            <w:top w:val="single" w:sz="6" w:space="0" w:color="auto"/>
            <w:left w:val="nil"/>
            <w:bottom w:val="single" w:sz="12" w:space="0" w:color="auto"/>
          </w:tcBorders>
        </w:tcPr>
        <w:p w:rsidR="008431E5" w:rsidRPr="00E15CA6" w:rsidRDefault="008431E5" w:rsidP="00F9612F">
          <w:pPr>
            <w:pStyle w:val="aff9"/>
          </w:pPr>
        </w:p>
      </w:tc>
      <w:tc>
        <w:tcPr>
          <w:tcW w:w="544" w:type="dxa"/>
          <w:tcBorders>
            <w:top w:val="single" w:sz="6" w:space="0" w:color="auto"/>
            <w:bottom w:val="single" w:sz="12" w:space="0" w:color="auto"/>
          </w:tcBorders>
        </w:tcPr>
        <w:p w:rsidR="008431E5" w:rsidRPr="00E15CA6" w:rsidRDefault="008431E5" w:rsidP="00F9612F">
          <w:pPr>
            <w:pStyle w:val="aff9"/>
          </w:pPr>
        </w:p>
      </w:tc>
      <w:tc>
        <w:tcPr>
          <w:tcW w:w="543" w:type="dxa"/>
          <w:tcBorders>
            <w:top w:val="single" w:sz="6" w:space="0" w:color="auto"/>
            <w:bottom w:val="single" w:sz="12" w:space="0" w:color="auto"/>
          </w:tcBorders>
        </w:tcPr>
        <w:p w:rsidR="008431E5" w:rsidRPr="00E15CA6" w:rsidRDefault="008431E5" w:rsidP="00F9612F">
          <w:pPr>
            <w:pStyle w:val="aff9"/>
          </w:pPr>
        </w:p>
      </w:tc>
      <w:tc>
        <w:tcPr>
          <w:tcW w:w="543" w:type="dxa"/>
          <w:tcBorders>
            <w:top w:val="single" w:sz="6" w:space="0" w:color="auto"/>
            <w:bottom w:val="single" w:sz="12" w:space="0" w:color="auto"/>
          </w:tcBorders>
        </w:tcPr>
        <w:p w:rsidR="008431E5" w:rsidRPr="00E15CA6" w:rsidRDefault="008431E5" w:rsidP="00F9612F">
          <w:pPr>
            <w:pStyle w:val="aff9"/>
          </w:pPr>
        </w:p>
      </w:tc>
      <w:tc>
        <w:tcPr>
          <w:tcW w:w="647" w:type="dxa"/>
          <w:tcBorders>
            <w:top w:val="single" w:sz="6" w:space="0" w:color="auto"/>
            <w:bottom w:val="single" w:sz="12" w:space="0" w:color="auto"/>
          </w:tcBorders>
        </w:tcPr>
        <w:p w:rsidR="008431E5" w:rsidRPr="00E15CA6" w:rsidRDefault="008431E5" w:rsidP="00F9612F">
          <w:pPr>
            <w:pStyle w:val="aff9"/>
          </w:pPr>
        </w:p>
      </w:tc>
      <w:tc>
        <w:tcPr>
          <w:tcW w:w="543" w:type="dxa"/>
          <w:tcBorders>
            <w:top w:val="single" w:sz="6" w:space="0" w:color="auto"/>
            <w:bottom w:val="single" w:sz="12" w:space="0" w:color="auto"/>
          </w:tcBorders>
        </w:tcPr>
        <w:p w:rsidR="008431E5" w:rsidRPr="00E15CA6" w:rsidRDefault="008431E5" w:rsidP="00F9612F">
          <w:pPr>
            <w:pStyle w:val="aff9"/>
          </w:pPr>
        </w:p>
      </w:tc>
      <w:tc>
        <w:tcPr>
          <w:tcW w:w="6119" w:type="dxa"/>
          <w:vMerge/>
          <w:tcBorders>
            <w:bottom w:val="nil"/>
          </w:tcBorders>
        </w:tcPr>
        <w:p w:rsidR="008431E5" w:rsidRDefault="008431E5" w:rsidP="00F9612F">
          <w:pPr>
            <w:jc w:val="center"/>
          </w:pPr>
        </w:p>
      </w:tc>
      <w:tc>
        <w:tcPr>
          <w:tcW w:w="602" w:type="dxa"/>
          <w:vMerge w:val="restart"/>
          <w:tcBorders>
            <w:bottom w:val="nil"/>
          </w:tcBorders>
        </w:tcPr>
        <w:p w:rsidR="008431E5" w:rsidRPr="00E34A3C" w:rsidRDefault="008431E5" w:rsidP="001776C9">
          <w:pPr>
            <w:pStyle w:val="affa"/>
            <w:rPr>
              <w:i w:val="0"/>
              <w:lang w:val="en-US"/>
            </w:rPr>
          </w:pPr>
          <w:r>
            <w:rPr>
              <w:color w:val="000000" w:themeColor="text1"/>
              <w:lang w:val="en-US"/>
            </w:rPr>
            <w:fldChar w:fldCharType="begin"/>
          </w:r>
          <w:r>
            <w:rPr>
              <w:color w:val="000000" w:themeColor="text1"/>
              <w:lang w:val="en-US"/>
            </w:rPr>
            <w:instrText xml:space="preserve"> = </w:instrText>
          </w:r>
          <w:r>
            <w:rPr>
              <w:lang w:val="en-US"/>
            </w:rPr>
            <w:fldChar w:fldCharType="begin"/>
          </w:r>
          <w:r>
            <w:rPr>
              <w:lang w:val="en-US"/>
            </w:rPr>
            <w:instrText xml:space="preserve"> PAGE </w:instrText>
          </w:r>
          <w:r>
            <w:rPr>
              <w:lang w:val="en-US"/>
            </w:rPr>
            <w:fldChar w:fldCharType="separate"/>
          </w:r>
          <w:r w:rsidR="005D0E64">
            <w:rPr>
              <w:noProof/>
              <w:lang w:val="en-US"/>
            </w:rPr>
            <w:instrText>23</w:instrText>
          </w:r>
          <w:r>
            <w:rPr>
              <w:lang w:val="en-US"/>
            </w:rPr>
            <w:fldChar w:fldCharType="end"/>
          </w:r>
          <w:r>
            <w:rPr>
              <w:lang w:val="en-US"/>
            </w:rPr>
            <w:instrText xml:space="preserve"> - </w:instrText>
          </w:r>
          <w:r>
            <w:instrText>3</w:instrText>
          </w:r>
          <w:r>
            <w:rPr>
              <w:color w:val="000000" w:themeColor="text1"/>
            </w:rPr>
            <w:instrText xml:space="preserve"> </w:instrText>
          </w:r>
          <w:r>
            <w:rPr>
              <w:color w:val="000000" w:themeColor="text1"/>
              <w:lang w:val="en-US"/>
            </w:rPr>
            <w:fldChar w:fldCharType="separate"/>
          </w:r>
          <w:r w:rsidR="005D0E64">
            <w:rPr>
              <w:noProof/>
              <w:color w:val="000000" w:themeColor="text1"/>
              <w:lang w:val="en-US"/>
            </w:rPr>
            <w:t>20</w:t>
          </w:r>
          <w:r>
            <w:rPr>
              <w:color w:val="000000" w:themeColor="text1"/>
              <w:lang w:val="en-US"/>
            </w:rPr>
            <w:fldChar w:fldCharType="end"/>
          </w:r>
        </w:p>
      </w:tc>
    </w:tr>
    <w:tr w:rsidR="008431E5" w:rsidTr="00963F5E">
      <w:trPr>
        <w:cantSplit/>
        <w:trHeight w:hRule="exact" w:val="284"/>
      </w:trPr>
      <w:tc>
        <w:tcPr>
          <w:tcW w:w="543" w:type="dxa"/>
          <w:tcBorders>
            <w:top w:val="single" w:sz="12" w:space="0" w:color="auto"/>
            <w:left w:val="nil"/>
            <w:bottom w:val="nil"/>
          </w:tcBorders>
        </w:tcPr>
        <w:p w:rsidR="008431E5" w:rsidRPr="00A92609" w:rsidRDefault="008431E5" w:rsidP="00F9612F">
          <w:pPr>
            <w:pStyle w:val="aff9"/>
            <w:ind w:left="79"/>
          </w:pPr>
          <w:r w:rsidRPr="00A92609">
            <w:t>Изм.</w:t>
          </w:r>
        </w:p>
      </w:tc>
      <w:tc>
        <w:tcPr>
          <w:tcW w:w="544" w:type="dxa"/>
          <w:tcBorders>
            <w:top w:val="single" w:sz="12" w:space="0" w:color="auto"/>
          </w:tcBorders>
        </w:tcPr>
        <w:p w:rsidR="008431E5" w:rsidRPr="00A92609" w:rsidRDefault="008431E5" w:rsidP="00F9612F">
          <w:pPr>
            <w:pStyle w:val="aff9"/>
            <w:ind w:left="25"/>
          </w:pPr>
          <w:r w:rsidRPr="00A92609">
            <w:t>Кол.уч.</w:t>
          </w:r>
        </w:p>
      </w:tc>
      <w:tc>
        <w:tcPr>
          <w:tcW w:w="543" w:type="dxa"/>
          <w:tcBorders>
            <w:top w:val="single" w:sz="12" w:space="0" w:color="auto"/>
          </w:tcBorders>
        </w:tcPr>
        <w:p w:rsidR="008431E5" w:rsidRPr="00A92609" w:rsidRDefault="008431E5" w:rsidP="00F9612F">
          <w:pPr>
            <w:pStyle w:val="aff9"/>
            <w:ind w:left="38"/>
          </w:pPr>
          <w:r w:rsidRPr="00A92609">
            <w:t>Лист</w:t>
          </w:r>
        </w:p>
      </w:tc>
      <w:tc>
        <w:tcPr>
          <w:tcW w:w="543" w:type="dxa"/>
          <w:tcBorders>
            <w:top w:val="single" w:sz="12" w:space="0" w:color="auto"/>
          </w:tcBorders>
        </w:tcPr>
        <w:p w:rsidR="008431E5" w:rsidRPr="00A92609" w:rsidRDefault="008431E5" w:rsidP="00F9612F">
          <w:pPr>
            <w:pStyle w:val="aff9"/>
            <w:ind w:left="40"/>
          </w:pPr>
          <w:r w:rsidRPr="00A92609">
            <w:t>№док.</w:t>
          </w:r>
        </w:p>
      </w:tc>
      <w:tc>
        <w:tcPr>
          <w:tcW w:w="647" w:type="dxa"/>
          <w:tcBorders>
            <w:top w:val="single" w:sz="12" w:space="0" w:color="auto"/>
          </w:tcBorders>
        </w:tcPr>
        <w:p w:rsidR="008431E5" w:rsidRPr="00A92609" w:rsidRDefault="008431E5" w:rsidP="00963F5E">
          <w:pPr>
            <w:pStyle w:val="aff9"/>
            <w:ind w:left="40"/>
            <w:jc w:val="center"/>
          </w:pPr>
          <w:r w:rsidRPr="00A92609">
            <w:t>Подп.</w:t>
          </w:r>
        </w:p>
      </w:tc>
      <w:tc>
        <w:tcPr>
          <w:tcW w:w="543" w:type="dxa"/>
          <w:tcBorders>
            <w:top w:val="single" w:sz="12" w:space="0" w:color="auto"/>
          </w:tcBorders>
        </w:tcPr>
        <w:p w:rsidR="008431E5" w:rsidRPr="00A92609" w:rsidRDefault="008431E5" w:rsidP="00F9612F">
          <w:pPr>
            <w:pStyle w:val="aff9"/>
            <w:ind w:left="40"/>
          </w:pPr>
          <w:r w:rsidRPr="00A92609">
            <w:t>Дата</w:t>
          </w:r>
        </w:p>
      </w:tc>
      <w:tc>
        <w:tcPr>
          <w:tcW w:w="6119" w:type="dxa"/>
          <w:vMerge/>
          <w:tcBorders>
            <w:bottom w:val="nil"/>
          </w:tcBorders>
        </w:tcPr>
        <w:p w:rsidR="008431E5" w:rsidRDefault="008431E5" w:rsidP="00F9612F">
          <w:pPr>
            <w:jc w:val="center"/>
          </w:pPr>
        </w:p>
      </w:tc>
      <w:tc>
        <w:tcPr>
          <w:tcW w:w="602" w:type="dxa"/>
          <w:vMerge/>
          <w:tcBorders>
            <w:bottom w:val="nil"/>
          </w:tcBorders>
        </w:tcPr>
        <w:p w:rsidR="008431E5" w:rsidRDefault="008431E5" w:rsidP="00F9612F">
          <w:pPr>
            <w:jc w:val="center"/>
          </w:pPr>
        </w:p>
      </w:tc>
    </w:tr>
  </w:tbl>
  <w:p w:rsidR="008431E5" w:rsidRPr="00627EF5" w:rsidRDefault="008431E5">
    <w:pPr>
      <w:rPr>
        <w:sz w:val="10"/>
        <w:szCs w:val="10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10090" w:type="dxa"/>
      <w:tblInd w:w="-18" w:type="dxa"/>
      <w:tblBorders>
        <w:top w:val="single" w:sz="8" w:space="0" w:color="auto"/>
        <w:insideH w:val="single" w:sz="8" w:space="0" w:color="auto"/>
        <w:insideV w:val="single" w:sz="8" w:space="0" w:color="auto"/>
      </w:tblBorders>
      <w:tblLayout w:type="fixed"/>
      <w:tblLook w:val="0000" w:firstRow="0" w:lastRow="0" w:firstColumn="0" w:lastColumn="0" w:noHBand="0" w:noVBand="0"/>
    </w:tblPr>
    <w:tblGrid>
      <w:gridCol w:w="555"/>
      <w:gridCol w:w="557"/>
      <w:gridCol w:w="557"/>
      <w:gridCol w:w="558"/>
      <w:gridCol w:w="831"/>
      <w:gridCol w:w="557"/>
      <w:gridCol w:w="3834"/>
      <w:gridCol w:w="829"/>
      <w:gridCol w:w="829"/>
      <w:gridCol w:w="983"/>
    </w:tblGrid>
    <w:tr w:rsidR="008431E5">
      <w:trPr>
        <w:cantSplit/>
        <w:trHeight w:hRule="exact" w:val="284"/>
      </w:trPr>
      <w:tc>
        <w:tcPr>
          <w:tcW w:w="555" w:type="dxa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431E5" w:rsidP="00F9612F">
          <w:pPr>
            <w:pStyle w:val="aff9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431E5" w:rsidP="00F9612F">
          <w:pPr>
            <w:pStyle w:val="aff9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431E5" w:rsidP="00F9612F">
          <w:pPr>
            <w:pStyle w:val="aff9"/>
            <w:ind w:left="-58"/>
          </w:pPr>
        </w:p>
      </w:tc>
      <w:tc>
        <w:tcPr>
          <w:tcW w:w="558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431E5" w:rsidP="00F9612F">
          <w:pPr>
            <w:pStyle w:val="aff9"/>
            <w:ind w:left="-58"/>
          </w:pPr>
        </w:p>
      </w:tc>
      <w:tc>
        <w:tcPr>
          <w:tcW w:w="831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431E5" w:rsidP="00F9612F">
          <w:pPr>
            <w:pStyle w:val="aff9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431E5" w:rsidP="00F9612F">
          <w:pPr>
            <w:pStyle w:val="aff9"/>
            <w:ind w:left="-58"/>
          </w:pPr>
        </w:p>
      </w:tc>
      <w:tc>
        <w:tcPr>
          <w:tcW w:w="6475" w:type="dxa"/>
          <w:gridSpan w:val="4"/>
          <w:vMerge w:val="restart"/>
          <w:tcBorders>
            <w:top w:val="single" w:sz="12" w:space="0" w:color="auto"/>
            <w:left w:val="single" w:sz="12" w:space="0" w:color="auto"/>
            <w:bottom w:val="nil"/>
          </w:tcBorders>
          <w:vAlign w:val="center"/>
        </w:tcPr>
        <w:p w:rsidR="008431E5" w:rsidRPr="004962B1" w:rsidRDefault="00821D40" w:rsidP="00F77C81">
          <w:pPr>
            <w:pStyle w:val="affa"/>
            <w:rPr>
              <w:i w:val="0"/>
              <w:color w:val="000000" w:themeColor="text1"/>
            </w:rPr>
          </w:pPr>
          <w:fldSimple w:instr=" DOCPROPERTY  Обозначение  \* MERGEFORMAT ">
            <w:r w:rsidR="00F77C81">
              <w:t>ВЭС00085.291.1.3-ППТ</w:t>
            </w:r>
          </w:fldSimple>
          <w:r w:rsidR="00F77C81">
            <w:t>-МО-ПЗ</w:t>
          </w:r>
        </w:p>
      </w:tc>
    </w:tr>
    <w:tr w:rsidR="008431E5">
      <w:trPr>
        <w:cantSplit/>
        <w:trHeight w:hRule="exact" w:val="284"/>
      </w:trPr>
      <w:tc>
        <w:tcPr>
          <w:tcW w:w="555" w:type="dxa"/>
          <w:tcBorders>
            <w:top w:val="single" w:sz="6" w:space="0" w:color="auto"/>
            <w:bottom w:val="single" w:sz="12" w:space="0" w:color="auto"/>
            <w:right w:val="single" w:sz="12" w:space="0" w:color="auto"/>
          </w:tcBorders>
        </w:tcPr>
        <w:p w:rsidR="008431E5" w:rsidRPr="00BD165D" w:rsidRDefault="008431E5" w:rsidP="00F9612F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8431E5" w:rsidRPr="00BD165D" w:rsidRDefault="008431E5" w:rsidP="00F9612F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8431E5" w:rsidRPr="00BD165D" w:rsidRDefault="008431E5" w:rsidP="00F9612F">
          <w:pPr>
            <w:pStyle w:val="aff9"/>
            <w:ind w:left="-58"/>
          </w:pPr>
        </w:p>
      </w:tc>
      <w:tc>
        <w:tcPr>
          <w:tcW w:w="558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8431E5" w:rsidRPr="00BD165D" w:rsidRDefault="008431E5" w:rsidP="00F9612F">
          <w:pPr>
            <w:pStyle w:val="aff9"/>
            <w:ind w:left="-58"/>
          </w:pPr>
        </w:p>
      </w:tc>
      <w:tc>
        <w:tcPr>
          <w:tcW w:w="831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8431E5" w:rsidRPr="00BD165D" w:rsidRDefault="008431E5" w:rsidP="00F9612F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</w:tcPr>
        <w:p w:rsidR="008431E5" w:rsidRPr="00BD165D" w:rsidRDefault="008431E5" w:rsidP="00F9612F">
          <w:pPr>
            <w:pStyle w:val="aff9"/>
            <w:ind w:left="-58"/>
          </w:pPr>
        </w:p>
      </w:tc>
      <w:tc>
        <w:tcPr>
          <w:tcW w:w="6475" w:type="dxa"/>
          <w:gridSpan w:val="4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8431E5" w:rsidRPr="00E5283B" w:rsidRDefault="008431E5" w:rsidP="00F9612F">
          <w:pPr>
            <w:rPr>
              <w:color w:val="000000" w:themeColor="text1"/>
            </w:rPr>
          </w:pPr>
        </w:p>
      </w:tc>
    </w:tr>
    <w:tr w:rsidR="008431E5">
      <w:trPr>
        <w:cantSplit/>
        <w:trHeight w:hRule="exact" w:val="284"/>
      </w:trPr>
      <w:tc>
        <w:tcPr>
          <w:tcW w:w="555" w:type="dxa"/>
          <w:tcBorders>
            <w:top w:val="single" w:sz="12" w:space="0" w:color="auto"/>
            <w:left w:val="nil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A92609" w:rsidRDefault="008431E5" w:rsidP="00F9612F">
          <w:pPr>
            <w:pStyle w:val="aff9"/>
            <w:ind w:left="-36"/>
          </w:pPr>
          <w:r w:rsidRPr="00A92609">
            <w:t>Изм.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A92609" w:rsidRDefault="008431E5" w:rsidP="00F9612F">
          <w:pPr>
            <w:pStyle w:val="aff9"/>
            <w:ind w:left="-80" w:right="-115"/>
          </w:pPr>
          <w:r w:rsidRPr="00A92609">
            <w:t>Кол.уч</w:t>
          </w:r>
          <w:r>
            <w:t>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A92609" w:rsidRDefault="008431E5" w:rsidP="00F9612F">
          <w:pPr>
            <w:pStyle w:val="aff9"/>
            <w:ind w:left="-58" w:right="-99"/>
          </w:pPr>
          <w:r w:rsidRPr="00A92609">
            <w:t>Лис</w:t>
          </w:r>
          <w:r>
            <w:t>т</w:t>
          </w:r>
        </w:p>
      </w:tc>
      <w:tc>
        <w:tcPr>
          <w:tcW w:w="558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A92609" w:rsidRDefault="008431E5" w:rsidP="00F9612F">
          <w:pPr>
            <w:pStyle w:val="aff9"/>
            <w:ind w:left="-60" w:right="-97"/>
          </w:pPr>
          <w:r w:rsidRPr="00A92609">
            <w:t>№док</w:t>
          </w:r>
        </w:p>
      </w:tc>
      <w:tc>
        <w:tcPr>
          <w:tcW w:w="831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A92609" w:rsidRDefault="008431E5" w:rsidP="00F9612F">
          <w:pPr>
            <w:pStyle w:val="aff9"/>
            <w:ind w:left="-41"/>
          </w:pPr>
          <w:r w:rsidRPr="00A92609">
            <w:t>Подп.</w:t>
          </w: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cBorders>
          <w:vAlign w:val="center"/>
        </w:tcPr>
        <w:p w:rsidR="008431E5" w:rsidRPr="00A92609" w:rsidRDefault="008431E5" w:rsidP="00F9612F">
          <w:pPr>
            <w:pStyle w:val="aff9"/>
            <w:ind w:left="-79"/>
          </w:pPr>
          <w:r w:rsidRPr="00A92609">
            <w:t>Дата</w:t>
          </w:r>
        </w:p>
      </w:tc>
      <w:tc>
        <w:tcPr>
          <w:tcW w:w="6475" w:type="dxa"/>
          <w:gridSpan w:val="4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8431E5" w:rsidRPr="00E5283B" w:rsidRDefault="008431E5" w:rsidP="00F9612F">
          <w:pPr>
            <w:jc w:val="center"/>
            <w:rPr>
              <w:color w:val="000000" w:themeColor="text1"/>
            </w:rPr>
          </w:pPr>
        </w:p>
      </w:tc>
    </w:tr>
    <w:tr w:rsidR="008431E5">
      <w:trPr>
        <w:cantSplit/>
        <w:trHeight w:hRule="exact" w:val="284"/>
      </w:trPr>
      <w:tc>
        <w:tcPr>
          <w:tcW w:w="1112" w:type="dxa"/>
          <w:gridSpan w:val="2"/>
          <w:tcBorders>
            <w:top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A92609" w:rsidRDefault="008431E5" w:rsidP="00947D3A">
          <w:pPr>
            <w:pStyle w:val="aff9"/>
          </w:pPr>
          <w:r w:rsidRPr="00A92609">
            <w:t>ГИП</w:t>
          </w:r>
        </w:p>
      </w:tc>
      <w:tc>
        <w:tcPr>
          <w:tcW w:w="1115" w:type="dxa"/>
          <w:gridSpan w:val="2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947D3A" w:rsidRDefault="008431E5" w:rsidP="00947D3A">
          <w:pPr>
            <w:pStyle w:val="aff9"/>
            <w:ind w:left="-58"/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DOCPROPERTY  "ГИП Фамилия" \* MERGEFORMAT </w:instrText>
          </w:r>
          <w:r>
            <w:rPr>
              <w:bCs/>
            </w:rPr>
            <w:fldChar w:fldCharType="separate"/>
          </w:r>
          <w:r w:rsidR="00635618">
            <w:rPr>
              <w:bCs/>
            </w:rPr>
            <w:t>Мартьянов</w:t>
          </w:r>
          <w:r>
            <w:rPr>
              <w:bCs/>
            </w:rPr>
            <w:fldChar w:fldCharType="end"/>
          </w:r>
        </w:p>
      </w:tc>
      <w:tc>
        <w:tcPr>
          <w:tcW w:w="831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431E5" w:rsidP="00947D3A">
          <w:pPr>
            <w:pStyle w:val="aff9"/>
            <w:ind w:left="-58"/>
          </w:pPr>
        </w:p>
      </w:tc>
      <w:tc>
        <w:tcPr>
          <w:tcW w:w="557" w:type="dxa"/>
          <w:tcBorders>
            <w:top w:val="single" w:sz="12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C33A89" w:rsidRDefault="00821D40" w:rsidP="00947D3A">
          <w:pPr>
            <w:pStyle w:val="aff9"/>
            <w:ind w:left="-58"/>
          </w:pPr>
          <w:fldSimple w:instr=" DOCPROPERTY  &quot;Дата сдачи проекта&quot;  \* MERGEFORMAT ">
            <w:r w:rsidR="00635618">
              <w:t>11.19</w:t>
            </w:r>
          </w:fldSimple>
        </w:p>
      </w:tc>
      <w:tc>
        <w:tcPr>
          <w:tcW w:w="3834" w:type="dxa"/>
          <w:vMerge w:val="restart"/>
          <w:tcBorders>
            <w:top w:val="single" w:sz="12" w:space="0" w:color="auto"/>
            <w:left w:val="single" w:sz="12" w:space="0" w:color="auto"/>
            <w:right w:val="single" w:sz="12" w:space="0" w:color="auto"/>
          </w:tcBorders>
          <w:vAlign w:val="center"/>
        </w:tcPr>
        <w:p w:rsidR="008431E5" w:rsidRPr="00FC5A58" w:rsidRDefault="00F77C81" w:rsidP="00671968">
          <w:pPr>
            <w:suppressAutoHyphens/>
            <w:spacing w:line="240" w:lineRule="auto"/>
            <w:ind w:left="-97" w:right="-106"/>
            <w:jc w:val="center"/>
            <w:rPr>
              <w:rFonts w:ascii="ISOCPEUR" w:hAnsi="ISOCPEUR"/>
              <w:i/>
              <w:sz w:val="16"/>
              <w:szCs w:val="16"/>
            </w:rPr>
          </w:pPr>
          <w:r>
            <w:rPr>
              <w:rFonts w:ascii="ISOCPEUR" w:hAnsi="ISOCPEUR"/>
              <w:i/>
              <w:sz w:val="16"/>
              <w:szCs w:val="16"/>
            </w:rPr>
            <w:t>Рощинская ВЭС</w:t>
          </w:r>
        </w:p>
        <w:p w:rsidR="008431E5" w:rsidRPr="00FC5A58" w:rsidRDefault="008431E5" w:rsidP="00671968">
          <w:pPr>
            <w:suppressAutoHyphens/>
            <w:spacing w:line="240" w:lineRule="auto"/>
            <w:ind w:left="-97" w:right="-106"/>
            <w:jc w:val="center"/>
            <w:rPr>
              <w:rFonts w:ascii="ISOCPEUR" w:hAnsi="ISOCPEUR"/>
              <w:i/>
              <w:sz w:val="16"/>
              <w:szCs w:val="16"/>
            </w:rPr>
          </w:pPr>
          <w:r w:rsidRPr="00FC5A58">
            <w:rPr>
              <w:rFonts w:ascii="ISOCPEUR" w:hAnsi="ISOCPEUR"/>
              <w:i/>
              <w:sz w:val="16"/>
              <w:szCs w:val="16"/>
            </w:rPr>
            <w:fldChar w:fldCharType="begin"/>
          </w:r>
          <w:r w:rsidRPr="00FC5A58">
            <w:rPr>
              <w:rFonts w:ascii="ISOCPEUR" w:hAnsi="ISOCPEUR"/>
              <w:i/>
              <w:sz w:val="16"/>
              <w:szCs w:val="16"/>
            </w:rPr>
            <w:instrText xml:space="preserve"> DOCPROPERTY  "Подраздел" \* MERGEFORMAT </w:instrText>
          </w:r>
          <w:r w:rsidRPr="00FC5A58">
            <w:rPr>
              <w:rFonts w:ascii="ISOCPEUR" w:hAnsi="ISOCPEUR"/>
              <w:i/>
              <w:sz w:val="16"/>
              <w:szCs w:val="16"/>
            </w:rPr>
            <w:fldChar w:fldCharType="separate"/>
          </w:r>
          <w:r w:rsidR="00635618">
            <w:rPr>
              <w:rFonts w:ascii="ISOCPEUR" w:hAnsi="ISOCPEUR"/>
              <w:i/>
              <w:sz w:val="16"/>
              <w:szCs w:val="16"/>
            </w:rPr>
            <w:t>Состав проектной документации</w:t>
          </w:r>
          <w:r w:rsidRPr="00FC5A58">
            <w:rPr>
              <w:rFonts w:ascii="ISOCPEUR" w:hAnsi="ISOCPEUR"/>
              <w:i/>
              <w:sz w:val="16"/>
              <w:szCs w:val="16"/>
            </w:rPr>
            <w:fldChar w:fldCharType="end"/>
          </w:r>
        </w:p>
        <w:p w:rsidR="008431E5" w:rsidRPr="00AC3965" w:rsidRDefault="008431E5" w:rsidP="00671968">
          <w:pPr>
            <w:spacing w:line="240" w:lineRule="auto"/>
            <w:ind w:left="-97" w:right="-106"/>
            <w:jc w:val="center"/>
            <w:rPr>
              <w:rFonts w:ascii="ISOCPEUR" w:hAnsi="ISOCPEUR"/>
              <w:i/>
              <w:color w:val="000000" w:themeColor="text1"/>
              <w:sz w:val="20"/>
              <w:szCs w:val="20"/>
            </w:rPr>
          </w:pPr>
          <w:r w:rsidRPr="00FC5A58">
            <w:rPr>
              <w:rFonts w:ascii="ISOCPEUR" w:hAnsi="ISOCPEUR"/>
              <w:i/>
              <w:color w:val="000000" w:themeColor="text1"/>
              <w:sz w:val="16"/>
              <w:szCs w:val="16"/>
            </w:rPr>
            <w:t>Пояснительная записка</w:t>
          </w:r>
        </w:p>
      </w:tc>
      <w:tc>
        <w:tcPr>
          <w:tcW w:w="829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Pr="00E5283B" w:rsidRDefault="008431E5" w:rsidP="00947D3A">
          <w:pPr>
            <w:jc w:val="center"/>
            <w:rPr>
              <w:rFonts w:ascii="ISOCPEUR" w:hAnsi="ISOCPEUR"/>
              <w:i/>
              <w:color w:val="000000" w:themeColor="text1"/>
              <w:sz w:val="20"/>
              <w:szCs w:val="20"/>
            </w:rPr>
          </w:pPr>
          <w:r w:rsidRPr="00E5283B">
            <w:rPr>
              <w:rFonts w:ascii="ISOCPEUR" w:hAnsi="ISOCPEUR"/>
              <w:i/>
              <w:color w:val="000000" w:themeColor="text1"/>
              <w:sz w:val="20"/>
              <w:szCs w:val="20"/>
            </w:rPr>
            <w:t>Стадия</w:t>
          </w:r>
        </w:p>
      </w:tc>
      <w:tc>
        <w:tcPr>
          <w:tcW w:w="829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Pr="00E5283B" w:rsidRDefault="008431E5" w:rsidP="00947D3A">
          <w:pPr>
            <w:jc w:val="center"/>
            <w:rPr>
              <w:rFonts w:ascii="ISOCPEUR" w:hAnsi="ISOCPEUR"/>
              <w:i/>
              <w:color w:val="000000" w:themeColor="text1"/>
              <w:sz w:val="20"/>
              <w:szCs w:val="20"/>
            </w:rPr>
          </w:pPr>
          <w:r w:rsidRPr="00E5283B">
            <w:rPr>
              <w:rFonts w:ascii="ISOCPEUR" w:hAnsi="ISOCPEUR"/>
              <w:i/>
              <w:color w:val="000000" w:themeColor="text1"/>
              <w:sz w:val="20"/>
              <w:szCs w:val="20"/>
            </w:rPr>
            <w:t>Лист</w:t>
          </w:r>
        </w:p>
      </w:tc>
      <w:tc>
        <w:tcPr>
          <w:tcW w:w="983" w:type="dxa"/>
          <w:tcBorders>
            <w:top w:val="single" w:sz="12" w:space="0" w:color="auto"/>
            <w:left w:val="single" w:sz="12" w:space="0" w:color="auto"/>
            <w:bottom w:val="nil"/>
          </w:tcBorders>
        </w:tcPr>
        <w:p w:rsidR="008431E5" w:rsidRPr="00E5283B" w:rsidRDefault="008431E5" w:rsidP="00947D3A">
          <w:pPr>
            <w:jc w:val="center"/>
            <w:rPr>
              <w:rFonts w:ascii="ISOCPEUR" w:hAnsi="ISOCPEUR"/>
              <w:i/>
              <w:color w:val="000000" w:themeColor="text1"/>
              <w:sz w:val="20"/>
              <w:szCs w:val="20"/>
            </w:rPr>
          </w:pPr>
          <w:r w:rsidRPr="00E5283B">
            <w:rPr>
              <w:rFonts w:ascii="ISOCPEUR" w:hAnsi="ISOCPEUR"/>
              <w:i/>
              <w:color w:val="000000" w:themeColor="text1"/>
              <w:sz w:val="20"/>
              <w:szCs w:val="20"/>
            </w:rPr>
            <w:t>Листов</w:t>
          </w:r>
        </w:p>
      </w:tc>
    </w:tr>
    <w:tr w:rsidR="008431E5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8431E5" w:rsidRPr="00A92609" w:rsidRDefault="008431E5" w:rsidP="00165314">
          <w:pPr>
            <w:pStyle w:val="aff9"/>
          </w:pPr>
          <w:r w:rsidRPr="00A92609">
            <w:t>Н.контр.</w:t>
          </w:r>
        </w:p>
      </w:tc>
      <w:tc>
        <w:tcPr>
          <w:tcW w:w="1115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21D40" w:rsidP="00165314">
          <w:pPr>
            <w:pStyle w:val="aff9"/>
            <w:ind w:left="-58"/>
          </w:pPr>
          <w:fldSimple w:instr=" DOCPROPERTY  &quot;Норм. контр.&quot;  \* MERGEFORMAT ">
            <w:r w:rsidR="00635618">
              <w:t>Пирогова</w:t>
            </w:r>
          </w:fldSimple>
        </w:p>
      </w:tc>
      <w:tc>
        <w:tcPr>
          <w:tcW w:w="831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431E5" w:rsidP="00165314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21D40" w:rsidP="00165314">
          <w:pPr>
            <w:pStyle w:val="aff9"/>
            <w:ind w:left="-58"/>
          </w:pPr>
          <w:fldSimple w:instr=" DOCPROPERTY  &quot;Дата сдачи проекта&quot;  \* MERGEFORMAT ">
            <w:r w:rsidR="00635618">
              <w:t>11.19</w:t>
            </w:r>
          </w:fldSimple>
        </w:p>
      </w:tc>
      <w:tc>
        <w:tcPr>
          <w:tcW w:w="3834" w:type="dxa"/>
          <w:vMerge/>
          <w:tcBorders>
            <w:left w:val="single" w:sz="12" w:space="0" w:color="auto"/>
            <w:right w:val="single" w:sz="12" w:space="0" w:color="auto"/>
          </w:tcBorders>
        </w:tcPr>
        <w:p w:rsidR="008431E5" w:rsidRDefault="008431E5" w:rsidP="00165314">
          <w:pPr>
            <w:jc w:val="center"/>
          </w:pPr>
        </w:p>
      </w:tc>
      <w:tc>
        <w:tcPr>
          <w:tcW w:w="829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Pr="00A92609" w:rsidRDefault="008431E5" w:rsidP="00165314">
          <w:pPr>
            <w:jc w:val="center"/>
            <w:rPr>
              <w:rFonts w:ascii="ISOCPEUR" w:hAnsi="ISOCPEUR"/>
              <w:i/>
              <w:sz w:val="20"/>
              <w:szCs w:val="20"/>
            </w:rPr>
          </w:pPr>
          <w:r w:rsidRPr="00A92609">
            <w:rPr>
              <w:rFonts w:ascii="ISOCPEUR" w:hAnsi="ISOCPEUR"/>
              <w:i/>
              <w:sz w:val="20"/>
              <w:szCs w:val="20"/>
            </w:rPr>
            <w:t>П</w:t>
          </w:r>
        </w:p>
      </w:tc>
      <w:tc>
        <w:tcPr>
          <w:tcW w:w="829" w:type="dxa"/>
          <w:tcBorders>
            <w:top w:val="single" w:sz="12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Pr="00A92609" w:rsidRDefault="008431E5" w:rsidP="00165314">
          <w:pPr>
            <w:pStyle w:val="aff8"/>
          </w:pPr>
          <w:r>
            <w:t>1</w:t>
          </w:r>
        </w:p>
      </w:tc>
      <w:tc>
        <w:tcPr>
          <w:tcW w:w="983" w:type="dxa"/>
          <w:tcBorders>
            <w:top w:val="single" w:sz="12" w:space="0" w:color="auto"/>
            <w:left w:val="single" w:sz="12" w:space="0" w:color="auto"/>
            <w:bottom w:val="nil"/>
          </w:tcBorders>
        </w:tcPr>
        <w:p w:rsidR="008431E5" w:rsidRPr="00E5283B" w:rsidRDefault="008431E5" w:rsidP="00165314">
          <w:pPr>
            <w:pStyle w:val="aff8"/>
            <w:rPr>
              <w:color w:val="000000" w:themeColor="text1"/>
            </w:rPr>
          </w:pPr>
          <w:r w:rsidRPr="00E5283B">
            <w:rPr>
              <w:color w:val="000000" w:themeColor="text1"/>
            </w:rPr>
            <w:fldChar w:fldCharType="begin"/>
          </w:r>
          <w:r w:rsidRPr="00E5283B">
            <w:rPr>
              <w:color w:val="000000" w:themeColor="text1"/>
            </w:rPr>
            <w:instrText xml:space="preserve"> SECTIONPAGES  \* Arabic  \* MERGEFORMAT </w:instrText>
          </w:r>
          <w:r w:rsidRPr="00E5283B">
            <w:rPr>
              <w:color w:val="000000" w:themeColor="text1"/>
            </w:rPr>
            <w:fldChar w:fldCharType="separate"/>
          </w:r>
          <w:r w:rsidR="00F77C81">
            <w:rPr>
              <w:noProof/>
              <w:color w:val="000000" w:themeColor="text1"/>
            </w:rPr>
            <w:t>13</w:t>
          </w:r>
          <w:r w:rsidRPr="00E5283B">
            <w:rPr>
              <w:noProof/>
              <w:color w:val="000000" w:themeColor="text1"/>
            </w:rPr>
            <w:fldChar w:fldCharType="end"/>
          </w:r>
        </w:p>
        <w:p w:rsidR="008431E5" w:rsidRPr="00A92609" w:rsidRDefault="008431E5" w:rsidP="00165314">
          <w:pPr>
            <w:pStyle w:val="aff8"/>
          </w:pPr>
        </w:p>
      </w:tc>
    </w:tr>
    <w:tr w:rsidR="008431E5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8431E5" w:rsidRPr="00A92609" w:rsidRDefault="008431E5" w:rsidP="00165314">
          <w:pPr>
            <w:pStyle w:val="aff9"/>
          </w:pPr>
          <w:r w:rsidRPr="00A92609">
            <w:t>Нач. отд.</w:t>
          </w:r>
        </w:p>
      </w:tc>
      <w:tc>
        <w:tcPr>
          <w:tcW w:w="1115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431E5" w:rsidP="00165314">
          <w:pPr>
            <w:pStyle w:val="aff9"/>
            <w:ind w:left="-58"/>
          </w:pPr>
        </w:p>
      </w:tc>
      <w:tc>
        <w:tcPr>
          <w:tcW w:w="831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BD165D" w:rsidRDefault="008431E5" w:rsidP="00165314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21D40" w:rsidP="00165314">
          <w:pPr>
            <w:pStyle w:val="aff9"/>
            <w:ind w:left="-58"/>
          </w:pPr>
          <w:fldSimple w:instr=" DOCPROPERTY  &quot;Дата сдачи проекта&quot;  \* MERGEFORMAT ">
            <w:r w:rsidR="00635618">
              <w:t>11.19</w:t>
            </w:r>
          </w:fldSimple>
        </w:p>
      </w:tc>
      <w:tc>
        <w:tcPr>
          <w:tcW w:w="3834" w:type="dxa"/>
          <w:vMerge/>
          <w:tcBorders>
            <w:left w:val="single" w:sz="12" w:space="0" w:color="auto"/>
            <w:right w:val="single" w:sz="12" w:space="0" w:color="auto"/>
          </w:tcBorders>
        </w:tcPr>
        <w:p w:rsidR="008431E5" w:rsidRDefault="008431E5" w:rsidP="00165314">
          <w:pPr>
            <w:jc w:val="center"/>
            <w:rPr>
              <w:sz w:val="22"/>
            </w:rPr>
          </w:pPr>
        </w:p>
      </w:tc>
      <w:tc>
        <w:tcPr>
          <w:tcW w:w="2641" w:type="dxa"/>
          <w:gridSpan w:val="3"/>
          <w:vMerge w:val="restart"/>
          <w:tcBorders>
            <w:top w:val="single" w:sz="12" w:space="0" w:color="auto"/>
            <w:left w:val="single" w:sz="12" w:space="0" w:color="auto"/>
            <w:bottom w:val="nil"/>
          </w:tcBorders>
          <w:vAlign w:val="center"/>
        </w:tcPr>
        <w:p w:rsidR="008431E5" w:rsidRPr="006C0423" w:rsidRDefault="008431E5" w:rsidP="00165314">
          <w:pPr>
            <w:pStyle w:val="-"/>
            <w:spacing w:before="0" w:line="240" w:lineRule="auto"/>
            <w:ind w:left="-108"/>
            <w:rPr>
              <w:sz w:val="22"/>
              <w:szCs w:val="22"/>
            </w:rPr>
          </w:pPr>
          <w:r>
            <w:rPr>
              <w:noProof/>
              <w:szCs w:val="20"/>
            </w:rPr>
            <w:drawing>
              <wp:inline distT="0" distB="0" distL="0" distR="0" wp14:anchorId="7524E05B" wp14:editId="22BFFE9E">
                <wp:extent cx="1462715" cy="317108"/>
                <wp:effectExtent l="0" t="0" r="4445" b="6985"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ерсм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82923" cy="3214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  <w:tr w:rsidR="008431E5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single" w:sz="6" w:space="0" w:color="auto"/>
            <w:right w:val="single" w:sz="12" w:space="0" w:color="auto"/>
          </w:tcBorders>
        </w:tcPr>
        <w:p w:rsidR="008431E5" w:rsidRPr="00A92609" w:rsidRDefault="008431E5" w:rsidP="00165314">
          <w:pPr>
            <w:pStyle w:val="aff9"/>
          </w:pPr>
          <w:r w:rsidRPr="00A92609">
            <w:t>Пров.</w:t>
          </w:r>
        </w:p>
      </w:tc>
      <w:tc>
        <w:tcPr>
          <w:tcW w:w="1115" w:type="dxa"/>
          <w:gridSpan w:val="2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Pr="00E5283B" w:rsidRDefault="008431E5" w:rsidP="001C6F51">
          <w:pPr>
            <w:pStyle w:val="aff9"/>
            <w:ind w:left="-58"/>
            <w:rPr>
              <w:color w:val="000000" w:themeColor="text1"/>
            </w:rPr>
          </w:pPr>
          <w:r>
            <w:rPr>
              <w:color w:val="000000" w:themeColor="text1"/>
            </w:rPr>
            <w:fldChar w:fldCharType="begin"/>
          </w:r>
          <w:r>
            <w:rPr>
              <w:color w:val="000000" w:themeColor="text1"/>
            </w:rPr>
            <w:instrText xml:space="preserve"> DOCPROPERTY  Проверил  \* MERGEFORMAT </w:instrText>
          </w:r>
          <w:r>
            <w:rPr>
              <w:color w:val="000000" w:themeColor="text1"/>
            </w:rPr>
            <w:fldChar w:fldCharType="separate"/>
          </w:r>
          <w:r w:rsidR="00635618">
            <w:rPr>
              <w:color w:val="000000" w:themeColor="text1"/>
            </w:rPr>
            <w:t>Иванов</w:t>
          </w:r>
          <w:r>
            <w:rPr>
              <w:color w:val="000000" w:themeColor="text1"/>
            </w:rPr>
            <w:fldChar w:fldCharType="end"/>
          </w:r>
        </w:p>
      </w:tc>
      <w:tc>
        <w:tcPr>
          <w:tcW w:w="831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431E5" w:rsidP="00165314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single" w:sz="6" w:space="0" w:color="auto"/>
            <w:right w:val="single" w:sz="12" w:space="0" w:color="auto"/>
          </w:tcBorders>
        </w:tcPr>
        <w:p w:rsidR="008431E5" w:rsidRDefault="00821D40" w:rsidP="00165314">
          <w:pPr>
            <w:pStyle w:val="aff9"/>
            <w:ind w:left="-58"/>
          </w:pPr>
          <w:fldSimple w:instr=" DOCPROPERTY  &quot;Дата сдачи проекта&quot;  \* MERGEFORMAT ">
            <w:r w:rsidR="00635618">
              <w:t>11.19</w:t>
            </w:r>
          </w:fldSimple>
        </w:p>
      </w:tc>
      <w:tc>
        <w:tcPr>
          <w:tcW w:w="3834" w:type="dxa"/>
          <w:vMerge/>
          <w:tcBorders>
            <w:left w:val="single" w:sz="12" w:space="0" w:color="auto"/>
            <w:right w:val="single" w:sz="12" w:space="0" w:color="auto"/>
          </w:tcBorders>
        </w:tcPr>
        <w:p w:rsidR="008431E5" w:rsidRDefault="008431E5" w:rsidP="00165314"/>
      </w:tc>
      <w:tc>
        <w:tcPr>
          <w:tcW w:w="2641" w:type="dxa"/>
          <w:gridSpan w:val="3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8431E5" w:rsidRDefault="008431E5" w:rsidP="00165314"/>
      </w:tc>
    </w:tr>
    <w:tr w:rsidR="008431E5">
      <w:trPr>
        <w:cantSplit/>
        <w:trHeight w:hRule="exact" w:val="284"/>
      </w:trPr>
      <w:tc>
        <w:tcPr>
          <w:tcW w:w="1112" w:type="dxa"/>
          <w:gridSpan w:val="2"/>
          <w:tcBorders>
            <w:top w:val="single" w:sz="6" w:space="0" w:color="auto"/>
            <w:bottom w:val="nil"/>
            <w:right w:val="single" w:sz="12" w:space="0" w:color="auto"/>
          </w:tcBorders>
        </w:tcPr>
        <w:p w:rsidR="008431E5" w:rsidRPr="00A92609" w:rsidRDefault="008431E5" w:rsidP="00165314">
          <w:pPr>
            <w:pStyle w:val="aff9"/>
          </w:pPr>
          <w:r w:rsidRPr="00A92609">
            <w:t>Разраб.</w:t>
          </w:r>
        </w:p>
      </w:tc>
      <w:tc>
        <w:tcPr>
          <w:tcW w:w="1115" w:type="dxa"/>
          <w:gridSpan w:val="2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Pr="00E5283B" w:rsidRDefault="008431E5" w:rsidP="00165314">
          <w:pPr>
            <w:pStyle w:val="aff9"/>
            <w:ind w:left="-58"/>
            <w:rPr>
              <w:color w:val="000000" w:themeColor="text1"/>
            </w:rPr>
          </w:pPr>
          <w:r>
            <w:rPr>
              <w:color w:val="000000" w:themeColor="text1"/>
            </w:rPr>
            <w:fldChar w:fldCharType="begin"/>
          </w:r>
          <w:r>
            <w:rPr>
              <w:color w:val="000000" w:themeColor="text1"/>
            </w:rPr>
            <w:instrText xml:space="preserve"> DOCPROPERTY  Разраб.  \* MERGEFORMAT </w:instrText>
          </w:r>
          <w:r>
            <w:rPr>
              <w:color w:val="000000" w:themeColor="text1"/>
            </w:rPr>
            <w:fldChar w:fldCharType="separate"/>
          </w:r>
          <w:r w:rsidR="00635618">
            <w:rPr>
              <w:color w:val="000000" w:themeColor="text1"/>
            </w:rPr>
            <w:t>Реброва</w:t>
          </w:r>
          <w:r>
            <w:rPr>
              <w:color w:val="000000" w:themeColor="text1"/>
            </w:rPr>
            <w:fldChar w:fldCharType="end"/>
          </w:r>
        </w:p>
      </w:tc>
      <w:tc>
        <w:tcPr>
          <w:tcW w:w="831" w:type="dxa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Default="008431E5" w:rsidP="00165314">
          <w:pPr>
            <w:pStyle w:val="aff9"/>
            <w:ind w:left="-58"/>
          </w:pPr>
        </w:p>
      </w:tc>
      <w:tc>
        <w:tcPr>
          <w:tcW w:w="557" w:type="dxa"/>
          <w:tcBorders>
            <w:top w:val="single" w:sz="6" w:space="0" w:color="auto"/>
            <w:left w:val="single" w:sz="12" w:space="0" w:color="auto"/>
            <w:bottom w:val="nil"/>
            <w:right w:val="single" w:sz="12" w:space="0" w:color="auto"/>
          </w:tcBorders>
        </w:tcPr>
        <w:p w:rsidR="008431E5" w:rsidRDefault="00821D40" w:rsidP="00165314">
          <w:pPr>
            <w:pStyle w:val="aff9"/>
            <w:ind w:left="-58"/>
          </w:pPr>
          <w:fldSimple w:instr=" DOCPROPERTY  &quot;Дата сдачи проекта&quot;  \* MERGEFORMAT ">
            <w:r w:rsidR="00635618">
              <w:t>11.19</w:t>
            </w:r>
          </w:fldSimple>
        </w:p>
      </w:tc>
      <w:tc>
        <w:tcPr>
          <w:tcW w:w="3834" w:type="dxa"/>
          <w:vMerge/>
          <w:tcBorders>
            <w:left w:val="single" w:sz="12" w:space="0" w:color="auto"/>
            <w:bottom w:val="nil"/>
            <w:right w:val="single" w:sz="12" w:space="0" w:color="auto"/>
          </w:tcBorders>
        </w:tcPr>
        <w:p w:rsidR="008431E5" w:rsidRDefault="008431E5" w:rsidP="00165314"/>
      </w:tc>
      <w:tc>
        <w:tcPr>
          <w:tcW w:w="2641" w:type="dxa"/>
          <w:gridSpan w:val="3"/>
          <w:vMerge/>
          <w:tcBorders>
            <w:top w:val="single" w:sz="12" w:space="0" w:color="auto"/>
            <w:left w:val="single" w:sz="12" w:space="0" w:color="auto"/>
            <w:bottom w:val="nil"/>
          </w:tcBorders>
        </w:tcPr>
        <w:p w:rsidR="008431E5" w:rsidRDefault="008431E5" w:rsidP="00165314"/>
      </w:tc>
    </w:tr>
  </w:tbl>
  <w:p w:rsidR="008431E5" w:rsidRPr="00627EF5" w:rsidRDefault="008431E5">
    <w:pPr>
      <w:rPr>
        <w:sz w:val="10"/>
        <w:szCs w:val="1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C094B" w:rsidRDefault="00AC094B">
      <w:r>
        <w:separator/>
      </w:r>
    </w:p>
  </w:footnote>
  <w:footnote w:type="continuationSeparator" w:id="0">
    <w:p w:rsidR="00AC094B" w:rsidRDefault="00AC09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1B0E" w:rsidRPr="004B280F" w:rsidRDefault="00931B0E" w:rsidP="004B280F">
    <w:pPr>
      <w:pStyle w:val="aff1"/>
      <w:ind w:left="142"/>
      <w:jc w:val="right"/>
      <w:rPr>
        <w:b/>
        <w:sz w:val="24"/>
      </w:rPr>
    </w:pPr>
    <w:r w:rsidRPr="004B280F">
      <w:rPr>
        <w:noProof/>
        <w:sz w:val="24"/>
      </w:rPr>
      <mc:AlternateContent>
        <mc:Choice Requires="wpg">
          <w:drawing>
            <wp:anchor distT="0" distB="0" distL="114300" distR="114300" simplePos="0" relativeHeight="251644416" behindDoc="0" locked="0" layoutInCell="1" allowOverlap="1" wp14:anchorId="7BB64910" wp14:editId="1B1DF475">
              <wp:simplePos x="0" y="0"/>
              <wp:positionH relativeFrom="page">
                <wp:posOffset>391795</wp:posOffset>
              </wp:positionH>
              <wp:positionV relativeFrom="page">
                <wp:posOffset>241300</wp:posOffset>
              </wp:positionV>
              <wp:extent cx="6911975" cy="10216515"/>
              <wp:effectExtent l="10795" t="12700" r="11430" b="10160"/>
              <wp:wrapNone/>
              <wp:docPr id="174" name="Group 8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911975" cy="10216515"/>
                        <a:chOff x="413" y="473"/>
                        <a:chExt cx="11228" cy="16044"/>
                      </a:xfrm>
                    </wpg:grpSpPr>
                    <wps:wsp>
                      <wps:cNvPr id="175" name="Line 869"/>
                      <wps:cNvCnPr/>
                      <wps:spPr bwMode="auto">
                        <a:xfrm flipV="1">
                          <a:off x="413" y="11698"/>
                          <a:ext cx="0" cy="4819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76" name="Line 870"/>
                      <wps:cNvCnPr/>
                      <wps:spPr bwMode="auto">
                        <a:xfrm flipV="1">
                          <a:off x="709" y="11698"/>
                          <a:ext cx="0" cy="4819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77" name="Line 871"/>
                      <wps:cNvCnPr/>
                      <wps:spPr bwMode="auto">
                        <a:xfrm>
                          <a:off x="433" y="11698"/>
                          <a:ext cx="68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78" name="Line 872"/>
                      <wps:cNvCnPr/>
                      <wps:spPr bwMode="auto">
                        <a:xfrm>
                          <a:off x="424" y="16516"/>
                          <a:ext cx="68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79" name="Line 873"/>
                      <wps:cNvCnPr/>
                      <wps:spPr bwMode="auto">
                        <a:xfrm>
                          <a:off x="413" y="15091"/>
                          <a:ext cx="7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80" name="Line 874"/>
                      <wps:cNvCnPr/>
                      <wps:spPr bwMode="auto">
                        <a:xfrm flipH="1">
                          <a:off x="413" y="13153"/>
                          <a:ext cx="7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81" name="Rectangle 875"/>
                      <wps:cNvSpPr>
                        <a:spLocks noChangeArrowheads="1"/>
                      </wps:cNvSpPr>
                      <wps:spPr bwMode="auto">
                        <a:xfrm>
                          <a:off x="1113" y="473"/>
                          <a:ext cx="10528" cy="1604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2" name="Text Box 876"/>
                      <wps:cNvSpPr txBox="1">
                        <a:spLocks noChangeArrowheads="1"/>
                      </wps:cNvSpPr>
                      <wps:spPr bwMode="auto">
                        <a:xfrm>
                          <a:off x="413" y="15089"/>
                          <a:ext cx="280" cy="14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31B0E" w:rsidRPr="00EA1591" w:rsidRDefault="00931B0E" w:rsidP="00837DEE">
                            <w:pPr>
                              <w:pStyle w:val="aff6"/>
                              <w:rPr>
                                <w:sz w:val="20"/>
                                <w:szCs w:val="20"/>
                              </w:rPr>
                            </w:pPr>
                            <w:r w:rsidRPr="00EA1591">
                              <w:rPr>
                                <w:sz w:val="20"/>
                                <w:szCs w:val="20"/>
                              </w:rPr>
                              <w:t>Инв. № подл.</w:t>
                            </w:r>
                          </w:p>
                          <w:p w:rsidR="00931B0E" w:rsidRPr="00837DEE" w:rsidRDefault="00931B0E" w:rsidP="00837DEE">
                            <w:pPr>
                              <w:rPr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  <wps:wsp>
                      <wps:cNvPr id="183" name="Text Box 877"/>
                      <wps:cNvSpPr txBox="1">
                        <a:spLocks noChangeArrowheads="1"/>
                      </wps:cNvSpPr>
                      <wps:spPr bwMode="auto">
                        <a:xfrm>
                          <a:off x="413" y="13157"/>
                          <a:ext cx="280" cy="19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31B0E" w:rsidRPr="00EA1591" w:rsidRDefault="00931B0E" w:rsidP="00837DEE">
                            <w:pPr>
                              <w:pStyle w:val="aff6"/>
                              <w:rPr>
                                <w:sz w:val="20"/>
                                <w:szCs w:val="20"/>
                              </w:rPr>
                            </w:pPr>
                            <w:r w:rsidRPr="00EA1591">
                              <w:rPr>
                                <w:sz w:val="20"/>
                                <w:szCs w:val="20"/>
                              </w:rPr>
                              <w:t>Подп. и дата</w:t>
                            </w:r>
                          </w:p>
                          <w:p w:rsidR="00931B0E" w:rsidRPr="000E7C13" w:rsidRDefault="00931B0E" w:rsidP="00743912">
                            <w:pPr>
                              <w:rPr>
                                <w:rFonts w:ascii="ISOCPEUR" w:hAnsi="ISOCPEUR"/>
                                <w:i/>
                                <w:sz w:val="20"/>
                              </w:rPr>
                            </w:pPr>
                          </w:p>
                          <w:p w:rsidR="00931B0E" w:rsidRDefault="00931B0E" w:rsidP="00743912"/>
                          <w:p w:rsidR="00931B0E" w:rsidRDefault="00931B0E" w:rsidP="00743912"/>
                          <w:p w:rsidR="00931B0E" w:rsidRPr="00D75AAE" w:rsidRDefault="00931B0E" w:rsidP="00743912">
                            <w:pPr>
                              <w:pStyle w:val="81"/>
                            </w:pPr>
                            <w:r w:rsidRPr="00604F47">
                              <w:rPr>
                                <w:sz w:val="20"/>
                                <w:szCs w:val="20"/>
                              </w:rPr>
                              <w:t>. и да</w:t>
                            </w:r>
                          </w:p>
                          <w:p w:rsidR="00931B0E" w:rsidRPr="00604F47" w:rsidRDefault="00931B0E" w:rsidP="00037E11">
                            <w:pPr>
                              <w:pStyle w:val="aff6"/>
                              <w:rPr>
                                <w:sz w:val="20"/>
                                <w:szCs w:val="20"/>
                              </w:rPr>
                            </w:pPr>
                            <w:r w:rsidRPr="00604F47">
                              <w:rPr>
                                <w:sz w:val="20"/>
                                <w:szCs w:val="20"/>
                              </w:rPr>
                              <w:t>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  <wps:wsp>
                      <wps:cNvPr id="184" name="Text Box 878"/>
                      <wps:cNvSpPr txBox="1">
                        <a:spLocks noChangeArrowheads="1"/>
                      </wps:cNvSpPr>
                      <wps:spPr bwMode="auto">
                        <a:xfrm>
                          <a:off x="413" y="11701"/>
                          <a:ext cx="280" cy="14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31B0E" w:rsidRPr="00EA1591" w:rsidRDefault="00931B0E" w:rsidP="00837DEE">
                            <w:pPr>
                              <w:pStyle w:val="aff6"/>
                              <w:rPr>
                                <w:sz w:val="20"/>
                                <w:szCs w:val="20"/>
                              </w:rPr>
                            </w:pPr>
                            <w:r w:rsidRPr="00EA1591">
                              <w:rPr>
                                <w:sz w:val="20"/>
                                <w:szCs w:val="20"/>
                              </w:rPr>
                              <w:t>Взам. инв. №</w:t>
                            </w:r>
                          </w:p>
                          <w:p w:rsidR="00931B0E" w:rsidRPr="00837DEE" w:rsidRDefault="00931B0E" w:rsidP="00837DEE">
                            <w:pPr>
                              <w:rPr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BB64910" id="Group 868" o:spid="_x0000_s1026" style="position:absolute;left:0;text-align:left;margin-left:30.85pt;margin-top:19pt;width:544.25pt;height:804.45pt;z-index:251644416;mso-position-horizontal-relative:page;mso-position-vertical-relative:page" coordorigin="413,473" coordsize="11228,160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">
              <v:line id="Line 869" o:spid="_x0000_s1027" style="position:absolute;flip:y;visibility:visible;mso-wrap-style:square" from="413,11698" to="413,165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" strokeweight="1.5pt"/>
              <v:line id="Line 870" o:spid="_x0000_s1028" style="position:absolute;flip:y;visibility:visible;mso-wrap-style:square" from="709,11698" to="709,165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" strokeweight="1.5pt"/>
              <v:line id="Line 871" o:spid="_x0000_s1029" style="position:absolute;visibility:visible;mso-wrap-style:square" from="433,11698" to="1113,116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" strokeweight="1.5pt"/>
              <v:line id="Line 872" o:spid="_x0000_s1030" style="position:absolute;visibility:visible;mso-wrap-style:square" from="424,16516" to="1104,165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" strokeweight="1.5pt"/>
              <v:line id="Line 873" o:spid="_x0000_s1031" style="position:absolute;visibility:visible;mso-wrap-style:square" from="413,15091" to="1113,150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" strokeweight="1.5pt"/>
              <v:line id="Line 874" o:spid="_x0000_s1032" style="position:absolute;flip:x;visibility:visible;mso-wrap-style:square" from="413,13153" to="1113,131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" strokeweight="1.5pt"/>
              <v:rect id="Rectangle 875" o:spid="_x0000_s1033" style="position:absolute;left:1113;top:473;width:10528;height:16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" filled="f" strokeweight="1.5pt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76" o:spid="_x0000_s1034" type="#_x0000_t202" style="position:absolute;left:413;top:15089;width:280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" filled="f" stroked="f" strokeweight="1.5pt">
                <v:textbox style="layout-flow:vertical;mso-layout-flow-alt:bottom-to-top" inset="0,0,0,0">
                  <w:txbxContent>
                    <w:p w:rsidR="00931B0E" w:rsidRPr="00EA1591" w:rsidRDefault="00931B0E" w:rsidP="00837DEE">
                      <w:pPr>
                        <w:pStyle w:val="aff6"/>
                        <w:rPr>
                          <w:sz w:val="20"/>
                          <w:szCs w:val="20"/>
                        </w:rPr>
                      </w:pPr>
                      <w:r w:rsidRPr="00EA1591">
                        <w:rPr>
                          <w:sz w:val="20"/>
                          <w:szCs w:val="20"/>
                        </w:rPr>
                        <w:t>Инв. № подл.</w:t>
                      </w:r>
                    </w:p>
                    <w:p w:rsidR="00931B0E" w:rsidRPr="00837DEE" w:rsidRDefault="00931B0E" w:rsidP="00837DEE">
                      <w:pPr>
                        <w:rPr>
                          <w:szCs w:val="20"/>
                        </w:rPr>
                      </w:pPr>
                    </w:p>
                  </w:txbxContent>
                </v:textbox>
              </v:shape>
              <v:shape id="Text Box 877" o:spid="_x0000_s1035" type="#_x0000_t202" style="position:absolute;left:413;top:13157;width:280;height:1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" filled="f" stroked="f" strokeweight="1.5pt">
                <v:textbox style="layout-flow:vertical;mso-layout-flow-alt:bottom-to-top" inset="0,0,0,0">
                  <w:txbxContent>
                    <w:p w:rsidR="00931B0E" w:rsidRPr="00EA1591" w:rsidRDefault="00931B0E" w:rsidP="00837DEE">
                      <w:pPr>
                        <w:pStyle w:val="aff6"/>
                        <w:rPr>
                          <w:sz w:val="20"/>
                          <w:szCs w:val="20"/>
                        </w:rPr>
                      </w:pPr>
                      <w:r w:rsidRPr="00EA1591">
                        <w:rPr>
                          <w:sz w:val="20"/>
                          <w:szCs w:val="20"/>
                        </w:rPr>
                        <w:t>Подп. и дата</w:t>
                      </w:r>
                    </w:p>
                    <w:p w:rsidR="00931B0E" w:rsidRPr="000E7C13" w:rsidRDefault="00931B0E" w:rsidP="00743912">
                      <w:pPr>
                        <w:rPr>
                          <w:rFonts w:ascii="ISOCPEUR" w:hAnsi="ISOCPEUR"/>
                          <w:i/>
                          <w:sz w:val="20"/>
                        </w:rPr>
                      </w:pPr>
                    </w:p>
                    <w:p w:rsidR="00931B0E" w:rsidRDefault="00931B0E" w:rsidP="00743912"/>
                    <w:p w:rsidR="00931B0E" w:rsidRDefault="00931B0E" w:rsidP="00743912"/>
                    <w:p w:rsidR="00931B0E" w:rsidRPr="00D75AAE" w:rsidRDefault="00931B0E" w:rsidP="00743912">
                      <w:pPr>
                        <w:pStyle w:val="81"/>
                      </w:pPr>
                      <w:r w:rsidRPr="00604F47">
                        <w:rPr>
                          <w:sz w:val="20"/>
                          <w:szCs w:val="20"/>
                        </w:rPr>
                        <w:t>. и да</w:t>
                      </w:r>
                    </w:p>
                    <w:p w:rsidR="00931B0E" w:rsidRPr="00604F47" w:rsidRDefault="00931B0E" w:rsidP="00037E11">
                      <w:pPr>
                        <w:pStyle w:val="aff6"/>
                        <w:rPr>
                          <w:sz w:val="20"/>
                          <w:szCs w:val="20"/>
                        </w:rPr>
                      </w:pPr>
                      <w:r w:rsidRPr="00604F47">
                        <w:rPr>
                          <w:sz w:val="20"/>
                          <w:szCs w:val="20"/>
                        </w:rPr>
                        <w:t>а</w:t>
                      </w:r>
                    </w:p>
                  </w:txbxContent>
                </v:textbox>
              </v:shape>
              <v:shape id="Text Box 878" o:spid="_x0000_s1036" type="#_x0000_t202" style="position:absolute;left:413;top:11701;width:280;height:1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" filled="f" stroked="f" strokeweight="1.5pt">
                <v:textbox style="layout-flow:vertical;mso-layout-flow-alt:bottom-to-top" inset="0,0,0,0">
                  <w:txbxContent>
                    <w:p w:rsidR="00931B0E" w:rsidRPr="00EA1591" w:rsidRDefault="00931B0E" w:rsidP="00837DEE">
                      <w:pPr>
                        <w:pStyle w:val="aff6"/>
                        <w:rPr>
                          <w:sz w:val="20"/>
                          <w:szCs w:val="20"/>
                        </w:rPr>
                      </w:pPr>
                      <w:r w:rsidRPr="00EA1591">
                        <w:rPr>
                          <w:sz w:val="20"/>
                          <w:szCs w:val="20"/>
                        </w:rPr>
                        <w:t>Взам. инв. №</w:t>
                      </w:r>
                    </w:p>
                    <w:p w:rsidR="00931B0E" w:rsidRPr="00837DEE" w:rsidRDefault="00931B0E" w:rsidP="00837DEE">
                      <w:pPr>
                        <w:rPr>
                          <w:szCs w:val="20"/>
                        </w:rPr>
                      </w:pPr>
                    </w:p>
                  </w:txbxContent>
                </v:textbox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1B0E" w:rsidRDefault="00931B0E">
    <w:r>
      <w:rPr>
        <w:noProof/>
      </w:rPr>
      <mc:AlternateContent>
        <mc:Choice Requires="wpg">
          <w:drawing>
            <wp:anchor distT="0" distB="0" distL="114300" distR="114300" simplePos="0" relativeHeight="251646464" behindDoc="0" locked="0" layoutInCell="1" allowOverlap="1" wp14:anchorId="486E0F7D" wp14:editId="41550268">
              <wp:simplePos x="0" y="0"/>
              <wp:positionH relativeFrom="page">
                <wp:posOffset>443230</wp:posOffset>
              </wp:positionH>
              <wp:positionV relativeFrom="page">
                <wp:posOffset>246380</wp:posOffset>
              </wp:positionV>
              <wp:extent cx="6847840" cy="10205720"/>
              <wp:effectExtent l="14605" t="17780" r="14605" b="15875"/>
              <wp:wrapNone/>
              <wp:docPr id="152" name="Group 42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847840" cy="10205720"/>
                        <a:chOff x="381" y="339"/>
                        <a:chExt cx="11240" cy="16156"/>
                      </a:xfrm>
                    </wpg:grpSpPr>
                    <wps:wsp>
                      <wps:cNvPr id="153" name="Text Box 4211"/>
                      <wps:cNvSpPr txBox="1">
                        <a:spLocks noChangeArrowheads="1"/>
                      </wps:cNvSpPr>
                      <wps:spPr bwMode="auto">
                        <a:xfrm>
                          <a:off x="11173" y="339"/>
                          <a:ext cx="448" cy="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31B0E" w:rsidRPr="00B2132E" w:rsidRDefault="00931B0E" w:rsidP="003148B6">
                            <w:pPr>
                              <w:pStyle w:val="aff8"/>
                            </w:pPr>
                            <w:r w:rsidRPr="00B2132E">
                              <w:fldChar w:fldCharType="begin"/>
                            </w:r>
                            <w:r w:rsidRPr="00B2132E">
                              <w:instrText xml:space="preserve"> PAGE </w:instrText>
                            </w:r>
                            <w:r w:rsidRPr="00B2132E">
                              <w:fldChar w:fldCharType="separate"/>
                            </w:r>
                            <w:r w:rsidR="005D0E64">
                              <w:rPr>
                                <w:noProof/>
                              </w:rPr>
                              <w:t>16</w:t>
                            </w:r>
                            <w:r w:rsidRPr="00B2132E"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g:grpSp>
                      <wpg:cNvPr id="154" name="Group 4212"/>
                      <wpg:cNvGrpSpPr>
                        <a:grpSpLocks/>
                      </wpg:cNvGrpSpPr>
                      <wpg:grpSpPr bwMode="auto">
                        <a:xfrm>
                          <a:off x="381" y="339"/>
                          <a:ext cx="11240" cy="16156"/>
                          <a:chOff x="381" y="339"/>
                          <a:chExt cx="11240" cy="16156"/>
                        </a:xfrm>
                      </wpg:grpSpPr>
                      <wps:wsp>
                        <wps:cNvPr id="155" name="Rectangle 4213"/>
                        <wps:cNvSpPr>
                          <a:spLocks noChangeArrowheads="1"/>
                        </wps:cNvSpPr>
                        <wps:spPr bwMode="auto">
                          <a:xfrm>
                            <a:off x="1084" y="339"/>
                            <a:ext cx="10537" cy="1615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6" name="Group 4214"/>
                        <wpg:cNvGrpSpPr>
                          <a:grpSpLocks/>
                        </wpg:cNvGrpSpPr>
                        <wpg:grpSpPr bwMode="auto">
                          <a:xfrm>
                            <a:off x="381" y="11676"/>
                            <a:ext cx="700" cy="4819"/>
                            <a:chOff x="397" y="11708"/>
                            <a:chExt cx="700" cy="4819"/>
                          </a:xfrm>
                        </wpg:grpSpPr>
                        <wps:wsp>
                          <wps:cNvPr id="157" name="Text Box 42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7" y="13167"/>
                              <a:ext cx="280" cy="19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931B0E" w:rsidRPr="00E53A86" w:rsidRDefault="00931B0E" w:rsidP="003148B6">
                                <w:pPr>
                                  <w:pStyle w:val="aff6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E53A86">
                                  <w:rPr>
                                    <w:sz w:val="20"/>
                                    <w:szCs w:val="20"/>
                                  </w:rPr>
                                  <w:t>Подп. и дата</w:t>
                                </w:r>
                              </w:p>
                              <w:p w:rsidR="00931B0E" w:rsidRPr="00E34A3C" w:rsidRDefault="00931B0E" w:rsidP="003148B6"/>
                            </w:txbxContent>
                          </wps:txbx>
                          <wps:bodyPr rot="0" vert="vert270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158" name="Group 4216"/>
                          <wpg:cNvGrpSpPr>
                            <a:grpSpLocks/>
                          </wpg:cNvGrpSpPr>
                          <wpg:grpSpPr bwMode="auto">
                            <a:xfrm>
                              <a:off x="397" y="11708"/>
                              <a:ext cx="700" cy="4819"/>
                              <a:chOff x="397" y="11708"/>
                              <a:chExt cx="700" cy="4819"/>
                            </a:xfrm>
                          </wpg:grpSpPr>
                          <wps:wsp>
                            <wps:cNvPr id="159" name="Line 4217"/>
                            <wps:cNvCnPr/>
                            <wps:spPr bwMode="auto">
                              <a:xfrm flipH="1">
                                <a:off x="397" y="13163"/>
                                <a:ext cx="7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160" name="Group 4218"/>
                            <wpg:cNvGrpSpPr>
                              <a:grpSpLocks/>
                            </wpg:cNvGrpSpPr>
                            <wpg:grpSpPr bwMode="auto">
                              <a:xfrm>
                                <a:off x="397" y="11708"/>
                                <a:ext cx="700" cy="4819"/>
                                <a:chOff x="397" y="11708"/>
                                <a:chExt cx="700" cy="4819"/>
                              </a:xfrm>
                            </wpg:grpSpPr>
                            <wpg:grpSp>
                              <wpg:cNvPr id="161" name="Group 421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97" y="11708"/>
                                  <a:ext cx="700" cy="4819"/>
                                  <a:chOff x="406" y="11708"/>
                                  <a:chExt cx="700" cy="4819"/>
                                </a:xfrm>
                              </wpg:grpSpPr>
                              <wps:wsp>
                                <wps:cNvPr id="162" name="Line 4220"/>
                                <wps:cNvCnPr/>
                                <wps:spPr bwMode="auto">
                                  <a:xfrm flipV="1">
                                    <a:off x="406" y="11708"/>
                                    <a:ext cx="0" cy="481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g:grpSp>
                                <wpg:cNvPr id="163" name="Group 4221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406" y="15099"/>
                                    <a:ext cx="700" cy="1428"/>
                                    <a:chOff x="406" y="15099"/>
                                    <a:chExt cx="700" cy="1428"/>
                                  </a:xfrm>
                                </wpg:grpSpPr>
                                <wps:wsp>
                                  <wps:cNvPr id="164" name="Line 4222"/>
                                  <wps:cNvCnPr/>
                                  <wps:spPr bwMode="auto">
                                    <a:xfrm>
                                      <a:off x="417" y="16526"/>
                                      <a:ext cx="680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g:grpSp>
                                  <wpg:cNvPr id="165" name="Group 4223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406" y="15099"/>
                                      <a:ext cx="700" cy="1428"/>
                                      <a:chOff x="406" y="15099"/>
                                      <a:chExt cx="700" cy="1428"/>
                                    </a:xfrm>
                                  </wpg:grpSpPr>
                                  <wps:wsp>
                                    <wps:cNvPr id="166" name="Line 4224"/>
                                    <wps:cNvCnPr/>
                                    <wps:spPr bwMode="auto">
                                      <a:xfrm>
                                        <a:off x="406" y="15101"/>
                                        <a:ext cx="70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9050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s:wsp>
                                    <wps:cNvPr id="167" name="Text Box 4225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06" y="15099"/>
                                        <a:ext cx="280" cy="142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ffectLst/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  <a:ext uri="{91240B29-F687-4F45-9708-019B960494DF}">
                                          <a14:hiddenLine xmlns:a14="http://schemas.microsoft.com/office/drawing/2010/main" w="19050">
                                            <a:solidFill>
                                              <a:srgbClr val="000000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14:hiddenLine>
                                        </a:ext>
                                        <a:ext uri="{AF507438-7753-43E0-B8FC-AC1667EBCBE1}">
                                          <a14:hiddenEffects xmlns:a14="http://schemas.microsoft.com/office/drawing/2010/main">
                                            <a:effectLst/>
                                          </a14:hiddenEffects>
                                        </a:ext>
                                      </a:extLst>
                                    </wps:spPr>
                                    <wps:txbx>
                                      <w:txbxContent>
                                        <w:p w:rsidR="00931B0E" w:rsidRPr="00E53A86" w:rsidRDefault="00931B0E" w:rsidP="003148B6">
                                          <w:pPr>
                                            <w:pStyle w:val="aff6"/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</w:pPr>
                                          <w:r w:rsidRPr="00E53A86"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  <w:t>Инв. № подл.</w:t>
                                          </w:r>
                                        </w:p>
                                        <w:p w:rsidR="00931B0E" w:rsidRPr="00E34A3C" w:rsidRDefault="00931B0E" w:rsidP="003148B6">
                                          <w:pPr>
                                            <w:rPr>
                                              <w:lang w:val="en-US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vert270" wrap="square" lIns="0" tIns="0" rIns="0" bIns="0" anchor="t" anchorCtr="0" upright="1">
                                      <a:noAutofit/>
                                    </wps:bodyPr>
                                  </wps:wsp>
                                </wpg:grpSp>
                              </wpg:grpSp>
                            </wpg:grpSp>
                            <wpg:grpSp>
                              <wpg:cNvPr id="168" name="Group 422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97" y="11708"/>
                                  <a:ext cx="692" cy="4819"/>
                                  <a:chOff x="397" y="11708"/>
                                  <a:chExt cx="692" cy="4819"/>
                                </a:xfrm>
                              </wpg:grpSpPr>
                              <wps:wsp>
                                <wps:cNvPr id="169" name="Line 4227"/>
                                <wps:cNvCnPr/>
                                <wps:spPr bwMode="auto">
                                  <a:xfrm flipV="1">
                                    <a:off x="693" y="11708"/>
                                    <a:ext cx="0" cy="481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g:grpSp>
                                <wpg:cNvPr id="170" name="Group 4228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397" y="11708"/>
                                    <a:ext cx="692" cy="1459"/>
                                    <a:chOff x="397" y="11708"/>
                                    <a:chExt cx="692" cy="1459"/>
                                  </a:xfrm>
                                </wpg:grpSpPr>
                                <wps:wsp>
                                  <wps:cNvPr id="171" name="Line 4229"/>
                                  <wps:cNvCnPr/>
                                  <wps:spPr bwMode="auto">
                                    <a:xfrm>
                                      <a:off x="397" y="11708"/>
                                      <a:ext cx="692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172" name="Text Box 4230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97" y="11711"/>
                                      <a:ext cx="280" cy="14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/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931B0E" w:rsidRPr="00E53A86" w:rsidRDefault="00931B0E" w:rsidP="003148B6">
                                        <w:pPr>
                                          <w:pStyle w:val="aff6"/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E53A86">
                                          <w:rPr>
                                            <w:sz w:val="20"/>
                                            <w:szCs w:val="20"/>
                                          </w:rPr>
                                          <w:t>Взам. инв. №</w:t>
                                        </w:r>
                                      </w:p>
                                      <w:p w:rsidR="00931B0E" w:rsidRPr="00E34A3C" w:rsidRDefault="00931B0E" w:rsidP="003148B6"/>
                                    </w:txbxContent>
                                  </wps:txbx>
                                  <wps:bodyPr rot="0" vert="vert270" wrap="square" lIns="0" tIns="0" rIns="0" bIns="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</wpg:grpSp>
                      </wpg:grp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86E0F7D" id="Group 4210" o:spid="_x0000_s1037" style="position:absolute;margin-left:34.9pt;margin-top:19.4pt;width:539.2pt;height:803.6pt;z-index:251646464;mso-position-horizontal-relative:page;mso-position-vertical-relative:page" coordorigin="381,339" coordsize="11240,16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211" o:spid="_x0000_s1038" type="#_x0000_t202" style="position:absolute;left:11173;top:339;width:448;height: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" strokeweight="1.5pt">
                <v:textbox inset="0,0,0,0">
                  <w:txbxContent>
                    <w:p w:rsidR="00931B0E" w:rsidRPr="00B2132E" w:rsidRDefault="00931B0E" w:rsidP="003148B6">
                      <w:pPr>
                        <w:pStyle w:val="aff8"/>
                      </w:pPr>
                      <w:r w:rsidRPr="00B2132E">
                        <w:fldChar w:fldCharType="begin"/>
                      </w:r>
                      <w:r w:rsidRPr="00B2132E">
                        <w:instrText xml:space="preserve"> PAGE </w:instrText>
                      </w:r>
                      <w:r w:rsidRPr="00B2132E">
                        <w:fldChar w:fldCharType="separate"/>
                      </w:r>
                      <w:r w:rsidR="005D0E64">
                        <w:rPr>
                          <w:noProof/>
                        </w:rPr>
                        <w:t>16</w:t>
                      </w:r>
                      <w:r w:rsidRPr="00B2132E">
                        <w:fldChar w:fldCharType="end"/>
                      </w:r>
                    </w:p>
                  </w:txbxContent>
                </v:textbox>
              </v:shape>
              <v:group id="Group 4212" o:spid="_x0000_s1039" style="position:absolute;left:381;top:339;width:11240;height:16156" coordorigin="381,339" coordsize="11240,16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LNCwwAAANw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JzyfCRfIxT8AAAD//wMAUEsBAi0AFAAGAAgAAAAhANvh9svuAAAAhQEAABMAAAAAAAAAAAAA&#10;AAAAAAAAAFtDb250ZW50X1R5cGVzXS54bWxQSwECLQAUAAYACAAAACEAWvQsW78AAAAVAQAACwAA&#10;AAAAAAAAAAAAAAAfAQAAX3JlbHMvLnJlbHNQSwECLQAUAAYACAAAACEAJ0yzQsMAAADcAAAADwAA&#10;AAAAAAAAAAAAAAAHAgAAZHJzL2Rvd25yZXYueG1sUEsFBgAAAAADAAMAtwAAAPcCAAAAAA==&#10;">
                <v:rect id="Rectangle 4213" o:spid="_x0000_s1040" style="position:absolute;left:1084;top:339;width:10537;height:16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" filled="f" strokeweight="1.5pt"/>
                <v:group id="Group 4214" o:spid="_x0000_s1041" style="position:absolute;left:381;top:11676;width:700;height:4819" coordorigin="397,11708" coordsize="700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oiuwgAAANw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">
                  <v:shape id="Text Box 4215" o:spid="_x0000_s1042" type="#_x0000_t202" style="position:absolute;left:397;top:13167;width:280;height:1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" filled="f" stroked="f" strokeweight="1.5pt">
                    <v:textbox style="layout-flow:vertical;mso-layout-flow-alt:bottom-to-top" inset="0,0,0,0">
                      <w:txbxContent>
                        <w:p w:rsidR="00931B0E" w:rsidRPr="00E53A86" w:rsidRDefault="00931B0E" w:rsidP="003148B6">
                          <w:pPr>
                            <w:pStyle w:val="aff6"/>
                            <w:rPr>
                              <w:sz w:val="20"/>
                              <w:szCs w:val="20"/>
                            </w:rPr>
                          </w:pPr>
                          <w:r w:rsidRPr="00E53A86">
                            <w:rPr>
                              <w:sz w:val="20"/>
                              <w:szCs w:val="20"/>
                            </w:rPr>
                            <w:t>Подп. и дата</w:t>
                          </w:r>
                        </w:p>
                        <w:p w:rsidR="00931B0E" w:rsidRPr="00E34A3C" w:rsidRDefault="00931B0E" w:rsidP="003148B6"/>
                      </w:txbxContent>
                    </v:textbox>
                  </v:shape>
                  <v:group id="Group 4216" o:spid="_x0000_s1043" style="position:absolute;left:397;top:11708;width:700;height:4819" coordorigin="397,11708" coordsize="700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blHxgAAANw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V0Irz8gEOv8FAAD//wMAUEsBAi0AFAAGAAgAAAAhANvh9svuAAAAhQEAABMAAAAAAAAA&#10;AAAAAAAAAAAAAFtDb250ZW50X1R5cGVzXS54bWxQSwECLQAUAAYACAAAACEAWvQsW78AAAAVAQAA&#10;CwAAAAAAAAAAAAAAAAAfAQAAX3JlbHMvLnJlbHNQSwECLQAUAAYACAAAACEApgG5R8YAAADcAAAA&#10;DwAAAAAAAAAAAAAAAAAHAgAAZHJzL2Rvd25yZXYueG1sUEsFBgAAAAADAAMAtwAAAPoCAAAAAA==&#10;">
                    <v:line id="Line 4217" o:spid="_x0000_s1044" style="position:absolute;flip:x;visibility:visible;mso-wrap-style:square" from="397,13163" to="1097,13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" strokeweight="1.5pt"/>
                    <v:group id="Group 4218" o:spid="_x0000_s1045" style="position:absolute;left:397;top:11708;width:700;height:4819" coordorigin="397,11708" coordsize="700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3/8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4Ivz8gEOv8FAAD//wMAUEsBAi0AFAAGAAgAAAAhANvh9svuAAAAhQEAABMAAAAAAAAA&#10;AAAAAAAAAAAAAFtDb250ZW50X1R5cGVzXS54bWxQSwECLQAUAAYACAAAACEAWvQsW78AAAAVAQAA&#10;CwAAAAAAAAAAAAAAAAAfAQAAX3JlbHMvLnJlbHNQSwECLQAUAAYACAAAACEAlht//MYAAADcAAAA&#10;DwAAAAAAAAAAAAAAAAAHAgAAZHJzL2Rvd25yZXYueG1sUEsFBgAAAAADAAMAtwAAAPoCAAAAAA==&#10;">
                      <v:group id="Group 4219" o:spid="_x0000_s1046" style="position:absolute;left:397;top:11708;width:700;height:4819" coordorigin="406,11708" coordsize="700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9pnwwAAANw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kxhuz4QL5P4PAAD//wMAUEsBAi0AFAAGAAgAAAAhANvh9svuAAAAhQEAABMAAAAAAAAAAAAA&#10;AAAAAAAAAFtDb250ZW50X1R5cGVzXS54bWxQSwECLQAUAAYACAAAACEAWvQsW78AAAAVAQAACwAA&#10;AAAAAAAAAAAAAAAfAQAAX3JlbHMvLnJlbHNQSwECLQAUAAYACAAAACEA+VfaZ8MAAADcAAAADwAA&#10;AAAAAAAAAAAAAAAHAgAAZHJzL2Rvd25yZXYueG1sUEsFBgAAAAADAAMAtwAAAPcCAAAAAA==&#10;">
                        <v:line id="Line 4220" o:spid="_x0000_s1047" style="position:absolute;flip:y;visibility:visible;mso-wrap-style:square" from="406,11708" to="406,165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" strokeweight="1.5pt"/>
                        <v:group id="Group 4221" o:spid="_x0000_s1048" style="position:absolute;left:406;top:15099;width:700;height:1428" coordorigin="406,15099" coordsize="700,1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eGL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">
                          <v:line id="Line 4222" o:spid="_x0000_s1049" style="position:absolute;visibility:visible;mso-wrap-style:square" from="417,16526" to="1097,16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" strokeweight="1.5pt"/>
                          <v:group id="Group 4223" o:spid="_x0000_s1050" style="position:absolute;left:406;top:15099;width:700;height:1428" coordorigin="406,15099" coordsize="700,1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NxkwgAAANw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">
                            <v:line id="Line 4224" o:spid="_x0000_s1051" style="position:absolute;visibility:visible;mso-wrap-style:square" from="406,15101" to="1106,151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" strokeweight="1.5pt"/>
                            <v:shape id="Text Box 4225" o:spid="_x0000_s1052" type="#_x0000_t202" style="position:absolute;left:406;top:15099;width:280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" filled="f" stroked="f" strokeweight="1.5pt">
                              <v:textbox style="layout-flow:vertical;mso-layout-flow-alt:bottom-to-top" inset="0,0,0,0">
                                <w:txbxContent>
                                  <w:p w:rsidR="00931B0E" w:rsidRPr="00E53A86" w:rsidRDefault="00931B0E" w:rsidP="003148B6">
                                    <w:pPr>
                                      <w:pStyle w:val="aff6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E53A86">
                                      <w:rPr>
                                        <w:sz w:val="20"/>
                                        <w:szCs w:val="20"/>
                                      </w:rPr>
                                      <w:t>Инв. № подл.</w:t>
                                    </w:r>
                                  </w:p>
                                  <w:p w:rsidR="00931B0E" w:rsidRPr="00E34A3C" w:rsidRDefault="00931B0E" w:rsidP="003148B6">
                                    <w:pPr>
                                      <w:rPr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</v:group>
                        </v:group>
                      </v:group>
                      <v:group id="Group 4226" o:spid="_x0000_s1053" style="position:absolute;left:397;top:11708;width:692;height:4819" coordorigin="397,11708" coordsize="692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          <v:line id="Line 4227" o:spid="_x0000_s1054" style="position:absolute;flip:y;visibility:visible;mso-wrap-style:square" from="693,11708" to="693,165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" strokeweight="1.5pt"/>
                        <v:group id="Group 4228" o:spid="_x0000_s1055" style="position:absolute;left:397;top:11708;width:692;height:1459" coordorigin="397,11708" coordsize="692,1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">
                          <v:line id="Line 4229" o:spid="_x0000_s1056" style="position:absolute;visibility:visible;mso-wrap-style:square" from="397,11708" to="1089,117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" strokeweight="1.5pt"/>
                          <v:shape id="Text Box 4230" o:spid="_x0000_s1057" type="#_x0000_t202" style="position:absolute;left:397;top:11711;width:280;height:1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" filled="f" stroked="f" strokeweight="1.5pt">
                            <v:textbox style="layout-flow:vertical;mso-layout-flow-alt:bottom-to-top" inset="0,0,0,0">
                              <w:txbxContent>
                                <w:p w:rsidR="00931B0E" w:rsidRPr="00E53A86" w:rsidRDefault="00931B0E" w:rsidP="003148B6">
                                  <w:pPr>
                                    <w:pStyle w:val="aff6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E53A86">
                                    <w:rPr>
                                      <w:sz w:val="20"/>
                                      <w:szCs w:val="20"/>
                                    </w:rPr>
                                    <w:t>Взам. инв. №</w:t>
                                  </w:r>
                                </w:p>
                                <w:p w:rsidR="00931B0E" w:rsidRPr="00E34A3C" w:rsidRDefault="00931B0E" w:rsidP="003148B6"/>
                              </w:txbxContent>
                            </v:textbox>
                          </v:shape>
                        </v:group>
                      </v:group>
                    </v:group>
                  </v:group>
                </v:group>
              </v:group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1B0E" w:rsidRDefault="00931B0E">
    <w:pPr>
      <w:ind w:right="226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42368" behindDoc="0" locked="0" layoutInCell="1" allowOverlap="1" wp14:anchorId="754A1B02" wp14:editId="36FB03A7">
              <wp:simplePos x="0" y="0"/>
              <wp:positionH relativeFrom="page">
                <wp:posOffset>388620</wp:posOffset>
              </wp:positionH>
              <wp:positionV relativeFrom="page">
                <wp:posOffset>246380</wp:posOffset>
              </wp:positionV>
              <wp:extent cx="6901180" cy="10191750"/>
              <wp:effectExtent l="17145" t="17780" r="15875" b="10795"/>
              <wp:wrapNone/>
              <wp:docPr id="100" name="Group 15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901180" cy="10191750"/>
                        <a:chOff x="532" y="341"/>
                        <a:chExt cx="11014" cy="16152"/>
                      </a:xfrm>
                    </wpg:grpSpPr>
                    <wpg:grpSp>
                      <wpg:cNvPr id="101" name="Group 1556"/>
                      <wpg:cNvGrpSpPr>
                        <a:grpSpLocks/>
                      </wpg:cNvGrpSpPr>
                      <wpg:grpSpPr bwMode="auto">
                        <a:xfrm>
                          <a:off x="532" y="341"/>
                          <a:ext cx="11014" cy="16152"/>
                          <a:chOff x="532" y="341"/>
                          <a:chExt cx="11014" cy="16152"/>
                        </a:xfrm>
                      </wpg:grpSpPr>
                      <wpg:grpSp>
                        <wpg:cNvPr id="102" name="Group 1160"/>
                        <wpg:cNvGrpSpPr>
                          <a:grpSpLocks/>
                        </wpg:cNvGrpSpPr>
                        <wpg:grpSpPr bwMode="auto">
                          <a:xfrm>
                            <a:off x="636" y="341"/>
                            <a:ext cx="10910" cy="16152"/>
                            <a:chOff x="397" y="371"/>
                            <a:chExt cx="11237" cy="16156"/>
                          </a:xfrm>
                        </wpg:grpSpPr>
                        <wpg:grpSp>
                          <wpg:cNvPr id="103" name="Group 1071"/>
                          <wpg:cNvGrpSpPr>
                            <a:grpSpLocks/>
                          </wpg:cNvGrpSpPr>
                          <wpg:grpSpPr bwMode="auto">
                            <a:xfrm>
                              <a:off x="397" y="371"/>
                              <a:ext cx="11237" cy="16156"/>
                              <a:chOff x="397" y="371"/>
                              <a:chExt cx="11237" cy="16156"/>
                            </a:xfrm>
                          </wpg:grpSpPr>
                          <wps:wsp>
                            <wps:cNvPr id="104" name="Rectangle 76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097" y="371"/>
                                <a:ext cx="10537" cy="16155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105" name="Group 1070"/>
                            <wpg:cNvGrpSpPr>
                              <a:grpSpLocks/>
                            </wpg:cNvGrpSpPr>
                            <wpg:grpSpPr bwMode="auto">
                              <a:xfrm>
                                <a:off x="397" y="11708"/>
                                <a:ext cx="700" cy="4819"/>
                                <a:chOff x="397" y="11708"/>
                                <a:chExt cx="700" cy="4819"/>
                              </a:xfrm>
                            </wpg:grpSpPr>
                            <wps:wsp>
                              <wps:cNvPr id="106" name="Text Box 76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97" y="13167"/>
                                  <a:ext cx="280" cy="19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190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/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:rsidR="00931B0E" w:rsidRPr="00EA1591" w:rsidRDefault="00931B0E" w:rsidP="00144A53">
                                    <w:pPr>
                                      <w:pStyle w:val="aff6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EA1591">
                                      <w:rPr>
                                        <w:sz w:val="20"/>
                                        <w:szCs w:val="20"/>
                                      </w:rPr>
                                      <w:t>Подп. и дата</w:t>
                                    </w:r>
                                  </w:p>
                                </w:txbxContent>
                              </wps:txbx>
                              <wps:bodyPr rot="0" vert="vert270" wrap="square" lIns="0" tIns="0" rIns="0" bIns="0" anchor="t" anchorCtr="0" upright="1">
                                <a:noAutofit/>
                              </wps:bodyPr>
                            </wps:wsp>
                            <wpg:grpSp>
                              <wpg:cNvPr id="107" name="Group 106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97" y="11708"/>
                                  <a:ext cx="700" cy="4819"/>
                                  <a:chOff x="397" y="11708"/>
                                  <a:chExt cx="700" cy="4819"/>
                                </a:xfrm>
                              </wpg:grpSpPr>
                              <wps:wsp>
                                <wps:cNvPr id="108" name="Line 766"/>
                                <wps:cNvCnPr/>
                                <wps:spPr bwMode="auto">
                                  <a:xfrm flipH="1">
                                    <a:off x="397" y="13163"/>
                                    <a:ext cx="70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g:grpSp>
                                <wpg:cNvPr id="109" name="Group 1068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397" y="11708"/>
                                    <a:ext cx="700" cy="4819"/>
                                    <a:chOff x="397" y="11708"/>
                                    <a:chExt cx="700" cy="4819"/>
                                  </a:xfrm>
                                </wpg:grpSpPr>
                                <wpg:grpSp>
                                  <wpg:cNvPr id="110" name="Group 1062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397" y="11708"/>
                                      <a:ext cx="700" cy="4819"/>
                                      <a:chOff x="406" y="11708"/>
                                      <a:chExt cx="700" cy="4819"/>
                                    </a:xfrm>
                                  </wpg:grpSpPr>
                                  <wps:wsp>
                                    <wps:cNvPr id="111" name="Line 761"/>
                                    <wps:cNvCnPr/>
                                    <wps:spPr bwMode="auto">
                                      <a:xfrm flipV="1">
                                        <a:off x="406" y="11708"/>
                                        <a:ext cx="0" cy="4819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9050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g:grpSp>
                                    <wpg:cNvPr id="112" name="Group 1061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406" y="15099"/>
                                        <a:ext cx="700" cy="1428"/>
                                        <a:chOff x="406" y="15099"/>
                                        <a:chExt cx="700" cy="1428"/>
                                      </a:xfrm>
                                    </wpg:grpSpPr>
                                    <wps:wsp>
                                      <wps:cNvPr id="113" name="Line 764"/>
                                      <wps:cNvCnPr/>
                                      <wps:spPr bwMode="auto">
                                        <a:xfrm>
                                          <a:off x="417" y="16526"/>
                                          <a:ext cx="680" cy="0"/>
                                        </a:xfrm>
                                        <a:prstGeom prst="line">
                                          <a:avLst/>
                                        </a:prstGeom>
                                        <a:noFill/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noFill/>
                                            </a14:hiddenFill>
                                          </a:ext>
                                        </a:extLst>
                                      </wps:spPr>
                                      <wps:bodyPr/>
                                    </wps:wsp>
                                    <wpg:grpSp>
                                      <wpg:cNvPr id="114" name="Group 1060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406" y="15099"/>
                                          <a:ext cx="700" cy="1428"/>
                                          <a:chOff x="406" y="15099"/>
                                          <a:chExt cx="700" cy="1428"/>
                                        </a:xfrm>
                                      </wpg:grpSpPr>
                                      <wps:wsp>
                                        <wps:cNvPr id="115" name="Line 765"/>
                                        <wps:cNvCnPr/>
                                        <wps:spPr bwMode="auto">
                                          <a:xfrm>
                                            <a:off x="406" y="15101"/>
                                            <a:ext cx="700" cy="0"/>
                                          </a:xfrm>
                                          <a:prstGeom prst="line">
                                            <a:avLst/>
                                          </a:prstGeom>
                                          <a:noFill/>
                                          <a:ln w="19050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noFill/>
                                              </a14:hiddenFill>
                                            </a:ext>
                                          </a:extLst>
                                        </wps:spPr>
                                        <wps:bodyPr/>
                                      </wps:wsp>
                                      <wps:wsp>
                                        <wps:cNvPr id="116" name="Text Box 768"/>
                                        <wps:cNvSpPr txBox="1"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6" y="15099"/>
                                            <a:ext cx="280" cy="14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  <a:ext uri="{91240B29-F687-4F45-9708-019B960494DF}">
                                              <a14:hiddenLine xmlns:a14="http://schemas.microsoft.com/office/drawing/2010/main" w="19050">
                                                <a:solidFill>
                                                  <a:srgbClr val="000000"/>
                                                </a:solidFill>
                                                <a:miter lim="800000"/>
                                                <a:headEnd/>
                                                <a:tailEnd/>
                                              </a14:hiddenLine>
                                            </a:ext>
                                            <a:ext uri="{AF507438-7753-43E0-B8FC-AC1667EBCBE1}">
                                              <a14:hiddenEffects xmlns:a14="http://schemas.microsoft.com/office/drawing/2010/main">
                                                <a:effectLst/>
                                              </a14:hiddenEffects>
                                            </a:ext>
                                          </a:extLst>
                                        </wps:spPr>
                                        <wps:txbx>
                                          <w:txbxContent>
                                            <w:p w:rsidR="00931B0E" w:rsidRPr="00EA1591" w:rsidRDefault="00931B0E" w:rsidP="00144A53">
                                              <w:pPr>
                                                <w:pStyle w:val="aff6"/>
                                                <w:rPr>
                                                  <w:sz w:val="20"/>
                                                  <w:szCs w:val="20"/>
                                                </w:rPr>
                                              </w:pPr>
                                              <w:r w:rsidRPr="00EA1591">
                                                <w:rPr>
                                                  <w:sz w:val="20"/>
                                                  <w:szCs w:val="20"/>
                                                </w:rPr>
                                                <w:t>Инв. № подл.</w:t>
                                              </w:r>
                                            </w:p>
                                          </w:txbxContent>
                                        </wps:txbx>
                                        <wps:bodyPr rot="0" vert="vert270" wrap="square" lIns="0" tIns="0" rIns="0" bIns="0" anchor="t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  <wpg:grpSp>
                                  <wpg:cNvPr id="117" name="Group 1067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397" y="11708"/>
                                      <a:ext cx="692" cy="4819"/>
                                      <a:chOff x="397" y="11708"/>
                                      <a:chExt cx="692" cy="4819"/>
                                    </a:xfrm>
                                  </wpg:grpSpPr>
                                  <wps:wsp>
                                    <wps:cNvPr id="118" name="Line 762"/>
                                    <wps:cNvCnPr/>
                                    <wps:spPr bwMode="auto">
                                      <a:xfrm flipV="1">
                                        <a:off x="693" y="11708"/>
                                        <a:ext cx="0" cy="4819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9050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g:grpSp>
                                    <wpg:cNvPr id="119" name="Group 1066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397" y="11708"/>
                                        <a:ext cx="692" cy="1459"/>
                                        <a:chOff x="397" y="11708"/>
                                        <a:chExt cx="692" cy="1459"/>
                                      </a:xfrm>
                                    </wpg:grpSpPr>
                                    <wps:wsp>
                                      <wps:cNvPr id="120" name="Line 763"/>
                                      <wps:cNvCnPr/>
                                      <wps:spPr bwMode="auto">
                                        <a:xfrm>
                                          <a:off x="397" y="11708"/>
                                          <a:ext cx="692" cy="0"/>
                                        </a:xfrm>
                                        <a:prstGeom prst="line">
                                          <a:avLst/>
                                        </a:prstGeom>
                                        <a:noFill/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noFill/>
                                            </a14:hiddenFill>
                                          </a:ext>
                                        </a:extLst>
                                      </wps:spPr>
                                      <wps:bodyPr/>
                                    </wps:wsp>
                                    <wps:wsp>
                                      <wps:cNvPr id="121" name="Text Box 770"/>
                                      <wps:cNvSpPr txBox="1"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7" y="11711"/>
                                          <a:ext cx="280" cy="1456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ffectLst/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  <a:ext uri="{91240B29-F687-4F45-9708-019B960494DF}">
                                            <a14:hiddenLine xmlns:a14="http://schemas.microsoft.com/office/drawing/2010/main" w="19050">
                                              <a:solidFill>
                                                <a:srgbClr val="000000"/>
                                              </a:solidFill>
                                              <a:miter lim="800000"/>
                                              <a:headEnd/>
                                              <a:tailEnd/>
                                            </a14:hiddenLine>
                                          </a:ext>
                                          <a:ext uri="{AF507438-7753-43E0-B8FC-AC1667EBCBE1}">
                                            <a14:hiddenEffects xmlns:a14="http://schemas.microsoft.com/office/drawing/2010/main">
                                              <a:effectLst/>
                                            </a14:hiddenEffects>
                                          </a:ext>
                                        </a:extLst>
                                      </wps:spPr>
                                      <wps:txbx>
                                        <w:txbxContent>
                                          <w:p w:rsidR="00931B0E" w:rsidRPr="00EA1591" w:rsidRDefault="00931B0E" w:rsidP="00144A53">
                                            <w:pPr>
                                              <w:pStyle w:val="aff6"/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</w:pPr>
                                            <w:r w:rsidRPr="00EA1591"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  <w:t>Взам. инв. №</w:t>
                                            </w:r>
                                          </w:p>
                                        </w:txbxContent>
                                      </wps:txbx>
                                      <wps:bodyPr rot="0" vert="vert270" wrap="square" lIns="0" tIns="0" rIns="0" bIns="0" anchor="t" anchorCtr="0" upright="1">
                                        <a:noAutofit/>
                                      </wps:bodyPr>
                                    </wps:wsp>
                                  </wpg:grpSp>
                                </wpg:grpSp>
                              </wpg:grpSp>
                            </wpg:grpSp>
                          </wpg:grpSp>
                        </wpg:grpSp>
                        <wps:wsp>
                          <wps:cNvPr id="122" name="Text Box 7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186" y="371"/>
                              <a:ext cx="448" cy="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931B0E" w:rsidRPr="00B2132E" w:rsidRDefault="00931B0E" w:rsidP="005D228D">
                                <w:pPr>
                                  <w:pStyle w:val="aff8"/>
                                </w:pPr>
                                <w:r w:rsidRPr="00B2132E">
                                  <w:fldChar w:fldCharType="begin"/>
                                </w:r>
                                <w:r w:rsidRPr="00B2132E">
                                  <w:instrText xml:space="preserve"> PAGE </w:instrText>
                                </w:r>
                                <w:r w:rsidRPr="00B2132E">
                                  <w:fldChar w:fldCharType="separate"/>
                                </w:r>
                                <w:r w:rsidR="005D0E64">
                                  <w:rPr>
                                    <w:noProof/>
                                  </w:rPr>
                                  <w:t>2</w:t>
                                </w:r>
                                <w:r w:rsidRPr="00B2132E">
                                  <w:fldChar w:fldCharType="end"/>
                                </w:r>
                              </w:p>
                              <w:p w:rsidR="008431E5" w:rsidRPr="00D75AAE" w:rsidRDefault="00931B0E" w:rsidP="005D228D">
                                <w:pPr>
                                  <w:pStyle w:val="81"/>
                                </w:pPr>
                                <w:r w:rsidRPr="00B2132E">
                                  <w:fldChar w:fldCharType="begin"/>
                                </w:r>
                                <w:r w:rsidR="008431E5" w:rsidRPr="00B2132E">
                                  <w:fldChar w:fldCharType="begin"/>
                                </w:r>
                                <w:r w:rsidR="008431E5" w:rsidRPr="00B2132E">
                                  <w:instrText xml:space="preserve"> P</w:instrText>
                                </w:r>
                              </w:p>
                              <w:p w:rsidR="008431E5" w:rsidRPr="00D75AAE" w:rsidRDefault="008431E5" w:rsidP="005D228D">
                                <w:pPr>
                                  <w:pStyle w:val="81"/>
                                </w:pPr>
                                <w:r w:rsidRPr="00B2132E">
                                  <w:instrText>G</w:instrText>
                                </w:r>
                              </w:p>
                              <w:p w:rsidR="00931B0E" w:rsidRPr="00B2132E" w:rsidRDefault="008431E5" w:rsidP="005D228D">
                                <w:pPr>
                                  <w:pStyle w:val="aff8"/>
                                </w:pPr>
                                <w:r w:rsidRPr="00B2132E">
                                  <w:instrText xml:space="preserve"> </w:instrText>
                                </w:r>
                                <w:r w:rsidRPr="00B2132E">
                                  <w:fldChar w:fldCharType="separate"/>
                                </w:r>
                                <w:r>
                                  <w:rPr>
                                    <w:noProof/>
                                  </w:rPr>
                                  <w:instrText>4</w:instrText>
                                </w:r>
                                <w:r w:rsidRPr="00B2132E">
                                  <w:fldChar w:fldCharType="end"/>
                                </w:r>
                                <w:r w:rsidR="00931B0E" w:rsidRPr="00B2132E">
                                  <w:instrText xml:space="preserve"> PAGE </w:instrText>
                                </w:r>
                                <w:r w:rsidR="00931B0E" w:rsidRPr="00B2132E">
                                  <w:fldChar w:fldCharType="separate"/>
                                </w:r>
                                <w:r w:rsidR="00931B0E">
                                  <w:rPr>
                                    <w:noProof/>
                                  </w:rPr>
                                  <w:t>4</w:t>
                                </w:r>
                                <w:r w:rsidR="00931B0E" w:rsidRPr="00B2132E"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1555"/>
                        <wpg:cNvGrpSpPr>
                          <a:grpSpLocks/>
                        </wpg:cNvGrpSpPr>
                        <wpg:grpSpPr bwMode="auto">
                          <a:xfrm>
                            <a:off x="532" y="4487"/>
                            <a:ext cx="781" cy="3606"/>
                            <a:chOff x="532" y="4487"/>
                            <a:chExt cx="781" cy="3606"/>
                          </a:xfrm>
                        </wpg:grpSpPr>
                        <wpg:grpSp>
                          <wpg:cNvPr id="124" name="Group 1521"/>
                          <wpg:cNvGrpSpPr>
                            <a:grpSpLocks/>
                          </wpg:cNvGrpSpPr>
                          <wpg:grpSpPr bwMode="auto">
                            <a:xfrm>
                              <a:off x="533" y="4487"/>
                              <a:ext cx="776" cy="3606"/>
                              <a:chOff x="749" y="7988"/>
                              <a:chExt cx="799" cy="3606"/>
                            </a:xfrm>
                          </wpg:grpSpPr>
                          <wps:wsp>
                            <wps:cNvPr id="125" name="tbxJob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82" y="1048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604F47" w:rsidRDefault="00931B0E" w:rsidP="00604F47">
                                  <w:pPr>
                                    <w:pStyle w:val="aff6"/>
                                    <w:jc w:val="lef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126" name="tbxFam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82" y="937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604F47" w:rsidRDefault="00931B0E" w:rsidP="00604F47">
                                  <w:pPr>
                                    <w:pStyle w:val="aff6"/>
                                    <w:jc w:val="lef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127" name="Text Box 15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82" y="8543"/>
                                <a:ext cx="266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Default="00931B0E" w:rsidP="00EA1591"/>
                              </w:txbxContent>
                            </wps:txbx>
                            <wps:bodyPr rot="0" vert="vert270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28" name="tbxDat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82" y="7988"/>
                                <a:ext cx="266" cy="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D75AAE" w:rsidRDefault="00931B0E" w:rsidP="00DE653F">
                                  <w:pPr>
                                    <w:pStyle w:val="81"/>
                                  </w:pPr>
                                </w:p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29" name="tbxJob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5" y="1048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D75AAE" w:rsidRDefault="00931B0E" w:rsidP="00DE653F">
                                  <w:pPr>
                                    <w:pStyle w:val="81"/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130" name="tbxFam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5" y="937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604F47" w:rsidRDefault="00931B0E" w:rsidP="00604F47">
                                  <w:pPr>
                                    <w:pStyle w:val="aff6"/>
                                    <w:jc w:val="lef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131" name="Text Box 152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5" y="8543"/>
                                <a:ext cx="266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Default="00931B0E" w:rsidP="00EA1591"/>
                              </w:txbxContent>
                            </wps:txbx>
                            <wps:bodyPr rot="0" vert="vert270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32" name="tbxJob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9" y="1048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604F47" w:rsidRDefault="00931B0E" w:rsidP="00604F47">
                                  <w:pPr>
                                    <w:pStyle w:val="aff6"/>
                                    <w:jc w:val="lef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133" name="tbxFam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9" y="937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604F47" w:rsidRDefault="00931B0E" w:rsidP="00604F47">
                                  <w:pPr>
                                    <w:pStyle w:val="aff6"/>
                                    <w:jc w:val="lef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134" name="Text Box 153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9" y="8543"/>
                                <a:ext cx="266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Default="00931B0E" w:rsidP="00EA1591"/>
                              </w:txbxContent>
                            </wps:txbx>
                            <wps:bodyPr rot="0" vert="vert270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35" name="tbxDat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9" y="7988"/>
                                <a:ext cx="266" cy="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604F47" w:rsidRDefault="00931B0E" w:rsidP="00604F47">
                                  <w:pPr>
                                    <w:pStyle w:val="aff6"/>
                                    <w:jc w:val="lef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36" name="tbxDat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5" y="7988"/>
                                <a:ext cx="266" cy="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604F47" w:rsidRDefault="00931B0E" w:rsidP="00604F47">
                                  <w:pPr>
                                    <w:pStyle w:val="aff6"/>
                                    <w:jc w:val="lef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7" name="Group 1534"/>
                          <wpg:cNvGrpSpPr>
                            <a:grpSpLocks/>
                          </wpg:cNvGrpSpPr>
                          <wpg:grpSpPr bwMode="auto">
                            <a:xfrm>
                              <a:off x="532" y="5043"/>
                              <a:ext cx="781" cy="831"/>
                              <a:chOff x="1629" y="6612"/>
                              <a:chExt cx="804" cy="831"/>
                            </a:xfrm>
                          </wpg:grpSpPr>
                          <wps:wsp>
                            <wps:cNvPr id="138" name="tbxFam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629" y="6612"/>
                                <a:ext cx="266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604F47" w:rsidRDefault="00931B0E" w:rsidP="00604F47">
                                  <w:pPr>
                                    <w:pStyle w:val="aff6"/>
                                    <w:jc w:val="lef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931B0E" w:rsidRPr="00EA1591" w:rsidRDefault="00931B0E" w:rsidP="00EA1591">
                                  <w:pPr>
                                    <w:pStyle w:val="23"/>
                                    <w:rPr>
                                      <w:rFonts w:ascii="ISOCPEUR" w:hAnsi="ISOCPEUR"/>
                                      <w:b/>
                                      <w:spacing w:val="-20"/>
                                      <w:szCs w:val="20"/>
                                    </w:rPr>
                                  </w:pPr>
                                </w:p>
                                <w:p w:rsidR="00931B0E" w:rsidRPr="00EA1591" w:rsidRDefault="00931B0E" w:rsidP="00EA1591">
                                  <w:pPr>
                                    <w:pStyle w:val="23"/>
                                    <w:rPr>
                                      <w:rFonts w:ascii="ISOCPEUR" w:hAnsi="ISOCPEUR"/>
                                      <w:b/>
                                      <w:spacing w:val="-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139" name="tbxFam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895" y="6612"/>
                                <a:ext cx="266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604F47" w:rsidRDefault="00931B0E" w:rsidP="00604F47">
                                  <w:pPr>
                                    <w:pStyle w:val="aff6"/>
                                    <w:jc w:val="lef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140" name="tbxFam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61" y="6612"/>
                                <a:ext cx="272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604F47" w:rsidRDefault="00931B0E" w:rsidP="00604F47">
                                  <w:pPr>
                                    <w:pStyle w:val="aff6"/>
                                    <w:jc w:val="lef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</wpg:grpSp>
                    <wpg:grpSp>
                      <wpg:cNvPr id="141" name="Group 1597"/>
                      <wpg:cNvGrpSpPr>
                        <a:grpSpLocks/>
                      </wpg:cNvGrpSpPr>
                      <wpg:grpSpPr bwMode="auto">
                        <a:xfrm>
                          <a:off x="533" y="8078"/>
                          <a:ext cx="777" cy="3606"/>
                          <a:chOff x="533" y="8078"/>
                          <a:chExt cx="777" cy="3606"/>
                        </a:xfrm>
                      </wpg:grpSpPr>
                      <wps:wsp>
                        <wps:cNvPr id="142" name="tbxJob8"/>
                        <wps:cNvSpPr txBox="1">
                          <a:spLocks noChangeArrowheads="1"/>
                        </wps:cNvSpPr>
                        <wps:spPr bwMode="auto">
                          <a:xfrm>
                            <a:off x="1051" y="10574"/>
                            <a:ext cx="258" cy="11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31B0E" w:rsidRPr="00604F47" w:rsidRDefault="00931B0E" w:rsidP="00604F47">
                              <w:pPr>
                                <w:pStyle w:val="aff6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18000" tIns="0" rIns="0" bIns="0" anchor="t" anchorCtr="0" upright="1">
                          <a:noAutofit/>
                        </wps:bodyPr>
                      </wps:wsp>
                      <wps:wsp>
                        <wps:cNvPr id="143" name="tbxFam8"/>
                        <wps:cNvSpPr txBox="1">
                          <a:spLocks noChangeArrowheads="1"/>
                        </wps:cNvSpPr>
                        <wps:spPr bwMode="auto">
                          <a:xfrm>
                            <a:off x="1051" y="9464"/>
                            <a:ext cx="258" cy="11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31B0E" w:rsidRPr="00604F47" w:rsidRDefault="00931B0E" w:rsidP="00604F47">
                              <w:pPr>
                                <w:pStyle w:val="aff6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18000" tIns="0" rIns="0" bIns="0" anchor="t" anchorCtr="0" upright="1">
                          <a:noAutofit/>
                        </wps:bodyPr>
                      </wps:wsp>
                      <wps:wsp>
                        <wps:cNvPr id="144" name="tbxJob7"/>
                        <wps:cNvSpPr txBox="1">
                          <a:spLocks noChangeArrowheads="1"/>
                        </wps:cNvSpPr>
                        <wps:spPr bwMode="auto">
                          <a:xfrm>
                            <a:off x="792" y="10574"/>
                            <a:ext cx="259" cy="11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31B0E" w:rsidRPr="00604F47" w:rsidRDefault="00931B0E" w:rsidP="00604F47">
                              <w:pPr>
                                <w:pStyle w:val="aff6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18000" tIns="0" rIns="0" bIns="0" anchor="t" anchorCtr="0" upright="1">
                          <a:noAutofit/>
                        </wps:bodyPr>
                      </wps:wsp>
                      <wps:wsp>
                        <wps:cNvPr id="145" name="Text Box 1542"/>
                        <wps:cNvSpPr txBox="1">
                          <a:spLocks noChangeArrowheads="1"/>
                        </wps:cNvSpPr>
                        <wps:spPr bwMode="auto">
                          <a:xfrm>
                            <a:off x="533" y="8078"/>
                            <a:ext cx="258" cy="360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31B0E" w:rsidRPr="00EA1591" w:rsidRDefault="00931B0E" w:rsidP="005E2239">
                              <w:pPr>
                                <w:pStyle w:val="aff6"/>
                                <w:ind w:left="40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1591">
                                <w:rPr>
                                  <w:sz w:val="20"/>
                                  <w:szCs w:val="20"/>
                                </w:rPr>
                                <w:t>Согласовано</w:t>
                              </w:r>
                            </w:p>
                          </w:txbxContent>
                        </wps:txbx>
                        <wps:bodyPr rot="0" vert="vert270" wrap="square" lIns="18000" tIns="0" rIns="0" bIns="0" anchor="t" anchorCtr="0" upright="1">
                          <a:noAutofit/>
                        </wps:bodyPr>
                      </wps:wsp>
                      <wps:wsp>
                        <wps:cNvPr id="146" name="tbxFam7"/>
                        <wps:cNvSpPr txBox="1">
                          <a:spLocks noChangeArrowheads="1"/>
                        </wps:cNvSpPr>
                        <wps:spPr bwMode="auto">
                          <a:xfrm>
                            <a:off x="792" y="9464"/>
                            <a:ext cx="259" cy="11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31B0E" w:rsidRDefault="00931B0E" w:rsidP="00743912">
                              <w:pPr>
                                <w:pStyle w:val="81"/>
                              </w:pPr>
                            </w:p>
                          </w:txbxContent>
                        </wps:txbx>
                        <wps:bodyPr rot="0" vert="vert270" wrap="square" lIns="18000" tIns="0" rIns="0" bIns="0" anchor="t" anchorCtr="0" upright="1">
                          <a:noAutofit/>
                        </wps:bodyPr>
                      </wps:wsp>
                      <wps:wsp>
                        <wps:cNvPr id="147" name="tbxDat7"/>
                        <wps:cNvSpPr txBox="1">
                          <a:spLocks noChangeArrowheads="1"/>
                        </wps:cNvSpPr>
                        <wps:spPr bwMode="auto">
                          <a:xfrm>
                            <a:off x="792" y="8078"/>
                            <a:ext cx="259" cy="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31B0E" w:rsidRPr="00D75AAE" w:rsidRDefault="00931B0E" w:rsidP="00743912">
                              <w:pPr>
                                <w:pStyle w:val="81"/>
                              </w:pPr>
                            </w:p>
                          </w:txbxContent>
                        </wps:txbx>
                        <wps:bodyPr rot="0" vert="vert270" wrap="square" lIns="0" tIns="0" rIns="0" bIns="0" anchor="t" anchorCtr="0" upright="1">
                          <a:noAutofit/>
                        </wps:bodyPr>
                      </wps:wsp>
                      <wps:wsp>
                        <wps:cNvPr id="148" name="tbxDat8"/>
                        <wps:cNvSpPr txBox="1">
                          <a:spLocks noChangeArrowheads="1"/>
                        </wps:cNvSpPr>
                        <wps:spPr bwMode="auto">
                          <a:xfrm>
                            <a:off x="1051" y="8078"/>
                            <a:ext cx="258" cy="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31B0E" w:rsidRPr="00604F47" w:rsidRDefault="00931B0E" w:rsidP="00604F47">
                              <w:pPr>
                                <w:pStyle w:val="aff6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:rsidR="00931B0E" w:rsidRPr="00D75AAE" w:rsidRDefault="00931B0E" w:rsidP="00743912">
                              <w:pPr>
                                <w:pStyle w:val="81"/>
                              </w:pPr>
                            </w:p>
                          </w:txbxContent>
                        </wps:txbx>
                        <wps:bodyPr rot="0" vert="vert270" wrap="square" lIns="0" tIns="0" rIns="0" bIns="0" anchor="t" anchorCtr="0" upright="1">
                          <a:noAutofit/>
                        </wps:bodyPr>
                      </wps:wsp>
                      <wpg:grpSp>
                        <wpg:cNvPr id="149" name="Group 1554"/>
                        <wpg:cNvGrpSpPr>
                          <a:grpSpLocks/>
                        </wpg:cNvGrpSpPr>
                        <wpg:grpSpPr bwMode="auto">
                          <a:xfrm>
                            <a:off x="787" y="8636"/>
                            <a:ext cx="523" cy="831"/>
                            <a:chOff x="4681" y="12486"/>
                            <a:chExt cx="523" cy="831"/>
                          </a:xfrm>
                        </wpg:grpSpPr>
                        <wps:wsp>
                          <wps:cNvPr id="150" name="tbxFam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81" y="12486"/>
                              <a:ext cx="259" cy="83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931B0E" w:rsidRPr="00604F47" w:rsidRDefault="00931B0E" w:rsidP="00604F47">
                                <w:pPr>
                                  <w:pStyle w:val="aff6"/>
                                  <w:jc w:val="left"/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vert="vert270" wrap="square" lIns="18000" tIns="0" rIns="0" bIns="0" anchor="t" anchorCtr="0" upright="1">
                            <a:noAutofit/>
                          </wps:bodyPr>
                        </wps:wsp>
                        <wps:wsp>
                          <wps:cNvPr id="151" name="tbxFam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40" y="12486"/>
                              <a:ext cx="264" cy="83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931B0E" w:rsidRPr="00604F47" w:rsidRDefault="00931B0E" w:rsidP="00604F47">
                                <w:pPr>
                                  <w:pStyle w:val="aff6"/>
                                  <w:jc w:val="left"/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vert="vert270" wrap="square" lIns="18000" tIns="0" rIns="0" bIns="0" anchor="t" anchorCtr="0" upright="1">
                            <a:noAutofit/>
                          </wps:bodyPr>
                        </wps:wsp>
                      </wpg:grp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54A1B02" id="Group 1598" o:spid="_x0000_s1058" style="position:absolute;left:0;text-align:left;margin-left:30.6pt;margin-top:19.4pt;width:543.4pt;height:802.5pt;z-index:251642368;mso-position-horizontal-relative:page;mso-position-vertical-relative:page" coordorigin="532,341" coordsize="11014,161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">
              <v:group id="Group 1556" o:spid="_x0000_s1059" style="position:absolute;left:532;top:341;width:11014;height:16152" coordorigin="532,341" coordsize="11014,16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D/HwwAAANw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nMDvM+ECuf0BAAD//wMAUEsBAi0AFAAGAAgAAAAhANvh9svuAAAAhQEAABMAAAAAAAAAAAAA&#10;AAAAAAAAAFtDb250ZW50X1R5cGVzXS54bWxQSwECLQAUAAYACAAAACEAWvQsW78AAAAVAQAACwAA&#10;AAAAAAAAAAAAAAAfAQAAX3JlbHMvLnJlbHNQSwECLQAUAAYACAAAACEAJIg/x8MAAADcAAAADwAA&#10;AAAAAAAAAAAAAAAHAgAAZHJzL2Rvd25yZXYueG1sUEsFBgAAAAADAAMAtwAAAPcCAAAAAA==&#10;">
                <v:group id="Group 1160" o:spid="_x0000_s1060" style="position:absolute;left:636;top:341;width:10910;height:16152" coordorigin="397,371" coordsize="11237,16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qGwwwAAANw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WsHvM+ECufsBAAD//wMAUEsBAi0AFAAGAAgAAAAhANvh9svuAAAAhQEAABMAAAAAAAAAAAAA&#10;AAAAAAAAAFtDb250ZW50X1R5cGVzXS54bWxQSwECLQAUAAYACAAAACEAWvQsW78AAAAVAQAACwAA&#10;AAAAAAAAAAAAAAAfAQAAX3JlbHMvLnJlbHNQSwECLQAUAAYACAAAACEA1FqhsMMAAADcAAAADwAA&#10;AAAAAAAAAAAAAAAHAgAAZHJzL2Rvd25yZXYueG1sUEsFBgAAAAADAAMAtwAAAPcCAAAAAA==&#10;">
                  <v:group id="Group 1071" o:spid="_x0000_s1061" style="position:absolute;left:397;top:371;width:11237;height:16156" coordorigin="397,371" coordsize="11237,16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gQrwwAAANw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F+tITHM+ECufkFAAD//wMAUEsBAi0AFAAGAAgAAAAhANvh9svuAAAAhQEAABMAAAAAAAAAAAAA&#10;AAAAAAAAAFtDb250ZW50X1R5cGVzXS54bWxQSwECLQAUAAYACAAAACEAWvQsW78AAAAVAQAACwAA&#10;AAAAAAAAAAAAAAAfAQAAX3JlbHMvLnJlbHNQSwECLQAUAAYACAAAACEAuxYEK8MAAADcAAAADwAA&#10;AAAAAAAAAAAAAAAHAgAAZHJzL2Rvd25yZXYueG1sUEsFBgAAAAADAAMAtwAAAPcCAAAAAA==&#10;">
                    <v:rect id="Rectangle 767" o:spid="_x0000_s1062" style="position:absolute;left:1097;top:371;width:10537;height:16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" filled="f" strokeweight="1.5pt"/>
                    <v:group id="Group 1070" o:spid="_x0000_s1063" style="position:absolute;left:397;top:11708;width:700;height:4819" coordorigin="397,11708" coordsize="700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769" o:spid="_x0000_s1064" type="#_x0000_t202" style="position:absolute;left:397;top:13167;width:280;height:1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" filled="f" stroked="f" strokeweight="1.5pt">
                        <v:textbox style="layout-flow:vertical;mso-layout-flow-alt:bottom-to-top" inset="0,0,0,0">
                          <w:txbxContent>
                            <w:p w:rsidR="00931B0E" w:rsidRPr="00EA1591" w:rsidRDefault="00931B0E" w:rsidP="00144A53">
                              <w:pPr>
                                <w:pStyle w:val="aff6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1591">
                                <w:rPr>
                                  <w:sz w:val="20"/>
                                  <w:szCs w:val="20"/>
                                </w:rPr>
                                <w:t>Подп. и дата</w:t>
                              </w:r>
                            </w:p>
                          </w:txbxContent>
                        </v:textbox>
                      </v:shape>
                      <v:group id="Group 1069" o:spid="_x0000_s1065" style="position:absolute;left:397;top:11708;width:700;height:4819" coordorigin="397,11708" coordsize="700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">
                        <v:line id="Line 766" o:spid="_x0000_s1066" style="position:absolute;flip:x;visibility:visible;mso-wrap-style:square" from="397,13163" to="1097,13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" strokeweight="1.5pt"/>
                        <v:group id="Group 1068" o:spid="_x0000_s1067" style="position:absolute;left:397;top:11708;width:700;height:4819" coordorigin="397,11708" coordsize="700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">
                          <v:group id="Group 1062" o:spid="_x0000_s1068" style="position:absolute;left:397;top:11708;width:700;height:4819" coordorigin="406,11708" coordsize="700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QyB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U8GXZ2QCnf8CAAD//wMAUEsBAi0AFAAGAAgAAAAhANvh9svuAAAAhQEAABMAAAAAAAAA&#10;AAAAAAAAAAAAAFtDb250ZW50X1R5cGVzXS54bWxQSwECLQAUAAYACAAAACEAWvQsW78AAAAVAQAA&#10;CwAAAAAAAAAAAAAAAAAfAQAAX3JlbHMvLnJlbHNQSwECLQAUAAYACAAAACEAzh0MgcYAAADcAAAA&#10;DwAAAAAAAAAAAAAAAAAHAgAAZHJzL2Rvd25yZXYueG1sUEsFBgAAAAADAAMAtwAAAPoCAAAAAA==&#10;">
                            <v:line id="Line 761" o:spid="_x0000_s1069" style="position:absolute;flip:y;visibility:visible;mso-wrap-style:square" from="406,11708" to="406,165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" strokeweight="1.5pt"/>
                            <v:group id="Group 1061" o:spid="_x0000_s1070" style="position:absolute;left:406;top:15099;width:700;height:1428" coordorigin="406,15099" coordsize="700,1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zdt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8QZ+nwkXyOMPAAAA//8DAFBLAQItABQABgAIAAAAIQDb4fbL7gAAAIUBAAATAAAAAAAAAAAA&#10;AAAAAAAAAABbQ29udGVudF9UeXBlc10ueG1sUEsBAi0AFAAGAAgAAAAhAFr0LFu/AAAAFQEAAAsA&#10;AAAAAAAAAAAAAAAAHwEAAF9yZWxzLy5yZWxzUEsBAi0AFAAGAAgAAAAhAFGDN23EAAAA3AAAAA8A&#10;AAAAAAAAAAAAAAAABwIAAGRycy9kb3ducmV2LnhtbFBLBQYAAAAAAwADALcAAAD4AgAAAAA=&#10;">
                              <v:line id="Line 764" o:spid="_x0000_s1071" style="position:absolute;visibility:visible;mso-wrap-style:square" from="417,16526" to="1097,16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" strokeweight="1.5pt"/>
                              <v:group id="Group 1060" o:spid="_x0000_s1072" style="position:absolute;left:406;top:15099;width:700;height:1428" coordorigin="406,15099" coordsize="700,1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gqC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yTP8PhMukJsfAAAA//8DAFBLAQItABQABgAIAAAAIQDb4fbL7gAAAIUBAAATAAAAAAAAAAAA&#10;AAAAAAAAAABbQ29udGVudF9UeXBlc10ueG1sUEsBAi0AFAAGAAgAAAAhAFr0LFu/AAAAFQEAAAsA&#10;AAAAAAAAAAAAAAAAHwEAAF9yZWxzLy5yZWxzUEsBAi0AFAAGAAgAAAAhALEmCoLEAAAA3AAAAA8A&#10;AAAAAAAAAAAAAAAABwIAAGRycy9kb3ducmV2LnhtbFBLBQYAAAAAAwADALcAAAD4AgAAAAA=&#10;">
                                <v:line id="Line 765" o:spid="_x0000_s1073" style="position:absolute;visibility:visible;mso-wrap-style:square" from="406,15101" to="1106,151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" strokeweight="1.5pt"/>
                                <v:shape id="Text Box 768" o:spid="_x0000_s1074" type="#_x0000_t202" style="position:absolute;left:406;top:15099;width:280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" filled="f" stroked="f" strokeweight="1.5pt">
                                  <v:textbox style="layout-flow:vertical;mso-layout-flow-alt:bottom-to-top" inset="0,0,0,0">
                                    <w:txbxContent>
                                      <w:p w:rsidR="00931B0E" w:rsidRPr="00EA1591" w:rsidRDefault="00931B0E" w:rsidP="00144A53">
                                        <w:pPr>
                                          <w:pStyle w:val="aff6"/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EA1591">
                                          <w:rPr>
                                            <w:sz w:val="20"/>
                                            <w:szCs w:val="20"/>
                                          </w:rPr>
                                          <w:t>Инв. № подл.</w:t>
                                        </w:r>
                                      </w:p>
                                    </w:txbxContent>
                                  </v:textbox>
                                </v:shape>
                              </v:group>
                            </v:group>
                          </v:group>
                          <v:group id="Group 1067" o:spid="_x0000_s1075" style="position:absolute;left:397;top:11708;width:692;height:4819" coordorigin="397,11708" coordsize="692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JT1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ySv8PhMukJsfAAAA//8DAFBLAQItABQABgAIAAAAIQDb4fbL7gAAAIUBAAATAAAAAAAAAAAA&#10;AAAAAAAAAABbQ29udGVudF9UeXBlc10ueG1sUEsBAi0AFAAGAAgAAAAhAFr0LFu/AAAAFQEAAAsA&#10;AAAAAAAAAAAAAAAAHwEAAF9yZWxzLy5yZWxzUEsBAi0AFAAGAAgAAAAhAEH0lPXEAAAA3AAAAA8A&#10;AAAAAAAAAAAAAAAABwIAAGRycy9kb3ducmV2LnhtbFBLBQYAAAAAAwADALcAAAD4AgAAAAA=&#10;">
                            <v:line id="Line 762" o:spid="_x0000_s1076" style="position:absolute;flip:y;visibility:visible;mso-wrap-style:square" from="693,11708" to="693,165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" strokeweight="1.5pt"/>
                            <v:group id="Group 1066" o:spid="_x0000_s1077" style="position:absolute;left:397;top:11708;width:692;height:1459" coordorigin="397,11708" coordsize="692,1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UcxAAAANw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kxX8PhMukJsfAAAA//8DAFBLAQItABQABgAIAAAAIQDb4fbL7gAAAIUBAAATAAAAAAAAAAAA&#10;AAAAAAAAAABbQ29udGVudF9UeXBlc10ueG1sUEsBAi0AFAAGAAgAAAAhAFr0LFu/AAAAFQEAAAsA&#10;AAAAAAAAAAAAAAAAHwEAAF9yZWxzLy5yZWxzUEsBAi0AFAAGAAgAAAAhAF8npRzEAAAA3AAAAA8A&#10;AAAAAAAAAAAAAAAABwIAAGRycy9kb3ducmV2LnhtbFBLBQYAAAAAAwADALcAAAD4AgAAAAA=&#10;">
                              <v:line id="Line 763" o:spid="_x0000_s1078" style="position:absolute;visibility:visible;mso-wrap-style:square" from="397,11708" to="1089,117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" strokeweight="1.5pt"/>
                              <v:shape id="Text Box 770" o:spid="_x0000_s1079" type="#_x0000_t202" style="position:absolute;left:397;top:11711;width:280;height:1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" filled="f" stroked="f" strokeweight="1.5pt">
                                <v:textbox style="layout-flow:vertical;mso-layout-flow-alt:bottom-to-top" inset="0,0,0,0">
                                  <w:txbxContent>
                                    <w:p w:rsidR="00931B0E" w:rsidRPr="00EA1591" w:rsidRDefault="00931B0E" w:rsidP="00144A53">
                                      <w:pPr>
                                        <w:pStyle w:val="aff6"/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r w:rsidRPr="00EA1591">
                                        <w:rPr>
                                          <w:sz w:val="20"/>
                                          <w:szCs w:val="20"/>
                                        </w:rPr>
                                        <w:t>Взам. инв. №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</v:group>
                        </v:group>
                      </v:group>
                    </v:group>
                  </v:group>
                  <v:shape id="Text Box 771" o:spid="_x0000_s1080" type="#_x0000_t202" style="position:absolute;left:11186;top:371;width:448;height: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" strokeweight="1.5pt">
                    <v:textbox inset="0,0,0,0">
                      <w:txbxContent>
                        <w:p w:rsidR="00931B0E" w:rsidRPr="00B2132E" w:rsidRDefault="00931B0E" w:rsidP="005D228D">
                          <w:pPr>
                            <w:pStyle w:val="aff8"/>
                          </w:pPr>
                          <w:r w:rsidRPr="00B2132E">
                            <w:fldChar w:fldCharType="begin"/>
                          </w:r>
                          <w:r w:rsidRPr="00B2132E">
                            <w:instrText xml:space="preserve"> PAGE </w:instrText>
                          </w:r>
                          <w:r w:rsidRPr="00B2132E">
                            <w:fldChar w:fldCharType="separate"/>
                          </w:r>
                          <w:r w:rsidR="005D0E64">
                            <w:rPr>
                              <w:noProof/>
                            </w:rPr>
                            <w:t>2</w:t>
                          </w:r>
                          <w:r w:rsidRPr="00B2132E">
                            <w:fldChar w:fldCharType="end"/>
                          </w:r>
                        </w:p>
                        <w:p w:rsidR="008431E5" w:rsidRPr="00D75AAE" w:rsidRDefault="00931B0E" w:rsidP="005D228D">
                          <w:pPr>
                            <w:pStyle w:val="81"/>
                          </w:pPr>
                          <w:r w:rsidRPr="00B2132E">
                            <w:fldChar w:fldCharType="begin"/>
                          </w:r>
                          <w:r w:rsidR="008431E5" w:rsidRPr="00B2132E">
                            <w:fldChar w:fldCharType="begin"/>
                          </w:r>
                          <w:r w:rsidR="008431E5" w:rsidRPr="00B2132E">
                            <w:instrText xml:space="preserve"> P</w:instrText>
                          </w:r>
                        </w:p>
                        <w:p w:rsidR="008431E5" w:rsidRPr="00D75AAE" w:rsidRDefault="008431E5" w:rsidP="005D228D">
                          <w:pPr>
                            <w:pStyle w:val="81"/>
                          </w:pPr>
                          <w:r w:rsidRPr="00B2132E">
                            <w:instrText>G</w:instrText>
                          </w:r>
                        </w:p>
                        <w:p w:rsidR="00931B0E" w:rsidRPr="00B2132E" w:rsidRDefault="008431E5" w:rsidP="005D228D">
                          <w:pPr>
                            <w:pStyle w:val="aff8"/>
                          </w:pPr>
                          <w:r w:rsidRPr="00B2132E">
                            <w:instrText xml:space="preserve"> </w:instrText>
                          </w:r>
                          <w:r w:rsidRPr="00B2132E"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instrText>4</w:instrText>
                          </w:r>
                          <w:r w:rsidRPr="00B2132E">
                            <w:fldChar w:fldCharType="end"/>
                          </w:r>
                          <w:r w:rsidR="00931B0E" w:rsidRPr="00B2132E">
                            <w:instrText xml:space="preserve"> PAGE </w:instrText>
                          </w:r>
                          <w:r w:rsidR="00931B0E" w:rsidRPr="00B2132E">
                            <w:fldChar w:fldCharType="separate"/>
                          </w:r>
                          <w:r w:rsidR="00931B0E">
                            <w:rPr>
                              <w:noProof/>
                            </w:rPr>
                            <w:t>4</w:t>
                          </w:r>
                          <w:r w:rsidR="00931B0E" w:rsidRPr="00B2132E">
                            <w:fldChar w:fldCharType="end"/>
                          </w:r>
                        </w:p>
                      </w:txbxContent>
                    </v:textbox>
                  </v:shape>
                </v:group>
                <v:group id="Group 1555" o:spid="_x0000_s1081" style="position:absolute;left:532;top:4487;width:781;height:3606" coordorigin="532,4487" coordsize="781,3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group id="Group 1521" o:spid="_x0000_s1082" style="position:absolute;left:533;top:4487;width:776;height:3606" coordorigin="749,7988" coordsize="799,3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">
                    <v:shape id="tbxJob9" o:spid="_x0000_s1083" type="#_x0000_t202" style="position:absolute;left:1282;top:10484;width:266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" strokeweight="1.5pt">
                      <v:textbox style="layout-flow:vertical;mso-layout-flow-alt:bottom-to-top" inset=".5mm,0,0,0">
                        <w:txbxContent>
                          <w:p w:rsidR="00931B0E" w:rsidRPr="00604F47" w:rsidRDefault="00931B0E" w:rsidP="00604F47">
                            <w:pPr>
                              <w:pStyle w:val="aff6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Fam9" o:spid="_x0000_s1084" type="#_x0000_t202" style="position:absolute;left:1282;top:9374;width:266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" strokeweight="1.5pt">
                      <v:textbox style="layout-flow:vertical;mso-layout-flow-alt:bottom-to-top" inset=".5mm,0,0,0">
                        <w:txbxContent>
                          <w:p w:rsidR="00931B0E" w:rsidRPr="00604F47" w:rsidRDefault="00931B0E" w:rsidP="00604F47">
                            <w:pPr>
                              <w:pStyle w:val="aff6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ext Box 1524" o:spid="_x0000_s1085" type="#_x0000_t202" style="position:absolute;left:1282;top:8543;width:266;height: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" strokeweight="1.5pt">
                      <v:textbox style="layout-flow:vertical;mso-layout-flow-alt:bottom-to-top">
                        <w:txbxContent>
                          <w:p w:rsidR="00931B0E" w:rsidRDefault="00931B0E" w:rsidP="00EA1591"/>
                        </w:txbxContent>
                      </v:textbox>
                    </v:shape>
                    <v:shape id="tbxDat9" o:spid="_x0000_s1086" type="#_x0000_t202" style="position:absolute;left:1282;top:7988;width:266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" strokeweight="1.5pt">
                      <v:textbox style="layout-flow:vertical;mso-layout-flow-alt:bottom-to-top" inset="0,0,0,0">
                        <w:txbxContent>
                          <w:p w:rsidR="00931B0E" w:rsidRPr="00D75AAE" w:rsidRDefault="00931B0E" w:rsidP="00DE653F">
                            <w:pPr>
                              <w:pStyle w:val="81"/>
                            </w:pPr>
                          </w:p>
                        </w:txbxContent>
                      </v:textbox>
                    </v:shape>
                    <v:shape id="tbxJob8" o:spid="_x0000_s1087" type="#_x0000_t202" style="position:absolute;left:1015;top:10484;width:266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" strokeweight="1.5pt">
                      <v:textbox style="layout-flow:vertical;mso-layout-flow-alt:bottom-to-top" inset=".5mm,0,0,0">
                        <w:txbxContent>
                          <w:p w:rsidR="00931B0E" w:rsidRPr="00D75AAE" w:rsidRDefault="00931B0E" w:rsidP="00DE653F">
                            <w:pPr>
                              <w:pStyle w:val="81"/>
                            </w:pPr>
                          </w:p>
                        </w:txbxContent>
                      </v:textbox>
                    </v:shape>
                    <v:shape id="tbxFam8" o:spid="_x0000_s1088" type="#_x0000_t202" style="position:absolute;left:1015;top:9374;width:266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" strokeweight="1.5pt">
                      <v:textbox style="layout-flow:vertical;mso-layout-flow-alt:bottom-to-top" inset=".5mm,0,0,0">
                        <w:txbxContent>
                          <w:p w:rsidR="00931B0E" w:rsidRPr="00604F47" w:rsidRDefault="00931B0E" w:rsidP="00604F47">
                            <w:pPr>
                              <w:pStyle w:val="aff6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ext Box 1528" o:spid="_x0000_s1089" type="#_x0000_t202" style="position:absolute;left:1015;top:8543;width:266;height: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" strokeweight="1.5pt">
                      <v:textbox style="layout-flow:vertical;mso-layout-flow-alt:bottom-to-top">
                        <w:txbxContent>
                          <w:p w:rsidR="00931B0E" w:rsidRDefault="00931B0E" w:rsidP="00EA1591"/>
                        </w:txbxContent>
                      </v:textbox>
                    </v:shape>
                    <v:shape id="tbxJob7" o:spid="_x0000_s1090" type="#_x0000_t202" style="position:absolute;left:749;top:10484;width:266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" strokeweight="1.5pt">
                      <v:textbox style="layout-flow:vertical;mso-layout-flow-alt:bottom-to-top" inset=".5mm,0,0,0">
                        <w:txbxContent>
                          <w:p w:rsidR="00931B0E" w:rsidRPr="00604F47" w:rsidRDefault="00931B0E" w:rsidP="00604F47">
                            <w:pPr>
                              <w:pStyle w:val="aff6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Fam7" o:spid="_x0000_s1091" type="#_x0000_t202" style="position:absolute;left:749;top:9374;width:266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" strokeweight="1.5pt">
                      <v:textbox style="layout-flow:vertical;mso-layout-flow-alt:bottom-to-top" inset=".5mm,0,0,0">
                        <w:txbxContent>
                          <w:p w:rsidR="00931B0E" w:rsidRPr="00604F47" w:rsidRDefault="00931B0E" w:rsidP="00604F47">
                            <w:pPr>
                              <w:pStyle w:val="aff6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ext Box 1531" o:spid="_x0000_s1092" type="#_x0000_t202" style="position:absolute;left:749;top:8543;width:266;height: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" strokeweight="1.5pt">
                      <v:textbox style="layout-flow:vertical;mso-layout-flow-alt:bottom-to-top">
                        <w:txbxContent>
                          <w:p w:rsidR="00931B0E" w:rsidRDefault="00931B0E" w:rsidP="00EA1591"/>
                        </w:txbxContent>
                      </v:textbox>
                    </v:shape>
                    <v:shape id="tbxDat7" o:spid="_x0000_s1093" type="#_x0000_t202" style="position:absolute;left:749;top:7988;width:266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" strokeweight="1.5pt">
                      <v:textbox style="layout-flow:vertical;mso-layout-flow-alt:bottom-to-top" inset="0,0,0,0">
                        <w:txbxContent>
                          <w:p w:rsidR="00931B0E" w:rsidRPr="00604F47" w:rsidRDefault="00931B0E" w:rsidP="00604F47">
                            <w:pPr>
                              <w:pStyle w:val="aff6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Dat8" o:spid="_x0000_s1094" type="#_x0000_t202" style="position:absolute;left:1015;top:7988;width:266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" strokeweight="1.5pt">
                      <v:textbox style="layout-flow:vertical;mso-layout-flow-alt:bottom-to-top" inset="0,0,0,0">
                        <w:txbxContent>
                          <w:p w:rsidR="00931B0E" w:rsidRPr="00604F47" w:rsidRDefault="00931B0E" w:rsidP="00604F47">
                            <w:pPr>
                              <w:pStyle w:val="aff6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534" o:spid="_x0000_s1095" style="position:absolute;left:532;top:5043;width:781;height:831" coordorigin="1629,6612" coordsize="804,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">
                    <v:shape id="tbxFam7" o:spid="_x0000_s1096" type="#_x0000_t202" style="position:absolute;left:1629;top:6612;width:266;height: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" strokeweight="1.5pt">
                      <v:textbox style="layout-flow:vertical;mso-layout-flow-alt:bottom-to-top" inset=".5mm,0,0,0">
                        <w:txbxContent>
                          <w:p w:rsidR="00931B0E" w:rsidRPr="00604F47" w:rsidRDefault="00931B0E" w:rsidP="00604F47">
                            <w:pPr>
                              <w:pStyle w:val="aff6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931B0E" w:rsidRPr="00EA1591" w:rsidRDefault="00931B0E" w:rsidP="00EA1591">
                            <w:pPr>
                              <w:pStyle w:val="23"/>
                              <w:rPr>
                                <w:rFonts w:ascii="ISOCPEUR" w:hAnsi="ISOCPEUR"/>
                                <w:b/>
                                <w:spacing w:val="-20"/>
                                <w:szCs w:val="20"/>
                              </w:rPr>
                            </w:pPr>
                          </w:p>
                          <w:p w:rsidR="00931B0E" w:rsidRPr="00EA1591" w:rsidRDefault="00931B0E" w:rsidP="00EA1591">
                            <w:pPr>
                              <w:pStyle w:val="23"/>
                              <w:rPr>
                                <w:rFonts w:ascii="ISOCPEUR" w:hAnsi="ISOCPEUR"/>
                                <w:b/>
                                <w:spacing w:val="-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Fam7" o:spid="_x0000_s1097" type="#_x0000_t202" style="position:absolute;left:1895;top:6612;width:266;height: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" strokeweight="1.5pt">
                      <v:textbox style="layout-flow:vertical;mso-layout-flow-alt:bottom-to-top" inset=".5mm,0,0,0">
                        <w:txbxContent>
                          <w:p w:rsidR="00931B0E" w:rsidRPr="00604F47" w:rsidRDefault="00931B0E" w:rsidP="00604F47">
                            <w:pPr>
                              <w:pStyle w:val="aff6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Fam7" o:spid="_x0000_s1098" type="#_x0000_t202" style="position:absolute;left:2161;top:6612;width:272;height: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" strokeweight="1.5pt">
                      <v:textbox style="layout-flow:vertical;mso-layout-flow-alt:bottom-to-top" inset=".5mm,0,0,0">
                        <w:txbxContent>
                          <w:p w:rsidR="00931B0E" w:rsidRPr="00604F47" w:rsidRDefault="00931B0E" w:rsidP="00604F47">
                            <w:pPr>
                              <w:pStyle w:val="aff6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</v:group>
              <v:group id="Group 1597" o:spid="_x0000_s1099" style="position:absolute;left:533;top:8078;width:777;height:3606" coordorigin="533,8078" coordsize="777,3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oYH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zwn8PhMukJsfAAAA//8DAFBLAQItABQABgAIAAAAIQDb4fbL7gAAAIUBAAATAAAAAAAAAAAA&#10;AAAAAAAAAABbQ29udGVudF9UeXBlc10ueG1sUEsBAi0AFAAGAAgAAAAhAFr0LFu/AAAAFQEAAAsA&#10;AAAAAAAAAAAAAAAAHwEAAF9yZWxzLy5yZWxzUEsBAi0AFAAGAAgAAAAhALLihgfEAAAA3AAAAA8A&#10;AAAAAAAAAAAAAAAABwIAAGRycy9kb3ducmV2LnhtbFBLBQYAAAAAAwADALcAAAD4AgAAAAA=&#10;">
                <v:shape id="tbxJob8" o:spid="_x0000_s1100" type="#_x0000_t202" style="position:absolute;left:1051;top:10574;width:258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" strokeweight="1.5pt">
                  <v:textbox style="layout-flow:vertical;mso-layout-flow-alt:bottom-to-top" inset=".5mm,0,0,0">
                    <w:txbxContent>
                      <w:p w:rsidR="00931B0E" w:rsidRPr="00604F47" w:rsidRDefault="00931B0E" w:rsidP="00604F47">
                        <w:pPr>
                          <w:pStyle w:val="aff6"/>
                          <w:jc w:val="left"/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bxFam8" o:spid="_x0000_s1101" type="#_x0000_t202" style="position:absolute;left:1051;top:9464;width:258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" strokeweight="1.5pt">
                  <v:textbox style="layout-flow:vertical;mso-layout-flow-alt:bottom-to-top" inset=".5mm,0,0,0">
                    <w:txbxContent>
                      <w:p w:rsidR="00931B0E" w:rsidRPr="00604F47" w:rsidRDefault="00931B0E" w:rsidP="00604F47">
                        <w:pPr>
                          <w:pStyle w:val="aff6"/>
                          <w:jc w:val="left"/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bxJob7" o:spid="_x0000_s1102" type="#_x0000_t202" style="position:absolute;left:792;top:10574;width:259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" strokeweight="1.5pt">
                  <v:textbox style="layout-flow:vertical;mso-layout-flow-alt:bottom-to-top" inset=".5mm,0,0,0">
                    <w:txbxContent>
                      <w:p w:rsidR="00931B0E" w:rsidRPr="00604F47" w:rsidRDefault="00931B0E" w:rsidP="00604F47">
                        <w:pPr>
                          <w:pStyle w:val="aff6"/>
                          <w:jc w:val="left"/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ext Box 1542" o:spid="_x0000_s1103" type="#_x0000_t202" style="position:absolute;left:533;top:8078;width:258;height:3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" strokeweight="1.5pt">
                  <v:textbox style="layout-flow:vertical;mso-layout-flow-alt:bottom-to-top" inset=".5mm,0,0,0">
                    <w:txbxContent>
                      <w:p w:rsidR="00931B0E" w:rsidRPr="00EA1591" w:rsidRDefault="00931B0E" w:rsidP="005E2239">
                        <w:pPr>
                          <w:pStyle w:val="aff6"/>
                          <w:ind w:left="40"/>
                          <w:jc w:val="left"/>
                          <w:rPr>
                            <w:sz w:val="20"/>
                            <w:szCs w:val="20"/>
                          </w:rPr>
                        </w:pPr>
                        <w:r w:rsidRPr="00EA1591">
                          <w:rPr>
                            <w:sz w:val="20"/>
                            <w:szCs w:val="20"/>
                          </w:rPr>
                          <w:t>Согласовано</w:t>
                        </w:r>
                      </w:p>
                    </w:txbxContent>
                  </v:textbox>
                </v:shape>
                <v:shape id="tbxFam7" o:spid="_x0000_s1104" type="#_x0000_t202" style="position:absolute;left:792;top:9464;width:259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" strokeweight="1.5pt">
                  <v:textbox style="layout-flow:vertical;mso-layout-flow-alt:bottom-to-top" inset=".5mm,0,0,0">
                    <w:txbxContent>
                      <w:p w:rsidR="00931B0E" w:rsidRDefault="00931B0E" w:rsidP="00743912">
                        <w:pPr>
                          <w:pStyle w:val="81"/>
                        </w:pPr>
                      </w:p>
                    </w:txbxContent>
                  </v:textbox>
                </v:shape>
                <v:shape id="tbxDat7" o:spid="_x0000_s1105" type="#_x0000_t202" style="position:absolute;left:792;top:8078;width:259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" strokeweight="1.5pt">
                  <v:textbox style="layout-flow:vertical;mso-layout-flow-alt:bottom-to-top" inset="0,0,0,0">
                    <w:txbxContent>
                      <w:p w:rsidR="00931B0E" w:rsidRPr="00D75AAE" w:rsidRDefault="00931B0E" w:rsidP="00743912">
                        <w:pPr>
                          <w:pStyle w:val="81"/>
                        </w:pPr>
                      </w:p>
                    </w:txbxContent>
                  </v:textbox>
                </v:shape>
                <v:shape id="tbxDat8" o:spid="_x0000_s1106" type="#_x0000_t202" style="position:absolute;left:1051;top:8078;width:258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" strokeweight="1.5pt">
                  <v:textbox style="layout-flow:vertical;mso-layout-flow-alt:bottom-to-top" inset="0,0,0,0">
                    <w:txbxContent>
                      <w:p w:rsidR="00931B0E" w:rsidRPr="00604F47" w:rsidRDefault="00931B0E" w:rsidP="00604F47">
                        <w:pPr>
                          <w:pStyle w:val="aff6"/>
                          <w:jc w:val="left"/>
                          <w:rPr>
                            <w:sz w:val="20"/>
                            <w:szCs w:val="20"/>
                          </w:rPr>
                        </w:pPr>
                      </w:p>
                      <w:p w:rsidR="00931B0E" w:rsidRPr="00D75AAE" w:rsidRDefault="00931B0E" w:rsidP="00743912">
                        <w:pPr>
                          <w:pStyle w:val="81"/>
                        </w:pPr>
                      </w:p>
                    </w:txbxContent>
                  </v:textbox>
                </v:shape>
                <v:group id="Group 1554" o:spid="_x0000_s1107" style="position:absolute;left:787;top:8636;width:523;height:831" coordorigin="4681,12486" coordsize="523,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IoB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twX8PhMukKsfAAAA//8DAFBLAQItABQABgAIAAAAIQDb4fbL7gAAAIUBAAATAAAAAAAAAAAA&#10;AAAAAAAAAABbQ29udGVudF9UeXBlc10ueG1sUEsBAi0AFAAGAAgAAAAhAFr0LFu/AAAAFQEAAAsA&#10;AAAAAAAAAAAAAAAAHwEAAF9yZWxzLy5yZWxzUEsBAi0AFAAGAAgAAAAhAEyUigHEAAAA3AAAAA8A&#10;AAAAAAAAAAAAAAAABwIAAGRycy9kb3ducmV2LnhtbFBLBQYAAAAAAwADALcAAAD4AgAAAAA=&#10;">
                  <v:shape id="tbxFam7" o:spid="_x0000_s1108" type="#_x0000_t202" style="position:absolute;left:4681;top:12486;width:259;height: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" strokeweight="1.5pt">
                    <v:textbox style="layout-flow:vertical;mso-layout-flow-alt:bottom-to-top" inset=".5mm,0,0,0">
                      <w:txbxContent>
                        <w:p w:rsidR="00931B0E" w:rsidRPr="00604F47" w:rsidRDefault="00931B0E" w:rsidP="00604F47">
                          <w:pPr>
                            <w:pStyle w:val="aff6"/>
                            <w:jc w:val="left"/>
                            <w:rPr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shape>
                  <v:shape id="tbxFam7" o:spid="_x0000_s1109" type="#_x0000_t202" style="position:absolute;left:4940;top:12486;width:264;height: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" strokeweight="1.5pt">
                    <v:textbox style="layout-flow:vertical;mso-layout-flow-alt:bottom-to-top" inset=".5mm,0,0,0">
                      <w:txbxContent>
                        <w:p w:rsidR="00931B0E" w:rsidRPr="00604F47" w:rsidRDefault="00931B0E" w:rsidP="00604F47">
                          <w:pPr>
                            <w:pStyle w:val="aff6"/>
                            <w:jc w:val="left"/>
                            <w:rPr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shape>
                </v:group>
              </v:group>
              <w10:wrap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1B0E" w:rsidRDefault="00931B0E">
    <w:pPr>
      <w:ind w:right="226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48512" behindDoc="0" locked="0" layoutInCell="1" allowOverlap="1" wp14:anchorId="05C19F72" wp14:editId="700E9AA6">
              <wp:simplePos x="0" y="0"/>
              <wp:positionH relativeFrom="page">
                <wp:posOffset>387773</wp:posOffset>
              </wp:positionH>
              <wp:positionV relativeFrom="page">
                <wp:posOffset>276014</wp:posOffset>
              </wp:positionV>
              <wp:extent cx="6901815" cy="10176934"/>
              <wp:effectExtent l="0" t="0" r="13335" b="15240"/>
              <wp:wrapNone/>
              <wp:docPr id="48" name="Group 18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901815" cy="10176934"/>
                        <a:chOff x="532" y="341"/>
                        <a:chExt cx="11014" cy="16152"/>
                      </a:xfrm>
                    </wpg:grpSpPr>
                    <wpg:grpSp>
                      <wpg:cNvPr id="49" name="Group 1808"/>
                      <wpg:cNvGrpSpPr>
                        <a:grpSpLocks/>
                      </wpg:cNvGrpSpPr>
                      <wpg:grpSpPr bwMode="auto">
                        <a:xfrm>
                          <a:off x="532" y="341"/>
                          <a:ext cx="11014" cy="16152"/>
                          <a:chOff x="532" y="341"/>
                          <a:chExt cx="11014" cy="16152"/>
                        </a:xfrm>
                      </wpg:grpSpPr>
                      <wpg:grpSp>
                        <wpg:cNvPr id="50" name="Group 1809"/>
                        <wpg:cNvGrpSpPr>
                          <a:grpSpLocks/>
                        </wpg:cNvGrpSpPr>
                        <wpg:grpSpPr bwMode="auto">
                          <a:xfrm>
                            <a:off x="636" y="341"/>
                            <a:ext cx="10910" cy="16152"/>
                            <a:chOff x="397" y="371"/>
                            <a:chExt cx="11237" cy="16156"/>
                          </a:xfrm>
                        </wpg:grpSpPr>
                        <wpg:grpSp>
                          <wpg:cNvPr id="51" name="Group 1810"/>
                          <wpg:cNvGrpSpPr>
                            <a:grpSpLocks/>
                          </wpg:cNvGrpSpPr>
                          <wpg:grpSpPr bwMode="auto">
                            <a:xfrm>
                              <a:off x="397" y="371"/>
                              <a:ext cx="11237" cy="16156"/>
                              <a:chOff x="397" y="371"/>
                              <a:chExt cx="11237" cy="16156"/>
                            </a:xfrm>
                          </wpg:grpSpPr>
                          <wps:wsp>
                            <wps:cNvPr id="52" name="Rectangle 181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097" y="371"/>
                                <a:ext cx="10537" cy="16155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53" name="Group 1812"/>
                            <wpg:cNvGrpSpPr>
                              <a:grpSpLocks/>
                            </wpg:cNvGrpSpPr>
                            <wpg:grpSpPr bwMode="auto">
                              <a:xfrm>
                                <a:off x="397" y="11708"/>
                                <a:ext cx="700" cy="4819"/>
                                <a:chOff x="397" y="11708"/>
                                <a:chExt cx="700" cy="4819"/>
                              </a:xfrm>
                            </wpg:grpSpPr>
                            <wps:wsp>
                              <wps:cNvPr id="54" name="Text Box 181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97" y="13167"/>
                                  <a:ext cx="280" cy="19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190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/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:rsidR="00931B0E" w:rsidRPr="00EA1591" w:rsidRDefault="00931B0E" w:rsidP="000C5CD4">
                                    <w:pPr>
                                      <w:pStyle w:val="aff6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EA1591">
                                      <w:rPr>
                                        <w:sz w:val="20"/>
                                        <w:szCs w:val="20"/>
                                      </w:rPr>
                                      <w:t>Подп. и дата</w:t>
                                    </w:r>
                                  </w:p>
                                  <w:p w:rsidR="00931B0E" w:rsidRDefault="00931B0E" w:rsidP="009E32DF">
                                    <w:pPr>
                                      <w:pStyle w:val="81"/>
                                    </w:pPr>
                                  </w:p>
                                  <w:p w:rsidR="00931B0E" w:rsidRPr="00D75AAE" w:rsidRDefault="00931B0E" w:rsidP="009E32DF">
                                    <w:pPr>
                                      <w:pStyle w:val="81"/>
                                    </w:pPr>
                                    <w:r w:rsidRPr="00EA1591">
                                      <w:rPr>
                                        <w:sz w:val="20"/>
                                        <w:szCs w:val="20"/>
                                      </w:rPr>
                                      <w:t>о</w:t>
                                    </w:r>
                                    <w:r>
                                      <w:t>.</w:t>
                                    </w:r>
                                  </w:p>
                                  <w:p w:rsidR="00931B0E" w:rsidRPr="00D75AAE" w:rsidRDefault="00931B0E" w:rsidP="009E32DF">
                                    <w:pPr>
                                      <w:pStyle w:val="81"/>
                                    </w:pPr>
                                    <w:r w:rsidRPr="00EA1591">
                                      <w:rPr>
                                        <w:sz w:val="20"/>
                                        <w:szCs w:val="20"/>
                                      </w:rPr>
                                      <w:t>.</w:t>
                                    </w:r>
                                  </w:p>
                                  <w:p w:rsidR="00931B0E" w:rsidRPr="00EA1591" w:rsidRDefault="00931B0E" w:rsidP="00B0672E">
                                    <w:pPr>
                                      <w:pStyle w:val="aff6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EA1591">
                                      <w:rPr>
                                        <w:sz w:val="20"/>
                                        <w:szCs w:val="20"/>
                                      </w:rPr>
                                      <w:t>и дата</w:t>
                                    </w:r>
                                  </w:p>
                                  <w:p w:rsidR="00931B0E" w:rsidRPr="00D75AAE" w:rsidRDefault="00931B0E" w:rsidP="009E32DF">
                                    <w:pPr>
                                      <w:pStyle w:val="81"/>
                                    </w:pPr>
                                  </w:p>
                                </w:txbxContent>
                              </wps:txbx>
                              <wps:bodyPr rot="0" vert="vert270" wrap="square" lIns="0" tIns="0" rIns="0" bIns="0" anchor="t" anchorCtr="0" upright="1">
                                <a:noAutofit/>
                              </wps:bodyPr>
                            </wps:wsp>
                            <wpg:grpSp>
                              <wpg:cNvPr id="55" name="Group 181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97" y="11708"/>
                                  <a:ext cx="700" cy="4819"/>
                                  <a:chOff x="397" y="11708"/>
                                  <a:chExt cx="700" cy="4819"/>
                                </a:xfrm>
                              </wpg:grpSpPr>
                              <wps:wsp>
                                <wps:cNvPr id="56" name="Line 1815"/>
                                <wps:cNvCnPr/>
                                <wps:spPr bwMode="auto">
                                  <a:xfrm flipH="1">
                                    <a:off x="397" y="13163"/>
                                    <a:ext cx="70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g:grpSp>
                                <wpg:cNvPr id="57" name="Group 1816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397" y="11708"/>
                                    <a:ext cx="700" cy="4819"/>
                                    <a:chOff x="397" y="11708"/>
                                    <a:chExt cx="700" cy="4819"/>
                                  </a:xfrm>
                                </wpg:grpSpPr>
                                <wpg:grpSp>
                                  <wpg:cNvPr id="58" name="Group 1817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397" y="11708"/>
                                      <a:ext cx="700" cy="4819"/>
                                      <a:chOff x="406" y="11708"/>
                                      <a:chExt cx="700" cy="4819"/>
                                    </a:xfrm>
                                  </wpg:grpSpPr>
                                  <wps:wsp>
                                    <wps:cNvPr id="59" name="Line 1818"/>
                                    <wps:cNvCnPr/>
                                    <wps:spPr bwMode="auto">
                                      <a:xfrm flipV="1">
                                        <a:off x="406" y="11708"/>
                                        <a:ext cx="0" cy="4819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9050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g:grpSp>
                                    <wpg:cNvPr id="60" name="Group 1819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406" y="15099"/>
                                        <a:ext cx="700" cy="1428"/>
                                        <a:chOff x="406" y="15099"/>
                                        <a:chExt cx="700" cy="1428"/>
                                      </a:xfrm>
                                    </wpg:grpSpPr>
                                    <wps:wsp>
                                      <wps:cNvPr id="61" name="Line 1820"/>
                                      <wps:cNvCnPr/>
                                      <wps:spPr bwMode="auto">
                                        <a:xfrm>
                                          <a:off x="417" y="16526"/>
                                          <a:ext cx="680" cy="0"/>
                                        </a:xfrm>
                                        <a:prstGeom prst="line">
                                          <a:avLst/>
                                        </a:prstGeom>
                                        <a:noFill/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noFill/>
                                            </a14:hiddenFill>
                                          </a:ext>
                                        </a:extLst>
                                      </wps:spPr>
                                      <wps:bodyPr/>
                                    </wps:wsp>
                                    <wpg:grpSp>
                                      <wpg:cNvPr id="62" name="Group 1821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406" y="15099"/>
                                          <a:ext cx="700" cy="1428"/>
                                          <a:chOff x="406" y="15099"/>
                                          <a:chExt cx="700" cy="1428"/>
                                        </a:xfrm>
                                      </wpg:grpSpPr>
                                      <wps:wsp>
                                        <wps:cNvPr id="63" name="Line 1822"/>
                                        <wps:cNvCnPr/>
                                        <wps:spPr bwMode="auto">
                                          <a:xfrm>
                                            <a:off x="406" y="15101"/>
                                            <a:ext cx="700" cy="0"/>
                                          </a:xfrm>
                                          <a:prstGeom prst="line">
                                            <a:avLst/>
                                          </a:prstGeom>
                                          <a:noFill/>
                                          <a:ln w="19050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noFill/>
                                              </a14:hiddenFill>
                                            </a:ext>
                                          </a:extLst>
                                        </wps:spPr>
                                        <wps:bodyPr/>
                                      </wps:wsp>
                                      <wps:wsp>
                                        <wps:cNvPr id="64" name="Text Box 1823"/>
                                        <wps:cNvSpPr txBox="1"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406" y="15099"/>
                                            <a:ext cx="280" cy="14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  <a:ext uri="{91240B29-F687-4F45-9708-019B960494DF}">
                                              <a14:hiddenLine xmlns:a14="http://schemas.microsoft.com/office/drawing/2010/main" w="19050">
                                                <a:solidFill>
                                                  <a:srgbClr val="000000"/>
                                                </a:solidFill>
                                                <a:miter lim="800000"/>
                                                <a:headEnd/>
                                                <a:tailEnd/>
                                              </a14:hiddenLine>
                                            </a:ext>
                                            <a:ext uri="{AF507438-7753-43E0-B8FC-AC1667EBCBE1}">
                                              <a14:hiddenEffects xmlns:a14="http://schemas.microsoft.com/office/drawing/2010/main">
                                                <a:effectLst/>
                                              </a14:hiddenEffects>
                                            </a:ext>
                                          </a:extLst>
                                        </wps:spPr>
                                        <wps:txbx>
                                          <w:txbxContent>
                                            <w:p w:rsidR="00931B0E" w:rsidRPr="00EA1591" w:rsidRDefault="00931B0E" w:rsidP="000C5CD4">
                                              <w:pPr>
                                                <w:pStyle w:val="aff6"/>
                                                <w:rPr>
                                                  <w:sz w:val="20"/>
                                                  <w:szCs w:val="20"/>
                                                </w:rPr>
                                              </w:pPr>
                                              <w:r w:rsidRPr="00EA1591">
                                                <w:rPr>
                                                  <w:sz w:val="20"/>
                                                  <w:szCs w:val="20"/>
                                                </w:rPr>
                                                <w:t>Инв. № подл.</w:t>
                                              </w:r>
                                            </w:p>
                                            <w:p w:rsidR="00931B0E" w:rsidRPr="006C6928" w:rsidRDefault="00931B0E">
                                              <w:pPr>
                                                <w:pStyle w:val="81"/>
                                                <w:jc w:val="center"/>
                                                <w:rPr>
                                                  <w:sz w:val="24"/>
                                                  <w:lang w:val="en-US"/>
                                                </w:rPr>
                                              </w:pPr>
                                            </w:p>
                                            <w:p w:rsidR="00931B0E" w:rsidRPr="00EA1591" w:rsidRDefault="00931B0E" w:rsidP="00B0672E">
                                              <w:pPr>
                                                <w:pStyle w:val="aff6"/>
                                                <w:rPr>
                                                  <w:sz w:val="20"/>
                                                  <w:szCs w:val="20"/>
                                                </w:rPr>
                                              </w:pPr>
                                            </w:p>
                                          </w:txbxContent>
                                        </wps:txbx>
                                        <wps:bodyPr rot="0" vert="vert270" wrap="square" lIns="0" tIns="0" rIns="0" bIns="0" anchor="t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  <wpg:grpSp>
                                  <wpg:cNvPr id="65" name="Group 1824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397" y="11708"/>
                                      <a:ext cx="692" cy="4819"/>
                                      <a:chOff x="397" y="11708"/>
                                      <a:chExt cx="692" cy="4819"/>
                                    </a:xfrm>
                                  </wpg:grpSpPr>
                                  <wps:wsp>
                                    <wps:cNvPr id="66" name="Line 1825"/>
                                    <wps:cNvCnPr/>
                                    <wps:spPr bwMode="auto">
                                      <a:xfrm flipV="1">
                                        <a:off x="693" y="11708"/>
                                        <a:ext cx="0" cy="4819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9050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g:grpSp>
                                    <wpg:cNvPr id="67" name="Group 1826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397" y="11708"/>
                                        <a:ext cx="692" cy="1459"/>
                                        <a:chOff x="397" y="11708"/>
                                        <a:chExt cx="692" cy="1459"/>
                                      </a:xfrm>
                                    </wpg:grpSpPr>
                                    <wps:wsp>
                                      <wps:cNvPr id="68" name="Line 1827"/>
                                      <wps:cNvCnPr/>
                                      <wps:spPr bwMode="auto">
                                        <a:xfrm>
                                          <a:off x="397" y="11708"/>
                                          <a:ext cx="692" cy="0"/>
                                        </a:xfrm>
                                        <a:prstGeom prst="line">
                                          <a:avLst/>
                                        </a:prstGeom>
                                        <a:noFill/>
                                        <a:ln w="19050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noFill/>
                                            </a14:hiddenFill>
                                          </a:ext>
                                        </a:extLst>
                                      </wps:spPr>
                                      <wps:bodyPr/>
                                    </wps:wsp>
                                    <wps:wsp>
                                      <wps:cNvPr id="69" name="Text Box 1828"/>
                                      <wps:cNvSpPr txBox="1"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397" y="11711"/>
                                          <a:ext cx="280" cy="1456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ffectLst/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  <a:ext uri="{91240B29-F687-4F45-9708-019B960494DF}">
                                            <a14:hiddenLine xmlns:a14="http://schemas.microsoft.com/office/drawing/2010/main" w="19050">
                                              <a:solidFill>
                                                <a:srgbClr val="000000"/>
                                              </a:solidFill>
                                              <a:miter lim="800000"/>
                                              <a:headEnd/>
                                              <a:tailEnd/>
                                            </a14:hiddenLine>
                                          </a:ext>
                                          <a:ext uri="{AF507438-7753-43E0-B8FC-AC1667EBCBE1}">
                                            <a14:hiddenEffects xmlns:a14="http://schemas.microsoft.com/office/drawing/2010/main">
                                              <a:effectLst/>
                                            </a14:hiddenEffects>
                                          </a:ext>
                                        </a:extLst>
                                      </wps:spPr>
                                      <wps:txbx>
                                        <w:txbxContent>
                                          <w:p w:rsidR="00931B0E" w:rsidRPr="00EA1591" w:rsidRDefault="00931B0E" w:rsidP="0024137F">
                                            <w:pPr>
                                              <w:pStyle w:val="aff6"/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</w:pPr>
                                            <w:r w:rsidRPr="00EA1591">
                                              <w:rPr>
                                                <w:sz w:val="20"/>
                                                <w:szCs w:val="20"/>
                                              </w:rPr>
                                              <w:t>Взам. инв. №</w:t>
                                            </w:r>
                                          </w:p>
                                          <w:p w:rsidR="00931B0E" w:rsidRPr="0024137F" w:rsidRDefault="00931B0E" w:rsidP="0024137F">
                                            <w:pPr>
                                              <w:rPr>
                                                <w:szCs w:val="20"/>
                                              </w:rPr>
                                            </w:pPr>
                                          </w:p>
                                        </w:txbxContent>
                                      </wps:txbx>
                                      <wps:bodyPr rot="0" vert="vert270" wrap="square" lIns="0" tIns="0" rIns="0" bIns="0" anchor="t" anchorCtr="0" upright="1">
                                        <a:noAutofit/>
                                      </wps:bodyPr>
                                    </wps:wsp>
                                  </wpg:grpSp>
                                </wpg:grpSp>
                              </wpg:grpSp>
                            </wpg:grpSp>
                          </wpg:grpSp>
                        </wpg:grpSp>
                        <wps:wsp>
                          <wps:cNvPr id="70" name="Text Box 18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186" y="371"/>
                              <a:ext cx="448" cy="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931B0E" w:rsidRPr="008B45A6" w:rsidRDefault="00931B0E" w:rsidP="00D5609B">
                                <w:pPr>
                                  <w:pStyle w:val="aff8"/>
                                </w:pPr>
                                <w:r w:rsidRPr="008B45A6">
                                  <w:fldChar w:fldCharType="begin"/>
                                </w:r>
                                <w:r w:rsidRPr="008B45A6">
                                  <w:instrText xml:space="preserve"> PAGE </w:instrText>
                                </w:r>
                                <w:r w:rsidRPr="008B45A6">
                                  <w:fldChar w:fldCharType="separate"/>
                                </w:r>
                                <w:r w:rsidR="005D0E64">
                                  <w:rPr>
                                    <w:noProof/>
                                  </w:rPr>
                                  <w:t>4</w:t>
                                </w:r>
                                <w:r w:rsidRPr="008B45A6">
                                  <w:fldChar w:fldCharType="end"/>
                                </w:r>
                              </w:p>
                              <w:p w:rsidR="008431E5" w:rsidRPr="008B45A6" w:rsidRDefault="00931B0E" w:rsidP="009E32DF">
                                <w:pPr>
                                  <w:pStyle w:val="81"/>
                                  <w:rPr>
                                    <w:i/>
                                  </w:rPr>
                                </w:pPr>
                                <w:r w:rsidRPr="008B45A6">
                                  <w:rPr>
                                    <w:i/>
                                  </w:rPr>
                                  <w:fldChar w:fldCharType="begin"/>
                                </w:r>
                                <w:r w:rsidR="008431E5" w:rsidRPr="008B45A6">
                                  <w:rPr>
                                    <w:i/>
                                  </w:rPr>
                                  <w:fldChar w:fldCharType="begin"/>
                                </w:r>
                                <w:r w:rsidR="008431E5" w:rsidRPr="008B45A6">
                                  <w:rPr>
                                    <w:i/>
                                  </w:rPr>
                                  <w:instrText xml:space="preserve"> P</w:instrText>
                                </w:r>
                              </w:p>
                              <w:p w:rsidR="008431E5" w:rsidRPr="008B45A6" w:rsidRDefault="008431E5" w:rsidP="009E32DF">
                                <w:pPr>
                                  <w:pStyle w:val="81"/>
                                  <w:rPr>
                                    <w:i/>
                                  </w:rPr>
                                </w:pPr>
                                <w:r w:rsidRPr="008B45A6">
                                  <w:rPr>
                                    <w:i/>
                                  </w:rPr>
                                  <w:instrText>G</w:instrText>
                                </w:r>
                              </w:p>
                              <w:p w:rsidR="00931B0E" w:rsidRPr="00B2132E" w:rsidRDefault="008431E5" w:rsidP="00B0672E">
                                <w:pPr>
                                  <w:pStyle w:val="aff8"/>
                                </w:pPr>
                                <w:r w:rsidRPr="008B45A6">
                                  <w:instrText xml:space="preserve"> </w:instrText>
                                </w:r>
                                <w:r w:rsidRPr="008B45A6">
                                  <w:fldChar w:fldCharType="separate"/>
                                </w:r>
                                <w:r w:rsidRPr="008B45A6">
                                  <w:rPr>
                                    <w:noProof/>
                                  </w:rPr>
                                  <w:instrText>4</w:instrText>
                                </w:r>
                                <w:r w:rsidRPr="008B45A6">
                                  <w:fldChar w:fldCharType="end"/>
                                </w:r>
                                <w:r w:rsidR="00931B0E" w:rsidRPr="008B45A6">
                                  <w:instrText xml:space="preserve"> PAGE </w:instrText>
                                </w:r>
                                <w:r w:rsidR="00931B0E" w:rsidRPr="008B45A6">
                                  <w:fldChar w:fldCharType="separate"/>
                                </w:r>
                                <w:r w:rsidR="00931B0E" w:rsidRPr="008B45A6">
                                  <w:rPr>
                                    <w:noProof/>
                                  </w:rPr>
                                  <w:t>4</w:t>
                                </w:r>
                                <w:r w:rsidR="00931B0E" w:rsidRPr="008B45A6"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g:grpSp>
                        <wpg:cNvPr id="71" name="Group 1830"/>
                        <wpg:cNvGrpSpPr>
                          <a:grpSpLocks/>
                        </wpg:cNvGrpSpPr>
                        <wpg:grpSpPr bwMode="auto">
                          <a:xfrm>
                            <a:off x="532" y="4487"/>
                            <a:ext cx="781" cy="3606"/>
                            <a:chOff x="532" y="4487"/>
                            <a:chExt cx="781" cy="3606"/>
                          </a:xfrm>
                        </wpg:grpSpPr>
                        <wpg:grpSp>
                          <wpg:cNvPr id="72" name="Group 1831"/>
                          <wpg:cNvGrpSpPr>
                            <a:grpSpLocks/>
                          </wpg:cNvGrpSpPr>
                          <wpg:grpSpPr bwMode="auto">
                            <a:xfrm>
                              <a:off x="533" y="4487"/>
                              <a:ext cx="776" cy="3606"/>
                              <a:chOff x="749" y="7988"/>
                              <a:chExt cx="799" cy="3606"/>
                            </a:xfrm>
                          </wpg:grpSpPr>
                          <wps:wsp>
                            <wps:cNvPr id="73" name="tbxJob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82" y="1048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604F47" w:rsidRDefault="00931B0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74" name="tbxFam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82" y="937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604F47" w:rsidRDefault="00931B0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75" name="Text Box 183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82" y="8543"/>
                                <a:ext cx="266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Default="00931B0E" w:rsidP="00B0672E"/>
                              </w:txbxContent>
                            </wps:txbx>
                            <wps:bodyPr rot="0" vert="vert270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6" name="tbxDat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82" y="7988"/>
                                <a:ext cx="266" cy="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604F47" w:rsidRDefault="00931B0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77" name="tbxJob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5" y="1048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604F47" w:rsidRDefault="00931B0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78" name="tbxFam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5" y="937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604F47" w:rsidRDefault="00931B0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79" name="Text Box 183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5" y="8543"/>
                                <a:ext cx="266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Default="00931B0E" w:rsidP="00B0672E"/>
                              </w:txbxContent>
                            </wps:txbx>
                            <wps:bodyPr rot="0" vert="vert270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0" name="tbxJob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9" y="1048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604F47" w:rsidRDefault="00931B0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81" name="tbxFam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9" y="9374"/>
                                <a:ext cx="266" cy="11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604F47" w:rsidRDefault="00931B0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82" name="Text Box 184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9" y="8543"/>
                                <a:ext cx="266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Default="00931B0E" w:rsidP="00B0672E"/>
                              </w:txbxContent>
                            </wps:txbx>
                            <wps:bodyPr rot="0" vert="vert270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3" name="tbxDat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9" y="7988"/>
                                <a:ext cx="266" cy="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604F47" w:rsidRDefault="00931B0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84" name="tbxDat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5" y="7988"/>
                                <a:ext cx="266" cy="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604F47" w:rsidRDefault="00931B0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85" name="Group 1844"/>
                          <wpg:cNvGrpSpPr>
                            <a:grpSpLocks/>
                          </wpg:cNvGrpSpPr>
                          <wpg:grpSpPr bwMode="auto">
                            <a:xfrm>
                              <a:off x="532" y="5043"/>
                              <a:ext cx="781" cy="831"/>
                              <a:chOff x="1629" y="6612"/>
                              <a:chExt cx="804" cy="831"/>
                            </a:xfrm>
                          </wpg:grpSpPr>
                          <wps:wsp>
                            <wps:cNvPr id="86" name="tbxFam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629" y="6612"/>
                                <a:ext cx="266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604F47" w:rsidRDefault="00931B0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931B0E" w:rsidRPr="00EA1591" w:rsidRDefault="00931B0E" w:rsidP="00B0672E">
                                  <w:pPr>
                                    <w:pStyle w:val="23"/>
                                    <w:rPr>
                                      <w:rFonts w:ascii="ISOCPEUR" w:hAnsi="ISOCPEUR"/>
                                      <w:b/>
                                      <w:spacing w:val="-20"/>
                                      <w:szCs w:val="20"/>
                                    </w:rPr>
                                  </w:pPr>
                                </w:p>
                                <w:p w:rsidR="00931B0E" w:rsidRPr="00EA1591" w:rsidRDefault="00931B0E" w:rsidP="00B0672E">
                                  <w:pPr>
                                    <w:pStyle w:val="23"/>
                                    <w:rPr>
                                      <w:rFonts w:ascii="ISOCPEUR" w:hAnsi="ISOCPEUR"/>
                                      <w:b/>
                                      <w:spacing w:val="-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87" name="tbxFam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895" y="6612"/>
                                <a:ext cx="266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604F47" w:rsidRDefault="00931B0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  <wps:wsp>
                            <wps:cNvPr id="88" name="tbxFam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61" y="6612"/>
                                <a:ext cx="272" cy="8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31B0E" w:rsidRPr="00604F47" w:rsidRDefault="00931B0E" w:rsidP="00B0672E">
                                  <w:pPr>
                                    <w:rPr>
                                      <w:rFonts w:ascii="ISOCPEUR" w:hAnsi="ISOCPEUR"/>
                                      <w:i/>
                                      <w:spacing w:val="-2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vert270" wrap="square" lIns="1800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</wpg:grpSp>
                    <wpg:grpSp>
                      <wpg:cNvPr id="89" name="Group 1848"/>
                      <wpg:cNvGrpSpPr>
                        <a:grpSpLocks/>
                      </wpg:cNvGrpSpPr>
                      <wpg:grpSpPr bwMode="auto">
                        <a:xfrm>
                          <a:off x="533" y="8078"/>
                          <a:ext cx="777" cy="3606"/>
                          <a:chOff x="533" y="8078"/>
                          <a:chExt cx="777" cy="3606"/>
                        </a:xfrm>
                      </wpg:grpSpPr>
                      <wps:wsp>
                        <wps:cNvPr id="90" name="tbxJob8"/>
                        <wps:cNvSpPr txBox="1">
                          <a:spLocks noChangeArrowheads="1"/>
                        </wps:cNvSpPr>
                        <wps:spPr bwMode="auto">
                          <a:xfrm>
                            <a:off x="1051" y="10574"/>
                            <a:ext cx="258" cy="11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31B0E" w:rsidRPr="00604F47" w:rsidRDefault="00931B0E" w:rsidP="00B0672E">
                              <w:pPr>
                                <w:rPr>
                                  <w:rFonts w:ascii="ISOCPEUR" w:hAnsi="ISOCPEUR"/>
                                  <w:i/>
                                  <w:spacing w:val="-20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18000" tIns="0" rIns="0" bIns="0" anchor="t" anchorCtr="0" upright="1">
                          <a:noAutofit/>
                        </wps:bodyPr>
                      </wps:wsp>
                      <wps:wsp>
                        <wps:cNvPr id="91" name="tbxFam8"/>
                        <wps:cNvSpPr txBox="1">
                          <a:spLocks noChangeArrowheads="1"/>
                        </wps:cNvSpPr>
                        <wps:spPr bwMode="auto">
                          <a:xfrm>
                            <a:off x="1051" y="9464"/>
                            <a:ext cx="258" cy="11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31B0E" w:rsidRPr="00604F47" w:rsidRDefault="00931B0E" w:rsidP="00B0672E">
                              <w:pPr>
                                <w:rPr>
                                  <w:rFonts w:ascii="ISOCPEUR" w:hAnsi="ISOCPEUR"/>
                                  <w:i/>
                                  <w:spacing w:val="-20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18000" tIns="0" rIns="0" bIns="0" anchor="t" anchorCtr="0" upright="1">
                          <a:noAutofit/>
                        </wps:bodyPr>
                      </wps:wsp>
                      <wps:wsp>
                        <wps:cNvPr id="92" name="tbxJob7"/>
                        <wps:cNvSpPr txBox="1">
                          <a:spLocks noChangeArrowheads="1"/>
                        </wps:cNvSpPr>
                        <wps:spPr bwMode="auto">
                          <a:xfrm>
                            <a:off x="792" y="10574"/>
                            <a:ext cx="259" cy="11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31B0E" w:rsidRPr="00604F47" w:rsidRDefault="00931B0E" w:rsidP="00B0672E">
                              <w:pPr>
                                <w:rPr>
                                  <w:rFonts w:ascii="ISOCPEUR" w:hAnsi="ISOCPEUR"/>
                                  <w:i/>
                                  <w:spacing w:val="-20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18000" tIns="0" rIns="0" bIns="0" anchor="t" anchorCtr="0" upright="1">
                          <a:noAutofit/>
                        </wps:bodyPr>
                      </wps:wsp>
                      <wps:wsp>
                        <wps:cNvPr id="93" name="Text Box 1852"/>
                        <wps:cNvSpPr txBox="1">
                          <a:spLocks noChangeArrowheads="1"/>
                        </wps:cNvSpPr>
                        <wps:spPr bwMode="auto">
                          <a:xfrm>
                            <a:off x="533" y="8078"/>
                            <a:ext cx="258" cy="360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31B0E" w:rsidRPr="00EA1591" w:rsidRDefault="00931B0E" w:rsidP="00B0672E">
                              <w:pPr>
                                <w:pStyle w:val="aff6"/>
                                <w:ind w:left="40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1591">
                                <w:rPr>
                                  <w:sz w:val="20"/>
                                  <w:szCs w:val="20"/>
                                </w:rPr>
                                <w:t>Согласовано</w:t>
                              </w:r>
                            </w:p>
                          </w:txbxContent>
                        </wps:txbx>
                        <wps:bodyPr rot="0" vert="vert270" wrap="square" lIns="18000" tIns="0" rIns="0" bIns="0" anchor="t" anchorCtr="0" upright="1">
                          <a:noAutofit/>
                        </wps:bodyPr>
                      </wps:wsp>
                      <wps:wsp>
                        <wps:cNvPr id="94" name="tbxFam7"/>
                        <wps:cNvSpPr txBox="1">
                          <a:spLocks noChangeArrowheads="1"/>
                        </wps:cNvSpPr>
                        <wps:spPr bwMode="auto">
                          <a:xfrm>
                            <a:off x="792" y="9464"/>
                            <a:ext cx="259" cy="11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31B0E" w:rsidRPr="00604F47" w:rsidRDefault="00931B0E" w:rsidP="00B0672E">
                              <w:pPr>
                                <w:rPr>
                                  <w:rFonts w:ascii="ISOCPEUR" w:hAnsi="ISOCPEUR"/>
                                  <w:i/>
                                  <w:spacing w:val="-20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18000" tIns="0" rIns="0" bIns="0" anchor="t" anchorCtr="0" upright="1">
                          <a:noAutofit/>
                        </wps:bodyPr>
                      </wps:wsp>
                      <wps:wsp>
                        <wps:cNvPr id="95" name="tbxDat7"/>
                        <wps:cNvSpPr txBox="1">
                          <a:spLocks noChangeArrowheads="1"/>
                        </wps:cNvSpPr>
                        <wps:spPr bwMode="auto">
                          <a:xfrm>
                            <a:off x="792" y="8078"/>
                            <a:ext cx="259" cy="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31B0E" w:rsidRPr="00604F47" w:rsidRDefault="00931B0E" w:rsidP="00B0672E">
                              <w:pPr>
                                <w:rPr>
                                  <w:rFonts w:ascii="ISOCPEUR" w:hAnsi="ISOCPEUR"/>
                                  <w:i/>
                                  <w:spacing w:val="-20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0" tIns="0" rIns="0" bIns="0" anchor="t" anchorCtr="0" upright="1">
                          <a:noAutofit/>
                        </wps:bodyPr>
                      </wps:wsp>
                      <wps:wsp>
                        <wps:cNvPr id="96" name="tbxDat8"/>
                        <wps:cNvSpPr txBox="1">
                          <a:spLocks noChangeArrowheads="1"/>
                        </wps:cNvSpPr>
                        <wps:spPr bwMode="auto">
                          <a:xfrm>
                            <a:off x="1051" y="8078"/>
                            <a:ext cx="258" cy="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31B0E" w:rsidRPr="00604F47" w:rsidRDefault="00931B0E" w:rsidP="00B0672E">
                              <w:pPr>
                                <w:rPr>
                                  <w:rFonts w:ascii="ISOCPEUR" w:hAnsi="ISOCPEUR"/>
                                  <w:i/>
                                  <w:spacing w:val="-20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0" tIns="0" rIns="0" bIns="0" anchor="t" anchorCtr="0" upright="1">
                          <a:noAutofit/>
                        </wps:bodyPr>
                      </wps:wsp>
                      <wpg:grpSp>
                        <wpg:cNvPr id="97" name="Group 1856"/>
                        <wpg:cNvGrpSpPr>
                          <a:grpSpLocks/>
                        </wpg:cNvGrpSpPr>
                        <wpg:grpSpPr bwMode="auto">
                          <a:xfrm>
                            <a:off x="787" y="8636"/>
                            <a:ext cx="523" cy="831"/>
                            <a:chOff x="4681" y="12486"/>
                            <a:chExt cx="523" cy="831"/>
                          </a:xfrm>
                        </wpg:grpSpPr>
                        <wps:wsp>
                          <wps:cNvPr id="98" name="tbxFam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81" y="12486"/>
                              <a:ext cx="259" cy="83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931B0E" w:rsidRPr="00604F47" w:rsidRDefault="00931B0E" w:rsidP="00B0672E">
                                <w:pPr>
                                  <w:rPr>
                                    <w:rFonts w:ascii="ISOCPEUR" w:hAnsi="ISOCPEUR"/>
                                    <w:i/>
                                    <w:spacing w:val="-20"/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vert="vert270" wrap="square" lIns="18000" tIns="0" rIns="0" bIns="0" anchor="t" anchorCtr="0" upright="1">
                            <a:noAutofit/>
                          </wps:bodyPr>
                        </wps:wsp>
                        <wps:wsp>
                          <wps:cNvPr id="99" name="tbxFam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40" y="12486"/>
                              <a:ext cx="264" cy="83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931B0E" w:rsidRPr="00604F47" w:rsidRDefault="00931B0E" w:rsidP="00B0672E">
                                <w:pPr>
                                  <w:rPr>
                                    <w:rFonts w:ascii="ISOCPEUR" w:hAnsi="ISOCPEUR"/>
                                    <w:i/>
                                    <w:spacing w:val="-20"/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vert="vert270" wrap="square" lIns="18000" tIns="0" rIns="0" bIns="0" anchor="t" anchorCtr="0" upright="1">
                            <a:noAutofit/>
                          </wps:bodyPr>
                        </wps:wsp>
                      </wpg:grp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5C19F72" id="Group 1807" o:spid="_x0000_s1110" style="position:absolute;left:0;text-align:left;margin-left:30.55pt;margin-top:21.75pt;width:543.45pt;height:801.35pt;z-index:251648512;mso-position-horizontal-relative:page;mso-position-vertical-relative:page" coordorigin="532,341" coordsize="11014,161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">
              <v:group id="Group 1808" o:spid="_x0000_s1111" style="position:absolute;left:532;top:341;width:11014;height:16152" coordorigin="532,341" coordsize="11014,16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Sa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C2gN8v4QfI1Q8AAAD//wMAUEsBAi0AFAAGAAgAAAAhANvh9svuAAAAhQEAABMAAAAAAAAA&#10;AAAAAAAAAAAAAFtDb250ZW50X1R5cGVzXS54bWxQSwECLQAUAAYACAAAACEAWvQsW78AAAAVAQAA&#10;CwAAAAAAAAAAAAAAAAAfAQAAX3JlbHMvLnJlbHNQSwECLQAUAAYACAAAACEAb7REmsYAAADbAAAA&#10;DwAAAAAAAAAAAAAAAAAHAgAAZHJzL2Rvd25yZXYueG1sUEsFBgAAAAADAAMAtwAAAPoCAAAAAA==&#10;">
                <v:group id="Group 1809" o:spid="_x0000_s1112" style="position:absolute;left:636;top:341;width:10910;height:16152" coordorigin="397,371" coordsize="11237,16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<v:group id="Group 1810" o:spid="_x0000_s1113" style="position:absolute;left:397;top:371;width:11237;height:16156" coordorigin="397,371" coordsize="11237,16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95B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VMYnh9CT9Azp8AAAD//wMAUEsBAi0AFAAGAAgAAAAhANvh9svuAAAAhQEAABMAAAAAAAAAAAAA&#10;AAAAAAAAAFtDb250ZW50X1R5cGVzXS54bWxQSwECLQAUAAYACAAAACEAWvQsW78AAAAVAQAACwAA&#10;AAAAAAAAAAAAAAAfAQAAX3JlbHMvLnJlbHNQSwECLQAUAAYACAAAACEAFBveQcMAAADbAAAADwAA&#10;AAAAAAAAAAAAAAAHAgAAZHJzL2Rvd25yZXYueG1sUEsFBgAAAAADAAMAtwAAAPcCAAAAAA==&#10;">
                    <v:rect id="Rectangle 1811" o:spid="_x0000_s1114" style="position:absolute;left:1097;top:371;width:10537;height:16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" filled="f" strokeweight="1.5pt"/>
                    <v:group id="Group 1812" o:spid="_x0000_s1115" style="position:absolute;left:397;top:11708;width:700;height:4819" coordorigin="397,11708" coordsize="700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1813" o:spid="_x0000_s1116" type="#_x0000_t202" style="position:absolute;left:397;top:13167;width:280;height:1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" filled="f" stroked="f" strokeweight="1.5pt">
                        <v:textbox style="layout-flow:vertical;mso-layout-flow-alt:bottom-to-top" inset="0,0,0,0">
                          <w:txbxContent>
                            <w:p w:rsidR="00931B0E" w:rsidRPr="00EA1591" w:rsidRDefault="00931B0E" w:rsidP="000C5CD4">
                              <w:pPr>
                                <w:pStyle w:val="aff6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1591">
                                <w:rPr>
                                  <w:sz w:val="20"/>
                                  <w:szCs w:val="20"/>
                                </w:rPr>
                                <w:t>Подп. и дата</w:t>
                              </w:r>
                            </w:p>
                            <w:p w:rsidR="00931B0E" w:rsidRDefault="00931B0E" w:rsidP="009E32DF">
                              <w:pPr>
                                <w:pStyle w:val="81"/>
                              </w:pPr>
                            </w:p>
                            <w:p w:rsidR="00931B0E" w:rsidRPr="00D75AAE" w:rsidRDefault="00931B0E" w:rsidP="009E32DF">
                              <w:pPr>
                                <w:pStyle w:val="81"/>
                              </w:pPr>
                              <w:r w:rsidRPr="00EA1591">
                                <w:rPr>
                                  <w:sz w:val="20"/>
                                  <w:szCs w:val="20"/>
                                </w:rPr>
                                <w:t>о</w:t>
                              </w:r>
                              <w:r>
                                <w:t>.</w:t>
                              </w:r>
                            </w:p>
                            <w:p w:rsidR="00931B0E" w:rsidRPr="00D75AAE" w:rsidRDefault="00931B0E" w:rsidP="009E32DF">
                              <w:pPr>
                                <w:pStyle w:val="81"/>
                              </w:pPr>
                              <w:r w:rsidRPr="00EA1591">
                                <w:rPr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  <w:p w:rsidR="00931B0E" w:rsidRPr="00EA1591" w:rsidRDefault="00931B0E" w:rsidP="00B0672E">
                              <w:pPr>
                                <w:pStyle w:val="aff6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1591">
                                <w:rPr>
                                  <w:sz w:val="20"/>
                                  <w:szCs w:val="20"/>
                                </w:rPr>
                                <w:t>и дата</w:t>
                              </w:r>
                            </w:p>
                            <w:p w:rsidR="00931B0E" w:rsidRPr="00D75AAE" w:rsidRDefault="00931B0E" w:rsidP="009E32DF">
                              <w:pPr>
                                <w:pStyle w:val="81"/>
                              </w:pPr>
                            </w:p>
                          </w:txbxContent>
                        </v:textbox>
                      </v:shape>
                      <v:group id="Group 1814" o:spid="_x0000_s1117" style="position:absolute;left:397;top:11708;width:700;height:4819" coordorigin="397,11708" coordsize="700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      <v:line id="Line 1815" o:spid="_x0000_s1118" style="position:absolute;flip:x;visibility:visible;mso-wrap-style:square" from="397,13163" to="1097,13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" strokeweight="1.5pt"/>
                        <v:group id="Group 1816" o:spid="_x0000_s1119" style="position:absolute;left:397;top:11708;width:700;height:4819" coordorigin="397,11708" coordsize="700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uOu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">
                          <v:group id="Group 1817" o:spid="_x0000_s1120" style="position:absolute;left:397;top:11708;width:700;height:4819" coordorigin="406,11708" coordsize="700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          <v:line id="Line 1818" o:spid="_x0000_s1121" style="position:absolute;flip:y;visibility:visible;mso-wrap-style:square" from="406,11708" to="406,165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" strokeweight="1.5pt"/>
                            <v:group id="Group 1819" o:spid="_x0000_s1122" style="position:absolute;left:406;top:15099;width:700;height:1428" coordorigin="406,15099" coordsize="700,1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              <v:line id="Line 1820" o:spid="_x0000_s1123" style="position:absolute;visibility:visible;mso-wrap-style:square" from="417,16526" to="1097,16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" strokeweight="1.5pt"/>
                              <v:group id="Group 1821" o:spid="_x0000_s1124" style="position:absolute;left:406;top:15099;width:700;height:1428" coordorigin="406,15099" coordsize="700,1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              <v:line id="Line 1822" o:spid="_x0000_s1125" style="position:absolute;visibility:visible;mso-wrap-style:square" from="406,15101" to="1106,151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" strokeweight="1.5pt"/>
                                <v:shape id="Text Box 1823" o:spid="_x0000_s1126" type="#_x0000_t202" style="position:absolute;left:406;top:15099;width:280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" filled="f" stroked="f" strokeweight="1.5pt">
                                  <v:textbox style="layout-flow:vertical;mso-layout-flow-alt:bottom-to-top" inset="0,0,0,0">
                                    <w:txbxContent>
                                      <w:p w:rsidR="00931B0E" w:rsidRPr="00EA1591" w:rsidRDefault="00931B0E" w:rsidP="000C5CD4">
                                        <w:pPr>
                                          <w:pStyle w:val="aff6"/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EA1591">
                                          <w:rPr>
                                            <w:sz w:val="20"/>
                                            <w:szCs w:val="20"/>
                                          </w:rPr>
                                          <w:t>Инв. № подл.</w:t>
                                        </w:r>
                                      </w:p>
                                      <w:p w:rsidR="00931B0E" w:rsidRPr="006C6928" w:rsidRDefault="00931B0E">
                                        <w:pPr>
                                          <w:pStyle w:val="81"/>
                                          <w:jc w:val="center"/>
                                          <w:rPr>
                                            <w:sz w:val="24"/>
                                            <w:lang w:val="en-US"/>
                                          </w:rPr>
                                        </w:pPr>
                                      </w:p>
                                      <w:p w:rsidR="00931B0E" w:rsidRPr="00EA1591" w:rsidRDefault="00931B0E" w:rsidP="00B0672E">
                                        <w:pPr>
                                          <w:pStyle w:val="aff6"/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</w:p>
                                    </w:txbxContent>
                                  </v:textbox>
                                </v:shape>
                              </v:group>
                            </v:group>
                          </v:group>
                          <v:group id="Group 1824" o:spid="_x0000_s1127" style="position:absolute;left:397;top:11708;width:692;height:4819" coordorigin="397,11708" coordsize="692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          <v:line id="Line 1825" o:spid="_x0000_s1128" style="position:absolute;flip:y;visibility:visible;mso-wrap-style:square" from="693,11708" to="693,165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" strokeweight="1.5pt"/>
                            <v:group id="Group 1826" o:spid="_x0000_s1129" style="position:absolute;left:397;top:11708;width:692;height:1459" coordorigin="397,11708" coordsize="692,1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            <v:line id="Line 1827" o:spid="_x0000_s1130" style="position:absolute;visibility:visible;mso-wrap-style:square" from="397,11708" to="1089,117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" strokeweight="1.5pt"/>
                              <v:shape id="Text Box 1828" o:spid="_x0000_s1131" type="#_x0000_t202" style="position:absolute;left:397;top:11711;width:280;height:1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" filled="f" stroked="f" strokeweight="1.5pt">
                                <v:textbox style="layout-flow:vertical;mso-layout-flow-alt:bottom-to-top" inset="0,0,0,0">
                                  <w:txbxContent>
                                    <w:p w:rsidR="00931B0E" w:rsidRPr="00EA1591" w:rsidRDefault="00931B0E" w:rsidP="0024137F">
                                      <w:pPr>
                                        <w:pStyle w:val="aff6"/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r w:rsidRPr="00EA1591">
                                        <w:rPr>
                                          <w:sz w:val="20"/>
                                          <w:szCs w:val="20"/>
                                        </w:rPr>
                                        <w:t>Взам. инв. №</w:t>
                                      </w:r>
                                    </w:p>
                                    <w:p w:rsidR="00931B0E" w:rsidRPr="0024137F" w:rsidRDefault="00931B0E" w:rsidP="0024137F">
                                      <w:pPr>
                                        <w:rPr>
                                          <w:szCs w:val="20"/>
                                        </w:rPr>
                                      </w:pPr>
                                    </w:p>
                                  </w:txbxContent>
                                </v:textbox>
                              </v:shape>
                            </v:group>
                          </v:group>
                        </v:group>
                      </v:group>
                    </v:group>
                  </v:group>
                  <v:shape id="Text Box 1829" o:spid="_x0000_s1132" type="#_x0000_t202" style="position:absolute;left:11186;top:371;width:448;height: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" strokeweight="1.5pt">
                    <v:textbox inset="0,0,0,0">
                      <w:txbxContent>
                        <w:p w:rsidR="00931B0E" w:rsidRPr="008B45A6" w:rsidRDefault="00931B0E" w:rsidP="00D5609B">
                          <w:pPr>
                            <w:pStyle w:val="aff8"/>
                          </w:pPr>
                          <w:r w:rsidRPr="008B45A6">
                            <w:fldChar w:fldCharType="begin"/>
                          </w:r>
                          <w:r w:rsidRPr="008B45A6">
                            <w:instrText xml:space="preserve"> PAGE </w:instrText>
                          </w:r>
                          <w:r w:rsidRPr="008B45A6">
                            <w:fldChar w:fldCharType="separate"/>
                          </w:r>
                          <w:r w:rsidR="005D0E64">
                            <w:rPr>
                              <w:noProof/>
                            </w:rPr>
                            <w:t>4</w:t>
                          </w:r>
                          <w:r w:rsidRPr="008B45A6">
                            <w:fldChar w:fldCharType="end"/>
                          </w:r>
                        </w:p>
                        <w:p w:rsidR="008431E5" w:rsidRPr="008B45A6" w:rsidRDefault="00931B0E" w:rsidP="009E32DF">
                          <w:pPr>
                            <w:pStyle w:val="81"/>
                            <w:rPr>
                              <w:i/>
                            </w:rPr>
                          </w:pPr>
                          <w:r w:rsidRPr="008B45A6">
                            <w:rPr>
                              <w:i/>
                            </w:rPr>
                            <w:fldChar w:fldCharType="begin"/>
                          </w:r>
                          <w:r w:rsidR="008431E5" w:rsidRPr="008B45A6">
                            <w:rPr>
                              <w:i/>
                            </w:rPr>
                            <w:fldChar w:fldCharType="begin"/>
                          </w:r>
                          <w:r w:rsidR="008431E5" w:rsidRPr="008B45A6">
                            <w:rPr>
                              <w:i/>
                            </w:rPr>
                            <w:instrText xml:space="preserve"> P</w:instrText>
                          </w:r>
                        </w:p>
                        <w:p w:rsidR="008431E5" w:rsidRPr="008B45A6" w:rsidRDefault="008431E5" w:rsidP="009E32DF">
                          <w:pPr>
                            <w:pStyle w:val="81"/>
                            <w:rPr>
                              <w:i/>
                            </w:rPr>
                          </w:pPr>
                          <w:r w:rsidRPr="008B45A6">
                            <w:rPr>
                              <w:i/>
                            </w:rPr>
                            <w:instrText>G</w:instrText>
                          </w:r>
                        </w:p>
                        <w:p w:rsidR="00931B0E" w:rsidRPr="00B2132E" w:rsidRDefault="008431E5" w:rsidP="00B0672E">
                          <w:pPr>
                            <w:pStyle w:val="aff8"/>
                          </w:pPr>
                          <w:r w:rsidRPr="008B45A6">
                            <w:instrText xml:space="preserve"> </w:instrText>
                          </w:r>
                          <w:r w:rsidRPr="008B45A6">
                            <w:fldChar w:fldCharType="separate"/>
                          </w:r>
                          <w:r w:rsidRPr="008B45A6">
                            <w:rPr>
                              <w:noProof/>
                            </w:rPr>
                            <w:instrText>4</w:instrText>
                          </w:r>
                          <w:r w:rsidRPr="008B45A6">
                            <w:fldChar w:fldCharType="end"/>
                          </w:r>
                          <w:r w:rsidR="00931B0E" w:rsidRPr="008B45A6">
                            <w:instrText xml:space="preserve"> PAGE </w:instrText>
                          </w:r>
                          <w:r w:rsidR="00931B0E" w:rsidRPr="008B45A6">
                            <w:fldChar w:fldCharType="separate"/>
                          </w:r>
                          <w:r w:rsidR="00931B0E" w:rsidRPr="008B45A6">
                            <w:rPr>
                              <w:noProof/>
                            </w:rPr>
                            <w:t>4</w:t>
                          </w:r>
                          <w:r w:rsidR="00931B0E" w:rsidRPr="008B45A6">
                            <w:fldChar w:fldCharType="end"/>
                          </w:r>
                        </w:p>
                      </w:txbxContent>
                    </v:textbox>
                  </v:shape>
                </v:group>
                <v:group id="Group 1830" o:spid="_x0000_s1133" style="position:absolute;left:532;top:4487;width:781;height:3606" coordorigin="532,4487" coordsize="781,3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oIhxQAAANs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">
                  <v:group id="Group 1831" o:spid="_x0000_s1134" style="position:absolute;left:533;top:4487;width:776;height:3606" coordorigin="749,7988" coordsize="799,3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BxW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xE8v4QfIBcPAAAA//8DAFBLAQItABQABgAIAAAAIQDb4fbL7gAAAIUBAAATAAAAAAAAAAAA&#10;AAAAAAAAAABbQ29udGVudF9UeXBlc10ueG1sUEsBAi0AFAAGAAgAAAAhAFr0LFu/AAAAFQEAAAsA&#10;AAAAAAAAAAAAAAAAHwEAAF9yZWxzLy5yZWxzUEsBAi0AFAAGAAgAAAAhAK98HFbEAAAA2wAAAA8A&#10;AAAAAAAAAAAAAAAABwIAAGRycy9kb3ducmV2LnhtbFBLBQYAAAAAAwADALcAAAD4AgAAAAA=&#10;">
                    <v:shape id="tbxJob9" o:spid="_x0000_s1135" type="#_x0000_t202" style="position:absolute;left:1282;top:10484;width:266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" strokeweight="1.5pt">
                      <v:textbox style="layout-flow:vertical;mso-layout-flow-alt:bottom-to-top" inset=".5mm,0,0,0">
                        <w:txbxContent>
                          <w:p w:rsidR="00931B0E" w:rsidRPr="00604F47" w:rsidRDefault="00931B0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Fam9" o:spid="_x0000_s1136" type="#_x0000_t202" style="position:absolute;left:1282;top:9374;width:266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" strokeweight="1.5pt">
                      <v:textbox style="layout-flow:vertical;mso-layout-flow-alt:bottom-to-top" inset=".5mm,0,0,0">
                        <w:txbxContent>
                          <w:p w:rsidR="00931B0E" w:rsidRPr="00604F47" w:rsidRDefault="00931B0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ext Box 1834" o:spid="_x0000_s1137" type="#_x0000_t202" style="position:absolute;left:1282;top:8543;width:266;height: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" strokeweight="1.5pt">
                      <v:textbox style="layout-flow:vertical;mso-layout-flow-alt:bottom-to-top">
                        <w:txbxContent>
                          <w:p w:rsidR="00931B0E" w:rsidRDefault="00931B0E" w:rsidP="00B0672E"/>
                        </w:txbxContent>
                      </v:textbox>
                    </v:shape>
                    <v:shape id="tbxDat9" o:spid="_x0000_s1138" type="#_x0000_t202" style="position:absolute;left:1282;top:7988;width:266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" strokeweight="1.5pt">
                      <v:textbox style="layout-flow:vertical;mso-layout-flow-alt:bottom-to-top" inset="0,0,0,0">
                        <w:txbxContent>
                          <w:p w:rsidR="00931B0E" w:rsidRPr="00604F47" w:rsidRDefault="00931B0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Job8" o:spid="_x0000_s1139" type="#_x0000_t202" style="position:absolute;left:1015;top:10484;width:266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" strokeweight="1.5pt">
                      <v:textbox style="layout-flow:vertical;mso-layout-flow-alt:bottom-to-top" inset=".5mm,0,0,0">
                        <w:txbxContent>
                          <w:p w:rsidR="00931B0E" w:rsidRPr="00604F47" w:rsidRDefault="00931B0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Fam8" o:spid="_x0000_s1140" type="#_x0000_t202" style="position:absolute;left:1015;top:9374;width:266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" strokeweight="1.5pt">
                      <v:textbox style="layout-flow:vertical;mso-layout-flow-alt:bottom-to-top" inset=".5mm,0,0,0">
                        <w:txbxContent>
                          <w:p w:rsidR="00931B0E" w:rsidRPr="00604F47" w:rsidRDefault="00931B0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ext Box 1838" o:spid="_x0000_s1141" type="#_x0000_t202" style="position:absolute;left:1015;top:8543;width:266;height: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" strokeweight="1.5pt">
                      <v:textbox style="layout-flow:vertical;mso-layout-flow-alt:bottom-to-top">
                        <w:txbxContent>
                          <w:p w:rsidR="00931B0E" w:rsidRDefault="00931B0E" w:rsidP="00B0672E"/>
                        </w:txbxContent>
                      </v:textbox>
                    </v:shape>
                    <v:shape id="tbxJob7" o:spid="_x0000_s1142" type="#_x0000_t202" style="position:absolute;left:749;top:10484;width:266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" strokeweight="1.5pt">
                      <v:textbox style="layout-flow:vertical;mso-layout-flow-alt:bottom-to-top" inset=".5mm,0,0,0">
                        <w:txbxContent>
                          <w:p w:rsidR="00931B0E" w:rsidRPr="00604F47" w:rsidRDefault="00931B0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Fam7" o:spid="_x0000_s1143" type="#_x0000_t202" style="position:absolute;left:749;top:9374;width:266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" strokeweight="1.5pt">
                      <v:textbox style="layout-flow:vertical;mso-layout-flow-alt:bottom-to-top" inset=".5mm,0,0,0">
                        <w:txbxContent>
                          <w:p w:rsidR="00931B0E" w:rsidRPr="00604F47" w:rsidRDefault="00931B0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ext Box 1841" o:spid="_x0000_s1144" type="#_x0000_t202" style="position:absolute;left:749;top:8543;width:266;height: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" strokeweight="1.5pt">
                      <v:textbox style="layout-flow:vertical;mso-layout-flow-alt:bottom-to-top">
                        <w:txbxContent>
                          <w:p w:rsidR="00931B0E" w:rsidRDefault="00931B0E" w:rsidP="00B0672E"/>
                        </w:txbxContent>
                      </v:textbox>
                    </v:shape>
                    <v:shape id="tbxDat7" o:spid="_x0000_s1145" type="#_x0000_t202" style="position:absolute;left:749;top:7988;width:266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" strokeweight="1.5pt">
                      <v:textbox style="layout-flow:vertical;mso-layout-flow-alt:bottom-to-top" inset="0,0,0,0">
                        <w:txbxContent>
                          <w:p w:rsidR="00931B0E" w:rsidRPr="00604F47" w:rsidRDefault="00931B0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Dat8" o:spid="_x0000_s1146" type="#_x0000_t202" style="position:absolute;left:1015;top:7988;width:266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" strokeweight="1.5pt">
                      <v:textbox style="layout-flow:vertical;mso-layout-flow-alt:bottom-to-top" inset="0,0,0,0">
                        <w:txbxContent>
                          <w:p w:rsidR="00931B0E" w:rsidRPr="00604F47" w:rsidRDefault="00931B0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1844" o:spid="_x0000_s1147" style="position:absolute;left:532;top:5043;width:781;height:831" coordorigin="1629,6612" coordsize="804,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">
                    <v:shape id="tbxFam7" o:spid="_x0000_s1148" type="#_x0000_t202" style="position:absolute;left:1629;top:6612;width:266;height: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" strokeweight="1.5pt">
                      <v:textbox style="layout-flow:vertical;mso-layout-flow-alt:bottom-to-top" inset=".5mm,0,0,0">
                        <w:txbxContent>
                          <w:p w:rsidR="00931B0E" w:rsidRPr="00604F47" w:rsidRDefault="00931B0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  <w:p w:rsidR="00931B0E" w:rsidRPr="00EA1591" w:rsidRDefault="00931B0E" w:rsidP="00B0672E">
                            <w:pPr>
                              <w:pStyle w:val="23"/>
                              <w:rPr>
                                <w:rFonts w:ascii="ISOCPEUR" w:hAnsi="ISOCPEUR"/>
                                <w:b/>
                                <w:spacing w:val="-20"/>
                                <w:szCs w:val="20"/>
                              </w:rPr>
                            </w:pPr>
                          </w:p>
                          <w:p w:rsidR="00931B0E" w:rsidRPr="00EA1591" w:rsidRDefault="00931B0E" w:rsidP="00B0672E">
                            <w:pPr>
                              <w:pStyle w:val="23"/>
                              <w:rPr>
                                <w:rFonts w:ascii="ISOCPEUR" w:hAnsi="ISOCPEUR"/>
                                <w:b/>
                                <w:spacing w:val="-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Fam7" o:spid="_x0000_s1149" type="#_x0000_t202" style="position:absolute;left:1895;top:6612;width:266;height: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" strokeweight="1.5pt">
                      <v:textbox style="layout-flow:vertical;mso-layout-flow-alt:bottom-to-top" inset=".5mm,0,0,0">
                        <w:txbxContent>
                          <w:p w:rsidR="00931B0E" w:rsidRPr="00604F47" w:rsidRDefault="00931B0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bxFam7" o:spid="_x0000_s1150" type="#_x0000_t202" style="position:absolute;left:2161;top:6612;width:272;height: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" strokeweight="1.5pt">
                      <v:textbox style="layout-flow:vertical;mso-layout-flow-alt:bottom-to-top" inset=".5mm,0,0,0">
                        <w:txbxContent>
                          <w:p w:rsidR="00931B0E" w:rsidRPr="00604F47" w:rsidRDefault="00931B0E" w:rsidP="00B0672E">
                            <w:pPr>
                              <w:rPr>
                                <w:rFonts w:ascii="ISOCPEUR" w:hAnsi="ISOCPEUR"/>
                                <w:i/>
                                <w:spacing w:val="-2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</v:group>
              <v:group id="Group 1848" o:spid="_x0000_s1151" style="position:absolute;left:533;top:8078;width:777;height:3606" coordorigin="533,8078" coordsize="777,3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">
                <v:shape id="tbxJob8" o:spid="_x0000_s1152" type="#_x0000_t202" style="position:absolute;left:1051;top:10574;width:258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" strokeweight="1.5pt">
                  <v:textbox style="layout-flow:vertical;mso-layout-flow-alt:bottom-to-top" inset=".5mm,0,0,0">
                    <w:txbxContent>
                      <w:p w:rsidR="00931B0E" w:rsidRPr="00604F47" w:rsidRDefault="00931B0E" w:rsidP="00B0672E">
                        <w:pPr>
                          <w:rPr>
                            <w:rFonts w:ascii="ISOCPEUR" w:hAnsi="ISOCPEUR"/>
                            <w:i/>
                            <w:spacing w:val="-20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bxFam8" o:spid="_x0000_s1153" type="#_x0000_t202" style="position:absolute;left:1051;top:9464;width:258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" strokeweight="1.5pt">
                  <v:textbox style="layout-flow:vertical;mso-layout-flow-alt:bottom-to-top" inset=".5mm,0,0,0">
                    <w:txbxContent>
                      <w:p w:rsidR="00931B0E" w:rsidRPr="00604F47" w:rsidRDefault="00931B0E" w:rsidP="00B0672E">
                        <w:pPr>
                          <w:rPr>
                            <w:rFonts w:ascii="ISOCPEUR" w:hAnsi="ISOCPEUR"/>
                            <w:i/>
                            <w:spacing w:val="-20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bxJob7" o:spid="_x0000_s1154" type="#_x0000_t202" style="position:absolute;left:792;top:10574;width:259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" strokeweight="1.5pt">
                  <v:textbox style="layout-flow:vertical;mso-layout-flow-alt:bottom-to-top" inset=".5mm,0,0,0">
                    <w:txbxContent>
                      <w:p w:rsidR="00931B0E" w:rsidRPr="00604F47" w:rsidRDefault="00931B0E" w:rsidP="00B0672E">
                        <w:pPr>
                          <w:rPr>
                            <w:rFonts w:ascii="ISOCPEUR" w:hAnsi="ISOCPEUR"/>
                            <w:i/>
                            <w:spacing w:val="-20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ext Box 1852" o:spid="_x0000_s1155" type="#_x0000_t202" style="position:absolute;left:533;top:8078;width:258;height:3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" strokeweight="1.5pt">
                  <v:textbox style="layout-flow:vertical;mso-layout-flow-alt:bottom-to-top" inset=".5mm,0,0,0">
                    <w:txbxContent>
                      <w:p w:rsidR="00931B0E" w:rsidRPr="00EA1591" w:rsidRDefault="00931B0E" w:rsidP="00B0672E">
                        <w:pPr>
                          <w:pStyle w:val="aff6"/>
                          <w:ind w:left="40"/>
                          <w:jc w:val="left"/>
                          <w:rPr>
                            <w:sz w:val="20"/>
                            <w:szCs w:val="20"/>
                          </w:rPr>
                        </w:pPr>
                        <w:r w:rsidRPr="00EA1591">
                          <w:rPr>
                            <w:sz w:val="20"/>
                            <w:szCs w:val="20"/>
                          </w:rPr>
                          <w:t>Согласовано</w:t>
                        </w:r>
                      </w:p>
                    </w:txbxContent>
                  </v:textbox>
                </v:shape>
                <v:shape id="tbxFam7" o:spid="_x0000_s1156" type="#_x0000_t202" style="position:absolute;left:792;top:9464;width:259;height:1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" strokeweight="1.5pt">
                  <v:textbox style="layout-flow:vertical;mso-layout-flow-alt:bottom-to-top" inset=".5mm,0,0,0">
                    <w:txbxContent>
                      <w:p w:rsidR="00931B0E" w:rsidRPr="00604F47" w:rsidRDefault="00931B0E" w:rsidP="00B0672E">
                        <w:pPr>
                          <w:rPr>
                            <w:rFonts w:ascii="ISOCPEUR" w:hAnsi="ISOCPEUR"/>
                            <w:i/>
                            <w:spacing w:val="-20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bxDat7" o:spid="_x0000_s1157" type="#_x0000_t202" style="position:absolute;left:792;top:8078;width:259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" strokeweight="1.5pt">
                  <v:textbox style="layout-flow:vertical;mso-layout-flow-alt:bottom-to-top" inset="0,0,0,0">
                    <w:txbxContent>
                      <w:p w:rsidR="00931B0E" w:rsidRPr="00604F47" w:rsidRDefault="00931B0E" w:rsidP="00B0672E">
                        <w:pPr>
                          <w:rPr>
                            <w:rFonts w:ascii="ISOCPEUR" w:hAnsi="ISOCPEUR"/>
                            <w:i/>
                            <w:spacing w:val="-20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bxDat8" o:spid="_x0000_s1158" type="#_x0000_t202" style="position:absolute;left:1051;top:8078;width:258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" strokeweight="1.5pt">
                  <v:textbox style="layout-flow:vertical;mso-layout-flow-alt:bottom-to-top" inset="0,0,0,0">
                    <w:txbxContent>
                      <w:p w:rsidR="00931B0E" w:rsidRPr="00604F47" w:rsidRDefault="00931B0E" w:rsidP="00B0672E">
                        <w:pPr>
                          <w:rPr>
                            <w:rFonts w:ascii="ISOCPEUR" w:hAnsi="ISOCPEUR"/>
                            <w:i/>
                            <w:spacing w:val="-20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group id="Group 1856" o:spid="_x0000_s1159" style="position:absolute;left:787;top:8636;width:523;height:831" coordorigin="4681,12486" coordsize="523,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1k0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Axg98v4QfI1Q8AAAD//wMAUEsBAi0AFAAGAAgAAAAhANvh9svuAAAAhQEAABMAAAAAAAAA&#10;AAAAAAAAAAAAAFtDb250ZW50X1R5cGVzXS54bWxQSwECLQAUAAYACAAAACEAWvQsW78AAAAVAQAA&#10;CwAAAAAAAAAAAAAAAAAfAQAAX3JlbHMvLnJlbHNQSwECLQAUAAYACAAAACEADwdZNMYAAADbAAAA&#10;DwAAAAAAAAAAAAAAAAAHAgAAZHJzL2Rvd25yZXYueG1sUEsFBgAAAAADAAMAtwAAAPoCAAAAAA==&#10;">
                  <v:shape id="tbxFam7" o:spid="_x0000_s1160" type="#_x0000_t202" style="position:absolute;left:4681;top:12486;width:259;height: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" strokeweight="1.5pt">
                    <v:textbox style="layout-flow:vertical;mso-layout-flow-alt:bottom-to-top" inset=".5mm,0,0,0">
                      <w:txbxContent>
                        <w:p w:rsidR="00931B0E" w:rsidRPr="00604F47" w:rsidRDefault="00931B0E" w:rsidP="00B0672E">
                          <w:pPr>
                            <w:rPr>
                              <w:rFonts w:ascii="ISOCPEUR" w:hAnsi="ISOCPEUR"/>
                              <w:i/>
                              <w:spacing w:val="-20"/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shape>
                  <v:shape id="tbxFam7" o:spid="_x0000_s1161" type="#_x0000_t202" style="position:absolute;left:4940;top:12486;width:264;height: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" strokeweight="1.5pt">
                    <v:textbox style="layout-flow:vertical;mso-layout-flow-alt:bottom-to-top" inset=".5mm,0,0,0">
                      <w:txbxContent>
                        <w:p w:rsidR="00931B0E" w:rsidRPr="00604F47" w:rsidRDefault="00931B0E" w:rsidP="00B0672E">
                          <w:pPr>
                            <w:rPr>
                              <w:rFonts w:ascii="ISOCPEUR" w:hAnsi="ISOCPEUR"/>
                              <w:i/>
                              <w:spacing w:val="-20"/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shape>
                </v:group>
              </v:group>
              <w10:wrap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1B0E" w:rsidRDefault="00931B0E">
    <w:pPr>
      <w:ind w:right="226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40320" behindDoc="0" locked="0" layoutInCell="1" allowOverlap="1" wp14:anchorId="187AB8BD" wp14:editId="370DDAB1">
              <wp:simplePos x="0" y="0"/>
              <wp:positionH relativeFrom="page">
                <wp:posOffset>439420</wp:posOffset>
              </wp:positionH>
              <wp:positionV relativeFrom="page">
                <wp:posOffset>254635</wp:posOffset>
              </wp:positionV>
              <wp:extent cx="6847840" cy="10205720"/>
              <wp:effectExtent l="0" t="0" r="10160" b="24130"/>
              <wp:wrapNone/>
              <wp:docPr id="27" name="Group 42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847840" cy="10205720"/>
                        <a:chOff x="381" y="339"/>
                        <a:chExt cx="11240" cy="16156"/>
                      </a:xfrm>
                    </wpg:grpSpPr>
                    <wps:wsp>
                      <wps:cNvPr id="28" name="Text Box 4232"/>
                      <wps:cNvSpPr txBox="1">
                        <a:spLocks noChangeArrowheads="1"/>
                      </wps:cNvSpPr>
                      <wps:spPr bwMode="auto">
                        <a:xfrm>
                          <a:off x="11173" y="339"/>
                          <a:ext cx="448" cy="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31B0E" w:rsidRPr="00B2132E" w:rsidRDefault="00931B0E" w:rsidP="009F4AA4">
                            <w:pPr>
                              <w:pStyle w:val="aff8"/>
                            </w:pPr>
                            <w:r w:rsidRPr="00B2132E">
                              <w:fldChar w:fldCharType="begin"/>
                            </w:r>
                            <w:r w:rsidRPr="00B2132E">
                              <w:instrText xml:space="preserve"> PAGE </w:instrText>
                            </w:r>
                            <w:r w:rsidRPr="00B2132E">
                              <w:fldChar w:fldCharType="separate"/>
                            </w:r>
                            <w:r w:rsidR="005D0E64">
                              <w:rPr>
                                <w:noProof/>
                              </w:rPr>
                              <w:t>5</w:t>
                            </w:r>
                            <w:r w:rsidRPr="00B2132E"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g:grpSp>
                      <wpg:cNvPr id="29" name="Group 4233"/>
                      <wpg:cNvGrpSpPr>
                        <a:grpSpLocks/>
                      </wpg:cNvGrpSpPr>
                      <wpg:grpSpPr bwMode="auto">
                        <a:xfrm>
                          <a:off x="381" y="339"/>
                          <a:ext cx="11240" cy="16156"/>
                          <a:chOff x="381" y="339"/>
                          <a:chExt cx="11240" cy="16156"/>
                        </a:xfrm>
                      </wpg:grpSpPr>
                      <wps:wsp>
                        <wps:cNvPr id="30" name="Rectangle 4234"/>
                        <wps:cNvSpPr>
                          <a:spLocks noChangeArrowheads="1"/>
                        </wps:cNvSpPr>
                        <wps:spPr bwMode="auto">
                          <a:xfrm>
                            <a:off x="1084" y="339"/>
                            <a:ext cx="10537" cy="1615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1" name="Group 4235"/>
                        <wpg:cNvGrpSpPr>
                          <a:grpSpLocks/>
                        </wpg:cNvGrpSpPr>
                        <wpg:grpSpPr bwMode="auto">
                          <a:xfrm>
                            <a:off x="381" y="11676"/>
                            <a:ext cx="700" cy="4819"/>
                            <a:chOff x="397" y="11708"/>
                            <a:chExt cx="700" cy="4819"/>
                          </a:xfrm>
                        </wpg:grpSpPr>
                        <wps:wsp>
                          <wps:cNvPr id="32" name="Text Box 42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7" y="13167"/>
                              <a:ext cx="280" cy="19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931B0E" w:rsidRPr="00E53A86" w:rsidRDefault="00931B0E" w:rsidP="009F4AA4">
                                <w:pPr>
                                  <w:pStyle w:val="aff6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E53A86">
                                  <w:rPr>
                                    <w:sz w:val="20"/>
                                    <w:szCs w:val="20"/>
                                  </w:rPr>
                                  <w:t>Подп. и дата</w:t>
                                </w:r>
                              </w:p>
                              <w:p w:rsidR="00931B0E" w:rsidRPr="00E34A3C" w:rsidRDefault="00931B0E" w:rsidP="009F4AA4"/>
                            </w:txbxContent>
                          </wps:txbx>
                          <wps:bodyPr rot="0" vert="vert270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33" name="Group 4237"/>
                          <wpg:cNvGrpSpPr>
                            <a:grpSpLocks/>
                          </wpg:cNvGrpSpPr>
                          <wpg:grpSpPr bwMode="auto">
                            <a:xfrm>
                              <a:off x="397" y="11708"/>
                              <a:ext cx="700" cy="4819"/>
                              <a:chOff x="397" y="11708"/>
                              <a:chExt cx="700" cy="4819"/>
                            </a:xfrm>
                          </wpg:grpSpPr>
                          <wps:wsp>
                            <wps:cNvPr id="34" name="Line 4238"/>
                            <wps:cNvCnPr/>
                            <wps:spPr bwMode="auto">
                              <a:xfrm flipH="1">
                                <a:off x="397" y="13163"/>
                                <a:ext cx="7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35" name="Group 4239"/>
                            <wpg:cNvGrpSpPr>
                              <a:grpSpLocks/>
                            </wpg:cNvGrpSpPr>
                            <wpg:grpSpPr bwMode="auto">
                              <a:xfrm>
                                <a:off x="397" y="11708"/>
                                <a:ext cx="700" cy="4819"/>
                                <a:chOff x="397" y="11708"/>
                                <a:chExt cx="700" cy="4819"/>
                              </a:xfrm>
                            </wpg:grpSpPr>
                            <wpg:grpSp>
                              <wpg:cNvPr id="36" name="Group 424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97" y="11708"/>
                                  <a:ext cx="700" cy="4819"/>
                                  <a:chOff x="406" y="11708"/>
                                  <a:chExt cx="700" cy="4819"/>
                                </a:xfrm>
                              </wpg:grpSpPr>
                              <wps:wsp>
                                <wps:cNvPr id="37" name="Line 4241"/>
                                <wps:cNvCnPr/>
                                <wps:spPr bwMode="auto">
                                  <a:xfrm flipV="1">
                                    <a:off x="406" y="11708"/>
                                    <a:ext cx="0" cy="481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g:grpSp>
                                <wpg:cNvPr id="38" name="Group 4242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406" y="15099"/>
                                    <a:ext cx="700" cy="1428"/>
                                    <a:chOff x="406" y="15099"/>
                                    <a:chExt cx="700" cy="1428"/>
                                  </a:xfrm>
                                </wpg:grpSpPr>
                                <wps:wsp>
                                  <wps:cNvPr id="39" name="Line 4243"/>
                                  <wps:cNvCnPr/>
                                  <wps:spPr bwMode="auto">
                                    <a:xfrm>
                                      <a:off x="417" y="16526"/>
                                      <a:ext cx="680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g:grpSp>
                                  <wpg:cNvPr id="40" name="Group 4244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406" y="15099"/>
                                      <a:ext cx="700" cy="1428"/>
                                      <a:chOff x="406" y="15099"/>
                                      <a:chExt cx="700" cy="1428"/>
                                    </a:xfrm>
                                  </wpg:grpSpPr>
                                  <wps:wsp>
                                    <wps:cNvPr id="41" name="Line 4245"/>
                                    <wps:cNvCnPr/>
                                    <wps:spPr bwMode="auto">
                                      <a:xfrm>
                                        <a:off x="406" y="15101"/>
                                        <a:ext cx="70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9050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s:wsp>
                                    <wps:cNvPr id="42" name="Text Box 4246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06" y="15099"/>
                                        <a:ext cx="280" cy="142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ffectLst/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  <a:ext uri="{91240B29-F687-4F45-9708-019B960494DF}">
                                          <a14:hiddenLine xmlns:a14="http://schemas.microsoft.com/office/drawing/2010/main" w="19050">
                                            <a:solidFill>
                                              <a:srgbClr val="000000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14:hiddenLine>
                                        </a:ext>
                                        <a:ext uri="{AF507438-7753-43E0-B8FC-AC1667EBCBE1}">
                                          <a14:hiddenEffects xmlns:a14="http://schemas.microsoft.com/office/drawing/2010/main">
                                            <a:effectLst/>
                                          </a14:hiddenEffects>
                                        </a:ext>
                                      </a:extLst>
                                    </wps:spPr>
                                    <wps:txbx>
                                      <w:txbxContent>
                                        <w:p w:rsidR="00931B0E" w:rsidRPr="00E53A86" w:rsidRDefault="00931B0E" w:rsidP="009F4AA4">
                                          <w:pPr>
                                            <w:pStyle w:val="aff6"/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</w:pPr>
                                          <w:r w:rsidRPr="00E53A86"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  <w:t>Инв. № подл.</w:t>
                                          </w:r>
                                        </w:p>
                                        <w:p w:rsidR="00931B0E" w:rsidRPr="00E34A3C" w:rsidRDefault="00931B0E" w:rsidP="009F4AA4">
                                          <w:pPr>
                                            <w:rPr>
                                              <w:lang w:val="en-US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vert270" wrap="square" lIns="0" tIns="0" rIns="0" bIns="0" anchor="t" anchorCtr="0" upright="1">
                                      <a:noAutofit/>
                                    </wps:bodyPr>
                                  </wps:wsp>
                                </wpg:grpSp>
                              </wpg:grpSp>
                            </wpg:grpSp>
                            <wpg:grpSp>
                              <wpg:cNvPr id="43" name="Group 424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97" y="11708"/>
                                  <a:ext cx="692" cy="4819"/>
                                  <a:chOff x="397" y="11708"/>
                                  <a:chExt cx="692" cy="4819"/>
                                </a:xfrm>
                              </wpg:grpSpPr>
                              <wps:wsp>
                                <wps:cNvPr id="44" name="Line 4248"/>
                                <wps:cNvCnPr/>
                                <wps:spPr bwMode="auto">
                                  <a:xfrm flipV="1">
                                    <a:off x="693" y="11708"/>
                                    <a:ext cx="0" cy="481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g:grpSp>
                                <wpg:cNvPr id="45" name="Group 4249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397" y="11708"/>
                                    <a:ext cx="692" cy="1459"/>
                                    <a:chOff x="397" y="11708"/>
                                    <a:chExt cx="692" cy="1459"/>
                                  </a:xfrm>
                                </wpg:grpSpPr>
                                <wps:wsp>
                                  <wps:cNvPr id="46" name="Line 4250"/>
                                  <wps:cNvCnPr/>
                                  <wps:spPr bwMode="auto">
                                    <a:xfrm>
                                      <a:off x="397" y="11708"/>
                                      <a:ext cx="692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47" name="Text Box 4251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97" y="11711"/>
                                      <a:ext cx="280" cy="14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/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931B0E" w:rsidRPr="00E53A86" w:rsidRDefault="00931B0E" w:rsidP="009F4AA4">
                                        <w:pPr>
                                          <w:pStyle w:val="aff6"/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E53A86">
                                          <w:rPr>
                                            <w:sz w:val="20"/>
                                            <w:szCs w:val="20"/>
                                          </w:rPr>
                                          <w:t>Взам. инв. №</w:t>
                                        </w:r>
                                      </w:p>
                                      <w:p w:rsidR="00931B0E" w:rsidRPr="00E34A3C" w:rsidRDefault="00931B0E" w:rsidP="009F4AA4"/>
                                    </w:txbxContent>
                                  </wps:txbx>
                                  <wps:bodyPr rot="0" vert="vert270" wrap="square" lIns="0" tIns="0" rIns="0" bIns="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</wpg:grpSp>
                      </wpg:grp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87AB8BD" id="Group 4231" o:spid="_x0000_s1162" style="position:absolute;left:0;text-align:left;margin-left:34.6pt;margin-top:20.05pt;width:539.2pt;height:803.6pt;z-index:251640320;mso-position-horizontal-relative:page;mso-position-vertical-relative:page" coordorigin="381,339" coordsize="11240,16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232" o:spid="_x0000_s1163" type="#_x0000_t202" style="position:absolute;left:11173;top:339;width:448;height: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" strokeweight="1.5pt">
                <v:textbox inset="0,0,0,0">
                  <w:txbxContent>
                    <w:p w:rsidR="00931B0E" w:rsidRPr="00B2132E" w:rsidRDefault="00931B0E" w:rsidP="009F4AA4">
                      <w:pPr>
                        <w:pStyle w:val="aff8"/>
                      </w:pPr>
                      <w:r w:rsidRPr="00B2132E">
                        <w:fldChar w:fldCharType="begin"/>
                      </w:r>
                      <w:r w:rsidRPr="00B2132E">
                        <w:instrText xml:space="preserve"> PAGE </w:instrText>
                      </w:r>
                      <w:r w:rsidRPr="00B2132E">
                        <w:fldChar w:fldCharType="separate"/>
                      </w:r>
                      <w:r w:rsidR="005D0E64">
                        <w:rPr>
                          <w:noProof/>
                        </w:rPr>
                        <w:t>5</w:t>
                      </w:r>
                      <w:r w:rsidRPr="00B2132E">
                        <w:fldChar w:fldCharType="end"/>
                      </w:r>
                    </w:p>
                  </w:txbxContent>
                </v:textbox>
              </v:shape>
              <v:group id="Group 4233" o:spid="_x0000_s1164" style="position:absolute;left:381;top:339;width:11240;height:16156" coordorigin="381,339" coordsize="11240,16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<v:rect id="Rectangle 4234" o:spid="_x0000_s1165" style="position:absolute;left:1084;top:339;width:10537;height:16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" filled="f" strokeweight="1.5pt"/>
                <v:group id="Group 4235" o:spid="_x0000_s1166" style="position:absolute;left:381;top:11676;width:700;height:4819" coordorigin="397,11708" coordsize="700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shape id="Text Box 4236" o:spid="_x0000_s1167" type="#_x0000_t202" style="position:absolute;left:397;top:13167;width:280;height:1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" filled="f" stroked="f" strokeweight="1.5pt">
                    <v:textbox style="layout-flow:vertical;mso-layout-flow-alt:bottom-to-top" inset="0,0,0,0">
                      <w:txbxContent>
                        <w:p w:rsidR="00931B0E" w:rsidRPr="00E53A86" w:rsidRDefault="00931B0E" w:rsidP="009F4AA4">
                          <w:pPr>
                            <w:pStyle w:val="aff6"/>
                            <w:rPr>
                              <w:sz w:val="20"/>
                              <w:szCs w:val="20"/>
                            </w:rPr>
                          </w:pPr>
                          <w:r w:rsidRPr="00E53A86">
                            <w:rPr>
                              <w:sz w:val="20"/>
                              <w:szCs w:val="20"/>
                            </w:rPr>
                            <w:t>Подп. и дата</w:t>
                          </w:r>
                        </w:p>
                        <w:p w:rsidR="00931B0E" w:rsidRPr="00E34A3C" w:rsidRDefault="00931B0E" w:rsidP="009F4AA4"/>
                      </w:txbxContent>
                    </v:textbox>
                  </v:shape>
                  <v:group id="Group 4237" o:spid="_x0000_s1168" style="position:absolute;left:397;top:11708;width:700;height:4819" coordorigin="397,11708" coordsize="700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  <v:line id="Line 4238" o:spid="_x0000_s1169" style="position:absolute;flip:x;visibility:visible;mso-wrap-style:square" from="397,13163" to="1097,13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" strokeweight="1.5pt"/>
                    <v:group id="Group 4239" o:spid="_x0000_s1170" style="position:absolute;left:397;top:11708;width:700;height:4819" coordorigin="397,11708" coordsize="700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    <v:group id="Group 4240" o:spid="_x0000_s1171" style="position:absolute;left:397;top:11708;width:700;height:4819" coordorigin="406,11708" coordsize="700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      <v:line id="Line 4241" o:spid="_x0000_s1172" style="position:absolute;flip:y;visibility:visible;mso-wrap-style:square" from="406,11708" to="406,165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" strokeweight="1.5pt"/>
                        <v:group id="Group 4242" o:spid="_x0000_s1173" style="position:absolute;left:406;top:15099;width:700;height:1428" coordorigin="406,15099" coordsize="700,1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        <v:line id="Line 4243" o:spid="_x0000_s1174" style="position:absolute;visibility:visible;mso-wrap-style:square" from="417,16526" to="1097,16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" strokeweight="1.5pt"/>
                          <v:group id="Group 4244" o:spid="_x0000_s1175" style="position:absolute;left:406;top:15099;width:700;height:1428" coordorigin="406,15099" coordsize="700,1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          <v:line id="Line 4245" o:spid="_x0000_s1176" style="position:absolute;visibility:visible;mso-wrap-style:square" from="406,15101" to="1106,151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" strokeweight="1.5pt"/>
                            <v:shape id="Text Box 4246" o:spid="_x0000_s1177" type="#_x0000_t202" style="position:absolute;left:406;top:15099;width:280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" filled="f" stroked="f" strokeweight="1.5pt">
                              <v:textbox style="layout-flow:vertical;mso-layout-flow-alt:bottom-to-top" inset="0,0,0,0">
                                <w:txbxContent>
                                  <w:p w:rsidR="00931B0E" w:rsidRPr="00E53A86" w:rsidRDefault="00931B0E" w:rsidP="009F4AA4">
                                    <w:pPr>
                                      <w:pStyle w:val="aff6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E53A86">
                                      <w:rPr>
                                        <w:sz w:val="20"/>
                                        <w:szCs w:val="20"/>
                                      </w:rPr>
                                      <w:t>Инв. № подл.</w:t>
                                    </w:r>
                                  </w:p>
                                  <w:p w:rsidR="00931B0E" w:rsidRPr="00E34A3C" w:rsidRDefault="00931B0E" w:rsidP="009F4AA4">
                                    <w:pPr>
                                      <w:rPr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</v:group>
                        </v:group>
                      </v:group>
                      <v:group id="Group 4247" o:spid="_x0000_s1178" style="position:absolute;left:397;top:11708;width:692;height:4819" coordorigin="397,11708" coordsize="692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      <v:line id="Line 4248" o:spid="_x0000_s1179" style="position:absolute;flip:y;visibility:visible;mso-wrap-style:square" from="693,11708" to="693,165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" strokeweight="1.5pt"/>
                        <v:group id="Group 4249" o:spid="_x0000_s1180" style="position:absolute;left:397;top:11708;width:692;height:1459" coordorigin="397,11708" coordsize="692,1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        <v:line id="Line 4250" o:spid="_x0000_s1181" style="position:absolute;visibility:visible;mso-wrap-style:square" from="397,11708" to="1089,117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" strokeweight="1.5pt"/>
                          <v:shape id="Text Box 4251" o:spid="_x0000_s1182" type="#_x0000_t202" style="position:absolute;left:397;top:11711;width:280;height:1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" filled="f" stroked="f" strokeweight="1.5pt">
                            <v:textbox style="layout-flow:vertical;mso-layout-flow-alt:bottom-to-top" inset="0,0,0,0">
                              <w:txbxContent>
                                <w:p w:rsidR="00931B0E" w:rsidRPr="00E53A86" w:rsidRDefault="00931B0E" w:rsidP="009F4AA4">
                                  <w:pPr>
                                    <w:pStyle w:val="aff6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E53A86">
                                    <w:rPr>
                                      <w:sz w:val="20"/>
                                      <w:szCs w:val="20"/>
                                    </w:rPr>
                                    <w:t>Взам. инв. №</w:t>
                                  </w:r>
                                </w:p>
                                <w:p w:rsidR="00931B0E" w:rsidRPr="00E34A3C" w:rsidRDefault="00931B0E" w:rsidP="009F4AA4"/>
                              </w:txbxContent>
                            </v:textbox>
                          </v:shape>
                        </v:group>
                      </v:group>
                    </v:group>
                  </v:group>
                </v:group>
              </v:group>
              <w10:wrap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1B0E" w:rsidRDefault="00931B0E">
    <w:pPr>
      <w:ind w:right="226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50560" behindDoc="0" locked="0" layoutInCell="1" allowOverlap="1" wp14:anchorId="14B02991" wp14:editId="45374A29">
              <wp:simplePos x="0" y="0"/>
              <wp:positionH relativeFrom="page">
                <wp:posOffset>439420</wp:posOffset>
              </wp:positionH>
              <wp:positionV relativeFrom="page">
                <wp:posOffset>254635</wp:posOffset>
              </wp:positionV>
              <wp:extent cx="6847840" cy="10205720"/>
              <wp:effectExtent l="0" t="0" r="10160" b="24130"/>
              <wp:wrapNone/>
              <wp:docPr id="199" name="Group 42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847840" cy="10205720"/>
                        <a:chOff x="381" y="339"/>
                        <a:chExt cx="11240" cy="16156"/>
                      </a:xfrm>
                    </wpg:grpSpPr>
                    <wps:wsp>
                      <wps:cNvPr id="200" name="Text Box 4232"/>
                      <wps:cNvSpPr txBox="1">
                        <a:spLocks noChangeArrowheads="1"/>
                      </wps:cNvSpPr>
                      <wps:spPr bwMode="auto">
                        <a:xfrm>
                          <a:off x="11173" y="339"/>
                          <a:ext cx="448" cy="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31B0E" w:rsidRPr="00B2132E" w:rsidRDefault="00931B0E" w:rsidP="009F4AA4">
                            <w:pPr>
                              <w:pStyle w:val="aff8"/>
                            </w:pPr>
                            <w:r w:rsidRPr="00B2132E">
                              <w:fldChar w:fldCharType="begin"/>
                            </w:r>
                            <w:r w:rsidRPr="00B2132E">
                              <w:instrText xml:space="preserve"> PAGE </w:instrText>
                            </w:r>
                            <w:r w:rsidRPr="00B2132E">
                              <w:fldChar w:fldCharType="separate"/>
                            </w:r>
                            <w:r w:rsidR="00F77C81">
                              <w:rPr>
                                <w:noProof/>
                              </w:rPr>
                              <w:t>21</w:t>
                            </w:r>
                            <w:r w:rsidRPr="00B2132E"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g:grpSp>
                      <wpg:cNvPr id="206" name="Group 4233"/>
                      <wpg:cNvGrpSpPr>
                        <a:grpSpLocks/>
                      </wpg:cNvGrpSpPr>
                      <wpg:grpSpPr bwMode="auto">
                        <a:xfrm>
                          <a:off x="381" y="339"/>
                          <a:ext cx="11240" cy="16156"/>
                          <a:chOff x="381" y="339"/>
                          <a:chExt cx="11240" cy="16156"/>
                        </a:xfrm>
                      </wpg:grpSpPr>
                      <wps:wsp>
                        <wps:cNvPr id="207" name="Rectangle 4234"/>
                        <wps:cNvSpPr>
                          <a:spLocks noChangeArrowheads="1"/>
                        </wps:cNvSpPr>
                        <wps:spPr bwMode="auto">
                          <a:xfrm>
                            <a:off x="1084" y="339"/>
                            <a:ext cx="10537" cy="1615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08" name="Group 4235"/>
                        <wpg:cNvGrpSpPr>
                          <a:grpSpLocks/>
                        </wpg:cNvGrpSpPr>
                        <wpg:grpSpPr bwMode="auto">
                          <a:xfrm>
                            <a:off x="381" y="11676"/>
                            <a:ext cx="700" cy="4819"/>
                            <a:chOff x="397" y="11708"/>
                            <a:chExt cx="700" cy="4819"/>
                          </a:xfrm>
                        </wpg:grpSpPr>
                        <wps:wsp>
                          <wps:cNvPr id="209" name="Text Box 42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7" y="13167"/>
                              <a:ext cx="280" cy="19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931B0E" w:rsidRPr="00E53A86" w:rsidRDefault="00931B0E" w:rsidP="009F4AA4">
                                <w:pPr>
                                  <w:pStyle w:val="aff6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E53A86">
                                  <w:rPr>
                                    <w:sz w:val="20"/>
                                    <w:szCs w:val="20"/>
                                  </w:rPr>
                                  <w:t>Подп. и дата</w:t>
                                </w:r>
                              </w:p>
                              <w:p w:rsidR="00931B0E" w:rsidRPr="00E34A3C" w:rsidRDefault="00931B0E" w:rsidP="009F4AA4"/>
                            </w:txbxContent>
                          </wps:txbx>
                          <wps:bodyPr rot="0" vert="vert270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210" name="Group 4237"/>
                          <wpg:cNvGrpSpPr>
                            <a:grpSpLocks/>
                          </wpg:cNvGrpSpPr>
                          <wpg:grpSpPr bwMode="auto">
                            <a:xfrm>
                              <a:off x="397" y="11708"/>
                              <a:ext cx="700" cy="4819"/>
                              <a:chOff x="397" y="11708"/>
                              <a:chExt cx="700" cy="4819"/>
                            </a:xfrm>
                          </wpg:grpSpPr>
                          <wps:wsp>
                            <wps:cNvPr id="227" name="Line 4238"/>
                            <wps:cNvCnPr/>
                            <wps:spPr bwMode="auto">
                              <a:xfrm flipH="1">
                                <a:off x="397" y="13163"/>
                                <a:ext cx="7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228" name="Group 4239"/>
                            <wpg:cNvGrpSpPr>
                              <a:grpSpLocks/>
                            </wpg:cNvGrpSpPr>
                            <wpg:grpSpPr bwMode="auto">
                              <a:xfrm>
                                <a:off x="397" y="11708"/>
                                <a:ext cx="700" cy="4819"/>
                                <a:chOff x="397" y="11708"/>
                                <a:chExt cx="700" cy="4819"/>
                              </a:xfrm>
                            </wpg:grpSpPr>
                            <wpg:grpSp>
                              <wpg:cNvPr id="229" name="Group 424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97" y="11708"/>
                                  <a:ext cx="700" cy="4819"/>
                                  <a:chOff x="406" y="11708"/>
                                  <a:chExt cx="700" cy="4819"/>
                                </a:xfrm>
                              </wpg:grpSpPr>
                              <wps:wsp>
                                <wps:cNvPr id="230" name="Line 4241"/>
                                <wps:cNvCnPr/>
                                <wps:spPr bwMode="auto">
                                  <a:xfrm flipV="1">
                                    <a:off x="406" y="11708"/>
                                    <a:ext cx="0" cy="481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g:grpSp>
                                <wpg:cNvPr id="231" name="Group 4242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406" y="15099"/>
                                    <a:ext cx="700" cy="1428"/>
                                    <a:chOff x="406" y="15099"/>
                                    <a:chExt cx="700" cy="1428"/>
                                  </a:xfrm>
                                </wpg:grpSpPr>
                                <wps:wsp>
                                  <wps:cNvPr id="232" name="Line 4243"/>
                                  <wps:cNvCnPr/>
                                  <wps:spPr bwMode="auto">
                                    <a:xfrm>
                                      <a:off x="417" y="16526"/>
                                      <a:ext cx="680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g:grpSp>
                                  <wpg:cNvPr id="233" name="Group 4244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406" y="15099"/>
                                      <a:ext cx="700" cy="1428"/>
                                      <a:chOff x="406" y="15099"/>
                                      <a:chExt cx="700" cy="1428"/>
                                    </a:xfrm>
                                  </wpg:grpSpPr>
                                  <wps:wsp>
                                    <wps:cNvPr id="234" name="Line 4245"/>
                                    <wps:cNvCnPr/>
                                    <wps:spPr bwMode="auto">
                                      <a:xfrm>
                                        <a:off x="406" y="15101"/>
                                        <a:ext cx="70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9050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s:wsp>
                                    <wps:cNvPr id="235" name="Text Box 4246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06" y="15099"/>
                                        <a:ext cx="280" cy="142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ffectLst/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  <a:ext uri="{91240B29-F687-4F45-9708-019B960494DF}">
                                          <a14:hiddenLine xmlns:a14="http://schemas.microsoft.com/office/drawing/2010/main" w="19050">
                                            <a:solidFill>
                                              <a:srgbClr val="000000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14:hiddenLine>
                                        </a:ext>
                                        <a:ext uri="{AF507438-7753-43E0-B8FC-AC1667EBCBE1}">
                                          <a14:hiddenEffects xmlns:a14="http://schemas.microsoft.com/office/drawing/2010/main">
                                            <a:effectLst/>
                                          </a14:hiddenEffects>
                                        </a:ext>
                                      </a:extLst>
                                    </wps:spPr>
                                    <wps:txbx>
                                      <w:txbxContent>
                                        <w:p w:rsidR="00931B0E" w:rsidRPr="00E53A86" w:rsidRDefault="00931B0E" w:rsidP="009F4AA4">
                                          <w:pPr>
                                            <w:pStyle w:val="aff6"/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</w:pPr>
                                          <w:r w:rsidRPr="00E53A86">
                                            <w:rPr>
                                              <w:sz w:val="20"/>
                                              <w:szCs w:val="20"/>
                                            </w:rPr>
                                            <w:t>Инв. № подл.</w:t>
                                          </w:r>
                                        </w:p>
                                        <w:p w:rsidR="00931B0E" w:rsidRPr="00E34A3C" w:rsidRDefault="00931B0E" w:rsidP="009F4AA4">
                                          <w:pPr>
                                            <w:rPr>
                                              <w:lang w:val="en-US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vert="vert270" wrap="square" lIns="0" tIns="0" rIns="0" bIns="0" anchor="t" anchorCtr="0" upright="1">
                                      <a:noAutofit/>
                                    </wps:bodyPr>
                                  </wps:wsp>
                                </wpg:grpSp>
                              </wpg:grpSp>
                            </wpg:grpSp>
                            <wpg:grpSp>
                              <wpg:cNvPr id="236" name="Group 424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97" y="11708"/>
                                  <a:ext cx="692" cy="4819"/>
                                  <a:chOff x="397" y="11708"/>
                                  <a:chExt cx="692" cy="4819"/>
                                </a:xfrm>
                              </wpg:grpSpPr>
                              <wps:wsp>
                                <wps:cNvPr id="237" name="Line 4248"/>
                                <wps:cNvCnPr/>
                                <wps:spPr bwMode="auto">
                                  <a:xfrm flipV="1">
                                    <a:off x="693" y="11708"/>
                                    <a:ext cx="0" cy="481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g:grpSp>
                                <wpg:cNvPr id="238" name="Group 4249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397" y="11708"/>
                                    <a:ext cx="692" cy="1459"/>
                                    <a:chOff x="397" y="11708"/>
                                    <a:chExt cx="692" cy="1459"/>
                                  </a:xfrm>
                                </wpg:grpSpPr>
                                <wps:wsp>
                                  <wps:cNvPr id="239" name="Line 4250"/>
                                  <wps:cNvCnPr/>
                                  <wps:spPr bwMode="auto">
                                    <a:xfrm>
                                      <a:off x="397" y="11708"/>
                                      <a:ext cx="692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240" name="Text Box 4251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97" y="11711"/>
                                      <a:ext cx="280" cy="14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/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931B0E" w:rsidRPr="00E53A86" w:rsidRDefault="00931B0E" w:rsidP="009F4AA4">
                                        <w:pPr>
                                          <w:pStyle w:val="aff6"/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E53A86">
                                          <w:rPr>
                                            <w:sz w:val="20"/>
                                            <w:szCs w:val="20"/>
                                          </w:rPr>
                                          <w:t>Взам. инв. №</w:t>
                                        </w:r>
                                      </w:p>
                                      <w:p w:rsidR="00931B0E" w:rsidRPr="00E34A3C" w:rsidRDefault="00931B0E" w:rsidP="009F4AA4"/>
                                    </w:txbxContent>
                                  </wps:txbx>
                                  <wps:bodyPr rot="0" vert="vert270" wrap="square" lIns="0" tIns="0" rIns="0" bIns="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</wpg:grpSp>
                      </wpg:grp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4B02991" id="_x0000_s1183" style="position:absolute;left:0;text-align:left;margin-left:34.6pt;margin-top:20.05pt;width:539.2pt;height:803.6pt;z-index:251650560;mso-position-horizontal-relative:page;mso-position-vertical-relative:page" coordorigin="381,339" coordsize="11240,16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232" o:spid="_x0000_s1184" type="#_x0000_t202" style="position:absolute;left:11173;top:339;width:448;height: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" strokeweight="1.5pt">
                <v:textbox inset="0,0,0,0">
                  <w:txbxContent>
                    <w:p w:rsidR="00931B0E" w:rsidRPr="00B2132E" w:rsidRDefault="00931B0E" w:rsidP="009F4AA4">
                      <w:pPr>
                        <w:pStyle w:val="aff8"/>
                      </w:pPr>
                      <w:r w:rsidRPr="00B2132E">
                        <w:fldChar w:fldCharType="begin"/>
                      </w:r>
                      <w:r w:rsidRPr="00B2132E">
                        <w:instrText xml:space="preserve"> PAGE </w:instrText>
                      </w:r>
                      <w:r w:rsidRPr="00B2132E">
                        <w:fldChar w:fldCharType="separate"/>
                      </w:r>
                      <w:r w:rsidR="00F77C81">
                        <w:rPr>
                          <w:noProof/>
                        </w:rPr>
                        <w:t>21</w:t>
                      </w:r>
                      <w:r w:rsidRPr="00B2132E">
                        <w:fldChar w:fldCharType="end"/>
                      </w:r>
                    </w:p>
                  </w:txbxContent>
                </v:textbox>
              </v:shape>
              <v:group id="Group 4233" o:spid="_x0000_s1185" style="position:absolute;left:381;top:339;width:11240;height:16156" coordorigin="381,339" coordsize="11240,16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bP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bN4Dr9nwhGQqwcAAAD//wMAUEsBAi0AFAAGAAgAAAAhANvh9svuAAAAhQEAABMAAAAAAAAA&#10;AAAAAAAAAAAAAFtDb250ZW50X1R5cGVzXS54bWxQSwECLQAUAAYACAAAACEAWvQsW78AAAAVAQAA&#10;CwAAAAAAAAAAAAAAAAAfAQAAX3JlbHMvLnJlbHNQSwECLQAUAAYACAAAACEAcETGz8YAAADcAAAA&#10;DwAAAAAAAAAAAAAAAAAHAgAAZHJzL2Rvd25yZXYueG1sUEsFBgAAAAADAAMAtwAAAPoCAAAAAA==&#10;">
                <v:rect id="Rectangle 4234" o:spid="_x0000_s1186" style="position:absolute;left:1084;top:339;width:10537;height:16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" filled="f" strokeweight="1.5pt"/>
                <v:group id="Group 4235" o:spid="_x0000_s1187" style="position:absolute;left:381;top:11676;width:700;height:4819" coordorigin="397,11708" coordsize="700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">
                  <v:shape id="Text Box 4236" o:spid="_x0000_s1188" type="#_x0000_t202" style="position:absolute;left:397;top:13167;width:280;height:1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" filled="f" stroked="f" strokeweight="1.5pt">
                    <v:textbox style="layout-flow:vertical;mso-layout-flow-alt:bottom-to-top" inset="0,0,0,0">
                      <w:txbxContent>
                        <w:p w:rsidR="00931B0E" w:rsidRPr="00E53A86" w:rsidRDefault="00931B0E" w:rsidP="009F4AA4">
                          <w:pPr>
                            <w:pStyle w:val="aff6"/>
                            <w:rPr>
                              <w:sz w:val="20"/>
                              <w:szCs w:val="20"/>
                            </w:rPr>
                          </w:pPr>
                          <w:r w:rsidRPr="00E53A86">
                            <w:rPr>
                              <w:sz w:val="20"/>
                              <w:szCs w:val="20"/>
                            </w:rPr>
                            <w:t>Подп. и дата</w:t>
                          </w:r>
                        </w:p>
                        <w:p w:rsidR="00931B0E" w:rsidRPr="00E34A3C" w:rsidRDefault="00931B0E" w:rsidP="009F4AA4"/>
                      </w:txbxContent>
                    </v:textbox>
                  </v:shape>
                  <v:group id="Group 4237" o:spid="_x0000_s1189" style="position:absolute;left:397;top:11708;width:700;height:4819" coordorigin="397,11708" coordsize="700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G39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MwPZ8IRkMt/AAAA//8DAFBLAQItABQABgAIAAAAIQDb4fbL7gAAAIUBAAATAAAAAAAAAAAAAAAA&#10;AAAAAABbQ29udGVudF9UeXBlc10ueG1sUEsBAi0AFAAGAAgAAAAhAFr0LFu/AAAAFQEAAAsAAAAA&#10;AAAAAAAAAAAAHwEAAF9yZWxzLy5yZWxzUEsBAi0AFAAGAAgAAAAhABU4bf3BAAAA3AAAAA8AAAAA&#10;AAAAAAAAAAAABwIAAGRycy9kb3ducmV2LnhtbFBLBQYAAAAAAwADALcAAAD1AgAAAAA=&#10;">
                    <v:line id="Line 4238" o:spid="_x0000_s1190" style="position:absolute;flip:x;visibility:visible;mso-wrap-style:square" from="397,13163" to="1097,13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" strokeweight="1.5pt"/>
                    <v:group id="Group 4239" o:spid="_x0000_s1191" style="position:absolute;left:397;top:11708;width:700;height:4819" coordorigin="397,11708" coordsize="700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tG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">
                      <v:group id="Group 4240" o:spid="_x0000_s1192" style="position:absolute;left:397;top:11708;width:700;height:4819" coordorigin="406,11708" coordsize="700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g7d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">
                        <v:line id="Line 4241" o:spid="_x0000_s1193" style="position:absolute;flip:y;visibility:visible;mso-wrap-style:square" from="406,11708" to="406,165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" strokeweight="1.5pt"/>
                        <v:group id="Group 4242" o:spid="_x0000_s1194" style="position:absolute;left:406;top:15099;width:700;height:1428" coordorigin="406,15099" coordsize="700,1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ZQG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ZBrD+0w4AnL5CwAA//8DAFBLAQItABQABgAIAAAAIQDb4fbL7gAAAIUBAAATAAAAAAAAAAAA&#10;AAAAAAAAAABbQ29udGVudF9UeXBlc10ueG1sUEsBAi0AFAAGAAgAAAAhAFr0LFu/AAAAFQEAAAsA&#10;AAAAAAAAAAAAAAAAHwEAAF9yZWxzLy5yZWxzUEsBAi0AFAAGAAgAAAAhADHBlAbEAAAA3AAAAA8A&#10;AAAAAAAAAAAAAAAABwIAAGRycy9kb3ducmV2LnhtbFBLBQYAAAAAAwADALcAAAD4AgAAAAA=&#10;">
                          <v:line id="Line 4243" o:spid="_x0000_s1195" style="position:absolute;visibility:visible;mso-wrap-style:square" from="417,16526" to="1097,16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" strokeweight="1.5pt"/>
                          <v:group id="Group 4244" o:spid="_x0000_s1196" style="position:absolute;left:406;top:15099;width:700;height:1428" coordorigin="406,15099" coordsize="700,1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6/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rBJEng/0w4AnLxBwAA//8DAFBLAQItABQABgAIAAAAIQDb4fbL7gAAAIUBAAATAAAAAAAAAAAA&#10;AAAAAAAAAABbQ29udGVudF9UeXBlc10ueG1sUEsBAi0AFAAGAAgAAAAhAFr0LFu/AAAAFQEAAAsA&#10;AAAAAAAAAAAAAAAAHwEAAF9yZWxzLy5yZWxzUEsBAi0AFAAGAAgAAAAhAK5fr+rEAAAA3AAAAA8A&#10;AAAAAAAAAAAAAAAABwIAAGRycy9kb3ducmV2LnhtbFBLBQYAAAAAAwADALcAAAD4AgAAAAA=&#10;">
                            <v:line id="Line 4245" o:spid="_x0000_s1197" style="position:absolute;visibility:visible;mso-wrap-style:square" from="406,15101" to="1106,151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" strokeweight="1.5pt"/>
                            <v:shape id="Text Box 4246" o:spid="_x0000_s1198" type="#_x0000_t202" style="position:absolute;left:406;top:15099;width:280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" filled="f" stroked="f" strokeweight="1.5pt">
                              <v:textbox style="layout-flow:vertical;mso-layout-flow-alt:bottom-to-top" inset="0,0,0,0">
                                <w:txbxContent>
                                  <w:p w:rsidR="00931B0E" w:rsidRPr="00E53A86" w:rsidRDefault="00931B0E" w:rsidP="009F4AA4">
                                    <w:pPr>
                                      <w:pStyle w:val="aff6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E53A86">
                                      <w:rPr>
                                        <w:sz w:val="20"/>
                                        <w:szCs w:val="20"/>
                                      </w:rPr>
                                      <w:t>Инв. № подл.</w:t>
                                    </w:r>
                                  </w:p>
                                  <w:p w:rsidR="00931B0E" w:rsidRPr="00E34A3C" w:rsidRDefault="00931B0E" w:rsidP="009F4AA4">
                                    <w:pPr>
                                      <w:rPr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</v:group>
                        </v:group>
                      </v:group>
                      <v:group id="Group 4247" o:spid="_x0000_s1199" style="position:absolute;left:397;top:11708;width:692;height:4819" coordorigin="397,11708" coordsize="692,4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Axy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QGzzPhCMjlAwAA//8DAFBLAQItABQABgAIAAAAIQDb4fbL7gAAAIUBAAATAAAAAAAAAAAA&#10;AAAAAAAAAABbQ29udGVudF9UeXBlc10ueG1sUEsBAi0AFAAGAAgAAAAhAFr0LFu/AAAAFQEAAAsA&#10;AAAAAAAAAAAAAAAAHwEAAF9yZWxzLy5yZWxzUEsBAi0AFAAGAAgAAAAhAL4oDHLEAAAA3AAAAA8A&#10;AAAAAAAAAAAAAAAABwIAAGRycy9kb3ducmV2LnhtbFBLBQYAAAAAAwADALcAAAD4AgAAAAA=&#10;">
                        <v:line id="Line 4248" o:spid="_x0000_s1200" style="position:absolute;flip:y;visibility:visible;mso-wrap-style:square" from="693,11708" to="693,165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" strokeweight="1.5pt"/>
                        <v:group id="Group 4249" o:spid="_x0000_s1201" style="position:absolute;left:397;top:11708;width:692;height:1459" coordorigin="397,11708" coordsize="692,1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z2b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sUyrA1nwhGQ+38AAAD//wMAUEsBAi0AFAAGAAgAAAAhANvh9svuAAAAhQEAABMAAAAAAAAAAAAA&#10;AAAAAAAAAFtDb250ZW50X1R5cGVzXS54bWxQSwECLQAUAAYACAAAACEAWvQsW78AAAAVAQAACwAA&#10;AAAAAAAAAAAAAAAfAQAAX3JlbHMvLnJlbHNQSwECLQAUAAYACAAAACEAoPs9m8MAAADcAAAADwAA&#10;AAAAAAAAAAAAAAAHAgAAZHJzL2Rvd25yZXYueG1sUEsFBgAAAAADAAMAtwAAAPcCAAAAAA==&#10;">
                          <v:line id="Line 4250" o:spid="_x0000_s1202" style="position:absolute;visibility:visible;mso-wrap-style:square" from="397,11708" to="1089,117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" strokeweight="1.5pt"/>
                          <v:shape id="Text Box 4251" o:spid="_x0000_s1203" type="#_x0000_t202" style="position:absolute;left:397;top:11711;width:280;height:1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" filled="f" stroked="f" strokeweight="1.5pt">
                            <v:textbox style="layout-flow:vertical;mso-layout-flow-alt:bottom-to-top" inset="0,0,0,0">
                              <w:txbxContent>
                                <w:p w:rsidR="00931B0E" w:rsidRPr="00E53A86" w:rsidRDefault="00931B0E" w:rsidP="009F4AA4">
                                  <w:pPr>
                                    <w:pStyle w:val="aff6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E53A86">
                                    <w:rPr>
                                      <w:sz w:val="20"/>
                                      <w:szCs w:val="20"/>
                                    </w:rPr>
                                    <w:t>Взам. инв. №</w:t>
                                  </w:r>
                                </w:p>
                                <w:p w:rsidR="00931B0E" w:rsidRPr="00E34A3C" w:rsidRDefault="00931B0E" w:rsidP="009F4AA4"/>
                              </w:txbxContent>
                            </v:textbox>
                          </v:shape>
                        </v:group>
                      </v:group>
                    </v:group>
                  </v:group>
                </v:group>
              </v:group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F2A0A434"/>
    <w:lvl w:ilvl="0">
      <w:start w:val="1"/>
      <w:numFmt w:val="decimal"/>
      <w:pStyle w:val="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7ED430DC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77A6B320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3FA06A74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19843168"/>
    <w:lvl w:ilvl="0">
      <w:start w:val="1"/>
      <w:numFmt w:val="bullet"/>
      <w:pStyle w:val="50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CF6F0BC"/>
    <w:lvl w:ilvl="0">
      <w:start w:val="1"/>
      <w:numFmt w:val="bullet"/>
      <w:pStyle w:val="40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FF0C20F0"/>
    <w:lvl w:ilvl="0">
      <w:start w:val="1"/>
      <w:numFmt w:val="bullet"/>
      <w:pStyle w:val="30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D9F8AE66"/>
    <w:lvl w:ilvl="0">
      <w:start w:val="1"/>
      <w:numFmt w:val="bullet"/>
      <w:pStyle w:val="20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310187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C8EDBC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35C1483"/>
    <w:multiLevelType w:val="multilevel"/>
    <w:tmpl w:val="6B5ABEA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1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 w15:restartNumberingAfterBreak="0">
    <w:nsid w:val="09FF35F4"/>
    <w:multiLevelType w:val="multilevel"/>
    <w:tmpl w:val="0CFA0F80"/>
    <w:lvl w:ilvl="0">
      <w:start w:val="2"/>
      <w:numFmt w:val="decimal"/>
      <w:pStyle w:val="a1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04"/>
        </w:tabs>
        <w:ind w:left="704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288"/>
        </w:tabs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572"/>
        </w:tabs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216"/>
        </w:tabs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500"/>
        </w:tabs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144"/>
        </w:tabs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428"/>
        </w:tabs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072"/>
        </w:tabs>
        <w:ind w:left="4072" w:hanging="1800"/>
      </w:pPr>
      <w:rPr>
        <w:rFonts w:hint="default"/>
      </w:rPr>
    </w:lvl>
  </w:abstractNum>
  <w:abstractNum w:abstractNumId="12" w15:restartNumberingAfterBreak="0">
    <w:nsid w:val="1016506E"/>
    <w:multiLevelType w:val="multilevel"/>
    <w:tmpl w:val="0419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" w15:restartNumberingAfterBreak="0">
    <w:nsid w:val="103B5459"/>
    <w:multiLevelType w:val="singleLevel"/>
    <w:tmpl w:val="1166B1FA"/>
    <w:lvl w:ilvl="0">
      <w:start w:val="1"/>
      <w:numFmt w:val="decimal"/>
      <w:lvlText w:val="3.%1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4" w15:restartNumberingAfterBreak="0">
    <w:nsid w:val="161E2391"/>
    <w:multiLevelType w:val="multilevel"/>
    <w:tmpl w:val="6B5ABEA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1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19F86F35"/>
    <w:multiLevelType w:val="hybridMultilevel"/>
    <w:tmpl w:val="2CD09C56"/>
    <w:lvl w:ilvl="0" w:tplc="68FE4A6A">
      <w:start w:val="1"/>
      <w:numFmt w:val="bullet"/>
      <w:pStyle w:val="a2"/>
      <w:lvlText w:val="-"/>
      <w:lvlJc w:val="left"/>
      <w:pPr>
        <w:tabs>
          <w:tab w:val="num" w:pos="1134"/>
        </w:tabs>
        <w:ind w:left="1191" w:hanging="34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BB93B11"/>
    <w:multiLevelType w:val="multilevel"/>
    <w:tmpl w:val="69F2E50E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2">
      <w:start w:val="1"/>
      <w:numFmt w:val="decimal"/>
      <w:pStyle w:val="3TimesNewRoman"/>
      <w:lvlText w:val="%1.%2.%3"/>
      <w:lvlJc w:val="left"/>
      <w:pPr>
        <w:tabs>
          <w:tab w:val="num" w:pos="1288"/>
        </w:tabs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572"/>
        </w:tabs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216"/>
        </w:tabs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500"/>
        </w:tabs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144"/>
        </w:tabs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428"/>
        </w:tabs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072"/>
        </w:tabs>
        <w:ind w:left="4072" w:hanging="1800"/>
      </w:pPr>
      <w:rPr>
        <w:rFonts w:hint="default"/>
      </w:rPr>
    </w:lvl>
  </w:abstractNum>
  <w:abstractNum w:abstractNumId="17" w15:restartNumberingAfterBreak="0">
    <w:nsid w:val="2089605B"/>
    <w:multiLevelType w:val="multilevel"/>
    <w:tmpl w:val="3BA69BC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8" w15:restartNumberingAfterBreak="0">
    <w:nsid w:val="27576FE7"/>
    <w:multiLevelType w:val="multilevel"/>
    <w:tmpl w:val="9BC07F1E"/>
    <w:lvl w:ilvl="0">
      <w:start w:val="3"/>
      <w:numFmt w:val="decimal"/>
      <w:pStyle w:val="a3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1811"/>
        </w:tabs>
        <w:ind w:left="1811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502"/>
        </w:tabs>
        <w:ind w:left="35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4893"/>
        </w:tabs>
        <w:ind w:left="489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644"/>
        </w:tabs>
        <w:ind w:left="66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035"/>
        </w:tabs>
        <w:ind w:left="803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9786"/>
        </w:tabs>
        <w:ind w:left="97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177"/>
        </w:tabs>
        <w:ind w:left="1117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2928"/>
        </w:tabs>
        <w:ind w:left="12928" w:hanging="1800"/>
      </w:pPr>
      <w:rPr>
        <w:rFonts w:hint="default"/>
      </w:rPr>
    </w:lvl>
  </w:abstractNum>
  <w:abstractNum w:abstractNumId="19" w15:restartNumberingAfterBreak="0">
    <w:nsid w:val="2832373D"/>
    <w:multiLevelType w:val="multilevel"/>
    <w:tmpl w:val="DA720A8C"/>
    <w:lvl w:ilvl="0">
      <w:start w:val="1"/>
      <w:numFmt w:val="decimal"/>
      <w:pStyle w:val="1"/>
      <w:suff w:val="space"/>
      <w:lvlText w:val="%1"/>
      <w:lvlJc w:val="left"/>
      <w:pPr>
        <w:ind w:left="0" w:firstLine="709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sz w:val="28"/>
        <w:szCs w:val="28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21"/>
      <w:suff w:val="space"/>
      <w:lvlText w:val="%1.%2"/>
      <w:lvlJc w:val="left"/>
      <w:pPr>
        <w:ind w:left="0" w:firstLine="709"/>
      </w:pPr>
      <w:rPr>
        <w:rFonts w:hint="default"/>
        <w:b w:val="0"/>
      </w:rPr>
    </w:lvl>
    <w:lvl w:ilvl="2">
      <w:start w:val="1"/>
      <w:numFmt w:val="decimal"/>
      <w:pStyle w:val="31"/>
      <w:suff w:val="space"/>
      <w:lvlText w:val="%1.%2.%3"/>
      <w:lvlJc w:val="left"/>
      <w:pPr>
        <w:ind w:left="0" w:firstLine="709"/>
      </w:pPr>
      <w:rPr>
        <w:rFonts w:hint="default"/>
        <w:i w:val="0"/>
      </w:rPr>
    </w:lvl>
    <w:lvl w:ilvl="3">
      <w:start w:val="1"/>
      <w:numFmt w:val="decimal"/>
      <w:pStyle w:val="41"/>
      <w:suff w:val="space"/>
      <w:lvlText w:val="%1.%2.%3.%4"/>
      <w:lvlJc w:val="left"/>
      <w:pPr>
        <w:ind w:left="0" w:firstLine="709"/>
      </w:pPr>
      <w:rPr>
        <w:rFonts w:hint="default"/>
      </w:rPr>
    </w:lvl>
    <w:lvl w:ilvl="4">
      <w:start w:val="1"/>
      <w:numFmt w:val="decimal"/>
      <w:pStyle w:val="51"/>
      <w:suff w:val="space"/>
      <w:lvlText w:val="%1.%2.%3.%4.%5"/>
      <w:lvlJc w:val="left"/>
      <w:pPr>
        <w:ind w:left="0" w:firstLine="709"/>
      </w:pPr>
      <w:rPr>
        <w:rFonts w:hint="default"/>
      </w:rPr>
    </w:lvl>
    <w:lvl w:ilvl="5">
      <w:start w:val="1"/>
      <w:numFmt w:val="decimal"/>
      <w:pStyle w:val="6"/>
      <w:suff w:val="space"/>
      <w:lvlText w:val="%1.%2.%3.%4.%5.%6"/>
      <w:lvlJc w:val="left"/>
      <w:pPr>
        <w:ind w:left="0" w:firstLine="709"/>
      </w:pPr>
      <w:rPr>
        <w:rFonts w:hint="default"/>
      </w:rPr>
    </w:lvl>
    <w:lvl w:ilvl="6">
      <w:start w:val="1"/>
      <w:numFmt w:val="decimal"/>
      <w:pStyle w:val="7"/>
      <w:suff w:val="space"/>
      <w:lvlText w:val="%1.%2.%3.%4.%5.%6.%7"/>
      <w:lvlJc w:val="left"/>
      <w:pPr>
        <w:ind w:left="0" w:firstLine="709"/>
      </w:pPr>
      <w:rPr>
        <w:rFonts w:hint="default"/>
      </w:rPr>
    </w:lvl>
    <w:lvl w:ilvl="7">
      <w:start w:val="1"/>
      <w:numFmt w:val="decimal"/>
      <w:pStyle w:val="8"/>
      <w:suff w:val="space"/>
      <w:lvlText w:val="%1.%2.%3.%4.%5.%6.%7.%8"/>
      <w:lvlJc w:val="left"/>
      <w:pPr>
        <w:ind w:left="0" w:firstLine="709"/>
      </w:pPr>
      <w:rPr>
        <w:rFonts w:hint="default"/>
      </w:rPr>
    </w:lvl>
    <w:lvl w:ilvl="8">
      <w:start w:val="1"/>
      <w:numFmt w:val="decimal"/>
      <w:pStyle w:val="9"/>
      <w:suff w:val="space"/>
      <w:lvlText w:val="%1.%2.%3.%4.%5.%6.%7.%8.%9"/>
      <w:lvlJc w:val="left"/>
      <w:pPr>
        <w:ind w:left="0" w:firstLine="709"/>
      </w:pPr>
      <w:rPr>
        <w:rFonts w:hint="default"/>
      </w:rPr>
    </w:lvl>
  </w:abstractNum>
  <w:abstractNum w:abstractNumId="20" w15:restartNumberingAfterBreak="0">
    <w:nsid w:val="28D52A92"/>
    <w:multiLevelType w:val="hybridMultilevel"/>
    <w:tmpl w:val="3DBA56CC"/>
    <w:lvl w:ilvl="0" w:tplc="E4A64B40">
      <w:start w:val="1"/>
      <w:numFmt w:val="decimal"/>
      <w:pStyle w:val="a4"/>
      <w:lvlText w:val="%1)"/>
      <w:lvlJc w:val="left"/>
      <w:pPr>
        <w:tabs>
          <w:tab w:val="num" w:pos="1134"/>
        </w:tabs>
        <w:ind w:left="1191" w:hanging="34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1E56F2"/>
    <w:multiLevelType w:val="multilevel"/>
    <w:tmpl w:val="43687854"/>
    <w:lvl w:ilvl="0">
      <w:start w:val="1"/>
      <w:numFmt w:val="decimal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nothing"/>
      <w:lvlText w:val="9.%2."/>
      <w:lvlJc w:val="center"/>
      <w:pPr>
        <w:ind w:left="289" w:firstLine="0"/>
      </w:pPr>
      <w:rPr>
        <w:rFonts w:ascii="Times New Roman" w:hAnsi="Times New Roman" w:cs="Times New Roman" w:hint="default"/>
        <w:sz w:val="28"/>
        <w:szCs w:val="28"/>
      </w:rPr>
    </w:lvl>
    <w:lvl w:ilvl="2">
      <w:start w:val="1"/>
      <w:numFmt w:val="decimal"/>
      <w:lvlText w:val="%1.%2.%3."/>
      <w:lvlJc w:val="left"/>
      <w:pPr>
        <w:ind w:left="578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67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156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5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734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023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312" w:firstLine="0"/>
      </w:pPr>
      <w:rPr>
        <w:rFonts w:hint="default"/>
      </w:rPr>
    </w:lvl>
  </w:abstractNum>
  <w:abstractNum w:abstractNumId="22" w15:restartNumberingAfterBreak="0">
    <w:nsid w:val="35320CED"/>
    <w:multiLevelType w:val="multilevel"/>
    <w:tmpl w:val="44A27D0E"/>
    <w:lvl w:ilvl="0">
      <w:start w:val="1"/>
      <w:numFmt w:val="decimal"/>
      <w:pStyle w:val="DefaultParagraphFontParaCharChar"/>
      <w:lvlText w:val="7.3.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7.1.5.%2."/>
      <w:lvlJc w:val="left"/>
      <w:pPr>
        <w:tabs>
          <w:tab w:val="num" w:pos="1080"/>
        </w:tabs>
        <w:ind w:left="792" w:hanging="432"/>
      </w:pPr>
      <w:rPr>
        <w:rFonts w:hint="default"/>
      </w:rPr>
    </w:lvl>
    <w:lvl w:ilvl="2">
      <w:start w:val="1"/>
      <w:numFmt w:val="decimal"/>
      <w:lvlText w:val="6.%3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6.2.%3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3" w15:restartNumberingAfterBreak="0">
    <w:nsid w:val="44954C9F"/>
    <w:multiLevelType w:val="multilevel"/>
    <w:tmpl w:val="6E3C7994"/>
    <w:lvl w:ilvl="0">
      <w:start w:val="1"/>
      <w:numFmt w:val="decimal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nothing"/>
      <w:lvlText w:val="%1.%2."/>
      <w:lvlJc w:val="center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24" w15:restartNumberingAfterBreak="0">
    <w:nsid w:val="489F38F1"/>
    <w:multiLevelType w:val="hybridMultilevel"/>
    <w:tmpl w:val="8E32BAEE"/>
    <w:lvl w:ilvl="0" w:tplc="CE96CDDE">
      <w:start w:val="1"/>
      <w:numFmt w:val="bullet"/>
      <w:pStyle w:val="a5"/>
      <w:lvlText w:val=""/>
      <w:lvlJc w:val="left"/>
      <w:pPr>
        <w:ind w:left="1003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25" w15:restartNumberingAfterBreak="0">
    <w:nsid w:val="4C872A41"/>
    <w:multiLevelType w:val="multilevel"/>
    <w:tmpl w:val="06DA4976"/>
    <w:lvl w:ilvl="0">
      <w:start w:val="1"/>
      <w:numFmt w:val="none"/>
      <w:pStyle w:val="111"/>
      <w:lvlText w:val=""/>
      <w:lvlJc w:val="left"/>
      <w:pPr>
        <w:tabs>
          <w:tab w:val="num" w:pos="-248"/>
        </w:tabs>
        <w:ind w:left="-248" w:hanging="432"/>
      </w:pPr>
      <w:rPr>
        <w:rFonts w:hint="default"/>
      </w:rPr>
    </w:lvl>
    <w:lvl w:ilvl="1">
      <w:start w:val="1"/>
      <w:numFmt w:val="decimal"/>
      <w:lvlRestart w:val="0"/>
      <w:pStyle w:val="10"/>
      <w:suff w:val="space"/>
      <w:lvlText w:val="%2%1."/>
      <w:lvlJc w:val="left"/>
      <w:pPr>
        <w:ind w:left="-113" w:firstLine="113"/>
      </w:pPr>
      <w:rPr>
        <w:rFonts w:ascii="Times New Roman" w:hAnsi="Times New Roman" w:hint="default"/>
        <w:b/>
        <w:i w:val="0"/>
        <w:sz w:val="24"/>
        <w:szCs w:val="24"/>
      </w:rPr>
    </w:lvl>
    <w:lvl w:ilvl="2">
      <w:start w:val="1"/>
      <w:numFmt w:val="decimal"/>
      <w:pStyle w:val="11"/>
      <w:suff w:val="space"/>
      <w:lvlText w:val="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pStyle w:val="111"/>
      <w:suff w:val="space"/>
      <w:lvlText w:val="%1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28"/>
        </w:tabs>
        <w:ind w:left="32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72"/>
        </w:tabs>
        <w:ind w:left="47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616"/>
        </w:tabs>
        <w:ind w:left="61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760"/>
        </w:tabs>
        <w:ind w:left="7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904"/>
        </w:tabs>
        <w:ind w:left="904" w:hanging="1584"/>
      </w:pPr>
      <w:rPr>
        <w:rFonts w:hint="default"/>
      </w:rPr>
    </w:lvl>
  </w:abstractNum>
  <w:abstractNum w:abstractNumId="26" w15:restartNumberingAfterBreak="0">
    <w:nsid w:val="4DC8252E"/>
    <w:multiLevelType w:val="multilevel"/>
    <w:tmpl w:val="6B5ABEA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1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7" w15:restartNumberingAfterBreak="0">
    <w:nsid w:val="614E45D4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8" w15:restartNumberingAfterBreak="0">
    <w:nsid w:val="6848523C"/>
    <w:multiLevelType w:val="multilevel"/>
    <w:tmpl w:val="C556FEA8"/>
    <w:lvl w:ilvl="0">
      <w:start w:val="1"/>
      <w:numFmt w:val="decimal"/>
      <w:lvlText w:val="%1."/>
      <w:lvlJc w:val="left"/>
      <w:pPr>
        <w:ind w:left="0" w:firstLine="0"/>
      </w:pPr>
      <w:rPr>
        <w:rFonts w:hint="default"/>
      </w:rPr>
    </w:lvl>
    <w:lvl w:ilvl="1">
      <w:start w:val="2"/>
      <w:numFmt w:val="decimal"/>
      <w:suff w:val="nothing"/>
      <w:lvlText w:val="10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29" w15:restartNumberingAfterBreak="0">
    <w:nsid w:val="6FA96BCB"/>
    <w:multiLevelType w:val="multilevel"/>
    <w:tmpl w:val="BAD65DB2"/>
    <w:styleLink w:val="a6"/>
    <w:lvl w:ilvl="0">
      <w:start w:val="1"/>
      <w:numFmt w:val="decimal"/>
      <w:lvlText w:val="%1"/>
      <w:lvlJc w:val="left"/>
      <w:pPr>
        <w:ind w:left="432" w:hanging="432"/>
      </w:pPr>
      <w:rPr>
        <w:rFonts w:ascii="Times New Roman" w:hAnsi="Times New Roman" w:hint="default"/>
        <w:b/>
        <w:sz w:val="24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0" w15:restartNumberingAfterBreak="0">
    <w:nsid w:val="79D65614"/>
    <w:multiLevelType w:val="multilevel"/>
    <w:tmpl w:val="99664F3E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tabs>
          <w:tab w:val="num" w:pos="1751"/>
        </w:tabs>
        <w:ind w:left="1751" w:hanging="360"/>
      </w:pPr>
      <w:rPr>
        <w:rFonts w:hint="default"/>
      </w:rPr>
    </w:lvl>
    <w:lvl w:ilvl="2">
      <w:start w:val="1"/>
      <w:numFmt w:val="decimal"/>
      <w:pStyle w:val="a7"/>
      <w:lvlText w:val="%1.%2.%3"/>
      <w:lvlJc w:val="left"/>
      <w:pPr>
        <w:tabs>
          <w:tab w:val="num" w:pos="3502"/>
        </w:tabs>
        <w:ind w:left="35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4893"/>
        </w:tabs>
        <w:ind w:left="489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6644"/>
        </w:tabs>
        <w:ind w:left="66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8035"/>
        </w:tabs>
        <w:ind w:left="803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9786"/>
        </w:tabs>
        <w:ind w:left="97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177"/>
        </w:tabs>
        <w:ind w:left="1117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2928"/>
        </w:tabs>
        <w:ind w:left="12928" w:hanging="1800"/>
      </w:pPr>
      <w:rPr>
        <w:rFonts w:hint="default"/>
      </w:rPr>
    </w:lvl>
  </w:abstractNum>
  <w:abstractNum w:abstractNumId="31" w15:restartNumberingAfterBreak="0">
    <w:nsid w:val="7D893C49"/>
    <w:multiLevelType w:val="multilevel"/>
    <w:tmpl w:val="04190023"/>
    <w:styleLink w:val="a8"/>
    <w:lvl w:ilvl="0">
      <w:start w:val="1"/>
      <w:numFmt w:val="upperRoman"/>
      <w:lvlText w:val="Статья %1."/>
      <w:lvlJc w:val="left"/>
      <w:pPr>
        <w:tabs>
          <w:tab w:val="num" w:pos="1440"/>
        </w:tabs>
        <w:ind w:left="0" w:firstLine="0"/>
      </w:pPr>
    </w:lvl>
    <w:lvl w:ilvl="1">
      <w:start w:val="1"/>
      <w:numFmt w:val="decimalZero"/>
      <w:isLgl/>
      <w:lvlText w:val="Раздел %1.%2"/>
      <w:lvlJc w:val="left"/>
      <w:pPr>
        <w:tabs>
          <w:tab w:val="num" w:pos="108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num w:numId="1">
    <w:abstractNumId w:val="25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27"/>
  </w:num>
  <w:num w:numId="13">
    <w:abstractNumId w:val="12"/>
  </w:num>
  <w:num w:numId="14">
    <w:abstractNumId w:val="31"/>
  </w:num>
  <w:num w:numId="15">
    <w:abstractNumId w:val="15"/>
  </w:num>
  <w:num w:numId="16">
    <w:abstractNumId w:val="20"/>
  </w:num>
  <w:num w:numId="17">
    <w:abstractNumId w:val="19"/>
  </w:num>
  <w:num w:numId="18">
    <w:abstractNumId w:val="11"/>
  </w:num>
  <w:num w:numId="19">
    <w:abstractNumId w:val="16"/>
  </w:num>
  <w:num w:numId="20">
    <w:abstractNumId w:val="18"/>
  </w:num>
  <w:num w:numId="21">
    <w:abstractNumId w:val="30"/>
  </w:num>
  <w:num w:numId="22">
    <w:abstractNumId w:val="22"/>
  </w:num>
  <w:num w:numId="23">
    <w:abstractNumId w:val="29"/>
  </w:num>
  <w:num w:numId="24">
    <w:abstractNumId w:val="24"/>
  </w:num>
  <w:num w:numId="25">
    <w:abstractNumId w:val="13"/>
  </w:num>
  <w:num w:numId="26">
    <w:abstractNumId w:val="17"/>
  </w:num>
  <w:num w:numId="27">
    <w:abstractNumId w:val="26"/>
  </w:num>
  <w:num w:numId="28">
    <w:abstractNumId w:val="10"/>
  </w:num>
  <w:num w:numId="29">
    <w:abstractNumId w:val="14"/>
  </w:num>
  <w:num w:numId="30">
    <w:abstractNumId w:val="28"/>
  </w:num>
  <w:num w:numId="31">
    <w:abstractNumId w:val="21"/>
  </w:num>
  <w:num w:numId="32">
    <w:abstractNumId w:val="23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activeWritingStyle w:appName="MSWord" w:lang="ru-RU" w:vendorID="64" w:dllVersion="131078" w:nlCheck="1" w:checkStyle="0"/>
  <w:activeWritingStyle w:appName="MSWord" w:lang="en-US" w:vendorID="64" w:dllVersion="131078" w:nlCheck="1" w:checkStyle="1"/>
  <w:activeWritingStyle w:appName="MSWord" w:lang="ru-RU" w:vendorID="1" w:dllVersion="512" w:checkStyle="0"/>
  <w:attachedTemplate r:id="rId1"/>
  <w:stylePaneFormatFilter w:val="0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autoHyphenation/>
  <w:hyphenationZone w:val="357"/>
  <w:clickAndTypeStyle w:val="aa"/>
  <w:drawingGridHorizontalSpacing w:val="6"/>
  <w:drawingGridVerticalSpacing w:val="6"/>
  <w:noPunctuationKerning/>
  <w:characterSpacingControl w:val="doNotCompress"/>
  <w:hdrShapeDefaults>
    <o:shapedefaults v:ext="edit" spidmax="2049">
      <v:stroke startarrowwidth="narrow" startarrowlength="short" endarrowwidth="narrow" endarrowlength="short" weight=".5pt"/>
      <v:textbox inset="0,0,0,0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0FDA"/>
    <w:rsid w:val="000016CB"/>
    <w:rsid w:val="00001EA1"/>
    <w:rsid w:val="00001F9D"/>
    <w:rsid w:val="0000232F"/>
    <w:rsid w:val="00002A02"/>
    <w:rsid w:val="000050DA"/>
    <w:rsid w:val="000074FC"/>
    <w:rsid w:val="00014828"/>
    <w:rsid w:val="000158A0"/>
    <w:rsid w:val="0002054D"/>
    <w:rsid w:val="00021F4F"/>
    <w:rsid w:val="00023346"/>
    <w:rsid w:val="0002462A"/>
    <w:rsid w:val="00024DD8"/>
    <w:rsid w:val="00026B0F"/>
    <w:rsid w:val="00026D4B"/>
    <w:rsid w:val="00027A81"/>
    <w:rsid w:val="00030633"/>
    <w:rsid w:val="00031F34"/>
    <w:rsid w:val="000349E0"/>
    <w:rsid w:val="000352A5"/>
    <w:rsid w:val="00035C94"/>
    <w:rsid w:val="00035F18"/>
    <w:rsid w:val="000367C5"/>
    <w:rsid w:val="00036C9D"/>
    <w:rsid w:val="00037E11"/>
    <w:rsid w:val="00040608"/>
    <w:rsid w:val="00040623"/>
    <w:rsid w:val="00043B04"/>
    <w:rsid w:val="00045D7E"/>
    <w:rsid w:val="00045EEF"/>
    <w:rsid w:val="00050639"/>
    <w:rsid w:val="00050C5E"/>
    <w:rsid w:val="00051E78"/>
    <w:rsid w:val="00052469"/>
    <w:rsid w:val="00052B6E"/>
    <w:rsid w:val="0005391B"/>
    <w:rsid w:val="0005745F"/>
    <w:rsid w:val="00057B15"/>
    <w:rsid w:val="00057DCD"/>
    <w:rsid w:val="000609B6"/>
    <w:rsid w:val="00061079"/>
    <w:rsid w:val="000610FD"/>
    <w:rsid w:val="00061793"/>
    <w:rsid w:val="00061B39"/>
    <w:rsid w:val="00062D87"/>
    <w:rsid w:val="000653E6"/>
    <w:rsid w:val="000662A2"/>
    <w:rsid w:val="0006797D"/>
    <w:rsid w:val="000702DE"/>
    <w:rsid w:val="00070C01"/>
    <w:rsid w:val="000737C1"/>
    <w:rsid w:val="00074800"/>
    <w:rsid w:val="0007508A"/>
    <w:rsid w:val="00075B53"/>
    <w:rsid w:val="00075E41"/>
    <w:rsid w:val="00076306"/>
    <w:rsid w:val="00077808"/>
    <w:rsid w:val="00080667"/>
    <w:rsid w:val="0008092B"/>
    <w:rsid w:val="00081E0F"/>
    <w:rsid w:val="0008621E"/>
    <w:rsid w:val="000867DA"/>
    <w:rsid w:val="00086FB4"/>
    <w:rsid w:val="00090738"/>
    <w:rsid w:val="000916C0"/>
    <w:rsid w:val="000917B7"/>
    <w:rsid w:val="00092F57"/>
    <w:rsid w:val="0009321C"/>
    <w:rsid w:val="00094BD1"/>
    <w:rsid w:val="00096455"/>
    <w:rsid w:val="00097683"/>
    <w:rsid w:val="000979DF"/>
    <w:rsid w:val="000A05E1"/>
    <w:rsid w:val="000A2536"/>
    <w:rsid w:val="000A4075"/>
    <w:rsid w:val="000A45A7"/>
    <w:rsid w:val="000A4A73"/>
    <w:rsid w:val="000A530E"/>
    <w:rsid w:val="000A560B"/>
    <w:rsid w:val="000A724B"/>
    <w:rsid w:val="000A748E"/>
    <w:rsid w:val="000A76DE"/>
    <w:rsid w:val="000B377E"/>
    <w:rsid w:val="000B3DCC"/>
    <w:rsid w:val="000B4A26"/>
    <w:rsid w:val="000B7F4F"/>
    <w:rsid w:val="000C0312"/>
    <w:rsid w:val="000C0609"/>
    <w:rsid w:val="000C2A3F"/>
    <w:rsid w:val="000C5861"/>
    <w:rsid w:val="000C5A98"/>
    <w:rsid w:val="000C5CD4"/>
    <w:rsid w:val="000C6F26"/>
    <w:rsid w:val="000D04BD"/>
    <w:rsid w:val="000D3009"/>
    <w:rsid w:val="000D491C"/>
    <w:rsid w:val="000D4DD3"/>
    <w:rsid w:val="000D5BF9"/>
    <w:rsid w:val="000D7222"/>
    <w:rsid w:val="000D7AA7"/>
    <w:rsid w:val="000E0A90"/>
    <w:rsid w:val="000E26F4"/>
    <w:rsid w:val="000E53C8"/>
    <w:rsid w:val="000E5403"/>
    <w:rsid w:val="000E558A"/>
    <w:rsid w:val="000E6D72"/>
    <w:rsid w:val="000E7BA2"/>
    <w:rsid w:val="000F0163"/>
    <w:rsid w:val="000F17C5"/>
    <w:rsid w:val="000F19D0"/>
    <w:rsid w:val="000F1CFE"/>
    <w:rsid w:val="000F24EC"/>
    <w:rsid w:val="000F2F70"/>
    <w:rsid w:val="000F30A5"/>
    <w:rsid w:val="000F4374"/>
    <w:rsid w:val="000F4E11"/>
    <w:rsid w:val="000F7D6B"/>
    <w:rsid w:val="00100F19"/>
    <w:rsid w:val="00101D1B"/>
    <w:rsid w:val="00105BEE"/>
    <w:rsid w:val="0010663E"/>
    <w:rsid w:val="00107255"/>
    <w:rsid w:val="001134A9"/>
    <w:rsid w:val="00114999"/>
    <w:rsid w:val="00115068"/>
    <w:rsid w:val="00115CA3"/>
    <w:rsid w:val="00117AC3"/>
    <w:rsid w:val="001203E6"/>
    <w:rsid w:val="00121C43"/>
    <w:rsid w:val="00124939"/>
    <w:rsid w:val="00124E70"/>
    <w:rsid w:val="0012551D"/>
    <w:rsid w:val="00125691"/>
    <w:rsid w:val="0012715E"/>
    <w:rsid w:val="00130694"/>
    <w:rsid w:val="001307E7"/>
    <w:rsid w:val="001318A8"/>
    <w:rsid w:val="00133593"/>
    <w:rsid w:val="00133A95"/>
    <w:rsid w:val="00135D2A"/>
    <w:rsid w:val="001360A0"/>
    <w:rsid w:val="001377B0"/>
    <w:rsid w:val="001377CF"/>
    <w:rsid w:val="001409B1"/>
    <w:rsid w:val="00142866"/>
    <w:rsid w:val="00144A53"/>
    <w:rsid w:val="00145965"/>
    <w:rsid w:val="00150FAE"/>
    <w:rsid w:val="001530E9"/>
    <w:rsid w:val="0015423B"/>
    <w:rsid w:val="00154F7C"/>
    <w:rsid w:val="0015569A"/>
    <w:rsid w:val="00155BD3"/>
    <w:rsid w:val="00155F4F"/>
    <w:rsid w:val="00156116"/>
    <w:rsid w:val="001573D6"/>
    <w:rsid w:val="00157CA7"/>
    <w:rsid w:val="00161D78"/>
    <w:rsid w:val="00162C5A"/>
    <w:rsid w:val="00165314"/>
    <w:rsid w:val="00166571"/>
    <w:rsid w:val="00170728"/>
    <w:rsid w:val="001714BB"/>
    <w:rsid w:val="00174F5F"/>
    <w:rsid w:val="00175BAC"/>
    <w:rsid w:val="00176C33"/>
    <w:rsid w:val="001776C9"/>
    <w:rsid w:val="001804F1"/>
    <w:rsid w:val="0018259A"/>
    <w:rsid w:val="00182CE0"/>
    <w:rsid w:val="0018423E"/>
    <w:rsid w:val="00185340"/>
    <w:rsid w:val="0018563B"/>
    <w:rsid w:val="001911F4"/>
    <w:rsid w:val="001914A7"/>
    <w:rsid w:val="00192829"/>
    <w:rsid w:val="00196287"/>
    <w:rsid w:val="001965B7"/>
    <w:rsid w:val="00196878"/>
    <w:rsid w:val="001971C6"/>
    <w:rsid w:val="001A2EFA"/>
    <w:rsid w:val="001A3C9E"/>
    <w:rsid w:val="001A4B99"/>
    <w:rsid w:val="001A5824"/>
    <w:rsid w:val="001A5F36"/>
    <w:rsid w:val="001A6346"/>
    <w:rsid w:val="001A7588"/>
    <w:rsid w:val="001B051B"/>
    <w:rsid w:val="001B0BAB"/>
    <w:rsid w:val="001B0E7C"/>
    <w:rsid w:val="001B2097"/>
    <w:rsid w:val="001B2679"/>
    <w:rsid w:val="001B45B3"/>
    <w:rsid w:val="001B485D"/>
    <w:rsid w:val="001B7490"/>
    <w:rsid w:val="001B77A2"/>
    <w:rsid w:val="001C17C2"/>
    <w:rsid w:val="001C217A"/>
    <w:rsid w:val="001C4055"/>
    <w:rsid w:val="001C4EFD"/>
    <w:rsid w:val="001C5E6E"/>
    <w:rsid w:val="001C69E8"/>
    <w:rsid w:val="001C6F51"/>
    <w:rsid w:val="001D00E1"/>
    <w:rsid w:val="001D028C"/>
    <w:rsid w:val="001D1BC3"/>
    <w:rsid w:val="001D1D84"/>
    <w:rsid w:val="001D3CAA"/>
    <w:rsid w:val="001D456F"/>
    <w:rsid w:val="001D4948"/>
    <w:rsid w:val="001D7199"/>
    <w:rsid w:val="001E01FB"/>
    <w:rsid w:val="001E0352"/>
    <w:rsid w:val="001E0D14"/>
    <w:rsid w:val="001E0E23"/>
    <w:rsid w:val="001E10D7"/>
    <w:rsid w:val="001E1979"/>
    <w:rsid w:val="001E1CED"/>
    <w:rsid w:val="001E2056"/>
    <w:rsid w:val="001E613C"/>
    <w:rsid w:val="001E67F7"/>
    <w:rsid w:val="001F17BA"/>
    <w:rsid w:val="001F2A5A"/>
    <w:rsid w:val="001F38EF"/>
    <w:rsid w:val="001F42AF"/>
    <w:rsid w:val="001F56A6"/>
    <w:rsid w:val="002016FE"/>
    <w:rsid w:val="00202AE0"/>
    <w:rsid w:val="00203657"/>
    <w:rsid w:val="00205402"/>
    <w:rsid w:val="002071FF"/>
    <w:rsid w:val="002073CB"/>
    <w:rsid w:val="00210912"/>
    <w:rsid w:val="00210E72"/>
    <w:rsid w:val="00213AC8"/>
    <w:rsid w:val="00215C26"/>
    <w:rsid w:val="002166C0"/>
    <w:rsid w:val="0021712B"/>
    <w:rsid w:val="00217908"/>
    <w:rsid w:val="00220793"/>
    <w:rsid w:val="00220C43"/>
    <w:rsid w:val="00220C51"/>
    <w:rsid w:val="00222A43"/>
    <w:rsid w:val="002230CF"/>
    <w:rsid w:val="0022328A"/>
    <w:rsid w:val="00223A23"/>
    <w:rsid w:val="00223B6C"/>
    <w:rsid w:val="00224628"/>
    <w:rsid w:val="002248DF"/>
    <w:rsid w:val="00225C76"/>
    <w:rsid w:val="002262F1"/>
    <w:rsid w:val="002263B6"/>
    <w:rsid w:val="002325A4"/>
    <w:rsid w:val="0024137F"/>
    <w:rsid w:val="00243C1E"/>
    <w:rsid w:val="002445AC"/>
    <w:rsid w:val="00246669"/>
    <w:rsid w:val="00250C4C"/>
    <w:rsid w:val="0025417E"/>
    <w:rsid w:val="00254848"/>
    <w:rsid w:val="002548C4"/>
    <w:rsid w:val="00254A39"/>
    <w:rsid w:val="00254D3C"/>
    <w:rsid w:val="00254F7F"/>
    <w:rsid w:val="0025562F"/>
    <w:rsid w:val="00256A7C"/>
    <w:rsid w:val="00257037"/>
    <w:rsid w:val="00257BCC"/>
    <w:rsid w:val="00262F9E"/>
    <w:rsid w:val="00271939"/>
    <w:rsid w:val="002719EF"/>
    <w:rsid w:val="0027274A"/>
    <w:rsid w:val="00272980"/>
    <w:rsid w:val="002734F6"/>
    <w:rsid w:val="00273EFB"/>
    <w:rsid w:val="0027435F"/>
    <w:rsid w:val="00275FDD"/>
    <w:rsid w:val="00276060"/>
    <w:rsid w:val="00276477"/>
    <w:rsid w:val="0027731E"/>
    <w:rsid w:val="00277E8E"/>
    <w:rsid w:val="002813DD"/>
    <w:rsid w:val="00282A22"/>
    <w:rsid w:val="00283346"/>
    <w:rsid w:val="0028360E"/>
    <w:rsid w:val="00284B56"/>
    <w:rsid w:val="00286E94"/>
    <w:rsid w:val="002920EF"/>
    <w:rsid w:val="00292AD1"/>
    <w:rsid w:val="00292E8D"/>
    <w:rsid w:val="002950B3"/>
    <w:rsid w:val="00297BC8"/>
    <w:rsid w:val="002A1ABC"/>
    <w:rsid w:val="002A1CF0"/>
    <w:rsid w:val="002A2AEA"/>
    <w:rsid w:val="002A441E"/>
    <w:rsid w:val="002A4B34"/>
    <w:rsid w:val="002A7254"/>
    <w:rsid w:val="002A75ED"/>
    <w:rsid w:val="002A77BD"/>
    <w:rsid w:val="002B0091"/>
    <w:rsid w:val="002B477E"/>
    <w:rsid w:val="002C0338"/>
    <w:rsid w:val="002C0D0F"/>
    <w:rsid w:val="002C11EE"/>
    <w:rsid w:val="002C2A72"/>
    <w:rsid w:val="002C30A8"/>
    <w:rsid w:val="002C486B"/>
    <w:rsid w:val="002C5476"/>
    <w:rsid w:val="002C58B0"/>
    <w:rsid w:val="002C6A00"/>
    <w:rsid w:val="002C7F5B"/>
    <w:rsid w:val="002D2101"/>
    <w:rsid w:val="002D22A4"/>
    <w:rsid w:val="002D3B89"/>
    <w:rsid w:val="002D4233"/>
    <w:rsid w:val="002D483E"/>
    <w:rsid w:val="002D57C2"/>
    <w:rsid w:val="002D7914"/>
    <w:rsid w:val="002E005C"/>
    <w:rsid w:val="002E6F80"/>
    <w:rsid w:val="002E7145"/>
    <w:rsid w:val="002F2AA1"/>
    <w:rsid w:val="002F3F5F"/>
    <w:rsid w:val="002F4619"/>
    <w:rsid w:val="002F55BF"/>
    <w:rsid w:val="002F5CB1"/>
    <w:rsid w:val="002F5CB2"/>
    <w:rsid w:val="002F7E51"/>
    <w:rsid w:val="00300085"/>
    <w:rsid w:val="0030197E"/>
    <w:rsid w:val="00302C9C"/>
    <w:rsid w:val="0031022E"/>
    <w:rsid w:val="00310FF8"/>
    <w:rsid w:val="0031109D"/>
    <w:rsid w:val="00311BA0"/>
    <w:rsid w:val="0031448F"/>
    <w:rsid w:val="003148B6"/>
    <w:rsid w:val="00315129"/>
    <w:rsid w:val="0031526A"/>
    <w:rsid w:val="0031688C"/>
    <w:rsid w:val="0031705F"/>
    <w:rsid w:val="00317A1A"/>
    <w:rsid w:val="003200F3"/>
    <w:rsid w:val="003202AD"/>
    <w:rsid w:val="003205FF"/>
    <w:rsid w:val="00320D33"/>
    <w:rsid w:val="00320D95"/>
    <w:rsid w:val="00321266"/>
    <w:rsid w:val="0032198A"/>
    <w:rsid w:val="00321B71"/>
    <w:rsid w:val="003223A6"/>
    <w:rsid w:val="00322437"/>
    <w:rsid w:val="00322CF3"/>
    <w:rsid w:val="00323188"/>
    <w:rsid w:val="00323CE9"/>
    <w:rsid w:val="00324D54"/>
    <w:rsid w:val="00325235"/>
    <w:rsid w:val="00325F8D"/>
    <w:rsid w:val="003270C8"/>
    <w:rsid w:val="00331E12"/>
    <w:rsid w:val="003327EA"/>
    <w:rsid w:val="003329C8"/>
    <w:rsid w:val="00332EF2"/>
    <w:rsid w:val="00333D74"/>
    <w:rsid w:val="003378E4"/>
    <w:rsid w:val="0034151A"/>
    <w:rsid w:val="00344A21"/>
    <w:rsid w:val="00345114"/>
    <w:rsid w:val="00345160"/>
    <w:rsid w:val="00347383"/>
    <w:rsid w:val="003524CD"/>
    <w:rsid w:val="00352C32"/>
    <w:rsid w:val="00353668"/>
    <w:rsid w:val="00353C5F"/>
    <w:rsid w:val="00355BB0"/>
    <w:rsid w:val="0035646F"/>
    <w:rsid w:val="00356795"/>
    <w:rsid w:val="0035754A"/>
    <w:rsid w:val="003606BC"/>
    <w:rsid w:val="00361CAB"/>
    <w:rsid w:val="00363A85"/>
    <w:rsid w:val="00365B0A"/>
    <w:rsid w:val="003660DF"/>
    <w:rsid w:val="00370157"/>
    <w:rsid w:val="00370886"/>
    <w:rsid w:val="003711B8"/>
    <w:rsid w:val="003753FF"/>
    <w:rsid w:val="00376619"/>
    <w:rsid w:val="00376ACB"/>
    <w:rsid w:val="00380474"/>
    <w:rsid w:val="00380F22"/>
    <w:rsid w:val="00386C38"/>
    <w:rsid w:val="003877C6"/>
    <w:rsid w:val="003878F8"/>
    <w:rsid w:val="00387D19"/>
    <w:rsid w:val="003903E3"/>
    <w:rsid w:val="0039273F"/>
    <w:rsid w:val="0039429B"/>
    <w:rsid w:val="0039582B"/>
    <w:rsid w:val="00395BEB"/>
    <w:rsid w:val="003A04C1"/>
    <w:rsid w:val="003A3778"/>
    <w:rsid w:val="003B4039"/>
    <w:rsid w:val="003B4132"/>
    <w:rsid w:val="003B4BF1"/>
    <w:rsid w:val="003B5AC9"/>
    <w:rsid w:val="003B5C87"/>
    <w:rsid w:val="003C1C20"/>
    <w:rsid w:val="003C2BD6"/>
    <w:rsid w:val="003C3097"/>
    <w:rsid w:val="003C43AE"/>
    <w:rsid w:val="003C73C4"/>
    <w:rsid w:val="003D162B"/>
    <w:rsid w:val="003D2428"/>
    <w:rsid w:val="003D3737"/>
    <w:rsid w:val="003D3F86"/>
    <w:rsid w:val="003E2114"/>
    <w:rsid w:val="003E33F3"/>
    <w:rsid w:val="003F179F"/>
    <w:rsid w:val="003F286A"/>
    <w:rsid w:val="003F4D13"/>
    <w:rsid w:val="003F505A"/>
    <w:rsid w:val="003F5C72"/>
    <w:rsid w:val="003F5F6B"/>
    <w:rsid w:val="003F6A33"/>
    <w:rsid w:val="003F6CBE"/>
    <w:rsid w:val="00401228"/>
    <w:rsid w:val="0040199B"/>
    <w:rsid w:val="00406875"/>
    <w:rsid w:val="004078DD"/>
    <w:rsid w:val="004102A2"/>
    <w:rsid w:val="00412059"/>
    <w:rsid w:val="004123A5"/>
    <w:rsid w:val="00412725"/>
    <w:rsid w:val="004132AE"/>
    <w:rsid w:val="00415732"/>
    <w:rsid w:val="00415D11"/>
    <w:rsid w:val="00416F97"/>
    <w:rsid w:val="0041717B"/>
    <w:rsid w:val="00417188"/>
    <w:rsid w:val="00421C25"/>
    <w:rsid w:val="00425202"/>
    <w:rsid w:val="0042569B"/>
    <w:rsid w:val="00425C43"/>
    <w:rsid w:val="00425F74"/>
    <w:rsid w:val="00426698"/>
    <w:rsid w:val="0043018F"/>
    <w:rsid w:val="00431921"/>
    <w:rsid w:val="004326E7"/>
    <w:rsid w:val="00434F7E"/>
    <w:rsid w:val="00435F91"/>
    <w:rsid w:val="00440EC3"/>
    <w:rsid w:val="00442450"/>
    <w:rsid w:val="004428BE"/>
    <w:rsid w:val="0044505D"/>
    <w:rsid w:val="00450D88"/>
    <w:rsid w:val="004536C0"/>
    <w:rsid w:val="00453974"/>
    <w:rsid w:val="00454E04"/>
    <w:rsid w:val="0045791A"/>
    <w:rsid w:val="004610F7"/>
    <w:rsid w:val="00461BD5"/>
    <w:rsid w:val="0046340A"/>
    <w:rsid w:val="00464CB1"/>
    <w:rsid w:val="0046645A"/>
    <w:rsid w:val="00466CD9"/>
    <w:rsid w:val="004703ED"/>
    <w:rsid w:val="0047175E"/>
    <w:rsid w:val="00472387"/>
    <w:rsid w:val="00473795"/>
    <w:rsid w:val="00474A5C"/>
    <w:rsid w:val="0047585B"/>
    <w:rsid w:val="00477EF7"/>
    <w:rsid w:val="00480646"/>
    <w:rsid w:val="00480694"/>
    <w:rsid w:val="00480B02"/>
    <w:rsid w:val="0048114C"/>
    <w:rsid w:val="00483985"/>
    <w:rsid w:val="004869AF"/>
    <w:rsid w:val="004905CD"/>
    <w:rsid w:val="00490E72"/>
    <w:rsid w:val="00490F78"/>
    <w:rsid w:val="0049121B"/>
    <w:rsid w:val="00492B54"/>
    <w:rsid w:val="0049388C"/>
    <w:rsid w:val="00494D4D"/>
    <w:rsid w:val="004962B1"/>
    <w:rsid w:val="00496453"/>
    <w:rsid w:val="004A245A"/>
    <w:rsid w:val="004A252D"/>
    <w:rsid w:val="004A5429"/>
    <w:rsid w:val="004A5B99"/>
    <w:rsid w:val="004A6D5D"/>
    <w:rsid w:val="004A7058"/>
    <w:rsid w:val="004B0837"/>
    <w:rsid w:val="004B1155"/>
    <w:rsid w:val="004B2758"/>
    <w:rsid w:val="004B280F"/>
    <w:rsid w:val="004B3411"/>
    <w:rsid w:val="004B3B0A"/>
    <w:rsid w:val="004B47D8"/>
    <w:rsid w:val="004B4AFB"/>
    <w:rsid w:val="004B5D19"/>
    <w:rsid w:val="004C08D9"/>
    <w:rsid w:val="004C12A3"/>
    <w:rsid w:val="004C18A8"/>
    <w:rsid w:val="004C23CD"/>
    <w:rsid w:val="004C35D9"/>
    <w:rsid w:val="004C4E5B"/>
    <w:rsid w:val="004D00F3"/>
    <w:rsid w:val="004D1D20"/>
    <w:rsid w:val="004D2FA5"/>
    <w:rsid w:val="004D38EA"/>
    <w:rsid w:val="004D3F46"/>
    <w:rsid w:val="004D7AAF"/>
    <w:rsid w:val="004E060F"/>
    <w:rsid w:val="004E07F2"/>
    <w:rsid w:val="004E1ED6"/>
    <w:rsid w:val="004E1F2A"/>
    <w:rsid w:val="004E3375"/>
    <w:rsid w:val="004E3414"/>
    <w:rsid w:val="004E4237"/>
    <w:rsid w:val="004E4549"/>
    <w:rsid w:val="004E5C08"/>
    <w:rsid w:val="004E7964"/>
    <w:rsid w:val="004F0C28"/>
    <w:rsid w:val="004F0E94"/>
    <w:rsid w:val="004F0EE1"/>
    <w:rsid w:val="004F2B86"/>
    <w:rsid w:val="004F350D"/>
    <w:rsid w:val="004F4727"/>
    <w:rsid w:val="004F4BC7"/>
    <w:rsid w:val="004F51DF"/>
    <w:rsid w:val="004F54AE"/>
    <w:rsid w:val="004F6738"/>
    <w:rsid w:val="004F6B80"/>
    <w:rsid w:val="004F70C4"/>
    <w:rsid w:val="005008FB"/>
    <w:rsid w:val="00500D94"/>
    <w:rsid w:val="0050160B"/>
    <w:rsid w:val="005016AC"/>
    <w:rsid w:val="00501ABE"/>
    <w:rsid w:val="00502BD4"/>
    <w:rsid w:val="00503265"/>
    <w:rsid w:val="005043D0"/>
    <w:rsid w:val="00506AD3"/>
    <w:rsid w:val="005113FD"/>
    <w:rsid w:val="005116F4"/>
    <w:rsid w:val="00511A91"/>
    <w:rsid w:val="0051397A"/>
    <w:rsid w:val="0051546D"/>
    <w:rsid w:val="0051569B"/>
    <w:rsid w:val="00516202"/>
    <w:rsid w:val="005207B8"/>
    <w:rsid w:val="00520DEA"/>
    <w:rsid w:val="00522130"/>
    <w:rsid w:val="0053292A"/>
    <w:rsid w:val="00534749"/>
    <w:rsid w:val="00535AB2"/>
    <w:rsid w:val="0053686B"/>
    <w:rsid w:val="00536CCF"/>
    <w:rsid w:val="00537223"/>
    <w:rsid w:val="00537EB2"/>
    <w:rsid w:val="00543369"/>
    <w:rsid w:val="0054512B"/>
    <w:rsid w:val="00545BEA"/>
    <w:rsid w:val="00551214"/>
    <w:rsid w:val="00551383"/>
    <w:rsid w:val="00553F50"/>
    <w:rsid w:val="00554093"/>
    <w:rsid w:val="00556919"/>
    <w:rsid w:val="00556BBE"/>
    <w:rsid w:val="005574D3"/>
    <w:rsid w:val="005609B4"/>
    <w:rsid w:val="00560FD7"/>
    <w:rsid w:val="0056227D"/>
    <w:rsid w:val="00562E71"/>
    <w:rsid w:val="0056346F"/>
    <w:rsid w:val="00563743"/>
    <w:rsid w:val="00563F48"/>
    <w:rsid w:val="0056473B"/>
    <w:rsid w:val="00565669"/>
    <w:rsid w:val="0057099E"/>
    <w:rsid w:val="00572C2B"/>
    <w:rsid w:val="00572DCA"/>
    <w:rsid w:val="0057462F"/>
    <w:rsid w:val="0057528D"/>
    <w:rsid w:val="00575F97"/>
    <w:rsid w:val="005762D5"/>
    <w:rsid w:val="00576541"/>
    <w:rsid w:val="00580121"/>
    <w:rsid w:val="0058059E"/>
    <w:rsid w:val="00580E9D"/>
    <w:rsid w:val="00581ABE"/>
    <w:rsid w:val="00581AD1"/>
    <w:rsid w:val="005823F9"/>
    <w:rsid w:val="00582C3D"/>
    <w:rsid w:val="005847F5"/>
    <w:rsid w:val="00584893"/>
    <w:rsid w:val="00585AB3"/>
    <w:rsid w:val="00586453"/>
    <w:rsid w:val="00586975"/>
    <w:rsid w:val="005871EB"/>
    <w:rsid w:val="00592586"/>
    <w:rsid w:val="00592EC9"/>
    <w:rsid w:val="00593AF3"/>
    <w:rsid w:val="00595944"/>
    <w:rsid w:val="00595A03"/>
    <w:rsid w:val="00596CDA"/>
    <w:rsid w:val="0059719C"/>
    <w:rsid w:val="0059746C"/>
    <w:rsid w:val="005A1161"/>
    <w:rsid w:val="005A1DDF"/>
    <w:rsid w:val="005A458A"/>
    <w:rsid w:val="005A607C"/>
    <w:rsid w:val="005A60DD"/>
    <w:rsid w:val="005A7910"/>
    <w:rsid w:val="005B106E"/>
    <w:rsid w:val="005B1107"/>
    <w:rsid w:val="005B1D7D"/>
    <w:rsid w:val="005B3767"/>
    <w:rsid w:val="005B7EBA"/>
    <w:rsid w:val="005C1E09"/>
    <w:rsid w:val="005C27BF"/>
    <w:rsid w:val="005C2A98"/>
    <w:rsid w:val="005C4C61"/>
    <w:rsid w:val="005C645B"/>
    <w:rsid w:val="005C68A3"/>
    <w:rsid w:val="005C726D"/>
    <w:rsid w:val="005C7795"/>
    <w:rsid w:val="005D0C0B"/>
    <w:rsid w:val="005D0E64"/>
    <w:rsid w:val="005D1D7C"/>
    <w:rsid w:val="005D228D"/>
    <w:rsid w:val="005D4CF2"/>
    <w:rsid w:val="005D56D6"/>
    <w:rsid w:val="005D5BA8"/>
    <w:rsid w:val="005D5D12"/>
    <w:rsid w:val="005D7019"/>
    <w:rsid w:val="005E2239"/>
    <w:rsid w:val="005E24CA"/>
    <w:rsid w:val="005E24CE"/>
    <w:rsid w:val="005E5617"/>
    <w:rsid w:val="005E63E8"/>
    <w:rsid w:val="005E6BFB"/>
    <w:rsid w:val="005E6DE4"/>
    <w:rsid w:val="005E73E4"/>
    <w:rsid w:val="005E7A13"/>
    <w:rsid w:val="005F0F97"/>
    <w:rsid w:val="005F28A8"/>
    <w:rsid w:val="005F31FE"/>
    <w:rsid w:val="005F3219"/>
    <w:rsid w:val="005F447D"/>
    <w:rsid w:val="006004CD"/>
    <w:rsid w:val="00600E73"/>
    <w:rsid w:val="0060250E"/>
    <w:rsid w:val="006026DB"/>
    <w:rsid w:val="00603F65"/>
    <w:rsid w:val="00604C87"/>
    <w:rsid w:val="00604F47"/>
    <w:rsid w:val="00605454"/>
    <w:rsid w:val="00607530"/>
    <w:rsid w:val="006105C4"/>
    <w:rsid w:val="00610EF5"/>
    <w:rsid w:val="006114F9"/>
    <w:rsid w:val="00611CDF"/>
    <w:rsid w:val="006149D4"/>
    <w:rsid w:val="006206E6"/>
    <w:rsid w:val="006212BB"/>
    <w:rsid w:val="006220C0"/>
    <w:rsid w:val="00622FBA"/>
    <w:rsid w:val="006233D8"/>
    <w:rsid w:val="006261B5"/>
    <w:rsid w:val="00627EF5"/>
    <w:rsid w:val="0063049F"/>
    <w:rsid w:val="00631ADC"/>
    <w:rsid w:val="00631FCC"/>
    <w:rsid w:val="006328F2"/>
    <w:rsid w:val="00635618"/>
    <w:rsid w:val="006422FA"/>
    <w:rsid w:val="00643115"/>
    <w:rsid w:val="00643768"/>
    <w:rsid w:val="006438C8"/>
    <w:rsid w:val="006438F5"/>
    <w:rsid w:val="00643AC0"/>
    <w:rsid w:val="006451CE"/>
    <w:rsid w:val="00645ADE"/>
    <w:rsid w:val="00645AE0"/>
    <w:rsid w:val="00645AF6"/>
    <w:rsid w:val="00645C19"/>
    <w:rsid w:val="00646E60"/>
    <w:rsid w:val="00650302"/>
    <w:rsid w:val="00651241"/>
    <w:rsid w:val="00653D1C"/>
    <w:rsid w:val="00654909"/>
    <w:rsid w:val="0065612D"/>
    <w:rsid w:val="00657646"/>
    <w:rsid w:val="006608ED"/>
    <w:rsid w:val="0066194A"/>
    <w:rsid w:val="00662020"/>
    <w:rsid w:val="00665A55"/>
    <w:rsid w:val="006678F0"/>
    <w:rsid w:val="00667AB2"/>
    <w:rsid w:val="00671968"/>
    <w:rsid w:val="006733DF"/>
    <w:rsid w:val="006747CA"/>
    <w:rsid w:val="006763C0"/>
    <w:rsid w:val="0067759E"/>
    <w:rsid w:val="00680F20"/>
    <w:rsid w:val="00682655"/>
    <w:rsid w:val="006836B0"/>
    <w:rsid w:val="00683784"/>
    <w:rsid w:val="006839E9"/>
    <w:rsid w:val="006903C5"/>
    <w:rsid w:val="00690CB7"/>
    <w:rsid w:val="006936A6"/>
    <w:rsid w:val="006936BF"/>
    <w:rsid w:val="006940ED"/>
    <w:rsid w:val="006941C5"/>
    <w:rsid w:val="0069474F"/>
    <w:rsid w:val="006950E2"/>
    <w:rsid w:val="00697DF3"/>
    <w:rsid w:val="006A0984"/>
    <w:rsid w:val="006A1F79"/>
    <w:rsid w:val="006A6D64"/>
    <w:rsid w:val="006B0ACC"/>
    <w:rsid w:val="006B2305"/>
    <w:rsid w:val="006B5D61"/>
    <w:rsid w:val="006B5E04"/>
    <w:rsid w:val="006B7B8D"/>
    <w:rsid w:val="006C0423"/>
    <w:rsid w:val="006C09E7"/>
    <w:rsid w:val="006C2E03"/>
    <w:rsid w:val="006C2EAB"/>
    <w:rsid w:val="006C6732"/>
    <w:rsid w:val="006C7074"/>
    <w:rsid w:val="006C71A0"/>
    <w:rsid w:val="006C77B1"/>
    <w:rsid w:val="006D01C4"/>
    <w:rsid w:val="006D03E3"/>
    <w:rsid w:val="006D37EC"/>
    <w:rsid w:val="006D4215"/>
    <w:rsid w:val="006D4522"/>
    <w:rsid w:val="006D4770"/>
    <w:rsid w:val="006D5352"/>
    <w:rsid w:val="006D554B"/>
    <w:rsid w:val="006D5DC9"/>
    <w:rsid w:val="006D6CF5"/>
    <w:rsid w:val="006D7F80"/>
    <w:rsid w:val="006E14EA"/>
    <w:rsid w:val="006E1EE1"/>
    <w:rsid w:val="006E2D4C"/>
    <w:rsid w:val="006E5196"/>
    <w:rsid w:val="006E7D03"/>
    <w:rsid w:val="006F1314"/>
    <w:rsid w:val="006F1D6D"/>
    <w:rsid w:val="006F2E23"/>
    <w:rsid w:val="006F3350"/>
    <w:rsid w:val="006F5AB2"/>
    <w:rsid w:val="006F5EAE"/>
    <w:rsid w:val="006F6263"/>
    <w:rsid w:val="006F723B"/>
    <w:rsid w:val="006F7289"/>
    <w:rsid w:val="00700C07"/>
    <w:rsid w:val="00702F29"/>
    <w:rsid w:val="0070373E"/>
    <w:rsid w:val="007038DD"/>
    <w:rsid w:val="00706D2C"/>
    <w:rsid w:val="00707D76"/>
    <w:rsid w:val="00712758"/>
    <w:rsid w:val="00712B15"/>
    <w:rsid w:val="00712CD3"/>
    <w:rsid w:val="007155D3"/>
    <w:rsid w:val="00716B88"/>
    <w:rsid w:val="0071725F"/>
    <w:rsid w:val="00721111"/>
    <w:rsid w:val="00721416"/>
    <w:rsid w:val="00721C9E"/>
    <w:rsid w:val="007234CF"/>
    <w:rsid w:val="00724737"/>
    <w:rsid w:val="00724C3B"/>
    <w:rsid w:val="007263B9"/>
    <w:rsid w:val="007270C8"/>
    <w:rsid w:val="00727DC4"/>
    <w:rsid w:val="00730505"/>
    <w:rsid w:val="00731EF8"/>
    <w:rsid w:val="007345FF"/>
    <w:rsid w:val="00734B0F"/>
    <w:rsid w:val="00736482"/>
    <w:rsid w:val="007364AE"/>
    <w:rsid w:val="0074052D"/>
    <w:rsid w:val="0074068F"/>
    <w:rsid w:val="00741739"/>
    <w:rsid w:val="00743912"/>
    <w:rsid w:val="00744F54"/>
    <w:rsid w:val="00745CD5"/>
    <w:rsid w:val="00747AD8"/>
    <w:rsid w:val="00750EAD"/>
    <w:rsid w:val="007519DE"/>
    <w:rsid w:val="0075250D"/>
    <w:rsid w:val="00755623"/>
    <w:rsid w:val="00756195"/>
    <w:rsid w:val="0076268A"/>
    <w:rsid w:val="00762D7F"/>
    <w:rsid w:val="00765F49"/>
    <w:rsid w:val="00770FDA"/>
    <w:rsid w:val="00771E98"/>
    <w:rsid w:val="007725E1"/>
    <w:rsid w:val="00772F3F"/>
    <w:rsid w:val="00774688"/>
    <w:rsid w:val="0077469D"/>
    <w:rsid w:val="007746AF"/>
    <w:rsid w:val="00776444"/>
    <w:rsid w:val="00776750"/>
    <w:rsid w:val="00776E98"/>
    <w:rsid w:val="00781275"/>
    <w:rsid w:val="00782562"/>
    <w:rsid w:val="007835C7"/>
    <w:rsid w:val="0078467A"/>
    <w:rsid w:val="00785664"/>
    <w:rsid w:val="00787428"/>
    <w:rsid w:val="00791466"/>
    <w:rsid w:val="00791EF6"/>
    <w:rsid w:val="007939F6"/>
    <w:rsid w:val="00794422"/>
    <w:rsid w:val="007961B1"/>
    <w:rsid w:val="007A07B9"/>
    <w:rsid w:val="007A35F4"/>
    <w:rsid w:val="007A3A22"/>
    <w:rsid w:val="007A4231"/>
    <w:rsid w:val="007B1675"/>
    <w:rsid w:val="007B1C97"/>
    <w:rsid w:val="007B551E"/>
    <w:rsid w:val="007B71B0"/>
    <w:rsid w:val="007C1333"/>
    <w:rsid w:val="007C26E8"/>
    <w:rsid w:val="007C315C"/>
    <w:rsid w:val="007C58E2"/>
    <w:rsid w:val="007C629C"/>
    <w:rsid w:val="007C634B"/>
    <w:rsid w:val="007C748F"/>
    <w:rsid w:val="007C757D"/>
    <w:rsid w:val="007D1DE2"/>
    <w:rsid w:val="007D4301"/>
    <w:rsid w:val="007D6BDD"/>
    <w:rsid w:val="007E2566"/>
    <w:rsid w:val="007E644A"/>
    <w:rsid w:val="007E7072"/>
    <w:rsid w:val="007F08E2"/>
    <w:rsid w:val="007F19CC"/>
    <w:rsid w:val="007F1E6C"/>
    <w:rsid w:val="007F2664"/>
    <w:rsid w:val="008003B4"/>
    <w:rsid w:val="008009A2"/>
    <w:rsid w:val="00800AE6"/>
    <w:rsid w:val="00801109"/>
    <w:rsid w:val="0080117C"/>
    <w:rsid w:val="00801E18"/>
    <w:rsid w:val="00803EED"/>
    <w:rsid w:val="0080437A"/>
    <w:rsid w:val="008079F9"/>
    <w:rsid w:val="00810572"/>
    <w:rsid w:val="00814ED5"/>
    <w:rsid w:val="00821409"/>
    <w:rsid w:val="00821D40"/>
    <w:rsid w:val="00823837"/>
    <w:rsid w:val="00823C06"/>
    <w:rsid w:val="008255E5"/>
    <w:rsid w:val="008270C3"/>
    <w:rsid w:val="0083065C"/>
    <w:rsid w:val="00831EA8"/>
    <w:rsid w:val="008322AB"/>
    <w:rsid w:val="00832DEE"/>
    <w:rsid w:val="008346FB"/>
    <w:rsid w:val="0083530F"/>
    <w:rsid w:val="00836F1D"/>
    <w:rsid w:val="008370D1"/>
    <w:rsid w:val="00837DEE"/>
    <w:rsid w:val="0084057E"/>
    <w:rsid w:val="008431E5"/>
    <w:rsid w:val="00844E0B"/>
    <w:rsid w:val="00846043"/>
    <w:rsid w:val="008462AD"/>
    <w:rsid w:val="00847C87"/>
    <w:rsid w:val="00850049"/>
    <w:rsid w:val="008519FB"/>
    <w:rsid w:val="00854013"/>
    <w:rsid w:val="0085421E"/>
    <w:rsid w:val="00860387"/>
    <w:rsid w:val="008603C6"/>
    <w:rsid w:val="00861A0D"/>
    <w:rsid w:val="008628DE"/>
    <w:rsid w:val="00863375"/>
    <w:rsid w:val="0086338C"/>
    <w:rsid w:val="00863E69"/>
    <w:rsid w:val="00863F53"/>
    <w:rsid w:val="008640AE"/>
    <w:rsid w:val="008649FF"/>
    <w:rsid w:val="00865B56"/>
    <w:rsid w:val="008668B5"/>
    <w:rsid w:val="00867CB5"/>
    <w:rsid w:val="00870211"/>
    <w:rsid w:val="00870DF8"/>
    <w:rsid w:val="00872512"/>
    <w:rsid w:val="00873A1C"/>
    <w:rsid w:val="00875444"/>
    <w:rsid w:val="00876E58"/>
    <w:rsid w:val="0088129D"/>
    <w:rsid w:val="008820EF"/>
    <w:rsid w:val="0088271A"/>
    <w:rsid w:val="00882D40"/>
    <w:rsid w:val="0088481D"/>
    <w:rsid w:val="00884C8C"/>
    <w:rsid w:val="00884D5E"/>
    <w:rsid w:val="00884E20"/>
    <w:rsid w:val="00885A70"/>
    <w:rsid w:val="00885E2D"/>
    <w:rsid w:val="0088733A"/>
    <w:rsid w:val="00887852"/>
    <w:rsid w:val="00887D5F"/>
    <w:rsid w:val="00887D86"/>
    <w:rsid w:val="00887ECF"/>
    <w:rsid w:val="0089076E"/>
    <w:rsid w:val="0089540E"/>
    <w:rsid w:val="00897316"/>
    <w:rsid w:val="008974F2"/>
    <w:rsid w:val="008A06E4"/>
    <w:rsid w:val="008A1006"/>
    <w:rsid w:val="008A15EC"/>
    <w:rsid w:val="008A6B0C"/>
    <w:rsid w:val="008B3010"/>
    <w:rsid w:val="008B3F4E"/>
    <w:rsid w:val="008B405A"/>
    <w:rsid w:val="008B45A6"/>
    <w:rsid w:val="008B5182"/>
    <w:rsid w:val="008B5DB4"/>
    <w:rsid w:val="008B6F35"/>
    <w:rsid w:val="008C0515"/>
    <w:rsid w:val="008C0ED7"/>
    <w:rsid w:val="008C1819"/>
    <w:rsid w:val="008C2466"/>
    <w:rsid w:val="008C64FB"/>
    <w:rsid w:val="008C71A8"/>
    <w:rsid w:val="008D0D25"/>
    <w:rsid w:val="008D0F5F"/>
    <w:rsid w:val="008D10BD"/>
    <w:rsid w:val="008D123C"/>
    <w:rsid w:val="008D16B7"/>
    <w:rsid w:val="008D21DB"/>
    <w:rsid w:val="008D25DF"/>
    <w:rsid w:val="008D3918"/>
    <w:rsid w:val="008D3F3C"/>
    <w:rsid w:val="008D5213"/>
    <w:rsid w:val="008D569B"/>
    <w:rsid w:val="008D6209"/>
    <w:rsid w:val="008E1549"/>
    <w:rsid w:val="008E16D2"/>
    <w:rsid w:val="008E294B"/>
    <w:rsid w:val="008E34E0"/>
    <w:rsid w:val="008E5D3D"/>
    <w:rsid w:val="008E79E1"/>
    <w:rsid w:val="008E7D80"/>
    <w:rsid w:val="008F30DA"/>
    <w:rsid w:val="008F4032"/>
    <w:rsid w:val="008F5CB7"/>
    <w:rsid w:val="008F5DCF"/>
    <w:rsid w:val="008F70FA"/>
    <w:rsid w:val="00900DF6"/>
    <w:rsid w:val="0090181B"/>
    <w:rsid w:val="00901DE2"/>
    <w:rsid w:val="00904180"/>
    <w:rsid w:val="009046DC"/>
    <w:rsid w:val="009054BE"/>
    <w:rsid w:val="00905F02"/>
    <w:rsid w:val="0090749C"/>
    <w:rsid w:val="0091004E"/>
    <w:rsid w:val="0091197B"/>
    <w:rsid w:val="00911A51"/>
    <w:rsid w:val="009123EE"/>
    <w:rsid w:val="009127A3"/>
    <w:rsid w:val="009143B6"/>
    <w:rsid w:val="00914DA1"/>
    <w:rsid w:val="00915C51"/>
    <w:rsid w:val="00917D6B"/>
    <w:rsid w:val="00922A4F"/>
    <w:rsid w:val="009239B8"/>
    <w:rsid w:val="00923F19"/>
    <w:rsid w:val="00924224"/>
    <w:rsid w:val="0092441B"/>
    <w:rsid w:val="009259B4"/>
    <w:rsid w:val="0093160C"/>
    <w:rsid w:val="00931B0E"/>
    <w:rsid w:val="00931D8A"/>
    <w:rsid w:val="0093238B"/>
    <w:rsid w:val="00933ECB"/>
    <w:rsid w:val="009342E2"/>
    <w:rsid w:val="00935818"/>
    <w:rsid w:val="00940EB4"/>
    <w:rsid w:val="009411D4"/>
    <w:rsid w:val="00943948"/>
    <w:rsid w:val="00945F42"/>
    <w:rsid w:val="009461CB"/>
    <w:rsid w:val="00946E3E"/>
    <w:rsid w:val="00947D3A"/>
    <w:rsid w:val="00951BBE"/>
    <w:rsid w:val="0095275D"/>
    <w:rsid w:val="009548B2"/>
    <w:rsid w:val="00957515"/>
    <w:rsid w:val="0095770A"/>
    <w:rsid w:val="00960697"/>
    <w:rsid w:val="009612B0"/>
    <w:rsid w:val="0096153F"/>
    <w:rsid w:val="00961817"/>
    <w:rsid w:val="00962133"/>
    <w:rsid w:val="00962B27"/>
    <w:rsid w:val="00963AA0"/>
    <w:rsid w:val="00963F5E"/>
    <w:rsid w:val="00964A2F"/>
    <w:rsid w:val="00965F81"/>
    <w:rsid w:val="00967D48"/>
    <w:rsid w:val="009712E0"/>
    <w:rsid w:val="00971634"/>
    <w:rsid w:val="00972531"/>
    <w:rsid w:val="00972EFB"/>
    <w:rsid w:val="00974646"/>
    <w:rsid w:val="00974992"/>
    <w:rsid w:val="00974B83"/>
    <w:rsid w:val="009769F0"/>
    <w:rsid w:val="00976FB7"/>
    <w:rsid w:val="00977EAB"/>
    <w:rsid w:val="0098072B"/>
    <w:rsid w:val="009807B1"/>
    <w:rsid w:val="009829EF"/>
    <w:rsid w:val="009834B5"/>
    <w:rsid w:val="00984DB6"/>
    <w:rsid w:val="009854CD"/>
    <w:rsid w:val="00985AA6"/>
    <w:rsid w:val="00986036"/>
    <w:rsid w:val="009900E7"/>
    <w:rsid w:val="00992652"/>
    <w:rsid w:val="0099280A"/>
    <w:rsid w:val="00993E42"/>
    <w:rsid w:val="0099476E"/>
    <w:rsid w:val="00995374"/>
    <w:rsid w:val="00995B34"/>
    <w:rsid w:val="00997862"/>
    <w:rsid w:val="009A0AE6"/>
    <w:rsid w:val="009A0F57"/>
    <w:rsid w:val="009A14FA"/>
    <w:rsid w:val="009A3176"/>
    <w:rsid w:val="009A36B6"/>
    <w:rsid w:val="009A4835"/>
    <w:rsid w:val="009A5445"/>
    <w:rsid w:val="009A5E50"/>
    <w:rsid w:val="009A7539"/>
    <w:rsid w:val="009B1AD2"/>
    <w:rsid w:val="009B2194"/>
    <w:rsid w:val="009B2505"/>
    <w:rsid w:val="009B317F"/>
    <w:rsid w:val="009B41AA"/>
    <w:rsid w:val="009B474E"/>
    <w:rsid w:val="009B597E"/>
    <w:rsid w:val="009B7148"/>
    <w:rsid w:val="009B7A4A"/>
    <w:rsid w:val="009C2FEB"/>
    <w:rsid w:val="009C3331"/>
    <w:rsid w:val="009C36A4"/>
    <w:rsid w:val="009C44A7"/>
    <w:rsid w:val="009C4641"/>
    <w:rsid w:val="009C4DF6"/>
    <w:rsid w:val="009C6306"/>
    <w:rsid w:val="009C6635"/>
    <w:rsid w:val="009C68BB"/>
    <w:rsid w:val="009C7009"/>
    <w:rsid w:val="009C7157"/>
    <w:rsid w:val="009C77A0"/>
    <w:rsid w:val="009D1E19"/>
    <w:rsid w:val="009D2A95"/>
    <w:rsid w:val="009D2E8A"/>
    <w:rsid w:val="009D3B5E"/>
    <w:rsid w:val="009D5427"/>
    <w:rsid w:val="009D7823"/>
    <w:rsid w:val="009E0F31"/>
    <w:rsid w:val="009E2F21"/>
    <w:rsid w:val="009E32DF"/>
    <w:rsid w:val="009E5247"/>
    <w:rsid w:val="009E6758"/>
    <w:rsid w:val="009E7744"/>
    <w:rsid w:val="009E7E79"/>
    <w:rsid w:val="009E7EB7"/>
    <w:rsid w:val="009F09FD"/>
    <w:rsid w:val="009F1442"/>
    <w:rsid w:val="009F4AA4"/>
    <w:rsid w:val="009F5BF8"/>
    <w:rsid w:val="00A019A0"/>
    <w:rsid w:val="00A03E19"/>
    <w:rsid w:val="00A108EA"/>
    <w:rsid w:val="00A116CC"/>
    <w:rsid w:val="00A11783"/>
    <w:rsid w:val="00A132F4"/>
    <w:rsid w:val="00A133BC"/>
    <w:rsid w:val="00A13FB6"/>
    <w:rsid w:val="00A160CA"/>
    <w:rsid w:val="00A16307"/>
    <w:rsid w:val="00A214F2"/>
    <w:rsid w:val="00A22B97"/>
    <w:rsid w:val="00A26820"/>
    <w:rsid w:val="00A26B59"/>
    <w:rsid w:val="00A314C2"/>
    <w:rsid w:val="00A321D4"/>
    <w:rsid w:val="00A3240D"/>
    <w:rsid w:val="00A341AA"/>
    <w:rsid w:val="00A35278"/>
    <w:rsid w:val="00A35ED7"/>
    <w:rsid w:val="00A360EB"/>
    <w:rsid w:val="00A3789C"/>
    <w:rsid w:val="00A37FA0"/>
    <w:rsid w:val="00A4413E"/>
    <w:rsid w:val="00A446FE"/>
    <w:rsid w:val="00A45B49"/>
    <w:rsid w:val="00A469DA"/>
    <w:rsid w:val="00A500A4"/>
    <w:rsid w:val="00A503AB"/>
    <w:rsid w:val="00A5109B"/>
    <w:rsid w:val="00A51489"/>
    <w:rsid w:val="00A515CB"/>
    <w:rsid w:val="00A54A7D"/>
    <w:rsid w:val="00A55750"/>
    <w:rsid w:val="00A55DB3"/>
    <w:rsid w:val="00A57B74"/>
    <w:rsid w:val="00A57CCD"/>
    <w:rsid w:val="00A6003A"/>
    <w:rsid w:val="00A62ADB"/>
    <w:rsid w:val="00A631D6"/>
    <w:rsid w:val="00A639BA"/>
    <w:rsid w:val="00A64C48"/>
    <w:rsid w:val="00A6553E"/>
    <w:rsid w:val="00A664AE"/>
    <w:rsid w:val="00A6660D"/>
    <w:rsid w:val="00A70EEE"/>
    <w:rsid w:val="00A71518"/>
    <w:rsid w:val="00A728B2"/>
    <w:rsid w:val="00A76CB8"/>
    <w:rsid w:val="00A818CA"/>
    <w:rsid w:val="00A820A6"/>
    <w:rsid w:val="00A827D7"/>
    <w:rsid w:val="00A83463"/>
    <w:rsid w:val="00A83988"/>
    <w:rsid w:val="00A839FB"/>
    <w:rsid w:val="00A83BE8"/>
    <w:rsid w:val="00A83C69"/>
    <w:rsid w:val="00A83C83"/>
    <w:rsid w:val="00A83CE3"/>
    <w:rsid w:val="00A84BCD"/>
    <w:rsid w:val="00A90593"/>
    <w:rsid w:val="00A90F38"/>
    <w:rsid w:val="00A9132E"/>
    <w:rsid w:val="00A91352"/>
    <w:rsid w:val="00A91746"/>
    <w:rsid w:val="00A91934"/>
    <w:rsid w:val="00A92609"/>
    <w:rsid w:val="00A93713"/>
    <w:rsid w:val="00A941E4"/>
    <w:rsid w:val="00A94684"/>
    <w:rsid w:val="00A94A3F"/>
    <w:rsid w:val="00A95553"/>
    <w:rsid w:val="00A96C19"/>
    <w:rsid w:val="00A96D50"/>
    <w:rsid w:val="00A97419"/>
    <w:rsid w:val="00AA0D53"/>
    <w:rsid w:val="00AA17CB"/>
    <w:rsid w:val="00AA1C57"/>
    <w:rsid w:val="00AA43A7"/>
    <w:rsid w:val="00AA522D"/>
    <w:rsid w:val="00AB02FD"/>
    <w:rsid w:val="00AB174E"/>
    <w:rsid w:val="00AB1C01"/>
    <w:rsid w:val="00AB1CCF"/>
    <w:rsid w:val="00AB2651"/>
    <w:rsid w:val="00AB2B76"/>
    <w:rsid w:val="00AB4176"/>
    <w:rsid w:val="00AB44A8"/>
    <w:rsid w:val="00AB4AB3"/>
    <w:rsid w:val="00AB5199"/>
    <w:rsid w:val="00AB560A"/>
    <w:rsid w:val="00AC06D0"/>
    <w:rsid w:val="00AC094B"/>
    <w:rsid w:val="00AC1140"/>
    <w:rsid w:val="00AC22FB"/>
    <w:rsid w:val="00AC34FA"/>
    <w:rsid w:val="00AC3965"/>
    <w:rsid w:val="00AC443B"/>
    <w:rsid w:val="00AC5304"/>
    <w:rsid w:val="00AC773E"/>
    <w:rsid w:val="00AC7755"/>
    <w:rsid w:val="00AD10D7"/>
    <w:rsid w:val="00AD130C"/>
    <w:rsid w:val="00AD1716"/>
    <w:rsid w:val="00AD20F7"/>
    <w:rsid w:val="00AD2D38"/>
    <w:rsid w:val="00AD416D"/>
    <w:rsid w:val="00AD45EF"/>
    <w:rsid w:val="00AD7F78"/>
    <w:rsid w:val="00AE0F99"/>
    <w:rsid w:val="00AE2595"/>
    <w:rsid w:val="00AE2692"/>
    <w:rsid w:val="00AE2E8A"/>
    <w:rsid w:val="00AE2EA7"/>
    <w:rsid w:val="00AE3058"/>
    <w:rsid w:val="00AE4B32"/>
    <w:rsid w:val="00AE5318"/>
    <w:rsid w:val="00AE5F62"/>
    <w:rsid w:val="00AF1BCB"/>
    <w:rsid w:val="00AF298F"/>
    <w:rsid w:val="00AF6A2E"/>
    <w:rsid w:val="00B003AC"/>
    <w:rsid w:val="00B0069C"/>
    <w:rsid w:val="00B01399"/>
    <w:rsid w:val="00B02604"/>
    <w:rsid w:val="00B02C28"/>
    <w:rsid w:val="00B04E79"/>
    <w:rsid w:val="00B0672E"/>
    <w:rsid w:val="00B06E2B"/>
    <w:rsid w:val="00B07523"/>
    <w:rsid w:val="00B12562"/>
    <w:rsid w:val="00B14122"/>
    <w:rsid w:val="00B14CB8"/>
    <w:rsid w:val="00B14CF0"/>
    <w:rsid w:val="00B152EB"/>
    <w:rsid w:val="00B1577B"/>
    <w:rsid w:val="00B164FB"/>
    <w:rsid w:val="00B17CBB"/>
    <w:rsid w:val="00B204D8"/>
    <w:rsid w:val="00B2059B"/>
    <w:rsid w:val="00B20F22"/>
    <w:rsid w:val="00B21171"/>
    <w:rsid w:val="00B211FC"/>
    <w:rsid w:val="00B2132E"/>
    <w:rsid w:val="00B230E7"/>
    <w:rsid w:val="00B233B9"/>
    <w:rsid w:val="00B242F7"/>
    <w:rsid w:val="00B2437A"/>
    <w:rsid w:val="00B257DB"/>
    <w:rsid w:val="00B25F49"/>
    <w:rsid w:val="00B304A9"/>
    <w:rsid w:val="00B30556"/>
    <w:rsid w:val="00B34D4A"/>
    <w:rsid w:val="00B354ED"/>
    <w:rsid w:val="00B37532"/>
    <w:rsid w:val="00B37F7A"/>
    <w:rsid w:val="00B408AC"/>
    <w:rsid w:val="00B40E65"/>
    <w:rsid w:val="00B41CAB"/>
    <w:rsid w:val="00B43AF2"/>
    <w:rsid w:val="00B45480"/>
    <w:rsid w:val="00B45848"/>
    <w:rsid w:val="00B461B4"/>
    <w:rsid w:val="00B47DD9"/>
    <w:rsid w:val="00B501D9"/>
    <w:rsid w:val="00B5186C"/>
    <w:rsid w:val="00B52B69"/>
    <w:rsid w:val="00B52C6E"/>
    <w:rsid w:val="00B5382C"/>
    <w:rsid w:val="00B53AAD"/>
    <w:rsid w:val="00B540C7"/>
    <w:rsid w:val="00B5744D"/>
    <w:rsid w:val="00B60E59"/>
    <w:rsid w:val="00B62288"/>
    <w:rsid w:val="00B653F0"/>
    <w:rsid w:val="00B65BA9"/>
    <w:rsid w:val="00B67580"/>
    <w:rsid w:val="00B7013C"/>
    <w:rsid w:val="00B70B47"/>
    <w:rsid w:val="00B75BB3"/>
    <w:rsid w:val="00B75E4F"/>
    <w:rsid w:val="00B80866"/>
    <w:rsid w:val="00B81431"/>
    <w:rsid w:val="00B81E9A"/>
    <w:rsid w:val="00B82E2F"/>
    <w:rsid w:val="00B82FE7"/>
    <w:rsid w:val="00B833FE"/>
    <w:rsid w:val="00B8390A"/>
    <w:rsid w:val="00B84DEF"/>
    <w:rsid w:val="00B93712"/>
    <w:rsid w:val="00B94416"/>
    <w:rsid w:val="00B96C40"/>
    <w:rsid w:val="00BA142C"/>
    <w:rsid w:val="00BA1C1A"/>
    <w:rsid w:val="00BA49F8"/>
    <w:rsid w:val="00BA4C6E"/>
    <w:rsid w:val="00BA5440"/>
    <w:rsid w:val="00BA55F6"/>
    <w:rsid w:val="00BA5E5A"/>
    <w:rsid w:val="00BA744A"/>
    <w:rsid w:val="00BB1B42"/>
    <w:rsid w:val="00BB3A4F"/>
    <w:rsid w:val="00BB6DD5"/>
    <w:rsid w:val="00BB76F0"/>
    <w:rsid w:val="00BC166D"/>
    <w:rsid w:val="00BC16A3"/>
    <w:rsid w:val="00BC1901"/>
    <w:rsid w:val="00BC1DBA"/>
    <w:rsid w:val="00BC2DF2"/>
    <w:rsid w:val="00BC2FB1"/>
    <w:rsid w:val="00BC43F4"/>
    <w:rsid w:val="00BC4A2E"/>
    <w:rsid w:val="00BC60B5"/>
    <w:rsid w:val="00BC7849"/>
    <w:rsid w:val="00BC7C8C"/>
    <w:rsid w:val="00BD165D"/>
    <w:rsid w:val="00BD4814"/>
    <w:rsid w:val="00BD6FD5"/>
    <w:rsid w:val="00BD7A2F"/>
    <w:rsid w:val="00BE1340"/>
    <w:rsid w:val="00BE1FC1"/>
    <w:rsid w:val="00BE2391"/>
    <w:rsid w:val="00BE4819"/>
    <w:rsid w:val="00BE584B"/>
    <w:rsid w:val="00BE5FB6"/>
    <w:rsid w:val="00BE74B1"/>
    <w:rsid w:val="00BF55BC"/>
    <w:rsid w:val="00BF5BCA"/>
    <w:rsid w:val="00C003DC"/>
    <w:rsid w:val="00C00966"/>
    <w:rsid w:val="00C00A9A"/>
    <w:rsid w:val="00C00FD3"/>
    <w:rsid w:val="00C02E70"/>
    <w:rsid w:val="00C035B4"/>
    <w:rsid w:val="00C048CC"/>
    <w:rsid w:val="00C05C0F"/>
    <w:rsid w:val="00C067C6"/>
    <w:rsid w:val="00C0717C"/>
    <w:rsid w:val="00C10414"/>
    <w:rsid w:val="00C112CF"/>
    <w:rsid w:val="00C1198E"/>
    <w:rsid w:val="00C1231B"/>
    <w:rsid w:val="00C12A97"/>
    <w:rsid w:val="00C130D7"/>
    <w:rsid w:val="00C142F1"/>
    <w:rsid w:val="00C15490"/>
    <w:rsid w:val="00C175A6"/>
    <w:rsid w:val="00C2079C"/>
    <w:rsid w:val="00C208A9"/>
    <w:rsid w:val="00C222EC"/>
    <w:rsid w:val="00C2298D"/>
    <w:rsid w:val="00C22F55"/>
    <w:rsid w:val="00C26297"/>
    <w:rsid w:val="00C272FB"/>
    <w:rsid w:val="00C27CD5"/>
    <w:rsid w:val="00C3094D"/>
    <w:rsid w:val="00C314FF"/>
    <w:rsid w:val="00C317AC"/>
    <w:rsid w:val="00C33A89"/>
    <w:rsid w:val="00C33FF8"/>
    <w:rsid w:val="00C34764"/>
    <w:rsid w:val="00C35497"/>
    <w:rsid w:val="00C35A7F"/>
    <w:rsid w:val="00C36715"/>
    <w:rsid w:val="00C37C34"/>
    <w:rsid w:val="00C411D6"/>
    <w:rsid w:val="00C4124F"/>
    <w:rsid w:val="00C42B4F"/>
    <w:rsid w:val="00C42F47"/>
    <w:rsid w:val="00C43D2D"/>
    <w:rsid w:val="00C45811"/>
    <w:rsid w:val="00C46254"/>
    <w:rsid w:val="00C46A5B"/>
    <w:rsid w:val="00C46B20"/>
    <w:rsid w:val="00C4702C"/>
    <w:rsid w:val="00C507C4"/>
    <w:rsid w:val="00C50910"/>
    <w:rsid w:val="00C51B0C"/>
    <w:rsid w:val="00C51F0C"/>
    <w:rsid w:val="00C52617"/>
    <w:rsid w:val="00C52C85"/>
    <w:rsid w:val="00C53272"/>
    <w:rsid w:val="00C545A3"/>
    <w:rsid w:val="00C5472A"/>
    <w:rsid w:val="00C5537B"/>
    <w:rsid w:val="00C575D7"/>
    <w:rsid w:val="00C57BD6"/>
    <w:rsid w:val="00C60524"/>
    <w:rsid w:val="00C60B04"/>
    <w:rsid w:val="00C628E2"/>
    <w:rsid w:val="00C638FC"/>
    <w:rsid w:val="00C63C06"/>
    <w:rsid w:val="00C63DDF"/>
    <w:rsid w:val="00C66CFC"/>
    <w:rsid w:val="00C674DF"/>
    <w:rsid w:val="00C72EBA"/>
    <w:rsid w:val="00C7372E"/>
    <w:rsid w:val="00C76F64"/>
    <w:rsid w:val="00C812D4"/>
    <w:rsid w:val="00C82580"/>
    <w:rsid w:val="00C84B21"/>
    <w:rsid w:val="00C85250"/>
    <w:rsid w:val="00C86525"/>
    <w:rsid w:val="00C87253"/>
    <w:rsid w:val="00C87EF8"/>
    <w:rsid w:val="00C918A1"/>
    <w:rsid w:val="00C91B6F"/>
    <w:rsid w:val="00C91BC7"/>
    <w:rsid w:val="00C936B2"/>
    <w:rsid w:val="00C93837"/>
    <w:rsid w:val="00C94B6C"/>
    <w:rsid w:val="00C9600A"/>
    <w:rsid w:val="00C972F5"/>
    <w:rsid w:val="00CA0113"/>
    <w:rsid w:val="00CA037D"/>
    <w:rsid w:val="00CA059B"/>
    <w:rsid w:val="00CA1B9D"/>
    <w:rsid w:val="00CA3CAA"/>
    <w:rsid w:val="00CA5867"/>
    <w:rsid w:val="00CA602A"/>
    <w:rsid w:val="00CA60DD"/>
    <w:rsid w:val="00CA60F9"/>
    <w:rsid w:val="00CA69AA"/>
    <w:rsid w:val="00CA7CC2"/>
    <w:rsid w:val="00CB05A0"/>
    <w:rsid w:val="00CB26C1"/>
    <w:rsid w:val="00CB2A2B"/>
    <w:rsid w:val="00CB3789"/>
    <w:rsid w:val="00CB391F"/>
    <w:rsid w:val="00CB3FD3"/>
    <w:rsid w:val="00CB498B"/>
    <w:rsid w:val="00CB4F49"/>
    <w:rsid w:val="00CB774C"/>
    <w:rsid w:val="00CB7AD8"/>
    <w:rsid w:val="00CB7EE0"/>
    <w:rsid w:val="00CC11D5"/>
    <w:rsid w:val="00CC1C16"/>
    <w:rsid w:val="00CC2BF0"/>
    <w:rsid w:val="00CC4531"/>
    <w:rsid w:val="00CC4AE8"/>
    <w:rsid w:val="00CC5920"/>
    <w:rsid w:val="00CC5C12"/>
    <w:rsid w:val="00CC717A"/>
    <w:rsid w:val="00CC7632"/>
    <w:rsid w:val="00CD06C1"/>
    <w:rsid w:val="00CD1564"/>
    <w:rsid w:val="00CD2910"/>
    <w:rsid w:val="00CD5812"/>
    <w:rsid w:val="00CE1638"/>
    <w:rsid w:val="00CE4792"/>
    <w:rsid w:val="00CE52CE"/>
    <w:rsid w:val="00CE53EF"/>
    <w:rsid w:val="00CE55C5"/>
    <w:rsid w:val="00CE5B04"/>
    <w:rsid w:val="00CE6563"/>
    <w:rsid w:val="00CE738E"/>
    <w:rsid w:val="00CE7971"/>
    <w:rsid w:val="00CF1270"/>
    <w:rsid w:val="00CF3001"/>
    <w:rsid w:val="00CF38AE"/>
    <w:rsid w:val="00CF46B8"/>
    <w:rsid w:val="00CF6164"/>
    <w:rsid w:val="00CF7880"/>
    <w:rsid w:val="00CF7E03"/>
    <w:rsid w:val="00D0085E"/>
    <w:rsid w:val="00D01AF4"/>
    <w:rsid w:val="00D023EB"/>
    <w:rsid w:val="00D06520"/>
    <w:rsid w:val="00D06C44"/>
    <w:rsid w:val="00D07470"/>
    <w:rsid w:val="00D07942"/>
    <w:rsid w:val="00D1050F"/>
    <w:rsid w:val="00D1280D"/>
    <w:rsid w:val="00D130AA"/>
    <w:rsid w:val="00D133FD"/>
    <w:rsid w:val="00D1540E"/>
    <w:rsid w:val="00D159EF"/>
    <w:rsid w:val="00D20A87"/>
    <w:rsid w:val="00D218F5"/>
    <w:rsid w:val="00D231A4"/>
    <w:rsid w:val="00D2409A"/>
    <w:rsid w:val="00D24C70"/>
    <w:rsid w:val="00D27C3E"/>
    <w:rsid w:val="00D3131F"/>
    <w:rsid w:val="00D31732"/>
    <w:rsid w:val="00D32836"/>
    <w:rsid w:val="00D32B5D"/>
    <w:rsid w:val="00D35AF4"/>
    <w:rsid w:val="00D36F2B"/>
    <w:rsid w:val="00D37BC2"/>
    <w:rsid w:val="00D43461"/>
    <w:rsid w:val="00D4390F"/>
    <w:rsid w:val="00D43935"/>
    <w:rsid w:val="00D43C98"/>
    <w:rsid w:val="00D4435D"/>
    <w:rsid w:val="00D45942"/>
    <w:rsid w:val="00D46D61"/>
    <w:rsid w:val="00D46EFB"/>
    <w:rsid w:val="00D47F63"/>
    <w:rsid w:val="00D47FE3"/>
    <w:rsid w:val="00D50F9E"/>
    <w:rsid w:val="00D5140A"/>
    <w:rsid w:val="00D51715"/>
    <w:rsid w:val="00D55B50"/>
    <w:rsid w:val="00D5609B"/>
    <w:rsid w:val="00D565F0"/>
    <w:rsid w:val="00D607DF"/>
    <w:rsid w:val="00D61736"/>
    <w:rsid w:val="00D61D29"/>
    <w:rsid w:val="00D64983"/>
    <w:rsid w:val="00D656CF"/>
    <w:rsid w:val="00D66FE3"/>
    <w:rsid w:val="00D731BD"/>
    <w:rsid w:val="00D73950"/>
    <w:rsid w:val="00D73F47"/>
    <w:rsid w:val="00D74727"/>
    <w:rsid w:val="00D74E70"/>
    <w:rsid w:val="00D8496A"/>
    <w:rsid w:val="00D8535F"/>
    <w:rsid w:val="00D853B0"/>
    <w:rsid w:val="00D855D3"/>
    <w:rsid w:val="00D85696"/>
    <w:rsid w:val="00D86185"/>
    <w:rsid w:val="00D86C8E"/>
    <w:rsid w:val="00D87658"/>
    <w:rsid w:val="00D90D93"/>
    <w:rsid w:val="00D91B88"/>
    <w:rsid w:val="00D92780"/>
    <w:rsid w:val="00D9408F"/>
    <w:rsid w:val="00D95C81"/>
    <w:rsid w:val="00DA08A0"/>
    <w:rsid w:val="00DA099B"/>
    <w:rsid w:val="00DA0CC5"/>
    <w:rsid w:val="00DA166D"/>
    <w:rsid w:val="00DA2C89"/>
    <w:rsid w:val="00DA3CD6"/>
    <w:rsid w:val="00DA4688"/>
    <w:rsid w:val="00DA485E"/>
    <w:rsid w:val="00DA5847"/>
    <w:rsid w:val="00DA7EFF"/>
    <w:rsid w:val="00DB1212"/>
    <w:rsid w:val="00DB1270"/>
    <w:rsid w:val="00DB18E6"/>
    <w:rsid w:val="00DB2ED5"/>
    <w:rsid w:val="00DB3DE2"/>
    <w:rsid w:val="00DB5D4B"/>
    <w:rsid w:val="00DB66DE"/>
    <w:rsid w:val="00DB78EE"/>
    <w:rsid w:val="00DB7DB5"/>
    <w:rsid w:val="00DC05F7"/>
    <w:rsid w:val="00DC16F3"/>
    <w:rsid w:val="00DC209B"/>
    <w:rsid w:val="00DC3225"/>
    <w:rsid w:val="00DC5C8D"/>
    <w:rsid w:val="00DD08FD"/>
    <w:rsid w:val="00DD1D83"/>
    <w:rsid w:val="00DD6693"/>
    <w:rsid w:val="00DD6823"/>
    <w:rsid w:val="00DD6841"/>
    <w:rsid w:val="00DE0CA1"/>
    <w:rsid w:val="00DE0DC5"/>
    <w:rsid w:val="00DE1E83"/>
    <w:rsid w:val="00DE2079"/>
    <w:rsid w:val="00DE2EF0"/>
    <w:rsid w:val="00DE33CA"/>
    <w:rsid w:val="00DE567F"/>
    <w:rsid w:val="00DE5748"/>
    <w:rsid w:val="00DE653F"/>
    <w:rsid w:val="00DE6A66"/>
    <w:rsid w:val="00DE7120"/>
    <w:rsid w:val="00DE7FC6"/>
    <w:rsid w:val="00DF101A"/>
    <w:rsid w:val="00DF1D97"/>
    <w:rsid w:val="00DF1E34"/>
    <w:rsid w:val="00DF2A77"/>
    <w:rsid w:val="00E00244"/>
    <w:rsid w:val="00E01E40"/>
    <w:rsid w:val="00E0426E"/>
    <w:rsid w:val="00E055EA"/>
    <w:rsid w:val="00E06D2A"/>
    <w:rsid w:val="00E072CC"/>
    <w:rsid w:val="00E07EDB"/>
    <w:rsid w:val="00E1126D"/>
    <w:rsid w:val="00E11C60"/>
    <w:rsid w:val="00E12B30"/>
    <w:rsid w:val="00E1425C"/>
    <w:rsid w:val="00E158DF"/>
    <w:rsid w:val="00E158F6"/>
    <w:rsid w:val="00E15C09"/>
    <w:rsid w:val="00E15CA6"/>
    <w:rsid w:val="00E20791"/>
    <w:rsid w:val="00E20E0E"/>
    <w:rsid w:val="00E23199"/>
    <w:rsid w:val="00E23DA7"/>
    <w:rsid w:val="00E2407F"/>
    <w:rsid w:val="00E24E15"/>
    <w:rsid w:val="00E2633C"/>
    <w:rsid w:val="00E278F5"/>
    <w:rsid w:val="00E27CE1"/>
    <w:rsid w:val="00E27F7E"/>
    <w:rsid w:val="00E30BDF"/>
    <w:rsid w:val="00E31543"/>
    <w:rsid w:val="00E31DF1"/>
    <w:rsid w:val="00E32447"/>
    <w:rsid w:val="00E33641"/>
    <w:rsid w:val="00E339F9"/>
    <w:rsid w:val="00E34231"/>
    <w:rsid w:val="00E34A3C"/>
    <w:rsid w:val="00E3600F"/>
    <w:rsid w:val="00E378E6"/>
    <w:rsid w:val="00E42C94"/>
    <w:rsid w:val="00E4517E"/>
    <w:rsid w:val="00E473F5"/>
    <w:rsid w:val="00E504D2"/>
    <w:rsid w:val="00E50D1E"/>
    <w:rsid w:val="00E516FA"/>
    <w:rsid w:val="00E5283B"/>
    <w:rsid w:val="00E53A86"/>
    <w:rsid w:val="00E54041"/>
    <w:rsid w:val="00E54E47"/>
    <w:rsid w:val="00E61B35"/>
    <w:rsid w:val="00E65B01"/>
    <w:rsid w:val="00E65FF3"/>
    <w:rsid w:val="00E679B3"/>
    <w:rsid w:val="00E71F15"/>
    <w:rsid w:val="00E73962"/>
    <w:rsid w:val="00E73C0A"/>
    <w:rsid w:val="00E74B9B"/>
    <w:rsid w:val="00E7781D"/>
    <w:rsid w:val="00E77C4A"/>
    <w:rsid w:val="00E82A0F"/>
    <w:rsid w:val="00E82F1D"/>
    <w:rsid w:val="00E83395"/>
    <w:rsid w:val="00E840DC"/>
    <w:rsid w:val="00E85055"/>
    <w:rsid w:val="00E85414"/>
    <w:rsid w:val="00E872BE"/>
    <w:rsid w:val="00E909CD"/>
    <w:rsid w:val="00E917B9"/>
    <w:rsid w:val="00E92BC2"/>
    <w:rsid w:val="00E9315D"/>
    <w:rsid w:val="00E977C2"/>
    <w:rsid w:val="00EA07B3"/>
    <w:rsid w:val="00EA091B"/>
    <w:rsid w:val="00EA1591"/>
    <w:rsid w:val="00EA1B5F"/>
    <w:rsid w:val="00EA4ED1"/>
    <w:rsid w:val="00EA79EA"/>
    <w:rsid w:val="00EB08F7"/>
    <w:rsid w:val="00EB0984"/>
    <w:rsid w:val="00EB14A5"/>
    <w:rsid w:val="00EB22C1"/>
    <w:rsid w:val="00EB45A8"/>
    <w:rsid w:val="00EB4AD3"/>
    <w:rsid w:val="00EB4D8E"/>
    <w:rsid w:val="00EB6448"/>
    <w:rsid w:val="00EB65A0"/>
    <w:rsid w:val="00EC1E2E"/>
    <w:rsid w:val="00EC37FE"/>
    <w:rsid w:val="00EC3E4A"/>
    <w:rsid w:val="00EC519C"/>
    <w:rsid w:val="00EC6BF4"/>
    <w:rsid w:val="00EC7312"/>
    <w:rsid w:val="00EC7CFF"/>
    <w:rsid w:val="00EC7FA5"/>
    <w:rsid w:val="00ED40C8"/>
    <w:rsid w:val="00ED4DAB"/>
    <w:rsid w:val="00ED5B51"/>
    <w:rsid w:val="00ED616D"/>
    <w:rsid w:val="00ED6271"/>
    <w:rsid w:val="00EE0518"/>
    <w:rsid w:val="00EE0BED"/>
    <w:rsid w:val="00EE2CB2"/>
    <w:rsid w:val="00EE2E5A"/>
    <w:rsid w:val="00EE3D1A"/>
    <w:rsid w:val="00EE491D"/>
    <w:rsid w:val="00EE4D1D"/>
    <w:rsid w:val="00EE4E59"/>
    <w:rsid w:val="00EE7B8F"/>
    <w:rsid w:val="00EE7EB5"/>
    <w:rsid w:val="00EF1563"/>
    <w:rsid w:val="00EF2C9A"/>
    <w:rsid w:val="00EF5263"/>
    <w:rsid w:val="00EF5D2F"/>
    <w:rsid w:val="00EF72F1"/>
    <w:rsid w:val="00F00770"/>
    <w:rsid w:val="00F00C80"/>
    <w:rsid w:val="00F00E64"/>
    <w:rsid w:val="00F00F3B"/>
    <w:rsid w:val="00F03351"/>
    <w:rsid w:val="00F04724"/>
    <w:rsid w:val="00F10D48"/>
    <w:rsid w:val="00F11849"/>
    <w:rsid w:val="00F15142"/>
    <w:rsid w:val="00F16933"/>
    <w:rsid w:val="00F21FC1"/>
    <w:rsid w:val="00F2347C"/>
    <w:rsid w:val="00F23B08"/>
    <w:rsid w:val="00F246FC"/>
    <w:rsid w:val="00F24BA4"/>
    <w:rsid w:val="00F25828"/>
    <w:rsid w:val="00F25E58"/>
    <w:rsid w:val="00F264A0"/>
    <w:rsid w:val="00F26C96"/>
    <w:rsid w:val="00F27C7D"/>
    <w:rsid w:val="00F3060F"/>
    <w:rsid w:val="00F310D6"/>
    <w:rsid w:val="00F31778"/>
    <w:rsid w:val="00F32551"/>
    <w:rsid w:val="00F36CD2"/>
    <w:rsid w:val="00F36F69"/>
    <w:rsid w:val="00F3786D"/>
    <w:rsid w:val="00F40E11"/>
    <w:rsid w:val="00F426A5"/>
    <w:rsid w:val="00F42A32"/>
    <w:rsid w:val="00F43D85"/>
    <w:rsid w:val="00F457F4"/>
    <w:rsid w:val="00F46FB0"/>
    <w:rsid w:val="00F471FF"/>
    <w:rsid w:val="00F47766"/>
    <w:rsid w:val="00F517FA"/>
    <w:rsid w:val="00F52AD4"/>
    <w:rsid w:val="00F5374D"/>
    <w:rsid w:val="00F5561F"/>
    <w:rsid w:val="00F56C40"/>
    <w:rsid w:val="00F57D0E"/>
    <w:rsid w:val="00F607C3"/>
    <w:rsid w:val="00F61538"/>
    <w:rsid w:val="00F6153B"/>
    <w:rsid w:val="00F61A7B"/>
    <w:rsid w:val="00F6231C"/>
    <w:rsid w:val="00F62B12"/>
    <w:rsid w:val="00F64329"/>
    <w:rsid w:val="00F65ADB"/>
    <w:rsid w:val="00F66190"/>
    <w:rsid w:val="00F679F0"/>
    <w:rsid w:val="00F72E62"/>
    <w:rsid w:val="00F74986"/>
    <w:rsid w:val="00F74CF4"/>
    <w:rsid w:val="00F76990"/>
    <w:rsid w:val="00F7717B"/>
    <w:rsid w:val="00F77C81"/>
    <w:rsid w:val="00F800A3"/>
    <w:rsid w:val="00F8161B"/>
    <w:rsid w:val="00F83113"/>
    <w:rsid w:val="00F85A25"/>
    <w:rsid w:val="00F8605A"/>
    <w:rsid w:val="00F90650"/>
    <w:rsid w:val="00F92C0C"/>
    <w:rsid w:val="00F939FC"/>
    <w:rsid w:val="00F94C2E"/>
    <w:rsid w:val="00F94EBC"/>
    <w:rsid w:val="00F95A48"/>
    <w:rsid w:val="00F9612F"/>
    <w:rsid w:val="00F97409"/>
    <w:rsid w:val="00F977C7"/>
    <w:rsid w:val="00F97BEC"/>
    <w:rsid w:val="00FA1553"/>
    <w:rsid w:val="00FA22B7"/>
    <w:rsid w:val="00FA27C1"/>
    <w:rsid w:val="00FA2B9F"/>
    <w:rsid w:val="00FA2FB7"/>
    <w:rsid w:val="00FA3B07"/>
    <w:rsid w:val="00FA4115"/>
    <w:rsid w:val="00FA4E73"/>
    <w:rsid w:val="00FA739D"/>
    <w:rsid w:val="00FA7E6A"/>
    <w:rsid w:val="00FB209C"/>
    <w:rsid w:val="00FB2856"/>
    <w:rsid w:val="00FB3466"/>
    <w:rsid w:val="00FB5B54"/>
    <w:rsid w:val="00FC05FE"/>
    <w:rsid w:val="00FC1028"/>
    <w:rsid w:val="00FC16DE"/>
    <w:rsid w:val="00FC1B06"/>
    <w:rsid w:val="00FC203C"/>
    <w:rsid w:val="00FC403A"/>
    <w:rsid w:val="00FC50DF"/>
    <w:rsid w:val="00FC53EA"/>
    <w:rsid w:val="00FC5A58"/>
    <w:rsid w:val="00FC5BE0"/>
    <w:rsid w:val="00FC6F8F"/>
    <w:rsid w:val="00FD2CAD"/>
    <w:rsid w:val="00FD62BB"/>
    <w:rsid w:val="00FD64DF"/>
    <w:rsid w:val="00FD7758"/>
    <w:rsid w:val="00FD7E1E"/>
    <w:rsid w:val="00FE0DD8"/>
    <w:rsid w:val="00FE4CB3"/>
    <w:rsid w:val="00FE60D7"/>
    <w:rsid w:val="00FE6612"/>
    <w:rsid w:val="00FE69AF"/>
    <w:rsid w:val="00FF03E2"/>
    <w:rsid w:val="00FF0B27"/>
    <w:rsid w:val="00FF0F95"/>
    <w:rsid w:val="00FF1557"/>
    <w:rsid w:val="00FF539A"/>
    <w:rsid w:val="00FF5697"/>
    <w:rsid w:val="00FF608E"/>
    <w:rsid w:val="00FF6137"/>
    <w:rsid w:val="00FF70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v:stroke startarrowwidth="narrow" startarrowlength="short" endarrowwidth="narrow" endarrowlength="short" weight=".5pt"/>
      <v:textbox inset="0,0,0,0"/>
    </o:shapedefaults>
    <o:shapelayout v:ext="edit">
      <o:idmap v:ext="edit" data="1"/>
    </o:shapelayout>
  </w:shapeDefaults>
  <w:decimalSymbol w:val=","/>
  <w:listSeparator w:val=";"/>
  <w14:docId w14:val="35C5126E"/>
  <w15:docId w15:val="{BDB33673-6954-48D9-BE33-AF82B1DCE6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99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9">
    <w:name w:val="Normal"/>
    <w:qFormat/>
    <w:rsid w:val="00814ED5"/>
    <w:pPr>
      <w:spacing w:line="360" w:lineRule="auto"/>
    </w:pPr>
    <w:rPr>
      <w:sz w:val="28"/>
      <w:szCs w:val="24"/>
    </w:rPr>
  </w:style>
  <w:style w:type="paragraph" w:styleId="1">
    <w:name w:val="heading 1"/>
    <w:aliases w:val="В1,а1,heading 1,Введение...,Б1,Heading 1iz,Б11,Document Header1,H1"/>
    <w:basedOn w:val="a9"/>
    <w:next w:val="aa"/>
    <w:link w:val="12"/>
    <w:qFormat/>
    <w:rsid w:val="000A05E1"/>
    <w:pPr>
      <w:keepNext/>
      <w:pageBreakBefore/>
      <w:numPr>
        <w:numId w:val="17"/>
      </w:numPr>
      <w:suppressLineNumbers/>
      <w:suppressAutoHyphens/>
      <w:spacing w:before="360" w:after="480"/>
      <w:jc w:val="both"/>
      <w:outlineLvl w:val="0"/>
    </w:pPr>
    <w:rPr>
      <w:szCs w:val="28"/>
    </w:rPr>
  </w:style>
  <w:style w:type="paragraph" w:styleId="21">
    <w:name w:val="heading 2"/>
    <w:aliases w:val="H2,2,h2,Б2,RTC,iz2,Раздел Знак"/>
    <w:basedOn w:val="a9"/>
    <w:next w:val="aa"/>
    <w:link w:val="22"/>
    <w:qFormat/>
    <w:rsid w:val="000A05E1"/>
    <w:pPr>
      <w:keepNext/>
      <w:numPr>
        <w:ilvl w:val="1"/>
        <w:numId w:val="17"/>
      </w:numPr>
      <w:suppressLineNumbers/>
      <w:suppressAutoHyphens/>
      <w:ind w:right="113"/>
      <w:jc w:val="both"/>
      <w:outlineLvl w:val="1"/>
    </w:pPr>
    <w:rPr>
      <w:szCs w:val="20"/>
    </w:rPr>
  </w:style>
  <w:style w:type="paragraph" w:styleId="31">
    <w:name w:val="heading 3"/>
    <w:aliases w:val="Б3,RTC 3,iz3,Подраздел"/>
    <w:basedOn w:val="a9"/>
    <w:next w:val="aa"/>
    <w:link w:val="32"/>
    <w:qFormat/>
    <w:rsid w:val="000A05E1"/>
    <w:pPr>
      <w:keepNext/>
      <w:numPr>
        <w:ilvl w:val="2"/>
        <w:numId w:val="17"/>
      </w:numPr>
      <w:ind w:right="284"/>
      <w:outlineLvl w:val="2"/>
    </w:pPr>
    <w:rPr>
      <w:szCs w:val="20"/>
    </w:rPr>
  </w:style>
  <w:style w:type="paragraph" w:styleId="41">
    <w:name w:val="heading 4"/>
    <w:aliases w:val="Б4,RTC 4,Заголовок 4 Знак,Пункт Знак,Пункт"/>
    <w:basedOn w:val="a9"/>
    <w:next w:val="aa"/>
    <w:qFormat/>
    <w:rsid w:val="00BC16A3"/>
    <w:pPr>
      <w:keepNext/>
      <w:numPr>
        <w:ilvl w:val="3"/>
        <w:numId w:val="17"/>
      </w:numPr>
      <w:spacing w:before="240" w:after="60" w:line="240" w:lineRule="auto"/>
      <w:ind w:right="284"/>
      <w:jc w:val="both"/>
      <w:outlineLvl w:val="3"/>
    </w:pPr>
    <w:rPr>
      <w:szCs w:val="20"/>
    </w:rPr>
  </w:style>
  <w:style w:type="paragraph" w:styleId="51">
    <w:name w:val="heading 5"/>
    <w:aliases w:val="Подпункт"/>
    <w:basedOn w:val="41"/>
    <w:next w:val="aa"/>
    <w:link w:val="52"/>
    <w:qFormat/>
    <w:rsid w:val="002F3F5F"/>
    <w:pPr>
      <w:numPr>
        <w:ilvl w:val="4"/>
      </w:numPr>
      <w:spacing w:before="60"/>
      <w:outlineLvl w:val="4"/>
    </w:pPr>
  </w:style>
  <w:style w:type="paragraph" w:styleId="6">
    <w:name w:val="heading 6"/>
    <w:aliases w:val="Приложение"/>
    <w:basedOn w:val="a9"/>
    <w:next w:val="a9"/>
    <w:link w:val="60"/>
    <w:qFormat/>
    <w:pPr>
      <w:numPr>
        <w:ilvl w:val="5"/>
        <w:numId w:val="17"/>
      </w:numPr>
      <w:spacing w:before="240" w:after="60"/>
      <w:jc w:val="both"/>
      <w:outlineLvl w:val="5"/>
    </w:pPr>
    <w:rPr>
      <w:i/>
      <w:sz w:val="22"/>
      <w:szCs w:val="20"/>
    </w:rPr>
  </w:style>
  <w:style w:type="paragraph" w:styleId="7">
    <w:name w:val="heading 7"/>
    <w:basedOn w:val="a9"/>
    <w:next w:val="a9"/>
    <w:link w:val="70"/>
    <w:qFormat/>
    <w:pPr>
      <w:numPr>
        <w:ilvl w:val="6"/>
        <w:numId w:val="17"/>
      </w:numPr>
      <w:spacing w:before="240" w:after="60"/>
      <w:jc w:val="both"/>
      <w:outlineLvl w:val="6"/>
    </w:pPr>
    <w:rPr>
      <w:rFonts w:ascii="Arial" w:hAnsi="Arial"/>
      <w:sz w:val="20"/>
      <w:szCs w:val="20"/>
    </w:rPr>
  </w:style>
  <w:style w:type="paragraph" w:styleId="8">
    <w:name w:val="heading 8"/>
    <w:basedOn w:val="a9"/>
    <w:next w:val="a9"/>
    <w:link w:val="80"/>
    <w:qFormat/>
    <w:pPr>
      <w:numPr>
        <w:ilvl w:val="7"/>
        <w:numId w:val="17"/>
      </w:numPr>
      <w:spacing w:before="240" w:after="60"/>
      <w:jc w:val="both"/>
      <w:outlineLvl w:val="7"/>
    </w:pPr>
    <w:rPr>
      <w:rFonts w:ascii="Arial" w:hAnsi="Arial"/>
      <w:i/>
      <w:sz w:val="20"/>
      <w:szCs w:val="20"/>
    </w:rPr>
  </w:style>
  <w:style w:type="paragraph" w:styleId="9">
    <w:name w:val="heading 9"/>
    <w:basedOn w:val="a9"/>
    <w:next w:val="a9"/>
    <w:link w:val="90"/>
    <w:qFormat/>
    <w:pPr>
      <w:numPr>
        <w:ilvl w:val="8"/>
        <w:numId w:val="17"/>
      </w:numPr>
      <w:spacing w:before="240" w:after="60"/>
      <w:jc w:val="both"/>
      <w:outlineLvl w:val="8"/>
    </w:pPr>
    <w:rPr>
      <w:rFonts w:ascii="Arial" w:hAnsi="Arial"/>
      <w:b/>
      <w:i/>
      <w:sz w:val="18"/>
      <w:szCs w:val="20"/>
    </w:rPr>
  </w:style>
  <w:style w:type="character" w:default="1" w:styleId="ab">
    <w:name w:val="Default Paragraph Font"/>
    <w:uiPriority w:val="1"/>
    <w:semiHidden/>
    <w:unhideWhenUsed/>
  </w:style>
  <w:style w:type="table" w:default="1" w:styleId="ac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d">
    <w:name w:val="No List"/>
    <w:uiPriority w:val="99"/>
    <w:semiHidden/>
    <w:unhideWhenUsed/>
  </w:style>
  <w:style w:type="character" w:customStyle="1" w:styleId="12">
    <w:name w:val="Заголовок 1 Знак"/>
    <w:aliases w:val="В1 Знак,а1 Знак,heading 1 Знак,Введение... Знак,Б1 Знак,Heading 1iz Знак,Б11 Знак,Document Header1 Знак,H1 Знак"/>
    <w:link w:val="1"/>
    <w:rsid w:val="000A05E1"/>
    <w:rPr>
      <w:sz w:val="28"/>
      <w:szCs w:val="28"/>
    </w:rPr>
  </w:style>
  <w:style w:type="paragraph" w:styleId="ae">
    <w:name w:val="Balloon Text"/>
    <w:basedOn w:val="a9"/>
    <w:link w:val="af"/>
    <w:uiPriority w:val="99"/>
    <w:semiHidden/>
    <w:rPr>
      <w:rFonts w:ascii="Tahoma" w:hAnsi="Tahoma" w:cs="Tahoma"/>
      <w:sz w:val="16"/>
      <w:szCs w:val="16"/>
    </w:rPr>
  </w:style>
  <w:style w:type="paragraph" w:styleId="af0">
    <w:name w:val="caption"/>
    <w:basedOn w:val="a9"/>
    <w:uiPriority w:val="99"/>
    <w:qFormat/>
    <w:rsid w:val="00EB08F7"/>
    <w:pPr>
      <w:ind w:left="709"/>
    </w:pPr>
    <w:rPr>
      <w:szCs w:val="20"/>
    </w:rPr>
  </w:style>
  <w:style w:type="paragraph" w:styleId="23">
    <w:name w:val="toc 2"/>
    <w:basedOn w:val="a9"/>
    <w:next w:val="a9"/>
    <w:uiPriority w:val="39"/>
    <w:rsid w:val="004E7964"/>
    <w:pPr>
      <w:tabs>
        <w:tab w:val="right" w:leader="dot" w:pos="9639"/>
      </w:tabs>
      <w:ind w:left="454" w:right="284"/>
    </w:pPr>
  </w:style>
  <w:style w:type="paragraph" w:customStyle="1" w:styleId="ConsPlusNormal">
    <w:name w:val="ConsPlusNormal"/>
    <w:rsid w:val="00BF55BC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table" w:styleId="af1">
    <w:name w:val="Table Grid"/>
    <w:basedOn w:val="ac"/>
    <w:uiPriority w:val="39"/>
    <w:rsid w:val="00E8505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13">
    <w:name w:val="toc 1"/>
    <w:basedOn w:val="a9"/>
    <w:next w:val="a9"/>
    <w:uiPriority w:val="39"/>
    <w:rsid w:val="00EB4AD3"/>
    <w:pPr>
      <w:tabs>
        <w:tab w:val="right" w:leader="dot" w:pos="9639"/>
      </w:tabs>
      <w:spacing w:before="120" w:after="120"/>
      <w:ind w:left="227" w:right="284"/>
    </w:pPr>
    <w:rPr>
      <w:bCs/>
    </w:rPr>
  </w:style>
  <w:style w:type="paragraph" w:styleId="33">
    <w:name w:val="toc 3"/>
    <w:basedOn w:val="a9"/>
    <w:next w:val="a9"/>
    <w:uiPriority w:val="39"/>
    <w:rsid w:val="004E7964"/>
    <w:pPr>
      <w:tabs>
        <w:tab w:val="right" w:leader="dot" w:pos="9639"/>
      </w:tabs>
      <w:ind w:left="567" w:right="284"/>
    </w:pPr>
    <w:rPr>
      <w:iCs/>
      <w:sz w:val="24"/>
      <w:szCs w:val="20"/>
    </w:rPr>
  </w:style>
  <w:style w:type="paragraph" w:styleId="42">
    <w:name w:val="toc 4"/>
    <w:basedOn w:val="a9"/>
    <w:next w:val="a9"/>
    <w:semiHidden/>
    <w:rsid w:val="00A500A4"/>
    <w:pPr>
      <w:ind w:left="720"/>
    </w:pPr>
    <w:rPr>
      <w:sz w:val="18"/>
      <w:szCs w:val="18"/>
    </w:rPr>
  </w:style>
  <w:style w:type="paragraph" w:styleId="53">
    <w:name w:val="toc 5"/>
    <w:basedOn w:val="a9"/>
    <w:next w:val="a9"/>
    <w:autoRedefine/>
    <w:semiHidden/>
    <w:rsid w:val="00A500A4"/>
    <w:pPr>
      <w:ind w:left="960"/>
    </w:pPr>
    <w:rPr>
      <w:sz w:val="18"/>
      <w:szCs w:val="18"/>
    </w:rPr>
  </w:style>
  <w:style w:type="paragraph" w:styleId="61">
    <w:name w:val="toc 6"/>
    <w:basedOn w:val="a9"/>
    <w:next w:val="a9"/>
    <w:autoRedefine/>
    <w:semiHidden/>
    <w:rsid w:val="00A500A4"/>
    <w:pPr>
      <w:ind w:left="1200"/>
    </w:pPr>
    <w:rPr>
      <w:sz w:val="18"/>
      <w:szCs w:val="18"/>
    </w:rPr>
  </w:style>
  <w:style w:type="paragraph" w:styleId="71">
    <w:name w:val="toc 7"/>
    <w:basedOn w:val="a9"/>
    <w:next w:val="a9"/>
    <w:autoRedefine/>
    <w:semiHidden/>
    <w:rsid w:val="00A500A4"/>
    <w:pPr>
      <w:ind w:left="1440"/>
    </w:pPr>
    <w:rPr>
      <w:sz w:val="18"/>
      <w:szCs w:val="18"/>
    </w:rPr>
  </w:style>
  <w:style w:type="paragraph" w:styleId="81">
    <w:name w:val="toc 8"/>
    <w:basedOn w:val="a9"/>
    <w:next w:val="a9"/>
    <w:autoRedefine/>
    <w:semiHidden/>
    <w:rsid w:val="00A500A4"/>
    <w:pPr>
      <w:ind w:left="1680"/>
    </w:pPr>
    <w:rPr>
      <w:sz w:val="18"/>
      <w:szCs w:val="18"/>
    </w:rPr>
  </w:style>
  <w:style w:type="paragraph" w:styleId="91">
    <w:name w:val="toc 9"/>
    <w:basedOn w:val="a9"/>
    <w:next w:val="a9"/>
    <w:autoRedefine/>
    <w:semiHidden/>
    <w:rsid w:val="00A500A4"/>
    <w:pPr>
      <w:ind w:left="1920"/>
    </w:pPr>
    <w:rPr>
      <w:sz w:val="18"/>
      <w:szCs w:val="18"/>
    </w:rPr>
  </w:style>
  <w:style w:type="paragraph" w:customStyle="1" w:styleId="MTDisplayEquation">
    <w:name w:val="MTDisplayEquation"/>
    <w:basedOn w:val="a9"/>
    <w:semiHidden/>
    <w:rsid w:val="00DD6841"/>
    <w:pPr>
      <w:tabs>
        <w:tab w:val="center" w:pos="4680"/>
        <w:tab w:val="right" w:pos="9360"/>
      </w:tabs>
      <w:jc w:val="both"/>
    </w:pPr>
  </w:style>
  <w:style w:type="paragraph" w:styleId="af2">
    <w:name w:val="annotation text"/>
    <w:basedOn w:val="a9"/>
    <w:semiHidden/>
    <w:rsid w:val="002A7254"/>
    <w:rPr>
      <w:sz w:val="20"/>
      <w:szCs w:val="20"/>
    </w:rPr>
  </w:style>
  <w:style w:type="paragraph" w:styleId="af3">
    <w:name w:val="annotation subject"/>
    <w:basedOn w:val="af2"/>
    <w:next w:val="af2"/>
    <w:semiHidden/>
    <w:rsid w:val="002A7254"/>
    <w:rPr>
      <w:b/>
      <w:bCs/>
    </w:rPr>
  </w:style>
  <w:style w:type="paragraph" w:styleId="af4">
    <w:name w:val="footnote text"/>
    <w:basedOn w:val="a9"/>
    <w:link w:val="af5"/>
    <w:semiHidden/>
    <w:rsid w:val="002A7254"/>
    <w:rPr>
      <w:sz w:val="20"/>
      <w:szCs w:val="20"/>
    </w:rPr>
  </w:style>
  <w:style w:type="character" w:styleId="af6">
    <w:name w:val="footnote reference"/>
    <w:semiHidden/>
    <w:rsid w:val="002A7254"/>
    <w:rPr>
      <w:vertAlign w:val="superscript"/>
    </w:rPr>
  </w:style>
  <w:style w:type="character" w:styleId="af7">
    <w:name w:val="annotation reference"/>
    <w:semiHidden/>
    <w:rsid w:val="00B47DD9"/>
    <w:rPr>
      <w:sz w:val="16"/>
      <w:szCs w:val="16"/>
    </w:rPr>
  </w:style>
  <w:style w:type="paragraph" w:customStyle="1" w:styleId="af8">
    <w:name w:val="Имя_том"/>
    <w:basedOn w:val="a9"/>
    <w:next w:val="a9"/>
    <w:semiHidden/>
    <w:rsid w:val="00C46A5B"/>
    <w:pPr>
      <w:tabs>
        <w:tab w:val="left" w:pos="8789"/>
      </w:tabs>
      <w:spacing w:before="400" w:after="360" w:line="240" w:lineRule="auto"/>
      <w:ind w:left="1560" w:right="1841"/>
      <w:jc w:val="center"/>
    </w:pPr>
    <w:rPr>
      <w:sz w:val="26"/>
      <w:szCs w:val="20"/>
    </w:rPr>
  </w:style>
  <w:style w:type="paragraph" w:customStyle="1" w:styleId="af9">
    <w:name w:val="Шифр_том"/>
    <w:basedOn w:val="a9"/>
    <w:next w:val="a9"/>
    <w:semiHidden/>
    <w:rsid w:val="00C46A5B"/>
    <w:pPr>
      <w:spacing w:before="480" w:after="360" w:line="240" w:lineRule="auto"/>
      <w:ind w:left="567" w:right="510"/>
      <w:jc w:val="center"/>
    </w:pPr>
    <w:rPr>
      <w:bCs/>
      <w:sz w:val="24"/>
      <w:szCs w:val="20"/>
    </w:rPr>
  </w:style>
  <w:style w:type="paragraph" w:customStyle="1" w:styleId="afa">
    <w:name w:val="Должность(титульник)"/>
    <w:basedOn w:val="a9"/>
    <w:next w:val="a9"/>
    <w:semiHidden/>
    <w:rsid w:val="00C46A5B"/>
    <w:pPr>
      <w:spacing w:before="120" w:after="120" w:line="240" w:lineRule="auto"/>
    </w:pPr>
    <w:rPr>
      <w:sz w:val="24"/>
      <w:szCs w:val="20"/>
    </w:rPr>
  </w:style>
  <w:style w:type="paragraph" w:styleId="afb">
    <w:name w:val="Document Map"/>
    <w:basedOn w:val="a9"/>
    <w:semiHidden/>
    <w:rsid w:val="009548B2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afc">
    <w:name w:val="Имя тома"/>
    <w:basedOn w:val="af8"/>
    <w:semiHidden/>
    <w:rsid w:val="0050160B"/>
    <w:pPr>
      <w:spacing w:before="4800"/>
      <w:ind w:left="0" w:right="-20"/>
    </w:pPr>
    <w:rPr>
      <w:b/>
      <w:bCs/>
      <w:caps/>
      <w:smallCaps/>
      <w:sz w:val="28"/>
    </w:rPr>
  </w:style>
  <w:style w:type="paragraph" w:customStyle="1" w:styleId="afd">
    <w:name w:val="Название в колонтитуле"/>
    <w:semiHidden/>
    <w:rsid w:val="004F0E94"/>
    <w:pPr>
      <w:spacing w:before="240" w:after="240"/>
      <w:ind w:left="2693"/>
    </w:pPr>
    <w:rPr>
      <w:rFonts w:ascii="Arial" w:hAnsi="Arial"/>
      <w:b/>
      <w:i/>
      <w:sz w:val="36"/>
    </w:rPr>
  </w:style>
  <w:style w:type="paragraph" w:customStyle="1" w:styleId="14">
    <w:name w:val="Колонтитул 1"/>
    <w:semiHidden/>
    <w:rsid w:val="004F0E94"/>
    <w:pPr>
      <w:spacing w:line="280" w:lineRule="exact"/>
      <w:ind w:left="2268"/>
    </w:pPr>
    <w:rPr>
      <w:rFonts w:ascii="Arial" w:hAnsi="Arial"/>
      <w:b/>
      <w:i/>
      <w:sz w:val="24"/>
    </w:rPr>
  </w:style>
  <w:style w:type="paragraph" w:customStyle="1" w:styleId="afe">
    <w:name w:val="Шифр тома"/>
    <w:basedOn w:val="af9"/>
    <w:semiHidden/>
    <w:rsid w:val="0050160B"/>
    <w:pPr>
      <w:ind w:left="0" w:right="-20"/>
    </w:pPr>
    <w:rPr>
      <w:bCs w:val="0"/>
    </w:rPr>
  </w:style>
  <w:style w:type="paragraph" w:customStyle="1" w:styleId="aff">
    <w:name w:val="НОмер тома"/>
    <w:basedOn w:val="a9"/>
    <w:semiHidden/>
    <w:rsid w:val="0050160B"/>
    <w:pPr>
      <w:ind w:right="-20"/>
      <w:jc w:val="center"/>
    </w:pPr>
    <w:rPr>
      <w:szCs w:val="20"/>
    </w:rPr>
  </w:style>
  <w:style w:type="character" w:styleId="aff0">
    <w:name w:val="Hyperlink"/>
    <w:uiPriority w:val="99"/>
    <w:rsid w:val="0050160B"/>
    <w:rPr>
      <w:color w:val="0000FF"/>
      <w:u w:val="single"/>
    </w:rPr>
  </w:style>
  <w:style w:type="paragraph" w:styleId="aff1">
    <w:name w:val="header"/>
    <w:basedOn w:val="a9"/>
    <w:link w:val="aff2"/>
    <w:rsid w:val="00CE5B04"/>
    <w:pPr>
      <w:tabs>
        <w:tab w:val="center" w:pos="4677"/>
        <w:tab w:val="right" w:pos="9355"/>
      </w:tabs>
    </w:pPr>
  </w:style>
  <w:style w:type="paragraph" w:styleId="aff3">
    <w:name w:val="footer"/>
    <w:basedOn w:val="a9"/>
    <w:link w:val="aff4"/>
    <w:rsid w:val="00CE5B04"/>
    <w:pPr>
      <w:tabs>
        <w:tab w:val="center" w:pos="4677"/>
        <w:tab w:val="right" w:pos="9355"/>
      </w:tabs>
    </w:pPr>
  </w:style>
  <w:style w:type="paragraph" w:customStyle="1" w:styleId="aa">
    <w:name w:val="П.З."/>
    <w:basedOn w:val="a9"/>
    <w:link w:val="aff5"/>
    <w:rsid w:val="00BC16A3"/>
    <w:pPr>
      <w:ind w:firstLine="851"/>
      <w:jc w:val="both"/>
    </w:pPr>
    <w:rPr>
      <w:sz w:val="24"/>
      <w:szCs w:val="28"/>
    </w:rPr>
  </w:style>
  <w:style w:type="character" w:customStyle="1" w:styleId="22">
    <w:name w:val="Заголовок 2 Знак"/>
    <w:aliases w:val="H2 Знак,2 Знак,h2 Знак,Б2 Знак,RTC Знак,iz2 Знак,Раздел Знак Знак"/>
    <w:link w:val="21"/>
    <w:rsid w:val="000A05E1"/>
    <w:rPr>
      <w:sz w:val="28"/>
    </w:rPr>
  </w:style>
  <w:style w:type="paragraph" w:customStyle="1" w:styleId="aff6">
    <w:name w:val="Колонтитул(бок.)"/>
    <w:basedOn w:val="a9"/>
    <w:link w:val="aff7"/>
    <w:semiHidden/>
    <w:rsid w:val="00144A53"/>
    <w:pPr>
      <w:jc w:val="center"/>
    </w:pPr>
    <w:rPr>
      <w:rFonts w:ascii="ISOCPEUR" w:hAnsi="ISOCPEUR"/>
      <w:i/>
      <w:spacing w:val="-20"/>
      <w:szCs w:val="28"/>
    </w:rPr>
  </w:style>
  <w:style w:type="paragraph" w:styleId="15">
    <w:name w:val="index 1"/>
    <w:basedOn w:val="a9"/>
    <w:next w:val="a9"/>
    <w:autoRedefine/>
    <w:semiHidden/>
    <w:rsid w:val="004102A2"/>
    <w:pPr>
      <w:ind w:left="280" w:hanging="280"/>
    </w:pPr>
  </w:style>
  <w:style w:type="character" w:customStyle="1" w:styleId="aff7">
    <w:name w:val="Колонтитул(бок.) Знак"/>
    <w:link w:val="aff6"/>
    <w:rsid w:val="00144A53"/>
    <w:rPr>
      <w:rFonts w:ascii="ISOCPEUR" w:hAnsi="ISOCPEUR"/>
      <w:i/>
      <w:spacing w:val="-20"/>
      <w:sz w:val="28"/>
      <w:szCs w:val="28"/>
      <w:lang w:val="ru-RU" w:eastAsia="ru-RU" w:bidi="ar-SA"/>
    </w:rPr>
  </w:style>
  <w:style w:type="paragraph" w:customStyle="1" w:styleId="aff8">
    <w:name w:val="Колонтитул(номер)"/>
    <w:basedOn w:val="a9"/>
    <w:rsid w:val="00037E11"/>
    <w:pPr>
      <w:jc w:val="center"/>
    </w:pPr>
    <w:rPr>
      <w:rFonts w:ascii="ISOCPEUR" w:hAnsi="ISOCPEUR"/>
      <w:i/>
      <w:sz w:val="24"/>
      <w:szCs w:val="18"/>
    </w:rPr>
  </w:style>
  <w:style w:type="paragraph" w:customStyle="1" w:styleId="-">
    <w:name w:val="Колонтитул(наз.орган-и)"/>
    <w:basedOn w:val="a9"/>
    <w:semiHidden/>
    <w:rsid w:val="00037E11"/>
    <w:pPr>
      <w:spacing w:before="120"/>
      <w:jc w:val="center"/>
    </w:pPr>
    <w:rPr>
      <w:rFonts w:ascii="ISOCPEUR" w:hAnsi="ISOCPEUR"/>
      <w:i/>
      <w:sz w:val="20"/>
    </w:rPr>
  </w:style>
  <w:style w:type="paragraph" w:customStyle="1" w:styleId="aff9">
    <w:name w:val="Колонтитул(надпись)"/>
    <w:basedOn w:val="a9"/>
    <w:rsid w:val="00037E11"/>
    <w:rPr>
      <w:rFonts w:ascii="ISOCPEUR" w:hAnsi="ISOCPEUR"/>
      <w:i/>
      <w:sz w:val="18"/>
      <w:szCs w:val="20"/>
    </w:rPr>
  </w:style>
  <w:style w:type="paragraph" w:customStyle="1" w:styleId="affa">
    <w:name w:val="Колонтитул(номер_низ)"/>
    <w:basedOn w:val="a9"/>
    <w:semiHidden/>
    <w:rsid w:val="00C53272"/>
    <w:pPr>
      <w:spacing w:before="120"/>
      <w:jc w:val="center"/>
    </w:pPr>
    <w:rPr>
      <w:rFonts w:ascii="ISOCPEUR" w:hAnsi="ISOCPEUR"/>
      <w:i/>
      <w:sz w:val="24"/>
    </w:rPr>
  </w:style>
  <w:style w:type="paragraph" w:customStyle="1" w:styleId="affb">
    <w:name w:val="Колонтитул(надпись_бок)"/>
    <w:basedOn w:val="aff9"/>
    <w:semiHidden/>
    <w:rsid w:val="00771E98"/>
    <w:pPr>
      <w:framePr w:hSpace="181" w:wrap="around" w:vAnchor="text" w:hAnchor="page" w:x="398" w:y="341"/>
      <w:spacing w:before="240" w:after="240"/>
      <w:ind w:left="2693"/>
    </w:pPr>
    <w:rPr>
      <w:b/>
    </w:rPr>
  </w:style>
  <w:style w:type="paragraph" w:customStyle="1" w:styleId="affc">
    <w:name w:val="Колонтитул(объект.номер)"/>
    <w:basedOn w:val="-"/>
    <w:semiHidden/>
    <w:rsid w:val="004536C0"/>
    <w:rPr>
      <w:sz w:val="28"/>
    </w:rPr>
  </w:style>
  <w:style w:type="paragraph" w:customStyle="1" w:styleId="affd">
    <w:name w:val="Таблица(номерация)"/>
    <w:basedOn w:val="a9"/>
    <w:rsid w:val="00B84DEF"/>
    <w:pPr>
      <w:spacing w:before="60"/>
      <w:jc w:val="center"/>
    </w:pPr>
    <w:rPr>
      <w:szCs w:val="20"/>
    </w:rPr>
  </w:style>
  <w:style w:type="paragraph" w:customStyle="1" w:styleId="affe">
    <w:name w:val="Таблица(шапка)"/>
    <w:basedOn w:val="a9"/>
    <w:semiHidden/>
    <w:rsid w:val="00B84DEF"/>
    <w:pPr>
      <w:jc w:val="center"/>
    </w:pPr>
    <w:rPr>
      <w:sz w:val="16"/>
      <w:szCs w:val="20"/>
    </w:rPr>
  </w:style>
  <w:style w:type="paragraph" w:customStyle="1" w:styleId="120">
    <w:name w:val="Таблица 12"/>
    <w:basedOn w:val="aa"/>
    <w:rsid w:val="00322CF3"/>
    <w:pPr>
      <w:spacing w:line="240" w:lineRule="auto"/>
      <w:ind w:firstLine="0"/>
      <w:jc w:val="left"/>
    </w:pPr>
  </w:style>
  <w:style w:type="numbering" w:styleId="111111">
    <w:name w:val="Outline List 2"/>
    <w:basedOn w:val="ad"/>
    <w:semiHidden/>
    <w:rsid w:val="00150FAE"/>
    <w:pPr>
      <w:numPr>
        <w:numId w:val="12"/>
      </w:numPr>
    </w:pPr>
  </w:style>
  <w:style w:type="numbering" w:styleId="1ai">
    <w:name w:val="Outline List 1"/>
    <w:basedOn w:val="ad"/>
    <w:semiHidden/>
    <w:rsid w:val="00150FAE"/>
    <w:pPr>
      <w:numPr>
        <w:numId w:val="13"/>
      </w:numPr>
    </w:pPr>
  </w:style>
  <w:style w:type="paragraph" w:styleId="HTML">
    <w:name w:val="HTML Address"/>
    <w:basedOn w:val="a9"/>
    <w:semiHidden/>
    <w:rsid w:val="00150FAE"/>
    <w:rPr>
      <w:i/>
      <w:iCs/>
    </w:rPr>
  </w:style>
  <w:style w:type="paragraph" w:styleId="afff">
    <w:name w:val="envelope address"/>
    <w:basedOn w:val="a9"/>
    <w:semiHidden/>
    <w:rsid w:val="00150FAE"/>
    <w:pPr>
      <w:framePr w:w="7920" w:h="1980" w:hRule="exact" w:hSpace="180" w:wrap="auto" w:hAnchor="page" w:xAlign="center" w:yAlign="bottom"/>
      <w:ind w:left="2880"/>
    </w:pPr>
    <w:rPr>
      <w:rFonts w:ascii="Arial" w:hAnsi="Arial" w:cs="Arial"/>
      <w:sz w:val="24"/>
    </w:rPr>
  </w:style>
  <w:style w:type="character" w:styleId="HTML0">
    <w:name w:val="HTML Acronym"/>
    <w:basedOn w:val="ab"/>
    <w:semiHidden/>
    <w:rsid w:val="00150FAE"/>
  </w:style>
  <w:style w:type="table" w:styleId="-1">
    <w:name w:val="Table Web 1"/>
    <w:basedOn w:val="ac"/>
    <w:semiHidden/>
    <w:rsid w:val="00150FAE"/>
    <w:pPr>
      <w:spacing w:line="360" w:lineRule="auto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c"/>
    <w:semiHidden/>
    <w:rsid w:val="00150FAE"/>
    <w:pPr>
      <w:spacing w:line="360" w:lineRule="auto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c"/>
    <w:semiHidden/>
    <w:rsid w:val="00150FAE"/>
    <w:pPr>
      <w:spacing w:line="360" w:lineRule="auto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fff0">
    <w:name w:val="Emphasis"/>
    <w:aliases w:val="1 Выделение,таблица"/>
    <w:basedOn w:val="ab"/>
    <w:qFormat/>
    <w:rsid w:val="000A05E1"/>
    <w:rPr>
      <w:rFonts w:ascii="Times New Roman" w:eastAsiaTheme="minorHAnsi" w:hAnsi="Times New Roman"/>
      <w:sz w:val="24"/>
    </w:rPr>
  </w:style>
  <w:style w:type="paragraph" w:styleId="afff1">
    <w:name w:val="Date"/>
    <w:basedOn w:val="a9"/>
    <w:next w:val="a9"/>
    <w:semiHidden/>
    <w:rsid w:val="00150FAE"/>
  </w:style>
  <w:style w:type="paragraph" w:styleId="afff2">
    <w:name w:val="Note Heading"/>
    <w:basedOn w:val="a9"/>
    <w:next w:val="a9"/>
    <w:semiHidden/>
    <w:rsid w:val="00150FAE"/>
  </w:style>
  <w:style w:type="table" w:styleId="afff3">
    <w:name w:val="Table Elegant"/>
    <w:basedOn w:val="ac"/>
    <w:semiHidden/>
    <w:rsid w:val="00150FAE"/>
    <w:pPr>
      <w:spacing w:line="360" w:lineRule="auto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6">
    <w:name w:val="Table Subtle 1"/>
    <w:basedOn w:val="ac"/>
    <w:semiHidden/>
    <w:rsid w:val="00150FAE"/>
    <w:pPr>
      <w:spacing w:line="360" w:lineRule="auto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4">
    <w:name w:val="Table Subtle 2"/>
    <w:basedOn w:val="ac"/>
    <w:semiHidden/>
    <w:rsid w:val="00150FAE"/>
    <w:pPr>
      <w:spacing w:line="360" w:lineRule="auto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1">
    <w:name w:val="HTML Keyboard"/>
    <w:semiHidden/>
    <w:rsid w:val="00150FAE"/>
    <w:rPr>
      <w:rFonts w:ascii="Courier New" w:hAnsi="Courier New" w:cs="Courier New"/>
      <w:sz w:val="20"/>
      <w:szCs w:val="20"/>
    </w:rPr>
  </w:style>
  <w:style w:type="table" w:styleId="17">
    <w:name w:val="Table Classic 1"/>
    <w:basedOn w:val="ac"/>
    <w:semiHidden/>
    <w:rsid w:val="00150FAE"/>
    <w:pPr>
      <w:spacing w:line="360" w:lineRule="auto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5">
    <w:name w:val="Table Classic 2"/>
    <w:basedOn w:val="ac"/>
    <w:semiHidden/>
    <w:rsid w:val="00150FAE"/>
    <w:pPr>
      <w:spacing w:line="360" w:lineRule="auto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4">
    <w:name w:val="Table Classic 3"/>
    <w:basedOn w:val="ac"/>
    <w:semiHidden/>
    <w:rsid w:val="00150FAE"/>
    <w:pPr>
      <w:spacing w:line="360" w:lineRule="auto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3">
    <w:name w:val="Table Classic 4"/>
    <w:basedOn w:val="ac"/>
    <w:semiHidden/>
    <w:rsid w:val="00150FAE"/>
    <w:pPr>
      <w:spacing w:line="360" w:lineRule="auto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2">
    <w:name w:val="HTML Code"/>
    <w:semiHidden/>
    <w:rsid w:val="00150FAE"/>
    <w:rPr>
      <w:rFonts w:ascii="Courier New" w:hAnsi="Courier New" w:cs="Courier New"/>
      <w:sz w:val="20"/>
      <w:szCs w:val="20"/>
    </w:rPr>
  </w:style>
  <w:style w:type="paragraph" w:styleId="afff4">
    <w:name w:val="Body Text"/>
    <w:aliases w:val="Основной текст таблиц,в таблице,таблицы,в таблицах, в таблице, в таблицах,Основной текст Знак Знак,Основной текст Знак Знак Знак,Основной текст Знак2 Знак,Основной текст Знак1 Знак Знак,Основной текст Знак Знак2 Знак, Знак Знак Знак1 Знак"/>
    <w:basedOn w:val="a9"/>
    <w:link w:val="afff5"/>
    <w:rsid w:val="00150FAE"/>
    <w:pPr>
      <w:spacing w:after="120"/>
    </w:pPr>
  </w:style>
  <w:style w:type="paragraph" w:styleId="afff6">
    <w:name w:val="Body Text First Indent"/>
    <w:basedOn w:val="afff4"/>
    <w:semiHidden/>
    <w:rsid w:val="00150FAE"/>
    <w:pPr>
      <w:ind w:firstLine="210"/>
    </w:pPr>
  </w:style>
  <w:style w:type="paragraph" w:styleId="afff7">
    <w:name w:val="Body Text Indent"/>
    <w:aliases w:val="ТЕКСТ АИИС КУЭ"/>
    <w:basedOn w:val="a9"/>
    <w:link w:val="afff8"/>
    <w:rsid w:val="00150FAE"/>
    <w:pPr>
      <w:spacing w:after="120"/>
      <w:ind w:left="283"/>
    </w:pPr>
  </w:style>
  <w:style w:type="paragraph" w:styleId="26">
    <w:name w:val="Body Text First Indent 2"/>
    <w:basedOn w:val="afff7"/>
    <w:semiHidden/>
    <w:rsid w:val="00150FAE"/>
    <w:pPr>
      <w:ind w:firstLine="210"/>
    </w:pPr>
  </w:style>
  <w:style w:type="paragraph" w:styleId="a0">
    <w:name w:val="List Bullet"/>
    <w:basedOn w:val="a9"/>
    <w:rsid w:val="00150FAE"/>
    <w:pPr>
      <w:numPr>
        <w:numId w:val="2"/>
      </w:numPr>
    </w:pPr>
  </w:style>
  <w:style w:type="paragraph" w:styleId="20">
    <w:name w:val="List Bullet 2"/>
    <w:basedOn w:val="a9"/>
    <w:rsid w:val="00150FAE"/>
    <w:pPr>
      <w:numPr>
        <w:numId w:val="3"/>
      </w:numPr>
    </w:pPr>
  </w:style>
  <w:style w:type="paragraph" w:styleId="30">
    <w:name w:val="List Bullet 3"/>
    <w:basedOn w:val="a9"/>
    <w:semiHidden/>
    <w:rsid w:val="00150FAE"/>
    <w:pPr>
      <w:numPr>
        <w:numId w:val="4"/>
      </w:numPr>
    </w:pPr>
  </w:style>
  <w:style w:type="paragraph" w:styleId="40">
    <w:name w:val="List Bullet 4"/>
    <w:basedOn w:val="a9"/>
    <w:rsid w:val="00150FAE"/>
    <w:pPr>
      <w:numPr>
        <w:numId w:val="5"/>
      </w:numPr>
    </w:pPr>
  </w:style>
  <w:style w:type="paragraph" w:styleId="50">
    <w:name w:val="List Bullet 5"/>
    <w:basedOn w:val="a9"/>
    <w:semiHidden/>
    <w:rsid w:val="00150FAE"/>
    <w:pPr>
      <w:numPr>
        <w:numId w:val="6"/>
      </w:numPr>
    </w:pPr>
  </w:style>
  <w:style w:type="paragraph" w:styleId="afff9">
    <w:name w:val="Title"/>
    <w:basedOn w:val="a9"/>
    <w:link w:val="afffa"/>
    <w:qFormat/>
    <w:rsid w:val="00150FAE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styleId="afffb">
    <w:name w:val="page number"/>
    <w:basedOn w:val="ab"/>
    <w:rsid w:val="00150FAE"/>
  </w:style>
  <w:style w:type="character" w:styleId="afffc">
    <w:name w:val="line number"/>
    <w:basedOn w:val="ab"/>
    <w:semiHidden/>
    <w:rsid w:val="00150FAE"/>
  </w:style>
  <w:style w:type="paragraph" w:styleId="a">
    <w:name w:val="List Number"/>
    <w:basedOn w:val="a9"/>
    <w:semiHidden/>
    <w:rsid w:val="00150FAE"/>
    <w:pPr>
      <w:numPr>
        <w:numId w:val="7"/>
      </w:numPr>
    </w:pPr>
  </w:style>
  <w:style w:type="paragraph" w:styleId="2">
    <w:name w:val="List Number 2"/>
    <w:basedOn w:val="a9"/>
    <w:rsid w:val="00150FAE"/>
    <w:pPr>
      <w:numPr>
        <w:numId w:val="8"/>
      </w:numPr>
    </w:pPr>
  </w:style>
  <w:style w:type="paragraph" w:styleId="3">
    <w:name w:val="List Number 3"/>
    <w:basedOn w:val="a9"/>
    <w:semiHidden/>
    <w:rsid w:val="00150FAE"/>
    <w:pPr>
      <w:numPr>
        <w:numId w:val="9"/>
      </w:numPr>
    </w:pPr>
  </w:style>
  <w:style w:type="paragraph" w:styleId="4">
    <w:name w:val="List Number 4"/>
    <w:basedOn w:val="a9"/>
    <w:semiHidden/>
    <w:rsid w:val="00150FAE"/>
    <w:pPr>
      <w:numPr>
        <w:numId w:val="10"/>
      </w:numPr>
    </w:pPr>
  </w:style>
  <w:style w:type="paragraph" w:styleId="5">
    <w:name w:val="List Number 5"/>
    <w:basedOn w:val="a9"/>
    <w:semiHidden/>
    <w:rsid w:val="00150FAE"/>
    <w:pPr>
      <w:numPr>
        <w:numId w:val="11"/>
      </w:numPr>
    </w:pPr>
  </w:style>
  <w:style w:type="character" w:styleId="HTML3">
    <w:name w:val="HTML Sample"/>
    <w:semiHidden/>
    <w:rsid w:val="00150FAE"/>
    <w:rPr>
      <w:rFonts w:ascii="Courier New" w:hAnsi="Courier New" w:cs="Courier New"/>
    </w:rPr>
  </w:style>
  <w:style w:type="paragraph" w:styleId="27">
    <w:name w:val="envelope return"/>
    <w:basedOn w:val="a9"/>
    <w:semiHidden/>
    <w:rsid w:val="00150FAE"/>
    <w:rPr>
      <w:rFonts w:ascii="Arial" w:hAnsi="Arial" w:cs="Arial"/>
      <w:sz w:val="20"/>
      <w:szCs w:val="20"/>
    </w:rPr>
  </w:style>
  <w:style w:type="table" w:styleId="18">
    <w:name w:val="Table 3D effects 1"/>
    <w:basedOn w:val="ac"/>
    <w:semiHidden/>
    <w:rsid w:val="00150FAE"/>
    <w:pPr>
      <w:spacing w:line="360" w:lineRule="auto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8">
    <w:name w:val="Table 3D effects 2"/>
    <w:basedOn w:val="ac"/>
    <w:semiHidden/>
    <w:rsid w:val="00150FAE"/>
    <w:pPr>
      <w:spacing w:line="360" w:lineRule="auto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5">
    <w:name w:val="Table 3D effects 3"/>
    <w:basedOn w:val="ac"/>
    <w:semiHidden/>
    <w:rsid w:val="00150FAE"/>
    <w:pPr>
      <w:spacing w:line="36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d">
    <w:name w:val="Normal (Web)"/>
    <w:basedOn w:val="a9"/>
    <w:uiPriority w:val="99"/>
    <w:semiHidden/>
    <w:rsid w:val="00150FAE"/>
    <w:rPr>
      <w:sz w:val="24"/>
    </w:rPr>
  </w:style>
  <w:style w:type="paragraph" w:styleId="afffe">
    <w:name w:val="Normal Indent"/>
    <w:basedOn w:val="a9"/>
    <w:semiHidden/>
    <w:rsid w:val="00150FAE"/>
    <w:pPr>
      <w:ind w:left="708"/>
    </w:pPr>
  </w:style>
  <w:style w:type="character" w:styleId="HTML4">
    <w:name w:val="HTML Definition"/>
    <w:semiHidden/>
    <w:rsid w:val="00150FAE"/>
    <w:rPr>
      <w:i/>
      <w:iCs/>
    </w:rPr>
  </w:style>
  <w:style w:type="paragraph" w:styleId="29">
    <w:name w:val="Body Text 2"/>
    <w:basedOn w:val="a9"/>
    <w:link w:val="2a"/>
    <w:rsid w:val="00150FAE"/>
    <w:pPr>
      <w:spacing w:after="120" w:line="480" w:lineRule="auto"/>
    </w:pPr>
  </w:style>
  <w:style w:type="paragraph" w:styleId="36">
    <w:name w:val="Body Text 3"/>
    <w:basedOn w:val="a9"/>
    <w:link w:val="37"/>
    <w:rsid w:val="00150FAE"/>
    <w:pPr>
      <w:spacing w:after="120"/>
    </w:pPr>
    <w:rPr>
      <w:sz w:val="16"/>
      <w:szCs w:val="16"/>
    </w:rPr>
  </w:style>
  <w:style w:type="paragraph" w:styleId="2b">
    <w:name w:val="Body Text Indent 2"/>
    <w:basedOn w:val="a9"/>
    <w:link w:val="2c"/>
    <w:rsid w:val="00150FAE"/>
    <w:pPr>
      <w:spacing w:after="120" w:line="480" w:lineRule="auto"/>
      <w:ind w:left="283"/>
    </w:pPr>
  </w:style>
  <w:style w:type="paragraph" w:styleId="38">
    <w:name w:val="Body Text Indent 3"/>
    <w:aliases w:val=" Знак1"/>
    <w:basedOn w:val="a9"/>
    <w:link w:val="39"/>
    <w:rsid w:val="00150FAE"/>
    <w:pPr>
      <w:spacing w:after="120"/>
      <w:ind w:left="283"/>
    </w:pPr>
    <w:rPr>
      <w:sz w:val="16"/>
      <w:szCs w:val="16"/>
    </w:rPr>
  </w:style>
  <w:style w:type="character" w:styleId="HTML5">
    <w:name w:val="HTML Variable"/>
    <w:semiHidden/>
    <w:rsid w:val="00150FAE"/>
    <w:rPr>
      <w:i/>
      <w:iCs/>
    </w:rPr>
  </w:style>
  <w:style w:type="character" w:styleId="HTML6">
    <w:name w:val="HTML Typewriter"/>
    <w:semiHidden/>
    <w:rsid w:val="00150FAE"/>
    <w:rPr>
      <w:rFonts w:ascii="Courier New" w:hAnsi="Courier New" w:cs="Courier New"/>
      <w:sz w:val="20"/>
      <w:szCs w:val="20"/>
    </w:rPr>
  </w:style>
  <w:style w:type="paragraph" w:styleId="affff">
    <w:name w:val="Subtitle"/>
    <w:basedOn w:val="a9"/>
    <w:link w:val="affff0"/>
    <w:qFormat/>
    <w:rsid w:val="00BC16A3"/>
    <w:pPr>
      <w:spacing w:after="60"/>
      <w:jc w:val="center"/>
      <w:outlineLvl w:val="1"/>
    </w:pPr>
    <w:rPr>
      <w:rFonts w:cs="Arial"/>
      <w:sz w:val="24"/>
    </w:rPr>
  </w:style>
  <w:style w:type="paragraph" w:styleId="affff1">
    <w:name w:val="Signature"/>
    <w:basedOn w:val="a9"/>
    <w:semiHidden/>
    <w:rsid w:val="00150FAE"/>
    <w:pPr>
      <w:ind w:left="4252"/>
    </w:pPr>
  </w:style>
  <w:style w:type="paragraph" w:styleId="affff2">
    <w:name w:val="Salutation"/>
    <w:basedOn w:val="a9"/>
    <w:next w:val="a9"/>
    <w:link w:val="affff3"/>
    <w:rsid w:val="00150FAE"/>
  </w:style>
  <w:style w:type="paragraph" w:styleId="affff4">
    <w:name w:val="List Continue"/>
    <w:basedOn w:val="a9"/>
    <w:semiHidden/>
    <w:rsid w:val="00150FAE"/>
    <w:pPr>
      <w:spacing w:after="120"/>
      <w:ind w:left="283"/>
    </w:pPr>
  </w:style>
  <w:style w:type="paragraph" w:styleId="2d">
    <w:name w:val="List Continue 2"/>
    <w:basedOn w:val="a9"/>
    <w:semiHidden/>
    <w:rsid w:val="00150FAE"/>
    <w:pPr>
      <w:spacing w:after="120"/>
      <w:ind w:left="566"/>
    </w:pPr>
  </w:style>
  <w:style w:type="paragraph" w:styleId="3a">
    <w:name w:val="List Continue 3"/>
    <w:basedOn w:val="a9"/>
    <w:semiHidden/>
    <w:rsid w:val="00150FAE"/>
    <w:pPr>
      <w:spacing w:after="120"/>
      <w:ind w:left="849"/>
    </w:pPr>
  </w:style>
  <w:style w:type="paragraph" w:styleId="44">
    <w:name w:val="List Continue 4"/>
    <w:basedOn w:val="a9"/>
    <w:semiHidden/>
    <w:rsid w:val="00150FAE"/>
    <w:pPr>
      <w:spacing w:after="120"/>
      <w:ind w:left="1132"/>
    </w:pPr>
  </w:style>
  <w:style w:type="paragraph" w:styleId="54">
    <w:name w:val="List Continue 5"/>
    <w:basedOn w:val="a9"/>
    <w:semiHidden/>
    <w:rsid w:val="00150FAE"/>
    <w:pPr>
      <w:spacing w:after="120"/>
      <w:ind w:left="1415"/>
    </w:pPr>
  </w:style>
  <w:style w:type="character" w:styleId="affff5">
    <w:name w:val="FollowedHyperlink"/>
    <w:semiHidden/>
    <w:rsid w:val="00150FAE"/>
    <w:rPr>
      <w:color w:val="800080"/>
      <w:u w:val="single"/>
    </w:rPr>
  </w:style>
  <w:style w:type="table" w:styleId="19">
    <w:name w:val="Table Simple 1"/>
    <w:basedOn w:val="ac"/>
    <w:semiHidden/>
    <w:rsid w:val="00150FAE"/>
    <w:pPr>
      <w:spacing w:line="360" w:lineRule="auto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e">
    <w:name w:val="Table Simple 2"/>
    <w:basedOn w:val="ac"/>
    <w:semiHidden/>
    <w:rsid w:val="00150FAE"/>
    <w:pPr>
      <w:spacing w:line="360" w:lineRule="auto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Simple 3"/>
    <w:basedOn w:val="ac"/>
    <w:semiHidden/>
    <w:rsid w:val="00150FAE"/>
    <w:pPr>
      <w:spacing w:line="360" w:lineRule="auto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fff6">
    <w:name w:val="Closing"/>
    <w:basedOn w:val="a9"/>
    <w:semiHidden/>
    <w:rsid w:val="00150FAE"/>
    <w:pPr>
      <w:ind w:left="4252"/>
    </w:pPr>
  </w:style>
  <w:style w:type="table" w:styleId="1a">
    <w:name w:val="Table Grid 1"/>
    <w:basedOn w:val="ac"/>
    <w:semiHidden/>
    <w:rsid w:val="00150FAE"/>
    <w:pPr>
      <w:spacing w:line="360" w:lineRule="auto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">
    <w:name w:val="Table Grid 2"/>
    <w:basedOn w:val="ac"/>
    <w:semiHidden/>
    <w:rsid w:val="00150FAE"/>
    <w:pPr>
      <w:spacing w:line="360" w:lineRule="auto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Grid 3"/>
    <w:basedOn w:val="ac"/>
    <w:semiHidden/>
    <w:rsid w:val="00150FAE"/>
    <w:pPr>
      <w:spacing w:line="360" w:lineRule="auto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5">
    <w:name w:val="Table Grid 4"/>
    <w:basedOn w:val="ac"/>
    <w:semiHidden/>
    <w:rsid w:val="00150FAE"/>
    <w:pPr>
      <w:spacing w:line="360" w:lineRule="auto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5">
    <w:name w:val="Table Grid 5"/>
    <w:basedOn w:val="ac"/>
    <w:semiHidden/>
    <w:rsid w:val="00150FAE"/>
    <w:pPr>
      <w:spacing w:line="360" w:lineRule="auto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c"/>
    <w:semiHidden/>
    <w:rsid w:val="00150FAE"/>
    <w:pPr>
      <w:spacing w:line="360" w:lineRule="auto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c"/>
    <w:semiHidden/>
    <w:rsid w:val="00150FAE"/>
    <w:pPr>
      <w:spacing w:line="360" w:lineRule="auto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c"/>
    <w:semiHidden/>
    <w:rsid w:val="00150FAE"/>
    <w:pPr>
      <w:spacing w:line="360" w:lineRule="auto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7">
    <w:name w:val="Table Contemporary"/>
    <w:basedOn w:val="ac"/>
    <w:semiHidden/>
    <w:rsid w:val="00150FAE"/>
    <w:pPr>
      <w:spacing w:line="360" w:lineRule="auto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affff8">
    <w:name w:val="List"/>
    <w:basedOn w:val="a9"/>
    <w:rsid w:val="00150FAE"/>
    <w:pPr>
      <w:ind w:left="283" w:hanging="283"/>
    </w:pPr>
  </w:style>
  <w:style w:type="paragraph" w:styleId="2f0">
    <w:name w:val="List 2"/>
    <w:basedOn w:val="a9"/>
    <w:semiHidden/>
    <w:rsid w:val="00150FAE"/>
    <w:pPr>
      <w:ind w:left="566" w:hanging="283"/>
    </w:pPr>
  </w:style>
  <w:style w:type="paragraph" w:styleId="3d">
    <w:name w:val="List 3"/>
    <w:basedOn w:val="a9"/>
    <w:semiHidden/>
    <w:rsid w:val="00150FAE"/>
    <w:pPr>
      <w:ind w:left="849" w:hanging="283"/>
    </w:pPr>
  </w:style>
  <w:style w:type="paragraph" w:styleId="46">
    <w:name w:val="List 4"/>
    <w:basedOn w:val="a9"/>
    <w:semiHidden/>
    <w:rsid w:val="00150FAE"/>
    <w:pPr>
      <w:ind w:left="1132" w:hanging="283"/>
    </w:pPr>
  </w:style>
  <w:style w:type="paragraph" w:styleId="56">
    <w:name w:val="List 5"/>
    <w:basedOn w:val="a9"/>
    <w:semiHidden/>
    <w:rsid w:val="00150FAE"/>
    <w:pPr>
      <w:ind w:left="1415" w:hanging="283"/>
    </w:pPr>
  </w:style>
  <w:style w:type="table" w:styleId="affff9">
    <w:name w:val="Table Professional"/>
    <w:basedOn w:val="ac"/>
    <w:semiHidden/>
    <w:rsid w:val="00150FAE"/>
    <w:pPr>
      <w:spacing w:line="360" w:lineRule="auto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HTML7">
    <w:name w:val="HTML Preformatted"/>
    <w:basedOn w:val="a9"/>
    <w:semiHidden/>
    <w:rsid w:val="00150FAE"/>
    <w:rPr>
      <w:rFonts w:ascii="Courier New" w:hAnsi="Courier New" w:cs="Courier New"/>
      <w:sz w:val="20"/>
      <w:szCs w:val="20"/>
    </w:rPr>
  </w:style>
  <w:style w:type="numbering" w:styleId="a8">
    <w:name w:val="Outline List 3"/>
    <w:basedOn w:val="ad"/>
    <w:semiHidden/>
    <w:rsid w:val="00150FAE"/>
    <w:pPr>
      <w:numPr>
        <w:numId w:val="14"/>
      </w:numPr>
    </w:pPr>
  </w:style>
  <w:style w:type="table" w:styleId="1b">
    <w:name w:val="Table Columns 1"/>
    <w:basedOn w:val="ac"/>
    <w:semiHidden/>
    <w:rsid w:val="00150FAE"/>
    <w:pPr>
      <w:spacing w:line="360" w:lineRule="auto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1">
    <w:name w:val="Table Columns 2"/>
    <w:basedOn w:val="ac"/>
    <w:semiHidden/>
    <w:rsid w:val="00150FAE"/>
    <w:pPr>
      <w:spacing w:line="360" w:lineRule="auto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Columns 3"/>
    <w:basedOn w:val="ac"/>
    <w:semiHidden/>
    <w:rsid w:val="00150FAE"/>
    <w:pPr>
      <w:spacing w:line="360" w:lineRule="auto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7">
    <w:name w:val="Table Columns 4"/>
    <w:basedOn w:val="ac"/>
    <w:semiHidden/>
    <w:rsid w:val="00150FAE"/>
    <w:pPr>
      <w:spacing w:line="360" w:lineRule="auto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7">
    <w:name w:val="Table Columns 5"/>
    <w:basedOn w:val="ac"/>
    <w:semiHidden/>
    <w:rsid w:val="00150FAE"/>
    <w:pPr>
      <w:spacing w:line="360" w:lineRule="auto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character" w:customStyle="1" w:styleId="aff2">
    <w:name w:val="Верхний колонтитул Знак"/>
    <w:link w:val="aff1"/>
    <w:uiPriority w:val="99"/>
    <w:rsid w:val="0031688C"/>
    <w:rPr>
      <w:sz w:val="28"/>
      <w:szCs w:val="24"/>
    </w:rPr>
  </w:style>
  <w:style w:type="table" w:styleId="-10">
    <w:name w:val="Table List 1"/>
    <w:basedOn w:val="ac"/>
    <w:semiHidden/>
    <w:rsid w:val="00150FAE"/>
    <w:pPr>
      <w:spacing w:line="360" w:lineRule="auto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List 2"/>
    <w:basedOn w:val="ac"/>
    <w:semiHidden/>
    <w:rsid w:val="00150FAE"/>
    <w:pPr>
      <w:spacing w:line="360" w:lineRule="auto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List 3"/>
    <w:basedOn w:val="ac"/>
    <w:semiHidden/>
    <w:rsid w:val="00150FAE"/>
    <w:pPr>
      <w:spacing w:line="360" w:lineRule="auto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c"/>
    <w:semiHidden/>
    <w:rsid w:val="00150FAE"/>
    <w:pPr>
      <w:spacing w:line="360" w:lineRule="auto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c"/>
    <w:semiHidden/>
    <w:rsid w:val="00150FAE"/>
    <w:pPr>
      <w:spacing w:line="360" w:lineRule="auto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c"/>
    <w:semiHidden/>
    <w:rsid w:val="00150FAE"/>
    <w:pPr>
      <w:spacing w:line="360" w:lineRule="auto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c"/>
    <w:semiHidden/>
    <w:rsid w:val="00150FAE"/>
    <w:pPr>
      <w:spacing w:line="360" w:lineRule="auto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c"/>
    <w:semiHidden/>
    <w:rsid w:val="00150FAE"/>
    <w:pPr>
      <w:spacing w:line="360" w:lineRule="auto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ffa">
    <w:name w:val="Plain Text"/>
    <w:basedOn w:val="a9"/>
    <w:semiHidden/>
    <w:rsid w:val="00150FAE"/>
    <w:rPr>
      <w:rFonts w:ascii="Courier New" w:hAnsi="Courier New" w:cs="Courier New"/>
      <w:sz w:val="20"/>
      <w:szCs w:val="20"/>
    </w:rPr>
  </w:style>
  <w:style w:type="table" w:styleId="affffb">
    <w:name w:val="Table Theme"/>
    <w:basedOn w:val="ac"/>
    <w:semiHidden/>
    <w:rsid w:val="00150FAE"/>
    <w:pPr>
      <w:spacing w:line="36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c">
    <w:name w:val="Table Colorful 1"/>
    <w:basedOn w:val="ac"/>
    <w:semiHidden/>
    <w:rsid w:val="00150FAE"/>
    <w:pPr>
      <w:spacing w:line="360" w:lineRule="auto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2">
    <w:name w:val="Table Colorful 2"/>
    <w:basedOn w:val="ac"/>
    <w:semiHidden/>
    <w:rsid w:val="00150FAE"/>
    <w:pPr>
      <w:spacing w:line="360" w:lineRule="auto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">
    <w:name w:val="Table Colorful 3"/>
    <w:basedOn w:val="ac"/>
    <w:semiHidden/>
    <w:rsid w:val="00150FAE"/>
    <w:pPr>
      <w:spacing w:line="360" w:lineRule="auto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fffc">
    <w:name w:val="Block Text"/>
    <w:basedOn w:val="a9"/>
    <w:rsid w:val="00150FAE"/>
    <w:pPr>
      <w:spacing w:after="120"/>
      <w:ind w:left="1440" w:right="1440"/>
    </w:pPr>
  </w:style>
  <w:style w:type="character" w:styleId="HTML8">
    <w:name w:val="HTML Cite"/>
    <w:semiHidden/>
    <w:rsid w:val="00150FAE"/>
    <w:rPr>
      <w:i/>
      <w:iCs/>
    </w:rPr>
  </w:style>
  <w:style w:type="paragraph" w:styleId="affffd">
    <w:name w:val="Message Header"/>
    <w:basedOn w:val="a9"/>
    <w:semiHidden/>
    <w:rsid w:val="00150FA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  <w:sz w:val="24"/>
    </w:rPr>
  </w:style>
  <w:style w:type="paragraph" w:styleId="affffe">
    <w:name w:val="E-mail Signature"/>
    <w:basedOn w:val="a9"/>
    <w:semiHidden/>
    <w:rsid w:val="00150FAE"/>
  </w:style>
  <w:style w:type="paragraph" w:customStyle="1" w:styleId="afffff">
    <w:name w:val="Чертежный"/>
    <w:link w:val="afffff0"/>
    <w:rsid w:val="00210912"/>
    <w:pPr>
      <w:jc w:val="both"/>
    </w:pPr>
    <w:rPr>
      <w:rFonts w:ascii="ISOCPEUR" w:hAnsi="ISOCPEUR"/>
      <w:i/>
      <w:sz w:val="28"/>
      <w:lang w:val="uk-UA"/>
    </w:rPr>
  </w:style>
  <w:style w:type="paragraph" w:customStyle="1" w:styleId="140">
    <w:name w:val="Таблица 14"/>
    <w:basedOn w:val="aa"/>
    <w:link w:val="141"/>
    <w:rsid w:val="00322CF3"/>
    <w:pPr>
      <w:spacing w:line="240" w:lineRule="auto"/>
      <w:ind w:firstLine="0"/>
    </w:pPr>
  </w:style>
  <w:style w:type="paragraph" w:customStyle="1" w:styleId="100">
    <w:name w:val="Таблица 10"/>
    <w:basedOn w:val="aa"/>
    <w:rsid w:val="00322CF3"/>
    <w:pPr>
      <w:spacing w:line="240" w:lineRule="auto"/>
      <w:ind w:firstLine="0"/>
    </w:pPr>
    <w:rPr>
      <w:sz w:val="20"/>
      <w:szCs w:val="20"/>
    </w:rPr>
  </w:style>
  <w:style w:type="table" w:customStyle="1" w:styleId="afffff1">
    <w:name w:val="Таблица"/>
    <w:basedOn w:val="ac"/>
    <w:rsid w:val="00322CF3"/>
    <w:rPr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57" w:type="dxa"/>
        <w:right w:w="57" w:type="dxa"/>
      </w:tblCellMar>
    </w:tblPr>
  </w:style>
  <w:style w:type="paragraph" w:customStyle="1" w:styleId="a2">
    <w:name w:val="список"/>
    <w:basedOn w:val="aa"/>
    <w:rsid w:val="0048114C"/>
    <w:pPr>
      <w:numPr>
        <w:numId w:val="15"/>
      </w:numPr>
    </w:pPr>
  </w:style>
  <w:style w:type="paragraph" w:customStyle="1" w:styleId="a4">
    <w:name w:val="список нумерован."/>
    <w:basedOn w:val="aa"/>
    <w:rsid w:val="0048114C"/>
    <w:pPr>
      <w:numPr>
        <w:numId w:val="16"/>
      </w:numPr>
    </w:pPr>
  </w:style>
  <w:style w:type="paragraph" w:customStyle="1" w:styleId="10">
    <w:name w:val="Таб_ном_1"/>
    <w:basedOn w:val="21"/>
    <w:rsid w:val="00BC16A3"/>
    <w:pPr>
      <w:keepNext w:val="0"/>
      <w:numPr>
        <w:numId w:val="1"/>
      </w:numPr>
      <w:ind w:right="0"/>
    </w:pPr>
    <w:rPr>
      <w:sz w:val="24"/>
      <w:szCs w:val="24"/>
    </w:rPr>
  </w:style>
  <w:style w:type="paragraph" w:customStyle="1" w:styleId="11">
    <w:name w:val="Таб_ном_1.1"/>
    <w:basedOn w:val="31"/>
    <w:rsid w:val="00BC16A3"/>
    <w:pPr>
      <w:keepNext w:val="0"/>
      <w:numPr>
        <w:numId w:val="1"/>
      </w:numPr>
      <w:ind w:right="0"/>
    </w:pPr>
    <w:rPr>
      <w:sz w:val="24"/>
      <w:szCs w:val="24"/>
    </w:rPr>
  </w:style>
  <w:style w:type="paragraph" w:customStyle="1" w:styleId="111">
    <w:name w:val="Таб_ном_1.1.1"/>
    <w:basedOn w:val="42"/>
    <w:rsid w:val="00BC16A3"/>
    <w:pPr>
      <w:numPr>
        <w:ilvl w:val="3"/>
        <w:numId w:val="1"/>
      </w:numPr>
      <w:spacing w:line="240" w:lineRule="auto"/>
    </w:pPr>
    <w:rPr>
      <w:sz w:val="24"/>
    </w:rPr>
  </w:style>
  <w:style w:type="character" w:customStyle="1" w:styleId="aff5">
    <w:name w:val="П.З. Знак"/>
    <w:link w:val="aa"/>
    <w:locked/>
    <w:rsid w:val="0031688C"/>
    <w:rPr>
      <w:sz w:val="24"/>
      <w:szCs w:val="28"/>
    </w:rPr>
  </w:style>
  <w:style w:type="paragraph" w:customStyle="1" w:styleId="Style2">
    <w:name w:val="Style2"/>
    <w:basedOn w:val="a9"/>
    <w:uiPriority w:val="99"/>
    <w:rsid w:val="00770FDA"/>
    <w:pPr>
      <w:widowControl w:val="0"/>
      <w:autoSpaceDE w:val="0"/>
      <w:autoSpaceDN w:val="0"/>
      <w:adjustRightInd w:val="0"/>
      <w:spacing w:line="295" w:lineRule="exact"/>
      <w:jc w:val="center"/>
    </w:pPr>
    <w:rPr>
      <w:sz w:val="24"/>
    </w:rPr>
  </w:style>
  <w:style w:type="paragraph" w:customStyle="1" w:styleId="Style3">
    <w:name w:val="Style3"/>
    <w:basedOn w:val="a9"/>
    <w:rsid w:val="00770FDA"/>
    <w:pPr>
      <w:widowControl w:val="0"/>
      <w:autoSpaceDE w:val="0"/>
      <w:autoSpaceDN w:val="0"/>
      <w:adjustRightInd w:val="0"/>
      <w:spacing w:line="240" w:lineRule="auto"/>
    </w:pPr>
    <w:rPr>
      <w:sz w:val="24"/>
    </w:rPr>
  </w:style>
  <w:style w:type="paragraph" w:customStyle="1" w:styleId="Style4">
    <w:name w:val="Style4"/>
    <w:basedOn w:val="a9"/>
    <w:uiPriority w:val="99"/>
    <w:rsid w:val="00770FDA"/>
    <w:pPr>
      <w:widowControl w:val="0"/>
      <w:autoSpaceDE w:val="0"/>
      <w:autoSpaceDN w:val="0"/>
      <w:adjustRightInd w:val="0"/>
      <w:spacing w:line="274" w:lineRule="exact"/>
    </w:pPr>
    <w:rPr>
      <w:sz w:val="24"/>
    </w:rPr>
  </w:style>
  <w:style w:type="character" w:customStyle="1" w:styleId="FontStyle12">
    <w:name w:val="Font Style12"/>
    <w:uiPriority w:val="99"/>
    <w:rsid w:val="00770FDA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13">
    <w:name w:val="Font Style13"/>
    <w:uiPriority w:val="99"/>
    <w:rsid w:val="00770FDA"/>
    <w:rPr>
      <w:rFonts w:ascii="Times New Roman" w:hAnsi="Times New Roman" w:cs="Times New Roman" w:hint="default"/>
      <w:sz w:val="22"/>
      <w:szCs w:val="22"/>
    </w:rPr>
  </w:style>
  <w:style w:type="character" w:customStyle="1" w:styleId="141">
    <w:name w:val="Таблица 14 Знак"/>
    <w:basedOn w:val="ab"/>
    <w:link w:val="140"/>
    <w:rsid w:val="00086FB4"/>
    <w:rPr>
      <w:sz w:val="24"/>
      <w:szCs w:val="28"/>
    </w:rPr>
  </w:style>
  <w:style w:type="paragraph" w:customStyle="1" w:styleId="Body">
    <w:name w:val="Body"/>
    <w:basedOn w:val="a9"/>
    <w:link w:val="Body0"/>
    <w:rsid w:val="00086FB4"/>
    <w:pPr>
      <w:spacing w:line="360" w:lineRule="atLeast"/>
      <w:ind w:left="284" w:firstLine="851"/>
      <w:jc w:val="both"/>
    </w:pPr>
    <w:rPr>
      <w:rFonts w:ascii="Pragmatica" w:hAnsi="Pragmatica"/>
      <w:sz w:val="24"/>
      <w:szCs w:val="20"/>
    </w:rPr>
  </w:style>
  <w:style w:type="character" w:customStyle="1" w:styleId="Body0">
    <w:name w:val="Body Знак"/>
    <w:basedOn w:val="ab"/>
    <w:link w:val="Body"/>
    <w:rsid w:val="00086FB4"/>
    <w:rPr>
      <w:rFonts w:ascii="Pragmatica" w:hAnsi="Pragmatica"/>
      <w:sz w:val="24"/>
    </w:rPr>
  </w:style>
  <w:style w:type="paragraph" w:customStyle="1" w:styleId="2f3">
    <w:name w:val="Стиль2"/>
    <w:basedOn w:val="a9"/>
    <w:rsid w:val="004B3B0A"/>
    <w:pPr>
      <w:spacing w:line="240" w:lineRule="auto"/>
      <w:ind w:left="601" w:firstLine="709"/>
      <w:jc w:val="both"/>
    </w:pPr>
    <w:rPr>
      <w:sz w:val="24"/>
      <w:szCs w:val="20"/>
      <w:lang w:eastAsia="ja-JP"/>
    </w:rPr>
  </w:style>
  <w:style w:type="paragraph" w:styleId="afffff2">
    <w:name w:val="No Spacing"/>
    <w:uiPriority w:val="1"/>
    <w:qFormat/>
    <w:rsid w:val="002F55BF"/>
    <w:rPr>
      <w:rFonts w:ascii="Calibri" w:eastAsia="Calibri" w:hAnsi="Calibri"/>
      <w:sz w:val="22"/>
      <w:szCs w:val="22"/>
      <w:lang w:eastAsia="en-US"/>
    </w:rPr>
  </w:style>
  <w:style w:type="paragraph" w:styleId="afffff3">
    <w:name w:val="List Paragraph"/>
    <w:aliases w:val="Булиты,3_Абзац списка"/>
    <w:basedOn w:val="a9"/>
    <w:link w:val="afffff4"/>
    <w:uiPriority w:val="34"/>
    <w:qFormat/>
    <w:rsid w:val="002F55BF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afffff5">
    <w:name w:val="Содержание"/>
    <w:basedOn w:val="a9"/>
    <w:rsid w:val="004962B1"/>
    <w:pPr>
      <w:spacing w:line="240" w:lineRule="auto"/>
      <w:ind w:left="57" w:right="57"/>
    </w:pPr>
    <w:rPr>
      <w:sz w:val="20"/>
      <w:szCs w:val="20"/>
      <w:lang w:val="en-US"/>
    </w:rPr>
  </w:style>
  <w:style w:type="paragraph" w:customStyle="1" w:styleId="afffff6">
    <w:name w:val="Пояснит"/>
    <w:basedOn w:val="a9"/>
    <w:rsid w:val="004962B1"/>
    <w:pPr>
      <w:spacing w:line="240" w:lineRule="auto"/>
      <w:ind w:left="170" w:right="170" w:firstLine="851"/>
      <w:jc w:val="both"/>
    </w:pPr>
    <w:rPr>
      <w:sz w:val="20"/>
      <w:szCs w:val="20"/>
      <w:lang w:val="en-US"/>
    </w:rPr>
  </w:style>
  <w:style w:type="paragraph" w:customStyle="1" w:styleId="afffff7">
    <w:name w:val="Заголовок_таблицы"/>
    <w:basedOn w:val="afffff5"/>
    <w:rsid w:val="004962B1"/>
    <w:pPr>
      <w:jc w:val="center"/>
    </w:pPr>
  </w:style>
  <w:style w:type="paragraph" w:customStyle="1" w:styleId="afffff8">
    <w:name w:val="Стиль_осн_текста"/>
    <w:basedOn w:val="a9"/>
    <w:rsid w:val="004962B1"/>
    <w:pPr>
      <w:spacing w:line="240" w:lineRule="auto"/>
      <w:ind w:firstLine="851"/>
      <w:jc w:val="both"/>
    </w:pPr>
    <w:rPr>
      <w:sz w:val="20"/>
      <w:szCs w:val="20"/>
    </w:rPr>
  </w:style>
  <w:style w:type="paragraph" w:customStyle="1" w:styleId="afffff9">
    <w:name w:val="Шапка_табл"/>
    <w:basedOn w:val="a9"/>
    <w:rsid w:val="004962B1"/>
    <w:pPr>
      <w:spacing w:line="240" w:lineRule="auto"/>
      <w:ind w:left="57" w:right="57"/>
      <w:jc w:val="center"/>
    </w:pPr>
    <w:rPr>
      <w:sz w:val="20"/>
      <w:szCs w:val="20"/>
    </w:rPr>
  </w:style>
  <w:style w:type="paragraph" w:customStyle="1" w:styleId="afffffa">
    <w:name w:val="Текст_таблицы"/>
    <w:basedOn w:val="a9"/>
    <w:rsid w:val="004962B1"/>
    <w:pPr>
      <w:spacing w:line="240" w:lineRule="auto"/>
      <w:ind w:left="57" w:right="57"/>
    </w:pPr>
    <w:rPr>
      <w:sz w:val="20"/>
      <w:szCs w:val="20"/>
    </w:rPr>
  </w:style>
  <w:style w:type="paragraph" w:customStyle="1" w:styleId="GAS">
    <w:name w:val="Заголовок/GAS"/>
    <w:basedOn w:val="a9"/>
    <w:rsid w:val="004962B1"/>
    <w:pPr>
      <w:spacing w:line="360" w:lineRule="atLeast"/>
      <w:jc w:val="center"/>
    </w:pPr>
    <w:rPr>
      <w:rFonts w:ascii="TextBook" w:hAnsi="TextBook"/>
      <w:caps/>
      <w:sz w:val="20"/>
      <w:szCs w:val="20"/>
    </w:rPr>
  </w:style>
  <w:style w:type="paragraph" w:customStyle="1" w:styleId="afffffb">
    <w:name w:val="наш_заголовок"/>
    <w:basedOn w:val="afff4"/>
    <w:rsid w:val="004962B1"/>
    <w:pPr>
      <w:spacing w:line="240" w:lineRule="auto"/>
      <w:jc w:val="center"/>
    </w:pPr>
    <w:rPr>
      <w:caps/>
      <w:sz w:val="24"/>
    </w:rPr>
  </w:style>
  <w:style w:type="paragraph" w:customStyle="1" w:styleId="afffffc">
    <w:name w:val="Осн_текст"/>
    <w:basedOn w:val="a9"/>
    <w:rsid w:val="004962B1"/>
    <w:pPr>
      <w:spacing w:line="240" w:lineRule="auto"/>
      <w:ind w:left="170" w:right="170" w:firstLine="851"/>
      <w:jc w:val="both"/>
    </w:pPr>
    <w:rPr>
      <w:sz w:val="20"/>
      <w:szCs w:val="20"/>
    </w:rPr>
  </w:style>
  <w:style w:type="paragraph" w:customStyle="1" w:styleId="afffffd">
    <w:name w:val="Таблица_Строка"/>
    <w:basedOn w:val="a9"/>
    <w:rsid w:val="004962B1"/>
    <w:pPr>
      <w:spacing w:before="120" w:line="240" w:lineRule="auto"/>
    </w:pPr>
    <w:rPr>
      <w:rFonts w:ascii="Arial" w:hAnsi="Arial"/>
      <w:snapToGrid w:val="0"/>
      <w:sz w:val="20"/>
      <w:szCs w:val="20"/>
    </w:rPr>
  </w:style>
  <w:style w:type="paragraph" w:customStyle="1" w:styleId="afffffe">
    <w:name w:val="Таблица_Шапка"/>
    <w:basedOn w:val="a9"/>
    <w:rsid w:val="004962B1"/>
    <w:pPr>
      <w:spacing w:line="240" w:lineRule="auto"/>
      <w:jc w:val="center"/>
    </w:pPr>
    <w:rPr>
      <w:rFonts w:ascii="Arial" w:hAnsi="Arial"/>
      <w:b/>
      <w:snapToGrid w:val="0"/>
      <w:sz w:val="20"/>
      <w:szCs w:val="20"/>
    </w:rPr>
  </w:style>
  <w:style w:type="character" w:customStyle="1" w:styleId="39">
    <w:name w:val="Основной текст с отступом 3 Знак"/>
    <w:aliases w:val=" Знак1 Знак"/>
    <w:link w:val="38"/>
    <w:rsid w:val="004962B1"/>
    <w:rPr>
      <w:sz w:val="16"/>
      <w:szCs w:val="16"/>
    </w:rPr>
  </w:style>
  <w:style w:type="paragraph" w:customStyle="1" w:styleId="142">
    <w:name w:val="14"/>
    <w:basedOn w:val="afff4"/>
    <w:link w:val="143"/>
    <w:autoRedefine/>
    <w:qFormat/>
    <w:rsid w:val="00B81E9A"/>
    <w:pPr>
      <w:suppressLineNumbers/>
      <w:suppressAutoHyphens/>
      <w:spacing w:after="0"/>
      <w:ind w:firstLine="709"/>
      <w:jc w:val="both"/>
    </w:pPr>
    <w:rPr>
      <w:szCs w:val="28"/>
    </w:rPr>
  </w:style>
  <w:style w:type="character" w:customStyle="1" w:styleId="143">
    <w:name w:val="14 Знак"/>
    <w:link w:val="142"/>
    <w:rsid w:val="00B81E9A"/>
    <w:rPr>
      <w:sz w:val="28"/>
      <w:szCs w:val="28"/>
    </w:rPr>
  </w:style>
  <w:style w:type="paragraph" w:customStyle="1" w:styleId="affffff">
    <w:name w:val="ТЕКСТ АИИС"/>
    <w:basedOn w:val="afff7"/>
    <w:rsid w:val="004962B1"/>
    <w:pPr>
      <w:widowControl w:val="0"/>
      <w:spacing w:after="0"/>
      <w:ind w:left="0" w:firstLine="709"/>
      <w:jc w:val="both"/>
    </w:pPr>
    <w:rPr>
      <w:sz w:val="24"/>
    </w:rPr>
  </w:style>
  <w:style w:type="paragraph" w:customStyle="1" w:styleId="DefaultParagraphFontParaCharChar">
    <w:name w:val="Default Paragraph Font Para Char Char Знак Знак Знак Знак"/>
    <w:basedOn w:val="a9"/>
    <w:rsid w:val="004962B1"/>
    <w:pPr>
      <w:numPr>
        <w:numId w:val="22"/>
      </w:numPr>
      <w:tabs>
        <w:tab w:val="clear" w:pos="720"/>
      </w:tabs>
      <w:spacing w:after="160" w:line="240" w:lineRule="exact"/>
      <w:ind w:left="0" w:firstLine="0"/>
    </w:pPr>
    <w:rPr>
      <w:rFonts w:ascii="Verdana" w:hAnsi="Verdana" w:cs="Verdana"/>
      <w:sz w:val="20"/>
      <w:szCs w:val="20"/>
      <w:lang w:val="en-US" w:eastAsia="en-US"/>
    </w:rPr>
  </w:style>
  <w:style w:type="character" w:styleId="affffff0">
    <w:name w:val="Strong"/>
    <w:qFormat/>
    <w:rsid w:val="004962B1"/>
    <w:rPr>
      <w:b/>
      <w:bCs/>
    </w:rPr>
  </w:style>
  <w:style w:type="paragraph" w:customStyle="1" w:styleId="-60">
    <w:name w:val="пункт-6"/>
    <w:basedOn w:val="a9"/>
    <w:rsid w:val="004962B1"/>
    <w:pPr>
      <w:tabs>
        <w:tab w:val="num" w:pos="5580"/>
      </w:tabs>
      <w:ind w:left="5580" w:hanging="1080"/>
      <w:jc w:val="both"/>
    </w:pPr>
    <w:rPr>
      <w:sz w:val="24"/>
      <w:szCs w:val="28"/>
    </w:rPr>
  </w:style>
  <w:style w:type="paragraph" w:customStyle="1" w:styleId="Times12">
    <w:name w:val="Times 12"/>
    <w:basedOn w:val="a9"/>
    <w:rsid w:val="004962B1"/>
    <w:pPr>
      <w:overflowPunct w:val="0"/>
      <w:autoSpaceDE w:val="0"/>
      <w:autoSpaceDN w:val="0"/>
      <w:adjustRightInd w:val="0"/>
      <w:spacing w:line="240" w:lineRule="auto"/>
      <w:ind w:firstLine="567"/>
      <w:jc w:val="both"/>
      <w:textAlignment w:val="baseline"/>
    </w:pPr>
    <w:rPr>
      <w:sz w:val="24"/>
      <w:szCs w:val="20"/>
    </w:rPr>
  </w:style>
  <w:style w:type="paragraph" w:customStyle="1" w:styleId="310">
    <w:name w:val="Основной текст 31"/>
    <w:basedOn w:val="a9"/>
    <w:rsid w:val="004962B1"/>
    <w:pPr>
      <w:overflowPunct w:val="0"/>
      <w:autoSpaceDE w:val="0"/>
      <w:autoSpaceDN w:val="0"/>
      <w:adjustRightInd w:val="0"/>
      <w:spacing w:line="240" w:lineRule="auto"/>
      <w:jc w:val="both"/>
      <w:textAlignment w:val="baseline"/>
    </w:pPr>
    <w:rPr>
      <w:sz w:val="24"/>
      <w:szCs w:val="20"/>
    </w:rPr>
  </w:style>
  <w:style w:type="character" w:customStyle="1" w:styleId="Body3">
    <w:name w:val="Body Знак3"/>
    <w:rsid w:val="004962B1"/>
    <w:rPr>
      <w:rFonts w:ascii="Pragmatica" w:hAnsi="Pragmatica"/>
      <w:sz w:val="24"/>
      <w:szCs w:val="24"/>
      <w:lang w:val="ru-RU" w:eastAsia="ru-RU" w:bidi="ar-SA"/>
    </w:rPr>
  </w:style>
  <w:style w:type="paragraph" w:customStyle="1" w:styleId="affffff1">
    <w:name w:val="ÒåêñòÎáû÷íûé"/>
    <w:rsid w:val="004962B1"/>
    <w:pPr>
      <w:overflowPunct w:val="0"/>
      <w:autoSpaceDE w:val="0"/>
      <w:autoSpaceDN w:val="0"/>
      <w:adjustRightInd w:val="0"/>
      <w:spacing w:line="360" w:lineRule="auto"/>
      <w:ind w:firstLine="851"/>
      <w:jc w:val="both"/>
      <w:textAlignment w:val="baseline"/>
    </w:pPr>
    <w:rPr>
      <w:sz w:val="24"/>
      <w:szCs w:val="24"/>
    </w:rPr>
  </w:style>
  <w:style w:type="paragraph" w:customStyle="1" w:styleId="a7">
    <w:name w:val="Знак"/>
    <w:basedOn w:val="a9"/>
    <w:rsid w:val="004962B1"/>
    <w:pPr>
      <w:numPr>
        <w:ilvl w:val="2"/>
        <w:numId w:val="21"/>
      </w:numPr>
      <w:spacing w:after="160" w:line="240" w:lineRule="exact"/>
      <w:ind w:left="0" w:firstLine="0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3TimesNewRoman">
    <w:name w:val="Заголовок 3 + Times New Roman"/>
    <w:aliases w:val="12 пт,не полужирный,Черный,уплотненный на  ..."/>
    <w:basedOn w:val="31"/>
    <w:rsid w:val="004962B1"/>
    <w:pPr>
      <w:numPr>
        <w:numId w:val="19"/>
      </w:numPr>
      <w:spacing w:after="120"/>
      <w:ind w:right="0"/>
    </w:pPr>
    <w:rPr>
      <w:color w:val="000000"/>
      <w:spacing w:val="-5"/>
      <w:sz w:val="24"/>
      <w:szCs w:val="25"/>
    </w:rPr>
  </w:style>
  <w:style w:type="paragraph" w:customStyle="1" w:styleId="a1">
    <w:name w:val="маркированный"/>
    <w:basedOn w:val="a9"/>
    <w:rsid w:val="004962B1"/>
    <w:pPr>
      <w:numPr>
        <w:numId w:val="18"/>
      </w:numPr>
      <w:tabs>
        <w:tab w:val="num" w:pos="1701"/>
      </w:tabs>
      <w:ind w:left="1701" w:hanging="567"/>
      <w:jc w:val="both"/>
    </w:pPr>
    <w:rPr>
      <w:szCs w:val="28"/>
    </w:rPr>
  </w:style>
  <w:style w:type="paragraph" w:customStyle="1" w:styleId="-40">
    <w:name w:val="пункт-4"/>
    <w:basedOn w:val="a9"/>
    <w:rsid w:val="004962B1"/>
    <w:pPr>
      <w:tabs>
        <w:tab w:val="num" w:pos="3420"/>
      </w:tabs>
      <w:ind w:left="3420" w:hanging="720"/>
      <w:jc w:val="both"/>
    </w:pPr>
    <w:rPr>
      <w:sz w:val="24"/>
      <w:szCs w:val="28"/>
    </w:rPr>
  </w:style>
  <w:style w:type="paragraph" w:customStyle="1" w:styleId="1d">
    <w:name w:val="Знак Знак Знак1 Знак Знак Знак Знак Знак Знак Знак"/>
    <w:basedOn w:val="a9"/>
    <w:rsid w:val="004962B1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X-">
    <w:name w:val="X - Обычный"/>
    <w:basedOn w:val="a9"/>
    <w:link w:val="X-0"/>
    <w:rsid w:val="004962B1"/>
    <w:pPr>
      <w:spacing w:after="120" w:line="240" w:lineRule="auto"/>
      <w:ind w:firstLine="578"/>
      <w:jc w:val="both"/>
    </w:pPr>
    <w:rPr>
      <w:szCs w:val="20"/>
      <w:lang w:eastAsia="en-US"/>
    </w:rPr>
  </w:style>
  <w:style w:type="character" w:customStyle="1" w:styleId="X-0">
    <w:name w:val="X - Обычный Знак"/>
    <w:link w:val="X-"/>
    <w:rsid w:val="004962B1"/>
    <w:rPr>
      <w:sz w:val="28"/>
      <w:lang w:eastAsia="en-US"/>
    </w:rPr>
  </w:style>
  <w:style w:type="paragraph" w:customStyle="1" w:styleId="1e">
    <w:name w:val="Знак Знак Знак1"/>
    <w:basedOn w:val="a9"/>
    <w:rsid w:val="004962B1"/>
    <w:pPr>
      <w:tabs>
        <w:tab w:val="num" w:pos="360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1f">
    <w:name w:val="Текст1"/>
    <w:basedOn w:val="a9"/>
    <w:rsid w:val="004962B1"/>
    <w:pPr>
      <w:spacing w:line="240" w:lineRule="auto"/>
    </w:pPr>
    <w:rPr>
      <w:rFonts w:ascii="Courier New" w:hAnsi="Courier New"/>
      <w:sz w:val="20"/>
      <w:szCs w:val="20"/>
      <w:lang w:eastAsia="ar-SA"/>
    </w:rPr>
  </w:style>
  <w:style w:type="paragraph" w:customStyle="1" w:styleId="Iniiaiieoaeno">
    <w:name w:val="Iniiaiie oaeno"/>
    <w:basedOn w:val="a9"/>
    <w:rsid w:val="004962B1"/>
    <w:pPr>
      <w:widowControl w:val="0"/>
      <w:overflowPunct w:val="0"/>
      <w:autoSpaceDE w:val="0"/>
      <w:autoSpaceDN w:val="0"/>
      <w:adjustRightInd w:val="0"/>
      <w:spacing w:line="240" w:lineRule="auto"/>
      <w:jc w:val="both"/>
      <w:textAlignment w:val="baseline"/>
    </w:pPr>
    <w:rPr>
      <w:sz w:val="24"/>
      <w:szCs w:val="20"/>
    </w:rPr>
  </w:style>
  <w:style w:type="paragraph" w:customStyle="1" w:styleId="affffff2">
    <w:name w:val="заголовок раздела"/>
    <w:basedOn w:val="a9"/>
    <w:link w:val="affffff3"/>
    <w:rsid w:val="004962B1"/>
    <w:pPr>
      <w:spacing w:before="240" w:after="240" w:line="240" w:lineRule="auto"/>
      <w:ind w:firstLine="851"/>
    </w:pPr>
    <w:rPr>
      <w:b/>
      <w:szCs w:val="19"/>
    </w:rPr>
  </w:style>
  <w:style w:type="character" w:customStyle="1" w:styleId="affffff3">
    <w:name w:val="заголовок раздела Знак"/>
    <w:link w:val="affffff2"/>
    <w:rsid w:val="004962B1"/>
    <w:rPr>
      <w:b/>
      <w:sz w:val="28"/>
      <w:szCs w:val="19"/>
    </w:rPr>
  </w:style>
  <w:style w:type="paragraph" w:customStyle="1" w:styleId="aacao">
    <w:name w:val="aacao"/>
    <w:basedOn w:val="a9"/>
    <w:rsid w:val="004962B1"/>
    <w:pPr>
      <w:overflowPunct w:val="0"/>
      <w:autoSpaceDE w:val="0"/>
      <w:autoSpaceDN w:val="0"/>
      <w:adjustRightInd w:val="0"/>
      <w:spacing w:before="120" w:line="360" w:lineRule="atLeast"/>
      <w:ind w:left="284" w:firstLine="851"/>
      <w:jc w:val="both"/>
    </w:pPr>
    <w:rPr>
      <w:rFonts w:ascii="Pragmatica" w:hAnsi="Pragmatica"/>
      <w:sz w:val="24"/>
      <w:szCs w:val="20"/>
    </w:rPr>
  </w:style>
  <w:style w:type="paragraph" w:customStyle="1" w:styleId="Char">
    <w:name w:val="Char"/>
    <w:basedOn w:val="a9"/>
    <w:rsid w:val="004962B1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Textkorper">
    <w:name w:val="Textkorper"/>
    <w:basedOn w:val="a9"/>
    <w:rsid w:val="004962B1"/>
    <w:pPr>
      <w:spacing w:line="240" w:lineRule="auto"/>
    </w:pPr>
    <w:rPr>
      <w:rFonts w:ascii="Arial" w:hAnsi="Arial"/>
      <w:sz w:val="22"/>
      <w:szCs w:val="20"/>
    </w:rPr>
  </w:style>
  <w:style w:type="paragraph" w:customStyle="1" w:styleId="affffff4">
    <w:name w:val="Пояснительная записка(ТЕКСТ)"/>
    <w:basedOn w:val="a9"/>
    <w:rsid w:val="004962B1"/>
    <w:pPr>
      <w:ind w:left="284" w:right="284" w:firstLine="851"/>
      <w:jc w:val="both"/>
    </w:pPr>
    <w:rPr>
      <w:szCs w:val="28"/>
    </w:rPr>
  </w:style>
  <w:style w:type="paragraph" w:customStyle="1" w:styleId="1f0">
    <w:name w:val="Цитата1"/>
    <w:basedOn w:val="a9"/>
    <w:rsid w:val="004962B1"/>
    <w:pPr>
      <w:shd w:val="clear" w:color="auto" w:fill="FFFFFF"/>
      <w:overflowPunct w:val="0"/>
      <w:autoSpaceDE w:val="0"/>
      <w:autoSpaceDN w:val="0"/>
      <w:adjustRightInd w:val="0"/>
      <w:ind w:left="34" w:right="32" w:firstLine="595"/>
      <w:jc w:val="both"/>
    </w:pPr>
    <w:rPr>
      <w:rFonts w:ascii="Arial" w:hAnsi="Arial"/>
      <w:color w:val="000000"/>
      <w:sz w:val="22"/>
      <w:szCs w:val="20"/>
    </w:rPr>
  </w:style>
  <w:style w:type="paragraph" w:customStyle="1" w:styleId="Default">
    <w:name w:val="Default"/>
    <w:rsid w:val="004962B1"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1f1">
    <w:name w:val="Обычный1"/>
    <w:rsid w:val="004962B1"/>
    <w:rPr>
      <w:rFonts w:ascii="Arial" w:hAnsi="Arial"/>
      <w:snapToGrid w:val="0"/>
      <w:sz w:val="18"/>
    </w:rPr>
  </w:style>
  <w:style w:type="paragraph" w:customStyle="1" w:styleId="affffff5">
    <w:name w:val="Переменные"/>
    <w:basedOn w:val="afff4"/>
    <w:rsid w:val="004962B1"/>
    <w:pPr>
      <w:tabs>
        <w:tab w:val="left" w:pos="482"/>
      </w:tabs>
      <w:spacing w:after="0" w:line="336" w:lineRule="auto"/>
      <w:ind w:left="482" w:hanging="482"/>
      <w:jc w:val="both"/>
    </w:pPr>
    <w:rPr>
      <w:szCs w:val="20"/>
      <w:lang w:val="uk-UA"/>
    </w:rPr>
  </w:style>
  <w:style w:type="paragraph" w:customStyle="1" w:styleId="affffff6">
    <w:name w:val="Формула"/>
    <w:basedOn w:val="afff4"/>
    <w:rsid w:val="004962B1"/>
    <w:pPr>
      <w:tabs>
        <w:tab w:val="center" w:pos="4536"/>
        <w:tab w:val="right" w:pos="9356"/>
      </w:tabs>
      <w:spacing w:after="0" w:line="336" w:lineRule="auto"/>
      <w:jc w:val="both"/>
    </w:pPr>
    <w:rPr>
      <w:szCs w:val="20"/>
      <w:lang w:val="uk-UA"/>
    </w:rPr>
  </w:style>
  <w:style w:type="paragraph" w:customStyle="1" w:styleId="affffff7">
    <w:name w:val="Листинг программы"/>
    <w:rsid w:val="004962B1"/>
    <w:pPr>
      <w:suppressAutoHyphens/>
    </w:pPr>
    <w:rPr>
      <w:noProof/>
    </w:rPr>
  </w:style>
  <w:style w:type="paragraph" w:customStyle="1" w:styleId="311">
    <w:name w:val="Основной текст с отступом 31"/>
    <w:basedOn w:val="a9"/>
    <w:rsid w:val="004962B1"/>
    <w:pPr>
      <w:tabs>
        <w:tab w:val="left" w:pos="851"/>
      </w:tabs>
      <w:suppressAutoHyphens/>
      <w:spacing w:line="240" w:lineRule="auto"/>
      <w:ind w:firstLine="851"/>
      <w:jc w:val="both"/>
    </w:pPr>
    <w:rPr>
      <w:szCs w:val="20"/>
    </w:rPr>
  </w:style>
  <w:style w:type="paragraph" w:customStyle="1" w:styleId="BodyTextIndent31">
    <w:name w:val="Body Text Indent 31"/>
    <w:basedOn w:val="a9"/>
    <w:rsid w:val="004962B1"/>
    <w:pPr>
      <w:widowControl w:val="0"/>
      <w:ind w:right="304" w:firstLine="284"/>
    </w:pPr>
    <w:rPr>
      <w:sz w:val="24"/>
      <w:szCs w:val="20"/>
    </w:rPr>
  </w:style>
  <w:style w:type="paragraph" w:customStyle="1" w:styleId="BodyTextIndent21">
    <w:name w:val="Body Text Indent 21"/>
    <w:basedOn w:val="a9"/>
    <w:rsid w:val="004962B1"/>
    <w:pPr>
      <w:widowControl w:val="0"/>
      <w:ind w:right="304" w:firstLine="284"/>
      <w:jc w:val="both"/>
    </w:pPr>
    <w:rPr>
      <w:sz w:val="24"/>
      <w:szCs w:val="20"/>
    </w:rPr>
  </w:style>
  <w:style w:type="paragraph" w:customStyle="1" w:styleId="BodyText21">
    <w:name w:val="Body Text 21"/>
    <w:basedOn w:val="a9"/>
    <w:rsid w:val="004962B1"/>
    <w:pPr>
      <w:spacing w:line="240" w:lineRule="auto"/>
      <w:ind w:right="244" w:firstLine="709"/>
      <w:jc w:val="both"/>
    </w:pPr>
    <w:rPr>
      <w:b/>
      <w:sz w:val="24"/>
      <w:szCs w:val="20"/>
    </w:rPr>
  </w:style>
  <w:style w:type="paragraph" w:customStyle="1" w:styleId="TR3">
    <w:name w:val="TR3"/>
    <w:basedOn w:val="a9"/>
    <w:rsid w:val="004962B1"/>
    <w:pPr>
      <w:ind w:left="284" w:right="284" w:firstLine="720"/>
      <w:jc w:val="both"/>
    </w:pPr>
    <w:rPr>
      <w:rFonts w:eastAsia="MS Mincho"/>
      <w:sz w:val="24"/>
      <w:szCs w:val="20"/>
    </w:rPr>
  </w:style>
  <w:style w:type="paragraph" w:customStyle="1" w:styleId="TR1">
    <w:name w:val="TR1"/>
    <w:basedOn w:val="a9"/>
    <w:rsid w:val="004962B1"/>
    <w:pPr>
      <w:tabs>
        <w:tab w:val="left" w:pos="1304"/>
      </w:tabs>
      <w:spacing w:before="120" w:after="120"/>
      <w:ind w:left="284" w:right="284" w:firstLine="720"/>
    </w:pPr>
    <w:rPr>
      <w:rFonts w:eastAsia="MS Mincho"/>
      <w:b/>
      <w:sz w:val="24"/>
    </w:rPr>
  </w:style>
  <w:style w:type="paragraph" w:customStyle="1" w:styleId="TR2">
    <w:name w:val="TR2"/>
    <w:basedOn w:val="a9"/>
    <w:rsid w:val="004962B1"/>
    <w:pPr>
      <w:spacing w:before="40" w:after="40"/>
      <w:ind w:left="840" w:right="284" w:firstLine="720"/>
      <w:jc w:val="both"/>
    </w:pPr>
    <w:rPr>
      <w:rFonts w:eastAsia="MS Mincho"/>
      <w:sz w:val="24"/>
      <w:szCs w:val="20"/>
    </w:rPr>
  </w:style>
  <w:style w:type="paragraph" w:customStyle="1" w:styleId="TR4">
    <w:name w:val="TR4"/>
    <w:basedOn w:val="a9"/>
    <w:rsid w:val="004962B1"/>
    <w:pPr>
      <w:ind w:left="284" w:right="284" w:firstLine="720"/>
      <w:jc w:val="both"/>
    </w:pPr>
    <w:rPr>
      <w:rFonts w:eastAsia="MS Mincho"/>
      <w:sz w:val="24"/>
      <w:szCs w:val="20"/>
    </w:rPr>
  </w:style>
  <w:style w:type="paragraph" w:customStyle="1" w:styleId="T1">
    <w:name w:val="T1"/>
    <w:basedOn w:val="a9"/>
    <w:rsid w:val="004962B1"/>
    <w:pPr>
      <w:tabs>
        <w:tab w:val="num" w:pos="573"/>
        <w:tab w:val="left" w:pos="1036"/>
        <w:tab w:val="left" w:pos="1288"/>
      </w:tabs>
      <w:ind w:firstLine="720"/>
      <w:jc w:val="both"/>
    </w:pPr>
    <w:rPr>
      <w:rFonts w:eastAsia="MS Mincho"/>
      <w:sz w:val="24"/>
      <w:szCs w:val="20"/>
    </w:rPr>
  </w:style>
  <w:style w:type="paragraph" w:customStyle="1" w:styleId="T2">
    <w:name w:val="T2"/>
    <w:basedOn w:val="T1"/>
    <w:rsid w:val="004962B1"/>
    <w:pPr>
      <w:tabs>
        <w:tab w:val="clear" w:pos="573"/>
        <w:tab w:val="left" w:pos="1218"/>
        <w:tab w:val="num" w:pos="1891"/>
      </w:tabs>
      <w:ind w:left="1004" w:firstLine="527"/>
    </w:pPr>
    <w:rPr>
      <w:szCs w:val="26"/>
    </w:rPr>
  </w:style>
  <w:style w:type="paragraph" w:customStyle="1" w:styleId="T3">
    <w:name w:val="T3"/>
    <w:basedOn w:val="a9"/>
    <w:rsid w:val="004962B1"/>
    <w:pPr>
      <w:tabs>
        <w:tab w:val="num" w:pos="1418"/>
      </w:tabs>
      <w:ind w:left="1568" w:firstLine="308"/>
    </w:pPr>
    <w:rPr>
      <w:rFonts w:eastAsia="MS Mincho"/>
      <w:sz w:val="24"/>
      <w:szCs w:val="20"/>
    </w:rPr>
  </w:style>
  <w:style w:type="paragraph" w:customStyle="1" w:styleId="xl39">
    <w:name w:val="xl39"/>
    <w:basedOn w:val="a9"/>
    <w:rsid w:val="004962B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</w:rPr>
  </w:style>
  <w:style w:type="paragraph" w:customStyle="1" w:styleId="font5">
    <w:name w:val="font5"/>
    <w:basedOn w:val="a9"/>
    <w:rsid w:val="004962B1"/>
    <w:pPr>
      <w:spacing w:before="100" w:beforeAutospacing="1" w:after="100" w:afterAutospacing="1" w:line="240" w:lineRule="auto"/>
    </w:pPr>
    <w:rPr>
      <w:rFonts w:eastAsia="Arial Unicode MS"/>
      <w:sz w:val="24"/>
    </w:rPr>
  </w:style>
  <w:style w:type="paragraph" w:customStyle="1" w:styleId="xl29">
    <w:name w:val="xl29"/>
    <w:basedOn w:val="a9"/>
    <w:rsid w:val="004962B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eastAsia="Arial Unicode MS"/>
      <w:sz w:val="24"/>
    </w:rPr>
  </w:style>
  <w:style w:type="paragraph" w:customStyle="1" w:styleId="affffff8">
    <w:name w:val="ТекстОбычный"/>
    <w:rsid w:val="004962B1"/>
    <w:pPr>
      <w:spacing w:line="360" w:lineRule="auto"/>
      <w:ind w:firstLine="851"/>
      <w:jc w:val="both"/>
    </w:pPr>
    <w:rPr>
      <w:sz w:val="24"/>
    </w:rPr>
  </w:style>
  <w:style w:type="paragraph" w:customStyle="1" w:styleId="3f0">
    <w:name w:val="Стиль3"/>
    <w:basedOn w:val="a9"/>
    <w:rsid w:val="004962B1"/>
    <w:pPr>
      <w:keepLines/>
      <w:ind w:firstLine="567"/>
      <w:jc w:val="both"/>
    </w:pPr>
    <w:rPr>
      <w:rFonts w:ascii="Arial" w:hAnsi="Arial" w:cs="Arial"/>
      <w:sz w:val="22"/>
      <w:szCs w:val="22"/>
    </w:rPr>
  </w:style>
  <w:style w:type="paragraph" w:customStyle="1" w:styleId="ConsNormal">
    <w:name w:val="ConsNormal"/>
    <w:rsid w:val="004962B1"/>
    <w:pPr>
      <w:widowControl w:val="0"/>
      <w:ind w:firstLine="720"/>
    </w:pPr>
    <w:rPr>
      <w:rFonts w:ascii="Arial" w:hAnsi="Arial"/>
    </w:rPr>
  </w:style>
  <w:style w:type="paragraph" w:customStyle="1" w:styleId="ConsNonformat">
    <w:name w:val="ConsNonformat"/>
    <w:rsid w:val="004962B1"/>
    <w:pPr>
      <w:widowControl w:val="0"/>
    </w:pPr>
    <w:rPr>
      <w:rFonts w:ascii="Courier New" w:hAnsi="Courier New"/>
    </w:rPr>
  </w:style>
  <w:style w:type="paragraph" w:customStyle="1" w:styleId="Aieoiaio">
    <w:name w:val="Aieoiaio"/>
    <w:basedOn w:val="a9"/>
    <w:rsid w:val="004962B1"/>
    <w:pPr>
      <w:spacing w:line="240" w:lineRule="auto"/>
      <w:ind w:firstLine="720"/>
      <w:jc w:val="both"/>
    </w:pPr>
    <w:rPr>
      <w:sz w:val="24"/>
      <w:szCs w:val="20"/>
      <w:lang w:val="en-US"/>
    </w:rPr>
  </w:style>
  <w:style w:type="paragraph" w:customStyle="1" w:styleId="Noeeu2">
    <w:name w:val="Noeeu2"/>
    <w:basedOn w:val="a9"/>
    <w:rsid w:val="004962B1"/>
    <w:pPr>
      <w:tabs>
        <w:tab w:val="left" w:pos="1069"/>
      </w:tabs>
      <w:overflowPunct w:val="0"/>
      <w:autoSpaceDE w:val="0"/>
      <w:autoSpaceDN w:val="0"/>
      <w:adjustRightInd w:val="0"/>
      <w:spacing w:line="240" w:lineRule="auto"/>
      <w:ind w:left="1069" w:hanging="360"/>
      <w:textAlignment w:val="baseline"/>
    </w:pPr>
    <w:rPr>
      <w:sz w:val="24"/>
      <w:szCs w:val="20"/>
    </w:rPr>
  </w:style>
  <w:style w:type="paragraph" w:customStyle="1" w:styleId="affffff9">
    <w:name w:val="Ариал Таблица"/>
    <w:basedOn w:val="a9"/>
    <w:rsid w:val="004962B1"/>
    <w:pPr>
      <w:spacing w:line="240" w:lineRule="auto"/>
      <w:jc w:val="both"/>
    </w:pPr>
    <w:rPr>
      <w:rFonts w:ascii="Arial" w:hAnsi="Arial" w:cs="Arial"/>
      <w:sz w:val="24"/>
      <w:szCs w:val="20"/>
      <w:lang w:eastAsia="ar-SA"/>
    </w:rPr>
  </w:style>
  <w:style w:type="paragraph" w:customStyle="1" w:styleId="affffffa">
    <w:name w:val="Ном_том"/>
    <w:basedOn w:val="a9"/>
    <w:next w:val="a9"/>
    <w:autoRedefine/>
    <w:rsid w:val="004962B1"/>
    <w:pPr>
      <w:spacing w:line="240" w:lineRule="auto"/>
    </w:pPr>
    <w:rPr>
      <w:sz w:val="24"/>
      <w:szCs w:val="20"/>
    </w:rPr>
  </w:style>
  <w:style w:type="paragraph" w:customStyle="1" w:styleId="1f2">
    <w:name w:val="Долж1"/>
    <w:basedOn w:val="a9"/>
    <w:next w:val="a9"/>
    <w:rsid w:val="004962B1"/>
    <w:pPr>
      <w:spacing w:line="240" w:lineRule="auto"/>
    </w:pPr>
    <w:rPr>
      <w:sz w:val="24"/>
      <w:szCs w:val="20"/>
    </w:rPr>
  </w:style>
  <w:style w:type="paragraph" w:customStyle="1" w:styleId="affffffb">
    <w:name w:val="Стадия_кр"/>
    <w:basedOn w:val="a9"/>
    <w:next w:val="a9"/>
    <w:rsid w:val="004962B1"/>
    <w:pPr>
      <w:spacing w:line="240" w:lineRule="auto"/>
      <w:jc w:val="center"/>
    </w:pPr>
    <w:rPr>
      <w:sz w:val="24"/>
      <w:szCs w:val="20"/>
    </w:rPr>
  </w:style>
  <w:style w:type="paragraph" w:customStyle="1" w:styleId="affffffc">
    <w:name w:val="Зголовок таблицы"/>
    <w:basedOn w:val="1f2"/>
    <w:rsid w:val="004962B1"/>
    <w:pPr>
      <w:keepNext/>
      <w:widowControl w:val="0"/>
      <w:autoSpaceDE w:val="0"/>
      <w:autoSpaceDN w:val="0"/>
      <w:adjustRightInd w:val="0"/>
      <w:ind w:firstLine="720"/>
    </w:pPr>
  </w:style>
  <w:style w:type="paragraph" w:customStyle="1" w:styleId="affffffd">
    <w:name w:val="Сп_лиц"/>
    <w:basedOn w:val="a9"/>
    <w:next w:val="a9"/>
    <w:rsid w:val="004962B1"/>
    <w:pPr>
      <w:keepNext/>
      <w:keepLines/>
      <w:spacing w:before="240" w:after="120"/>
      <w:jc w:val="center"/>
    </w:pPr>
    <w:rPr>
      <w:b/>
      <w:sz w:val="24"/>
      <w:szCs w:val="20"/>
    </w:rPr>
  </w:style>
  <w:style w:type="paragraph" w:customStyle="1" w:styleId="affffffe">
    <w:name w:val="ном_таб"/>
    <w:basedOn w:val="a9"/>
    <w:rsid w:val="004962B1"/>
    <w:pPr>
      <w:keepNext/>
      <w:keepLines/>
      <w:spacing w:line="240" w:lineRule="auto"/>
    </w:pPr>
    <w:rPr>
      <w:sz w:val="24"/>
      <w:szCs w:val="20"/>
    </w:rPr>
  </w:style>
  <w:style w:type="paragraph" w:customStyle="1" w:styleId="afffffff">
    <w:name w:val="список_требования"/>
    <w:basedOn w:val="a9"/>
    <w:rsid w:val="004962B1"/>
    <w:pPr>
      <w:tabs>
        <w:tab w:val="num" w:pos="454"/>
      </w:tabs>
      <w:spacing w:line="240" w:lineRule="auto"/>
      <w:ind w:firstLine="170"/>
    </w:pPr>
    <w:rPr>
      <w:sz w:val="24"/>
      <w:szCs w:val="20"/>
    </w:rPr>
  </w:style>
  <w:style w:type="paragraph" w:customStyle="1" w:styleId="01">
    <w:name w:val="Стиль Справа:  0.1 см"/>
    <w:basedOn w:val="a9"/>
    <w:rsid w:val="004962B1"/>
    <w:pPr>
      <w:spacing w:before="120" w:line="240" w:lineRule="auto"/>
      <w:ind w:right="57"/>
    </w:pPr>
    <w:rPr>
      <w:sz w:val="24"/>
      <w:szCs w:val="20"/>
    </w:rPr>
  </w:style>
  <w:style w:type="paragraph" w:customStyle="1" w:styleId="a3">
    <w:name w:val="перечень"/>
    <w:basedOn w:val="a9"/>
    <w:rsid w:val="004962B1"/>
    <w:pPr>
      <w:numPr>
        <w:numId w:val="20"/>
      </w:numPr>
      <w:tabs>
        <w:tab w:val="left" w:pos="851"/>
        <w:tab w:val="left" w:pos="1276"/>
      </w:tabs>
      <w:ind w:right="284"/>
      <w:jc w:val="both"/>
    </w:pPr>
    <w:rPr>
      <w:sz w:val="24"/>
    </w:rPr>
  </w:style>
  <w:style w:type="paragraph" w:customStyle="1" w:styleId="210">
    <w:name w:val="Основной текст с отступом 21"/>
    <w:basedOn w:val="a9"/>
    <w:rsid w:val="004962B1"/>
    <w:pPr>
      <w:overflowPunct w:val="0"/>
      <w:autoSpaceDE w:val="0"/>
      <w:autoSpaceDN w:val="0"/>
      <w:adjustRightInd w:val="0"/>
      <w:spacing w:line="240" w:lineRule="auto"/>
      <w:ind w:left="993" w:hanging="284"/>
      <w:jc w:val="both"/>
      <w:textAlignment w:val="baseline"/>
    </w:pPr>
    <w:rPr>
      <w:rFonts w:ascii="Arial" w:hAnsi="Arial"/>
      <w:sz w:val="24"/>
      <w:szCs w:val="20"/>
    </w:rPr>
  </w:style>
  <w:style w:type="paragraph" w:customStyle="1" w:styleId="211">
    <w:name w:val="Основной текст 21"/>
    <w:basedOn w:val="a9"/>
    <w:rsid w:val="004962B1"/>
    <w:pPr>
      <w:overflowPunct w:val="0"/>
      <w:autoSpaceDE w:val="0"/>
      <w:autoSpaceDN w:val="0"/>
      <w:adjustRightInd w:val="0"/>
      <w:spacing w:after="120" w:line="240" w:lineRule="auto"/>
      <w:ind w:left="113"/>
      <w:jc w:val="both"/>
      <w:textAlignment w:val="baseline"/>
    </w:pPr>
    <w:rPr>
      <w:sz w:val="24"/>
      <w:szCs w:val="20"/>
    </w:rPr>
  </w:style>
  <w:style w:type="character" w:customStyle="1" w:styleId="1f3">
    <w:name w:val="Знак1 Знак Знак"/>
    <w:rsid w:val="004962B1"/>
    <w:rPr>
      <w:rFonts w:ascii="Arial" w:hAnsi="Arial" w:cs="Arial"/>
      <w:sz w:val="22"/>
      <w:szCs w:val="24"/>
      <w:lang w:val="ru-RU" w:eastAsia="ru-RU" w:bidi="ar-SA"/>
    </w:rPr>
  </w:style>
  <w:style w:type="paragraph" w:customStyle="1" w:styleId="headertext">
    <w:name w:val="headertext"/>
    <w:rsid w:val="004962B1"/>
    <w:pPr>
      <w:widowControl w:val="0"/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customStyle="1" w:styleId="afffffff0">
    <w:name w:val="Ариал"/>
    <w:basedOn w:val="a9"/>
    <w:link w:val="1f4"/>
    <w:rsid w:val="004962B1"/>
    <w:pPr>
      <w:spacing w:before="120" w:after="120"/>
      <w:ind w:firstLine="851"/>
      <w:jc w:val="both"/>
    </w:pPr>
    <w:rPr>
      <w:rFonts w:ascii="Arial" w:hAnsi="Arial" w:cs="Arial"/>
      <w:sz w:val="24"/>
      <w:lang w:eastAsia="ar-SA"/>
    </w:rPr>
  </w:style>
  <w:style w:type="character" w:customStyle="1" w:styleId="1f4">
    <w:name w:val="Ариал Знак1"/>
    <w:link w:val="afffffff0"/>
    <w:rsid w:val="004962B1"/>
    <w:rPr>
      <w:rFonts w:ascii="Arial" w:hAnsi="Arial" w:cs="Arial"/>
      <w:sz w:val="24"/>
      <w:szCs w:val="24"/>
      <w:lang w:eastAsia="ar-SA"/>
    </w:rPr>
  </w:style>
  <w:style w:type="character" w:customStyle="1" w:styleId="afff5">
    <w:name w:val="Основной текст Знак"/>
    <w:aliases w:val="Основной текст таблиц Знак,в таблице Знак,таблицы Знак,в таблицах Знак, в таблице Знак, в таблицах Знак,Основной текст Знак Знак Знак1,Основной текст Знак Знак Знак Знак,Основной текст Знак2 Знак Знак, Знак Знак Знак1 Знак Знак"/>
    <w:basedOn w:val="ab"/>
    <w:link w:val="afff4"/>
    <w:rsid w:val="004962B1"/>
    <w:rPr>
      <w:sz w:val="28"/>
      <w:szCs w:val="24"/>
    </w:rPr>
  </w:style>
  <w:style w:type="character" w:styleId="afffffff1">
    <w:name w:val="Placeholder Text"/>
    <w:uiPriority w:val="99"/>
    <w:semiHidden/>
    <w:rsid w:val="004962B1"/>
    <w:rPr>
      <w:color w:val="808080"/>
    </w:rPr>
  </w:style>
  <w:style w:type="character" w:customStyle="1" w:styleId="af">
    <w:name w:val="Текст выноски Знак"/>
    <w:link w:val="ae"/>
    <w:uiPriority w:val="99"/>
    <w:semiHidden/>
    <w:rsid w:val="004962B1"/>
    <w:rPr>
      <w:rFonts w:ascii="Tahoma" w:hAnsi="Tahoma" w:cs="Tahoma"/>
      <w:sz w:val="16"/>
      <w:szCs w:val="16"/>
    </w:rPr>
  </w:style>
  <w:style w:type="paragraph" w:customStyle="1" w:styleId="a5">
    <w:name w:val="Перечисление"/>
    <w:basedOn w:val="2"/>
    <w:next w:val="afffff3"/>
    <w:autoRedefine/>
    <w:qFormat/>
    <w:rsid w:val="004962B1"/>
    <w:pPr>
      <w:numPr>
        <w:numId w:val="24"/>
      </w:numPr>
      <w:tabs>
        <w:tab w:val="num" w:pos="360"/>
        <w:tab w:val="center" w:pos="1560"/>
      </w:tabs>
      <w:spacing w:line="240" w:lineRule="auto"/>
      <w:ind w:left="284" w:right="284" w:firstLine="709"/>
      <w:contextualSpacing/>
      <w:jc w:val="both"/>
    </w:pPr>
    <w:rPr>
      <w:sz w:val="24"/>
    </w:rPr>
  </w:style>
  <w:style w:type="numbering" w:customStyle="1" w:styleId="a6">
    <w:name w:val="Мой список"/>
    <w:rsid w:val="004962B1"/>
    <w:pPr>
      <w:numPr>
        <w:numId w:val="23"/>
      </w:numPr>
    </w:pPr>
  </w:style>
  <w:style w:type="paragraph" w:customStyle="1" w:styleId="Style7">
    <w:name w:val="Style7"/>
    <w:basedOn w:val="a9"/>
    <w:uiPriority w:val="99"/>
    <w:rsid w:val="004962B1"/>
    <w:pPr>
      <w:widowControl w:val="0"/>
      <w:autoSpaceDE w:val="0"/>
      <w:autoSpaceDN w:val="0"/>
      <w:adjustRightInd w:val="0"/>
      <w:spacing w:line="240" w:lineRule="auto"/>
    </w:pPr>
    <w:rPr>
      <w:sz w:val="24"/>
    </w:rPr>
  </w:style>
  <w:style w:type="character" w:customStyle="1" w:styleId="FontStyle22">
    <w:name w:val="Font Style22"/>
    <w:uiPriority w:val="99"/>
    <w:rsid w:val="004962B1"/>
    <w:rPr>
      <w:rFonts w:ascii="Times New Roman" w:hAnsi="Times New Roman" w:cs="Times New Roman"/>
      <w:sz w:val="18"/>
      <w:szCs w:val="18"/>
    </w:rPr>
  </w:style>
  <w:style w:type="paragraph" w:customStyle="1" w:styleId="1f5">
    <w:name w:val="Обычный 1"/>
    <w:basedOn w:val="a9"/>
    <w:rsid w:val="004962B1"/>
    <w:pPr>
      <w:spacing w:line="240" w:lineRule="auto"/>
      <w:ind w:firstLine="708"/>
      <w:jc w:val="both"/>
    </w:pPr>
    <w:rPr>
      <w:sz w:val="24"/>
    </w:rPr>
  </w:style>
  <w:style w:type="character" w:customStyle="1" w:styleId="32">
    <w:name w:val="Заголовок 3 Знак"/>
    <w:aliases w:val="Б3 Знак,RTC 3 Знак,iz3 Знак,Подраздел Знак"/>
    <w:basedOn w:val="ab"/>
    <w:link w:val="31"/>
    <w:rsid w:val="000A05E1"/>
    <w:rPr>
      <w:sz w:val="28"/>
    </w:rPr>
  </w:style>
  <w:style w:type="character" w:customStyle="1" w:styleId="52">
    <w:name w:val="Заголовок 5 Знак"/>
    <w:aliases w:val="Подпункт Знак"/>
    <w:basedOn w:val="ab"/>
    <w:link w:val="51"/>
    <w:rsid w:val="004962B1"/>
    <w:rPr>
      <w:sz w:val="28"/>
    </w:rPr>
  </w:style>
  <w:style w:type="character" w:customStyle="1" w:styleId="60">
    <w:name w:val="Заголовок 6 Знак"/>
    <w:aliases w:val="Приложение Знак"/>
    <w:basedOn w:val="ab"/>
    <w:link w:val="6"/>
    <w:rsid w:val="004962B1"/>
    <w:rPr>
      <w:i/>
      <w:sz w:val="22"/>
    </w:rPr>
  </w:style>
  <w:style w:type="character" w:customStyle="1" w:styleId="70">
    <w:name w:val="Заголовок 7 Знак"/>
    <w:basedOn w:val="ab"/>
    <w:link w:val="7"/>
    <w:rsid w:val="004962B1"/>
    <w:rPr>
      <w:rFonts w:ascii="Arial" w:hAnsi="Arial"/>
    </w:rPr>
  </w:style>
  <w:style w:type="character" w:customStyle="1" w:styleId="80">
    <w:name w:val="Заголовок 8 Знак"/>
    <w:basedOn w:val="ab"/>
    <w:link w:val="8"/>
    <w:rsid w:val="004962B1"/>
    <w:rPr>
      <w:rFonts w:ascii="Arial" w:hAnsi="Arial"/>
      <w:i/>
    </w:rPr>
  </w:style>
  <w:style w:type="character" w:customStyle="1" w:styleId="90">
    <w:name w:val="Заголовок 9 Знак"/>
    <w:basedOn w:val="ab"/>
    <w:link w:val="9"/>
    <w:rsid w:val="004962B1"/>
    <w:rPr>
      <w:rFonts w:ascii="Arial" w:hAnsi="Arial"/>
      <w:b/>
      <w:i/>
      <w:sz w:val="18"/>
    </w:rPr>
  </w:style>
  <w:style w:type="character" w:customStyle="1" w:styleId="afff8">
    <w:name w:val="Основной текст с отступом Знак"/>
    <w:aliases w:val="ТЕКСТ АИИС КУЭ Знак"/>
    <w:basedOn w:val="ab"/>
    <w:link w:val="afff7"/>
    <w:rsid w:val="004962B1"/>
    <w:rPr>
      <w:sz w:val="28"/>
      <w:szCs w:val="24"/>
    </w:rPr>
  </w:style>
  <w:style w:type="character" w:customStyle="1" w:styleId="2a">
    <w:name w:val="Основной текст 2 Знак"/>
    <w:basedOn w:val="ab"/>
    <w:link w:val="29"/>
    <w:rsid w:val="004962B1"/>
    <w:rPr>
      <w:sz w:val="28"/>
      <w:szCs w:val="24"/>
    </w:rPr>
  </w:style>
  <w:style w:type="character" w:customStyle="1" w:styleId="af5">
    <w:name w:val="Текст сноски Знак"/>
    <w:basedOn w:val="ab"/>
    <w:link w:val="af4"/>
    <w:semiHidden/>
    <w:rsid w:val="004962B1"/>
  </w:style>
  <w:style w:type="character" w:customStyle="1" w:styleId="2c">
    <w:name w:val="Основной текст с отступом 2 Знак"/>
    <w:basedOn w:val="ab"/>
    <w:link w:val="2b"/>
    <w:rsid w:val="004962B1"/>
    <w:rPr>
      <w:sz w:val="28"/>
      <w:szCs w:val="24"/>
    </w:rPr>
  </w:style>
  <w:style w:type="character" w:customStyle="1" w:styleId="aff4">
    <w:name w:val="Нижний колонтитул Знак"/>
    <w:basedOn w:val="ab"/>
    <w:link w:val="aff3"/>
    <w:rsid w:val="004962B1"/>
    <w:rPr>
      <w:sz w:val="28"/>
      <w:szCs w:val="24"/>
    </w:rPr>
  </w:style>
  <w:style w:type="character" w:customStyle="1" w:styleId="afffa">
    <w:name w:val="Заголовок Знак"/>
    <w:basedOn w:val="ab"/>
    <w:link w:val="afff9"/>
    <w:rsid w:val="004962B1"/>
    <w:rPr>
      <w:rFonts w:ascii="Arial" w:hAnsi="Arial" w:cs="Arial"/>
      <w:b/>
      <w:bCs/>
      <w:kern w:val="28"/>
      <w:sz w:val="32"/>
      <w:szCs w:val="32"/>
    </w:rPr>
  </w:style>
  <w:style w:type="character" w:customStyle="1" w:styleId="37">
    <w:name w:val="Основной текст 3 Знак"/>
    <w:basedOn w:val="ab"/>
    <w:link w:val="36"/>
    <w:rsid w:val="004962B1"/>
    <w:rPr>
      <w:sz w:val="16"/>
      <w:szCs w:val="16"/>
    </w:rPr>
  </w:style>
  <w:style w:type="character" w:customStyle="1" w:styleId="affff0">
    <w:name w:val="Подзаголовок Знак"/>
    <w:basedOn w:val="ab"/>
    <w:link w:val="affff"/>
    <w:rsid w:val="004962B1"/>
    <w:rPr>
      <w:rFonts w:cs="Arial"/>
      <w:sz w:val="24"/>
      <w:szCs w:val="24"/>
    </w:rPr>
  </w:style>
  <w:style w:type="character" w:customStyle="1" w:styleId="affff3">
    <w:name w:val="Приветствие Знак"/>
    <w:basedOn w:val="ab"/>
    <w:link w:val="affff2"/>
    <w:rsid w:val="004962B1"/>
    <w:rPr>
      <w:sz w:val="28"/>
      <w:szCs w:val="24"/>
    </w:rPr>
  </w:style>
  <w:style w:type="character" w:customStyle="1" w:styleId="FontStyle11">
    <w:name w:val="Font Style11"/>
    <w:uiPriority w:val="99"/>
    <w:rsid w:val="00DF1D97"/>
    <w:rPr>
      <w:rFonts w:ascii="Times New Roman" w:hAnsi="Times New Roman" w:cs="Times New Roman"/>
      <w:sz w:val="20"/>
      <w:szCs w:val="20"/>
    </w:rPr>
  </w:style>
  <w:style w:type="character" w:customStyle="1" w:styleId="afffff0">
    <w:name w:val="Чертежный Знак"/>
    <w:link w:val="afffff"/>
    <w:rsid w:val="00DF1D97"/>
    <w:rPr>
      <w:rFonts w:ascii="ISOCPEUR" w:hAnsi="ISOCPEUR"/>
      <w:i/>
      <w:sz w:val="28"/>
      <w:lang w:val="uk-UA"/>
    </w:rPr>
  </w:style>
  <w:style w:type="character" w:customStyle="1" w:styleId="FontStyle25">
    <w:name w:val="Font Style25"/>
    <w:rsid w:val="00F517FA"/>
    <w:rPr>
      <w:rFonts w:ascii="Times New Roman" w:hAnsi="Times New Roman" w:cs="Times New Roman"/>
      <w:sz w:val="22"/>
      <w:szCs w:val="22"/>
    </w:rPr>
  </w:style>
  <w:style w:type="paragraph" w:styleId="afffffff2">
    <w:name w:val="TOC Heading"/>
    <w:basedOn w:val="1"/>
    <w:next w:val="a9"/>
    <w:uiPriority w:val="39"/>
    <w:unhideWhenUsed/>
    <w:qFormat/>
    <w:rsid w:val="00EB4AD3"/>
    <w:pPr>
      <w:keepLines/>
      <w:pageBreakBefore w:val="0"/>
      <w:spacing w:before="240" w:after="0"/>
      <w:jc w:val="left"/>
      <w:outlineLvl w:val="9"/>
    </w:pPr>
    <w:rPr>
      <w:rFonts w:asciiTheme="majorHAnsi" w:eastAsiaTheme="majorEastAsia" w:hAnsiTheme="majorHAnsi" w:cstheme="majorBidi"/>
      <w:b/>
      <w:color w:val="365F91" w:themeColor="accent1" w:themeShade="BF"/>
      <w:szCs w:val="32"/>
    </w:rPr>
  </w:style>
  <w:style w:type="character" w:customStyle="1" w:styleId="afffff4">
    <w:name w:val="Абзац списка Знак"/>
    <w:aliases w:val="Булиты Знак,3_Абзац списка Знак"/>
    <w:basedOn w:val="ab"/>
    <w:link w:val="afffff3"/>
    <w:uiPriority w:val="34"/>
    <w:rsid w:val="00537223"/>
    <w:rPr>
      <w:rFonts w:ascii="Calibri" w:eastAsia="Calibri" w:hAnsi="Calibri"/>
      <w:sz w:val="22"/>
      <w:szCs w:val="22"/>
      <w:lang w:eastAsia="en-US"/>
    </w:rPr>
  </w:style>
  <w:style w:type="paragraph" w:customStyle="1" w:styleId="afffffff3">
    <w:name w:val="Текст текстовой части"/>
    <w:basedOn w:val="a9"/>
    <w:uiPriority w:val="99"/>
    <w:qFormat/>
    <w:rsid w:val="0066194A"/>
    <w:pPr>
      <w:widowControl w:val="0"/>
      <w:adjustRightInd w:val="0"/>
      <w:ind w:firstLine="709"/>
      <w:jc w:val="both"/>
      <w:textAlignment w:val="baseline"/>
    </w:pPr>
    <w:rPr>
      <w:sz w:val="24"/>
    </w:rPr>
  </w:style>
  <w:style w:type="paragraph" w:customStyle="1" w:styleId="TableParagraph">
    <w:name w:val="Table Paragraph"/>
    <w:basedOn w:val="a9"/>
    <w:uiPriority w:val="1"/>
    <w:qFormat/>
    <w:rsid w:val="000A05E1"/>
    <w:pPr>
      <w:widowControl w:val="0"/>
      <w:autoSpaceDE w:val="0"/>
      <w:autoSpaceDN w:val="0"/>
      <w:spacing w:line="240" w:lineRule="auto"/>
    </w:pPr>
    <w:rPr>
      <w:sz w:val="22"/>
      <w:szCs w:val="22"/>
      <w:lang w:val="en-US" w:eastAsia="en-US"/>
    </w:rPr>
  </w:style>
  <w:style w:type="table" w:customStyle="1" w:styleId="TableNormal">
    <w:name w:val="Table Normal"/>
    <w:uiPriority w:val="2"/>
    <w:semiHidden/>
    <w:unhideWhenUsed/>
    <w:qFormat/>
    <w:rsid w:val="000A05E1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009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17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95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46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2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88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18" Type="http://schemas.openxmlformats.org/officeDocument/2006/relationships/footer" Target="footer4.xml"/><Relationship Id="rId26" Type="http://schemas.openxmlformats.org/officeDocument/2006/relationships/image" Target="media/image11.tiff"/><Relationship Id="rId39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34" Type="http://schemas.openxmlformats.org/officeDocument/2006/relationships/image" Target="media/image19.tiff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header" Target="header3.xml"/><Relationship Id="rId25" Type="http://schemas.openxmlformats.org/officeDocument/2006/relationships/image" Target="media/image10.tiff"/><Relationship Id="rId33" Type="http://schemas.openxmlformats.org/officeDocument/2006/relationships/image" Target="media/image18.tiff"/><Relationship Id="rId38" Type="http://schemas.openxmlformats.org/officeDocument/2006/relationships/footer" Target="footer8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0" Type="http://schemas.openxmlformats.org/officeDocument/2006/relationships/header" Target="header4.xml"/><Relationship Id="rId29" Type="http://schemas.openxmlformats.org/officeDocument/2006/relationships/image" Target="media/image14.tif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9.tiff"/><Relationship Id="rId32" Type="http://schemas.openxmlformats.org/officeDocument/2006/relationships/image" Target="media/image17.tiff"/><Relationship Id="rId37" Type="http://schemas.openxmlformats.org/officeDocument/2006/relationships/image" Target="media/image22.tiff"/><Relationship Id="rId40" Type="http://schemas.openxmlformats.org/officeDocument/2006/relationships/footer" Target="footer9.xml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footer" Target="footer7.xml"/><Relationship Id="rId28" Type="http://schemas.openxmlformats.org/officeDocument/2006/relationships/image" Target="media/image13.tiff"/><Relationship Id="rId36" Type="http://schemas.openxmlformats.org/officeDocument/2006/relationships/image" Target="media/image21.tiff"/><Relationship Id="rId10" Type="http://schemas.openxmlformats.org/officeDocument/2006/relationships/image" Target="media/image3.jpeg"/><Relationship Id="rId19" Type="http://schemas.openxmlformats.org/officeDocument/2006/relationships/footer" Target="footer5.xml"/><Relationship Id="rId31" Type="http://schemas.openxmlformats.org/officeDocument/2006/relationships/image" Target="media/image16.tif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2.xml"/><Relationship Id="rId22" Type="http://schemas.openxmlformats.org/officeDocument/2006/relationships/header" Target="header5.xml"/><Relationship Id="rId27" Type="http://schemas.openxmlformats.org/officeDocument/2006/relationships/image" Target="media/image12.tiff"/><Relationship Id="rId30" Type="http://schemas.openxmlformats.org/officeDocument/2006/relationships/image" Target="media/image15.tiff"/><Relationship Id="rId35" Type="http://schemas.openxmlformats.org/officeDocument/2006/relationships/image" Target="media/image20.tiff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6.jpg"/><Relationship Id="rId2" Type="http://schemas.openxmlformats.org/officeDocument/2006/relationships/image" Target="media/image5.emf"/><Relationship Id="rId1" Type="http://schemas.openxmlformats.org/officeDocument/2006/relationships/image" Target="media/image4.emf"/><Relationship Id="rId5" Type="http://schemas.openxmlformats.org/officeDocument/2006/relationships/image" Target="media/image8.png"/><Relationship Id="rId4" Type="http://schemas.openxmlformats.org/officeDocument/2006/relationships/image" Target="media/image7.png"/></Relationships>
</file>

<file path=word/_rels/footer6.xml.rels><?xml version="1.0" encoding="UTF-8" standalone="yes"?>
<Relationships xmlns="http://schemas.openxmlformats.org/package/2006/relationships"><Relationship Id="rId3" Type="http://schemas.openxmlformats.org/officeDocument/2006/relationships/image" Target="media/image8.png"/><Relationship Id="rId2" Type="http://schemas.openxmlformats.org/officeDocument/2006/relationships/image" Target="media/image5.emf"/><Relationship Id="rId1" Type="http://schemas.openxmlformats.org/officeDocument/2006/relationships/image" Target="media/image4.emf"/><Relationship Id="rId5" Type="http://schemas.openxmlformats.org/officeDocument/2006/relationships/image" Target="media/image7.png"/><Relationship Id="rId4" Type="http://schemas.openxmlformats.org/officeDocument/2006/relationships/image" Target="media/image6.jpg"/></Relationships>
</file>

<file path=word/_rels/footer7.xml.rels><?xml version="1.0" encoding="UTF-8" standalone="yes"?>
<Relationships xmlns="http://schemas.openxmlformats.org/package/2006/relationships"><Relationship Id="rId3" Type="http://schemas.openxmlformats.org/officeDocument/2006/relationships/image" Target="media/image6.jpg"/><Relationship Id="rId2" Type="http://schemas.openxmlformats.org/officeDocument/2006/relationships/image" Target="media/image5.emf"/><Relationship Id="rId1" Type="http://schemas.openxmlformats.org/officeDocument/2006/relationships/image" Target="media/image4.emf"/><Relationship Id="rId5" Type="http://schemas.openxmlformats.org/officeDocument/2006/relationships/image" Target="media/image8.png"/><Relationship Id="rId4" Type="http://schemas.openxmlformats.org/officeDocument/2006/relationships/image" Target="media/image7.pn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idyakin_AV\AppData\Roaming\Microsoft\&#1064;&#1072;&#1073;&#1083;&#1086;&#1085;&#1099;\&#1064;&#1072;&#1073;&#1083;&#1086;&#1085;(&#1055;&#1047;)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6FBEB3-C610-4978-82D0-164A6E8FFA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Шаблон(ПЗ)</Template>
  <TotalTime>93</TotalTime>
  <Pages>33</Pages>
  <Words>3682</Words>
  <Characters>20994</Characters>
  <Application>Microsoft Office Word</Application>
  <DocSecurity>0</DocSecurity>
  <Lines>174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ПОЯСНИТЕЛЬНАЯ ЗАПИСКА</vt:lpstr>
    </vt:vector>
  </TitlesOfParts>
  <Company>"ЕРСМ Сибири"</Company>
  <LinksUpToDate>false</LinksUpToDate>
  <CharactersWithSpaces>24627</CharactersWithSpaces>
  <SharedDoc>false</SharedDoc>
  <HLinks>
    <vt:vector size="18" baseType="variant">
      <vt:variant>
        <vt:i4>1441848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_Toc184198409</vt:lpwstr>
      </vt:variant>
      <vt:variant>
        <vt:i4>1441848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_Toc184198408</vt:lpwstr>
      </vt:variant>
      <vt:variant>
        <vt:i4>1441848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_Toc184198407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ПОЯСНИТЕЛЬНАЯ ЗАПИСКА</dc:title>
  <dc:creator>Реброва</dc:creator>
  <cp:lastModifiedBy>User</cp:lastModifiedBy>
  <cp:revision>31</cp:revision>
  <cp:lastPrinted>2019-10-29T05:34:00Z</cp:lastPrinted>
  <dcterms:created xsi:type="dcterms:W3CDTF">2019-11-05T06:45:00Z</dcterms:created>
  <dcterms:modified xsi:type="dcterms:W3CDTF">2019-11-27T11:31:00Z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ТИТУЛ">
    <vt:lpwstr>Рощинская ВЭС</vt:lpwstr>
  </property>
  <property fmtid="{D5CDD505-2E9C-101B-9397-08002B2CF9AE}" pid="3" name="Стадия">
    <vt:lpwstr>Проектная документация</vt:lpwstr>
  </property>
  <property fmtid="{D5CDD505-2E9C-101B-9397-08002B2CF9AE}" pid="4" name="Обозначение">
    <vt:lpwstr>ВЭС00085.291.1.3-ППТ</vt:lpwstr>
  </property>
  <property fmtid="{D5CDD505-2E9C-101B-9397-08002B2CF9AE}" pid="5" name="№ тома">
    <vt:lpwstr>ТОМ III</vt:lpwstr>
  </property>
  <property fmtid="{D5CDD505-2E9C-101B-9397-08002B2CF9AE}" pid="6" name="Разраб.">
    <vt:lpwstr>Реброва</vt:lpwstr>
  </property>
  <property fmtid="{D5CDD505-2E9C-101B-9397-08002B2CF9AE}" pid="7" name="Название части тома">
    <vt:lpwstr> </vt:lpwstr>
  </property>
  <property fmtid="{D5CDD505-2E9C-101B-9397-08002B2CF9AE}" pid="8" name="Раздел">
    <vt:lpwstr>Основные технические решения</vt:lpwstr>
  </property>
  <property fmtid="{D5CDD505-2E9C-101B-9397-08002B2CF9AE}" pid="9" name="Подраздел">
    <vt:lpwstr>Состав проектной документации</vt:lpwstr>
  </property>
  <property fmtid="{D5CDD505-2E9C-101B-9397-08002B2CF9AE}" pid="10" name="Проверил">
    <vt:lpwstr>Иванов</vt:lpwstr>
  </property>
  <property fmtid="{D5CDD505-2E9C-101B-9397-08002B2CF9AE}" pid="11" name="Норм. контр.">
    <vt:lpwstr>Пирогова</vt:lpwstr>
  </property>
  <property fmtid="{D5CDD505-2E9C-101B-9397-08002B2CF9AE}" pid="12" name="Шифр Проекта">
    <vt:lpwstr>ВЭС00085.291.1.3</vt:lpwstr>
  </property>
  <property fmtid="{D5CDD505-2E9C-101B-9397-08002B2CF9AE}" pid="13" name="Дата сдачи проекта">
    <vt:lpwstr>11.19</vt:lpwstr>
  </property>
  <property fmtid="{D5CDD505-2E9C-101B-9397-08002B2CF9AE}" pid="14" name="ГИП Инициалы">
    <vt:lpwstr>Е.А.</vt:lpwstr>
  </property>
  <property fmtid="{D5CDD505-2E9C-101B-9397-08002B2CF9AE}" pid="15" name="ГИП Фамилия">
    <vt:lpwstr>Мартьянов</vt:lpwstr>
  </property>
  <property fmtid="{D5CDD505-2E9C-101B-9397-08002B2CF9AE}" pid="16" name="Этап">
    <vt:lpwstr> </vt:lpwstr>
  </property>
</Properties>
</file>