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D83" w:rsidRDefault="004B280F" w:rsidP="004B280F">
      <w:pPr>
        <w:tabs>
          <w:tab w:val="left" w:pos="2794"/>
          <w:tab w:val="center" w:pos="4607"/>
        </w:tabs>
        <w:jc w:val="center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7728" behindDoc="0" locked="0" layoutInCell="1" allowOverlap="1" wp14:anchorId="0F38BCCB" wp14:editId="0EAF73EB">
            <wp:simplePos x="0" y="0"/>
            <wp:positionH relativeFrom="column">
              <wp:posOffset>-680720</wp:posOffset>
            </wp:positionH>
            <wp:positionV relativeFrom="paragraph">
              <wp:posOffset>-396240</wp:posOffset>
            </wp:positionV>
            <wp:extent cx="7437755" cy="1322705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5F" w:rsidRDefault="00A35278" w:rsidP="00A35278">
      <w:pPr>
        <w:suppressAutoHyphens/>
        <w:rPr>
          <w:caps/>
          <w:color w:val="000000"/>
        </w:rPr>
      </w:pPr>
      <w:r w:rsidRPr="00325235">
        <w:rPr>
          <w:color w:val="000000"/>
        </w:rPr>
        <w:t xml:space="preserve">Заказчик </w:t>
      </w:r>
      <w:r w:rsidRPr="00325235">
        <w:rPr>
          <w:caps/>
          <w:color w:val="000000"/>
        </w:rPr>
        <w:t xml:space="preserve">– </w:t>
      </w:r>
      <w:r>
        <w:rPr>
          <w:caps/>
          <w:color w:val="000000"/>
        </w:rPr>
        <w:t>ООО «</w:t>
      </w:r>
      <w:proofErr w:type="spellStart"/>
      <w:r>
        <w:rPr>
          <w:color w:val="000000"/>
        </w:rPr>
        <w:t>Ветропарк</w:t>
      </w:r>
      <w:r w:rsidR="00AD5C8B">
        <w:rPr>
          <w:color w:val="000000"/>
        </w:rPr>
        <w:t>и</w:t>
      </w:r>
      <w:proofErr w:type="spellEnd"/>
      <w:r>
        <w:rPr>
          <w:caps/>
          <w:color w:val="000000"/>
        </w:rPr>
        <w:t xml:space="preserve"> фрв»</w:t>
      </w:r>
    </w:p>
    <w:p w:rsidR="00A35278" w:rsidRDefault="00A35278" w:rsidP="00A35278">
      <w:pPr>
        <w:suppressAutoHyphens/>
        <w:rPr>
          <w:caps/>
          <w:color w:val="000000"/>
        </w:rPr>
      </w:pPr>
    </w:p>
    <w:p w:rsidR="00A35278" w:rsidRDefault="00A35278" w:rsidP="00A35278">
      <w:pPr>
        <w:suppressAutoHyphens/>
        <w:rPr>
          <w:caps/>
          <w:color w:val="000000"/>
        </w:rPr>
      </w:pPr>
    </w:p>
    <w:p w:rsidR="00A35278" w:rsidRPr="00325235" w:rsidRDefault="00A35278" w:rsidP="00A35278">
      <w:pPr>
        <w:suppressAutoHyphens/>
        <w:rPr>
          <w:caps/>
          <w:color w:val="000000"/>
        </w:rPr>
      </w:pPr>
    </w:p>
    <w:p w:rsidR="00A35278" w:rsidRPr="00A70EEE" w:rsidRDefault="00A70EEE" w:rsidP="00A35278">
      <w:pPr>
        <w:suppressAutoHyphens/>
        <w:jc w:val="center"/>
        <w:rPr>
          <w:b/>
          <w:caps/>
          <w:color w:val="000000"/>
        </w:rPr>
      </w:pPr>
      <w:bookmarkStart w:id="0" w:name="стадия_проекта"/>
      <w:r w:rsidRPr="00A70EEE">
        <w:rPr>
          <w:b/>
          <w:caps/>
          <w:sz w:val="32"/>
          <w:szCs w:val="32"/>
        </w:rPr>
        <w:t>документация по планировке территории</w:t>
      </w:r>
      <w:bookmarkEnd w:id="0"/>
    </w:p>
    <w:p w:rsidR="00A35278" w:rsidRPr="00A70EEE" w:rsidRDefault="00A70EEE" w:rsidP="00A35278">
      <w:pPr>
        <w:suppressAutoHyphens/>
        <w:jc w:val="center"/>
        <w:rPr>
          <w:b/>
          <w:caps/>
          <w:color w:val="000000"/>
        </w:rPr>
      </w:pPr>
      <w:proofErr w:type="gramStart"/>
      <w:r w:rsidRPr="00A70EEE">
        <w:rPr>
          <w:b/>
          <w:color w:val="000000"/>
        </w:rPr>
        <w:t>разработана</w:t>
      </w:r>
      <w:proofErr w:type="gramEnd"/>
      <w:r w:rsidRPr="00A70EEE">
        <w:rPr>
          <w:b/>
          <w:color w:val="000000"/>
        </w:rPr>
        <w:t xml:space="preserve"> для размещения объекта</w:t>
      </w:r>
    </w:p>
    <w:p w:rsidR="00A35278" w:rsidRPr="00A70EEE" w:rsidRDefault="00A70EEE" w:rsidP="00A35278">
      <w:pPr>
        <w:pStyle w:val="aff0"/>
        <w:suppressAutoHyphens/>
        <w:ind w:left="142" w:right="113"/>
        <w:rPr>
          <w:b/>
          <w:caps/>
          <w:color w:val="000000"/>
        </w:rPr>
      </w:pPr>
      <w:r w:rsidRPr="00A70EEE">
        <w:rPr>
          <w:b/>
          <w:color w:val="000000"/>
        </w:rPr>
        <w:t>«</w:t>
      </w:r>
      <w:proofErr w:type="spellStart"/>
      <w:r w:rsidR="001E67F7">
        <w:rPr>
          <w:b/>
          <w:color w:val="000000"/>
        </w:rPr>
        <w:t>Золихинская</w:t>
      </w:r>
      <w:proofErr w:type="spellEnd"/>
      <w:r w:rsidR="00A35278" w:rsidRPr="00A70EEE">
        <w:rPr>
          <w:b/>
          <w:color w:val="000000"/>
        </w:rPr>
        <w:t xml:space="preserve"> </w:t>
      </w:r>
      <w:r w:rsidR="00A35278" w:rsidRPr="00A70EEE">
        <w:rPr>
          <w:b/>
          <w:caps/>
          <w:color w:val="000000"/>
        </w:rPr>
        <w:t>ВЭС</w:t>
      </w:r>
      <w:r w:rsidRPr="00A70EEE">
        <w:rPr>
          <w:b/>
          <w:caps/>
          <w:color w:val="000000"/>
        </w:rPr>
        <w:t>»</w:t>
      </w:r>
    </w:p>
    <w:p w:rsidR="00BB76F0" w:rsidRPr="00A70EEE" w:rsidRDefault="00BB76F0" w:rsidP="00A35278">
      <w:pPr>
        <w:pStyle w:val="aff0"/>
        <w:suppressAutoHyphens/>
        <w:rPr>
          <w:b/>
          <w:caps/>
          <w:color w:val="FF0000"/>
        </w:rPr>
      </w:pPr>
    </w:p>
    <w:p w:rsidR="00A70EEE" w:rsidRDefault="00A70EEE" w:rsidP="00A70EEE">
      <w:pPr>
        <w:pStyle w:val="aff0"/>
        <w:suppressAutoHyphens/>
        <w:rPr>
          <w:b/>
          <w:caps/>
        </w:rPr>
      </w:pPr>
      <w:r w:rsidRPr="00A70EEE">
        <w:rPr>
          <w:b/>
          <w:caps/>
        </w:rPr>
        <w:t>ПРОЕКТ ПЛАНИРОВКИ ТЕРРИТОРИИ</w:t>
      </w:r>
    </w:p>
    <w:p w:rsidR="00490F78" w:rsidRPr="00A70EEE" w:rsidRDefault="00490F78" w:rsidP="00FE0DD8">
      <w:pPr>
        <w:pStyle w:val="aff0"/>
        <w:suppressAutoHyphens/>
        <w:rPr>
          <w:b/>
          <w:caps/>
        </w:rPr>
      </w:pPr>
      <w:r>
        <w:rPr>
          <w:b/>
          <w:caps/>
        </w:rPr>
        <w:t>(</w:t>
      </w:r>
      <w:r w:rsidR="005D7019">
        <w:rPr>
          <w:b/>
          <w:caps/>
        </w:rPr>
        <w:t xml:space="preserve">в границах </w:t>
      </w:r>
      <w:r w:rsidR="00FE0DD8" w:rsidRPr="00FE0DD8">
        <w:rPr>
          <w:b/>
          <w:caps/>
        </w:rPr>
        <w:t>ВЫСОКОВСКОГО МУНИЦИПАЛЬНОГО ОБРАЗОВАНИЯ КРАСНОАРМЕЙСКОГО РАЙОНА</w:t>
      </w:r>
      <w:r>
        <w:rPr>
          <w:b/>
          <w:caps/>
        </w:rPr>
        <w:t>)</w:t>
      </w:r>
    </w:p>
    <w:p w:rsidR="00A70EEE" w:rsidRPr="00A70EEE" w:rsidRDefault="00A70EEE" w:rsidP="00A70EEE">
      <w:pPr>
        <w:pStyle w:val="aff0"/>
        <w:suppressAutoHyphens/>
        <w:rPr>
          <w:b/>
          <w:caps/>
        </w:rPr>
      </w:pPr>
    </w:p>
    <w:p w:rsidR="0031448F" w:rsidRDefault="0031448F" w:rsidP="0031448F">
      <w:pPr>
        <w:pStyle w:val="aff0"/>
        <w:suppressAutoHyphens/>
        <w:spacing w:line="240" w:lineRule="auto"/>
        <w:rPr>
          <w:b/>
        </w:rPr>
      </w:pPr>
      <w:r w:rsidRPr="0031448F">
        <w:rPr>
          <w:b/>
        </w:rPr>
        <w:t>Материалы по обоснованию проекта планировки территории.</w:t>
      </w:r>
    </w:p>
    <w:p w:rsidR="0031448F" w:rsidRDefault="0031448F" w:rsidP="0031448F">
      <w:pPr>
        <w:pStyle w:val="aff0"/>
        <w:suppressAutoHyphens/>
        <w:spacing w:line="240" w:lineRule="auto"/>
        <w:rPr>
          <w:b/>
        </w:rPr>
      </w:pPr>
    </w:p>
    <w:p w:rsidR="0031448F" w:rsidRPr="00A70EEE" w:rsidRDefault="0031448F" w:rsidP="0031448F">
      <w:pPr>
        <w:pStyle w:val="aff0"/>
        <w:suppressAutoHyphens/>
        <w:spacing w:line="240" w:lineRule="auto"/>
        <w:rPr>
          <w:caps/>
        </w:rPr>
      </w:pPr>
      <w:r w:rsidRPr="0031448F">
        <w:rPr>
          <w:b/>
        </w:rPr>
        <w:t>Пояснительная записка</w:t>
      </w:r>
    </w:p>
    <w:p w:rsidR="0031448F" w:rsidRDefault="0031448F" w:rsidP="0031448F">
      <w:pPr>
        <w:pStyle w:val="aff0"/>
        <w:suppressAutoHyphens/>
        <w:spacing w:before="240" w:after="240" w:line="240" w:lineRule="auto"/>
        <w:ind w:right="-23"/>
        <w:rPr>
          <w:caps/>
          <w:color w:val="000000" w:themeColor="text1"/>
          <w:szCs w:val="28"/>
        </w:rPr>
      </w:pPr>
    </w:p>
    <w:p w:rsidR="0031448F" w:rsidRPr="0031448F" w:rsidRDefault="0031448F" w:rsidP="0031448F">
      <w:pPr>
        <w:pStyle w:val="aff0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 w:rsidRPr="00325235">
        <w:rPr>
          <w:caps/>
          <w:color w:val="000000" w:themeColor="text1"/>
          <w:szCs w:val="28"/>
        </w:rPr>
        <w:fldChar w:fldCharType="begin"/>
      </w:r>
      <w:r w:rsidRPr="00325235">
        <w:rPr>
          <w:caps/>
          <w:color w:val="000000" w:themeColor="text1"/>
          <w:szCs w:val="28"/>
        </w:rPr>
        <w:instrText xml:space="preserve"> DOCPROPERTY  Обозначение  \* MERGEFORMAT </w:instrText>
      </w:r>
      <w:r w:rsidRPr="00325235">
        <w:rPr>
          <w:caps/>
          <w:color w:val="000000" w:themeColor="text1"/>
          <w:szCs w:val="28"/>
        </w:rPr>
        <w:fldChar w:fldCharType="separate"/>
      </w:r>
      <w:r w:rsidR="00AD5C8B">
        <w:rPr>
          <w:caps/>
          <w:color w:val="000000" w:themeColor="text1"/>
          <w:szCs w:val="28"/>
        </w:rPr>
        <w:t>ВЭС00085.291.1.2-ППТ</w:t>
      </w:r>
      <w:proofErr w:type="gramStart"/>
      <w:r w:rsidRPr="00325235">
        <w:rPr>
          <w:caps/>
          <w:color w:val="000000" w:themeColor="text1"/>
          <w:szCs w:val="28"/>
        </w:rPr>
        <w:fldChar w:fldCharType="end"/>
      </w:r>
      <w:r>
        <w:rPr>
          <w:caps/>
          <w:color w:val="000000" w:themeColor="text1"/>
          <w:szCs w:val="28"/>
        </w:rPr>
        <w:t>-</w:t>
      </w:r>
      <w:proofErr w:type="gramEnd"/>
      <w:r>
        <w:rPr>
          <w:caps/>
          <w:color w:val="000000" w:themeColor="text1"/>
          <w:szCs w:val="28"/>
        </w:rPr>
        <w:t>МО-ПЗ</w:t>
      </w:r>
    </w:p>
    <w:p w:rsidR="00D8496A" w:rsidRPr="0031448F" w:rsidRDefault="0031448F" w:rsidP="0031448F">
      <w:pPr>
        <w:pStyle w:val="aff0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>
        <w:rPr>
          <w:caps/>
          <w:color w:val="000000" w:themeColor="text1"/>
          <w:szCs w:val="28"/>
        </w:rPr>
        <w:t xml:space="preserve">Том </w:t>
      </w:r>
      <w:r>
        <w:rPr>
          <w:caps/>
          <w:color w:val="000000" w:themeColor="text1"/>
          <w:szCs w:val="28"/>
          <w:lang w:val="en-US"/>
        </w:rPr>
        <w:t>iII</w:t>
      </w:r>
    </w:p>
    <w:p w:rsidR="00D8496A" w:rsidRPr="00325235" w:rsidRDefault="00D8496A" w:rsidP="00A70EEE">
      <w:pPr>
        <w:pStyle w:val="aff0"/>
        <w:suppressAutoHyphens/>
        <w:spacing w:before="240" w:after="240"/>
        <w:ind w:right="-23"/>
        <w:rPr>
          <w:caps/>
          <w:color w:val="000000" w:themeColor="text1"/>
          <w:szCs w:val="28"/>
        </w:rPr>
      </w:pPr>
    </w:p>
    <w:tbl>
      <w:tblPr>
        <w:tblpPr w:leftFromText="180" w:rightFromText="180" w:vertAnchor="text" w:horzAnchor="page" w:tblpX="1356" w:tblpY="13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1062"/>
        <w:gridCol w:w="923"/>
        <w:gridCol w:w="851"/>
      </w:tblGrid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Изм.</w:t>
            </w: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ind w:left="-88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№ док.</w:t>
            </w: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Подп.</w:t>
            </w: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Дата</w:t>
            </w: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  <w:lang w:val="en-US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ind w:left="-129" w:right="-87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</w:tr>
    </w:tbl>
    <w:p w:rsidR="004B280F" w:rsidRDefault="004B280F" w:rsidP="00D07942">
      <w:pPr>
        <w:pStyle w:val="aff0"/>
        <w:spacing w:before="240" w:after="240"/>
        <w:ind w:right="-23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br w:type="page"/>
      </w:r>
    </w:p>
    <w:p w:rsidR="00BB76F0" w:rsidRPr="00325235" w:rsidRDefault="004B280F" w:rsidP="004C08D9">
      <w:pPr>
        <w:pStyle w:val="aff0"/>
        <w:suppressAutoHyphens/>
        <w:spacing w:before="240" w:after="240"/>
        <w:ind w:right="-23"/>
        <w:rPr>
          <w:caps/>
          <w:color w:val="000000" w:themeColor="text1"/>
          <w:sz w:val="32"/>
          <w:szCs w:val="32"/>
        </w:rPr>
      </w:pPr>
      <w:r w:rsidRPr="00325235">
        <w:rPr>
          <w:caps/>
          <w:szCs w:val="28"/>
        </w:rPr>
        <w:lastRenderedPageBreak/>
        <w:t>ООО «</w:t>
      </w:r>
      <w:r w:rsidRPr="00325235">
        <w:rPr>
          <w:caps/>
          <w:szCs w:val="28"/>
          <w:lang w:val="en-US"/>
        </w:rPr>
        <w:t>EPCM</w:t>
      </w:r>
      <w:r w:rsidR="003C2BD6">
        <w:rPr>
          <w:caps/>
          <w:szCs w:val="28"/>
        </w:rPr>
        <w:t xml:space="preserve"> </w:t>
      </w:r>
      <w:r w:rsidR="003C2BD6" w:rsidRPr="00325235">
        <w:rPr>
          <w:szCs w:val="28"/>
        </w:rPr>
        <w:t>Сибири</w:t>
      </w:r>
      <w:r w:rsidRPr="00325235">
        <w:rPr>
          <w:caps/>
          <w:szCs w:val="28"/>
        </w:rPr>
        <w:t>»</w:t>
      </w:r>
    </w:p>
    <w:p w:rsidR="00BB76F0" w:rsidRPr="00325235" w:rsidRDefault="00BB76F0" w:rsidP="004C08D9">
      <w:pPr>
        <w:suppressAutoHyphens/>
        <w:jc w:val="center"/>
        <w:rPr>
          <w:caps/>
          <w:color w:val="000000"/>
        </w:rPr>
      </w:pPr>
    </w:p>
    <w:p w:rsidR="00DD1D83" w:rsidRPr="00325235" w:rsidRDefault="00DD1D83" w:rsidP="004C08D9">
      <w:pPr>
        <w:suppressAutoHyphens/>
        <w:jc w:val="center"/>
        <w:rPr>
          <w:caps/>
          <w:color w:val="000000"/>
        </w:rPr>
      </w:pPr>
    </w:p>
    <w:p w:rsidR="00DD1D83" w:rsidRPr="00325235" w:rsidRDefault="00556919" w:rsidP="004C08D9">
      <w:pPr>
        <w:suppressAutoHyphens/>
        <w:ind w:left="426"/>
        <w:rPr>
          <w:caps/>
          <w:color w:val="000000"/>
        </w:rPr>
      </w:pPr>
      <w:r w:rsidRPr="00325235">
        <w:rPr>
          <w:color w:val="000000"/>
        </w:rPr>
        <w:t xml:space="preserve">Заказчик </w:t>
      </w:r>
      <w:r w:rsidRPr="00325235">
        <w:rPr>
          <w:caps/>
          <w:color w:val="000000"/>
        </w:rPr>
        <w:t xml:space="preserve">– </w:t>
      </w:r>
      <w:r>
        <w:rPr>
          <w:caps/>
          <w:color w:val="000000"/>
        </w:rPr>
        <w:t>ООО «</w:t>
      </w:r>
      <w:proofErr w:type="spellStart"/>
      <w:r>
        <w:rPr>
          <w:color w:val="000000"/>
        </w:rPr>
        <w:t>Ветропарк</w:t>
      </w:r>
      <w:r w:rsidR="00AD5C8B">
        <w:rPr>
          <w:color w:val="000000"/>
        </w:rPr>
        <w:t>и</w:t>
      </w:r>
      <w:proofErr w:type="spellEnd"/>
      <w:r>
        <w:rPr>
          <w:caps/>
          <w:color w:val="000000"/>
        </w:rPr>
        <w:t xml:space="preserve"> фрв»</w:t>
      </w:r>
    </w:p>
    <w:p w:rsidR="00DD1D83" w:rsidRPr="00325235" w:rsidRDefault="00DD1D83" w:rsidP="004C08D9">
      <w:pPr>
        <w:suppressAutoHyphens/>
        <w:jc w:val="center"/>
        <w:rPr>
          <w:caps/>
          <w:color w:val="000000"/>
        </w:rPr>
      </w:pPr>
    </w:p>
    <w:p w:rsidR="00887D5F" w:rsidRPr="00325235" w:rsidRDefault="00887D5F" w:rsidP="00887D5F">
      <w:pPr>
        <w:suppressAutoHyphens/>
        <w:jc w:val="center"/>
        <w:rPr>
          <w:caps/>
          <w:color w:val="000000"/>
        </w:rPr>
      </w:pPr>
    </w:p>
    <w:p w:rsidR="00F57D0E" w:rsidRPr="00A70EEE" w:rsidRDefault="00F57D0E" w:rsidP="00F57D0E">
      <w:pPr>
        <w:suppressAutoHyphens/>
        <w:jc w:val="center"/>
        <w:rPr>
          <w:b/>
          <w:caps/>
          <w:color w:val="000000"/>
        </w:rPr>
      </w:pPr>
      <w:r w:rsidRPr="00A70EEE">
        <w:rPr>
          <w:b/>
          <w:caps/>
          <w:sz w:val="32"/>
          <w:szCs w:val="32"/>
        </w:rPr>
        <w:t>документация по планировке территории</w:t>
      </w:r>
    </w:p>
    <w:p w:rsidR="00F57D0E" w:rsidRPr="00A70EEE" w:rsidRDefault="00F57D0E" w:rsidP="00F57D0E">
      <w:pPr>
        <w:suppressAutoHyphens/>
        <w:jc w:val="center"/>
        <w:rPr>
          <w:b/>
          <w:caps/>
          <w:color w:val="000000"/>
        </w:rPr>
      </w:pPr>
      <w:proofErr w:type="gramStart"/>
      <w:r w:rsidRPr="00A70EEE">
        <w:rPr>
          <w:b/>
          <w:color w:val="000000"/>
        </w:rPr>
        <w:t>разработана</w:t>
      </w:r>
      <w:proofErr w:type="gramEnd"/>
      <w:r w:rsidRPr="00A70EEE">
        <w:rPr>
          <w:b/>
          <w:color w:val="000000"/>
        </w:rPr>
        <w:t xml:space="preserve"> для размещения объекта</w:t>
      </w:r>
    </w:p>
    <w:p w:rsidR="00F57D0E" w:rsidRPr="00A70EEE" w:rsidRDefault="00F57D0E" w:rsidP="00F57D0E">
      <w:pPr>
        <w:pStyle w:val="aff0"/>
        <w:suppressAutoHyphens/>
        <w:ind w:left="142" w:right="113"/>
        <w:rPr>
          <w:b/>
          <w:caps/>
          <w:color w:val="000000"/>
        </w:rPr>
      </w:pPr>
      <w:r w:rsidRPr="00A70EEE">
        <w:rPr>
          <w:b/>
          <w:color w:val="000000"/>
        </w:rPr>
        <w:t>«</w:t>
      </w:r>
      <w:proofErr w:type="spellStart"/>
      <w:r w:rsidR="001E67F7">
        <w:rPr>
          <w:b/>
          <w:color w:val="000000"/>
        </w:rPr>
        <w:t>Золихин</w:t>
      </w:r>
      <w:r w:rsidR="00276477">
        <w:rPr>
          <w:b/>
          <w:color w:val="000000"/>
        </w:rPr>
        <w:t>ская</w:t>
      </w:r>
      <w:proofErr w:type="spellEnd"/>
      <w:r w:rsidRPr="00A70EEE">
        <w:rPr>
          <w:b/>
          <w:color w:val="000000"/>
        </w:rPr>
        <w:t xml:space="preserve"> </w:t>
      </w:r>
      <w:r w:rsidRPr="00A70EEE">
        <w:rPr>
          <w:b/>
          <w:caps/>
          <w:color w:val="000000"/>
        </w:rPr>
        <w:t>ВЭС»</w:t>
      </w:r>
    </w:p>
    <w:p w:rsidR="00F57D0E" w:rsidRPr="00A70EEE" w:rsidRDefault="00F57D0E" w:rsidP="00F57D0E">
      <w:pPr>
        <w:pStyle w:val="aff0"/>
        <w:suppressAutoHyphens/>
        <w:rPr>
          <w:b/>
          <w:caps/>
          <w:color w:val="FF0000"/>
        </w:rPr>
      </w:pPr>
    </w:p>
    <w:p w:rsidR="00F57D0E" w:rsidRDefault="00F57D0E" w:rsidP="00F57D0E">
      <w:pPr>
        <w:pStyle w:val="aff0"/>
        <w:suppressAutoHyphens/>
        <w:rPr>
          <w:b/>
          <w:caps/>
        </w:rPr>
      </w:pPr>
      <w:r w:rsidRPr="00A70EEE">
        <w:rPr>
          <w:b/>
          <w:caps/>
        </w:rPr>
        <w:t>ПРОЕКТ ПЛАНИРОВКИ ТЕРРИТОРИИ</w:t>
      </w:r>
    </w:p>
    <w:p w:rsidR="00FE0DD8" w:rsidRDefault="005D7019" w:rsidP="00FE0DD8">
      <w:pPr>
        <w:pStyle w:val="aff0"/>
        <w:suppressAutoHyphens/>
        <w:rPr>
          <w:b/>
          <w:caps/>
        </w:rPr>
      </w:pPr>
      <w:proofErr w:type="gramStart"/>
      <w:r w:rsidRPr="005D7019">
        <w:rPr>
          <w:b/>
          <w:caps/>
        </w:rPr>
        <w:t xml:space="preserve">(В ГРАНИЦАХ </w:t>
      </w:r>
      <w:r w:rsidR="00FE0DD8" w:rsidRPr="00FE0DD8">
        <w:rPr>
          <w:b/>
          <w:caps/>
        </w:rPr>
        <w:t xml:space="preserve">ВЫСОКОВСКОГО МУНИЦИПАЛЬНОГО </w:t>
      </w:r>
      <w:proofErr w:type="gramEnd"/>
    </w:p>
    <w:p w:rsidR="00F57D0E" w:rsidRPr="00A70EEE" w:rsidRDefault="00FE0DD8" w:rsidP="00FE0DD8">
      <w:pPr>
        <w:pStyle w:val="aff0"/>
        <w:suppressAutoHyphens/>
        <w:rPr>
          <w:b/>
          <w:caps/>
        </w:rPr>
      </w:pPr>
      <w:proofErr w:type="gramStart"/>
      <w:r w:rsidRPr="00FE0DD8">
        <w:rPr>
          <w:b/>
          <w:caps/>
        </w:rPr>
        <w:t>ОБРАЗОВАНИЯ КРАСНОАРМЕЙСКОГО РАЙОНА</w:t>
      </w:r>
      <w:r w:rsidR="005D7019" w:rsidRPr="005D7019">
        <w:rPr>
          <w:b/>
          <w:caps/>
        </w:rPr>
        <w:t>)</w:t>
      </w:r>
      <w:proofErr w:type="gramEnd"/>
    </w:p>
    <w:p w:rsidR="0031448F" w:rsidRDefault="0031448F" w:rsidP="00F57D0E">
      <w:pPr>
        <w:pStyle w:val="aff0"/>
        <w:suppressAutoHyphens/>
        <w:spacing w:line="240" w:lineRule="auto"/>
        <w:rPr>
          <w:b/>
        </w:rPr>
      </w:pPr>
      <w:r w:rsidRPr="0031448F">
        <w:rPr>
          <w:b/>
        </w:rPr>
        <w:t>Материалы по обоснованию проекта планировки территории.</w:t>
      </w:r>
    </w:p>
    <w:p w:rsidR="0031448F" w:rsidRDefault="0031448F" w:rsidP="00F57D0E">
      <w:pPr>
        <w:pStyle w:val="aff0"/>
        <w:suppressAutoHyphens/>
        <w:spacing w:line="240" w:lineRule="auto"/>
        <w:rPr>
          <w:b/>
        </w:rPr>
      </w:pPr>
    </w:p>
    <w:p w:rsidR="00F57D0E" w:rsidRPr="00A70EEE" w:rsidRDefault="0031448F" w:rsidP="00F57D0E">
      <w:pPr>
        <w:pStyle w:val="aff0"/>
        <w:suppressAutoHyphens/>
        <w:spacing w:line="240" w:lineRule="auto"/>
        <w:rPr>
          <w:caps/>
        </w:rPr>
      </w:pPr>
      <w:r w:rsidRPr="0031448F">
        <w:rPr>
          <w:b/>
        </w:rPr>
        <w:t>Пояснительная записка</w:t>
      </w:r>
    </w:p>
    <w:p w:rsidR="00F57D0E" w:rsidRDefault="00F57D0E" w:rsidP="00F57D0E">
      <w:pPr>
        <w:pStyle w:val="aff0"/>
        <w:suppressAutoHyphens/>
        <w:spacing w:before="240" w:after="240" w:line="240" w:lineRule="auto"/>
        <w:ind w:right="-23"/>
        <w:rPr>
          <w:caps/>
          <w:color w:val="000000" w:themeColor="text1"/>
          <w:szCs w:val="28"/>
        </w:rPr>
      </w:pPr>
    </w:p>
    <w:p w:rsidR="00887D5F" w:rsidRPr="0031448F" w:rsidRDefault="00F57D0E" w:rsidP="00F57D0E">
      <w:pPr>
        <w:pStyle w:val="aff0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 w:rsidRPr="00325235">
        <w:rPr>
          <w:caps/>
          <w:color w:val="000000" w:themeColor="text1"/>
          <w:szCs w:val="28"/>
        </w:rPr>
        <w:fldChar w:fldCharType="begin"/>
      </w:r>
      <w:r w:rsidRPr="00325235">
        <w:rPr>
          <w:caps/>
          <w:color w:val="000000" w:themeColor="text1"/>
          <w:szCs w:val="28"/>
        </w:rPr>
        <w:instrText xml:space="preserve"> DOCPROPERTY  Обозначение  \* MERGEFORMAT </w:instrText>
      </w:r>
      <w:r w:rsidRPr="00325235">
        <w:rPr>
          <w:caps/>
          <w:color w:val="000000" w:themeColor="text1"/>
          <w:szCs w:val="28"/>
        </w:rPr>
        <w:fldChar w:fldCharType="separate"/>
      </w:r>
      <w:r w:rsidR="00AD5C8B">
        <w:rPr>
          <w:caps/>
          <w:color w:val="000000" w:themeColor="text1"/>
          <w:szCs w:val="28"/>
        </w:rPr>
        <w:t>ВЭС00085.291.1.2-ППТ</w:t>
      </w:r>
      <w:proofErr w:type="gramStart"/>
      <w:r w:rsidRPr="00325235">
        <w:rPr>
          <w:caps/>
          <w:color w:val="000000" w:themeColor="text1"/>
          <w:szCs w:val="28"/>
        </w:rPr>
        <w:fldChar w:fldCharType="end"/>
      </w:r>
      <w:r>
        <w:rPr>
          <w:caps/>
          <w:color w:val="000000" w:themeColor="text1"/>
          <w:szCs w:val="28"/>
        </w:rPr>
        <w:t>-</w:t>
      </w:r>
      <w:proofErr w:type="gramEnd"/>
      <w:r w:rsidR="0031448F">
        <w:rPr>
          <w:caps/>
          <w:color w:val="000000" w:themeColor="text1"/>
          <w:szCs w:val="28"/>
        </w:rPr>
        <w:t>МО-ПЗ</w:t>
      </w:r>
    </w:p>
    <w:p w:rsidR="00F57D0E" w:rsidRPr="00325235" w:rsidRDefault="008F70FA" w:rsidP="00F57D0E">
      <w:pPr>
        <w:pStyle w:val="aff0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>
        <w:rPr>
          <w:caps/>
          <w:color w:val="000000" w:themeColor="text1"/>
          <w:szCs w:val="28"/>
        </w:rPr>
        <w:t xml:space="preserve">Том </w:t>
      </w:r>
      <w:r>
        <w:rPr>
          <w:caps/>
          <w:color w:val="000000" w:themeColor="text1"/>
          <w:szCs w:val="28"/>
          <w:lang w:val="en-US"/>
        </w:rPr>
        <w:t>i</w:t>
      </w:r>
      <w:r w:rsidR="0031448F">
        <w:rPr>
          <w:caps/>
          <w:color w:val="000000" w:themeColor="text1"/>
          <w:szCs w:val="28"/>
          <w:lang w:val="en-US"/>
        </w:rPr>
        <w:t>II</w:t>
      </w:r>
    </w:p>
    <w:tbl>
      <w:tblPr>
        <w:tblpPr w:leftFromText="180" w:rightFromText="180" w:vertAnchor="text" w:horzAnchor="page" w:tblpX="1356" w:tblpY="13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1062"/>
        <w:gridCol w:w="923"/>
        <w:gridCol w:w="851"/>
      </w:tblGrid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Изм.</w:t>
            </w: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ind w:left="-88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№ док.</w:t>
            </w: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Подп.</w:t>
            </w: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Дата</w:t>
            </w: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  <w:lang w:val="en-US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ind w:left="-129" w:right="-87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</w:tr>
    </w:tbl>
    <w:p w:rsidR="00CE55C5" w:rsidRDefault="00CE55C5" w:rsidP="00AD5C8B">
      <w:pPr>
        <w:pStyle w:val="aff0"/>
        <w:spacing w:before="240" w:after="240"/>
        <w:ind w:right="-23"/>
        <w:jc w:val="left"/>
      </w:pPr>
    </w:p>
    <w:p w:rsidR="00DA0CC5" w:rsidRDefault="000F19D0" w:rsidP="00D731BD">
      <w:pPr>
        <w:pStyle w:val="aff0"/>
        <w:spacing w:before="240" w:after="240"/>
        <w:ind w:right="-23"/>
      </w:pPr>
      <w:r w:rsidRPr="000F19D0">
        <w:rPr>
          <w:noProof/>
          <w:szCs w:val="28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-1452880</wp:posOffset>
            </wp:positionH>
            <wp:positionV relativeFrom="paragraph">
              <wp:posOffset>7620</wp:posOffset>
            </wp:positionV>
            <wp:extent cx="6358466" cy="257567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466" cy="257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476E" w:rsidRDefault="0027435F" w:rsidP="00D731BD">
      <w:pPr>
        <w:pStyle w:val="aff0"/>
        <w:spacing w:before="240" w:after="240"/>
        <w:ind w:right="-23"/>
      </w:pPr>
      <w:r>
        <w:rPr>
          <w:noProof/>
          <w:color w:val="000000"/>
        </w:rPr>
        <w:drawing>
          <wp:anchor distT="0" distB="0" distL="114300" distR="114300" simplePos="0" relativeHeight="251670016" behindDoc="1" locked="0" layoutInCell="1" allowOverlap="1" wp14:anchorId="57A25E5D" wp14:editId="0B0B00DC">
            <wp:simplePos x="0" y="0"/>
            <wp:positionH relativeFrom="column">
              <wp:posOffset>1383030</wp:posOffset>
            </wp:positionH>
            <wp:positionV relativeFrom="paragraph">
              <wp:posOffset>318135</wp:posOffset>
            </wp:positionV>
            <wp:extent cx="1568854" cy="1541330"/>
            <wp:effectExtent l="76200" t="76200" r="69850" b="5905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ечать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1650">
                      <a:off x="0" y="0"/>
                      <a:ext cx="1568854" cy="154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D83" w:rsidRPr="00A87616" w:rsidRDefault="00DD1D83" w:rsidP="00DD1D83">
      <w:pPr>
        <w:ind w:left="284"/>
        <w:contextualSpacing/>
        <w:rPr>
          <w:szCs w:val="28"/>
        </w:rPr>
      </w:pPr>
      <w:r w:rsidRPr="00A87616">
        <w:rPr>
          <w:szCs w:val="28"/>
        </w:rPr>
        <w:t>Технический директор</w:t>
      </w:r>
      <w:r w:rsidR="00124E70">
        <w:rPr>
          <w:szCs w:val="28"/>
        </w:rPr>
        <w:t xml:space="preserve"> </w:t>
      </w:r>
      <w:r w:rsidRPr="00A87616">
        <w:rPr>
          <w:szCs w:val="28"/>
        </w:rPr>
        <w:t>___________</w:t>
      </w:r>
      <w:r w:rsidR="000F19D0" w:rsidRPr="000F19D0">
        <w:rPr>
          <w:szCs w:val="28"/>
        </w:rPr>
        <w:t xml:space="preserve"> </w:t>
      </w:r>
      <w:r w:rsidRPr="00A87616">
        <w:rPr>
          <w:szCs w:val="28"/>
        </w:rPr>
        <w:t xml:space="preserve">_________________ </w:t>
      </w:r>
      <w:r w:rsidR="000F19D0">
        <w:rPr>
          <w:szCs w:val="28"/>
        </w:rPr>
        <w:t>Лушников</w:t>
      </w:r>
      <w:r w:rsidRPr="00A87616">
        <w:rPr>
          <w:szCs w:val="28"/>
        </w:rPr>
        <w:t xml:space="preserve"> </w:t>
      </w:r>
      <w:r w:rsidR="000F19D0">
        <w:rPr>
          <w:szCs w:val="28"/>
        </w:rPr>
        <w:t>А</w:t>
      </w:r>
      <w:r w:rsidRPr="00A87616">
        <w:rPr>
          <w:szCs w:val="28"/>
        </w:rPr>
        <w:t>.</w:t>
      </w:r>
      <w:r w:rsidR="000F19D0">
        <w:rPr>
          <w:szCs w:val="28"/>
        </w:rPr>
        <w:t>А</w:t>
      </w:r>
      <w:r w:rsidRPr="00A87616">
        <w:rPr>
          <w:szCs w:val="28"/>
        </w:rPr>
        <w:t>.</w:t>
      </w:r>
      <w:r w:rsidR="004C18A8" w:rsidRPr="004C18A8">
        <w:rPr>
          <w:noProof/>
          <w:szCs w:val="28"/>
        </w:rPr>
        <w:t xml:space="preserve"> </w:t>
      </w:r>
    </w:p>
    <w:p w:rsidR="00DD1D83" w:rsidRPr="00A87616" w:rsidRDefault="0027435F" w:rsidP="00DD1D83">
      <w:pPr>
        <w:ind w:left="284"/>
        <w:contextualSpacing/>
        <w:rPr>
          <w:szCs w:val="28"/>
        </w:rPr>
      </w:pPr>
      <w:r w:rsidRPr="00575652">
        <w:rPr>
          <w:noProof/>
          <w:sz w:val="12"/>
          <w:szCs w:val="12"/>
        </w:rPr>
        <w:drawing>
          <wp:anchor distT="0" distB="0" distL="114300" distR="114300" simplePos="0" relativeHeight="251672064" behindDoc="0" locked="0" layoutInCell="1" allowOverlap="1" wp14:anchorId="10C5A1A4" wp14:editId="08D6C375">
            <wp:simplePos x="0" y="0"/>
            <wp:positionH relativeFrom="column">
              <wp:posOffset>2697480</wp:posOffset>
            </wp:positionH>
            <wp:positionV relativeFrom="paragraph">
              <wp:posOffset>146050</wp:posOffset>
            </wp:positionV>
            <wp:extent cx="1695251" cy="686254"/>
            <wp:effectExtent l="0" t="0" r="0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251" cy="6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D83" w:rsidRPr="00A87616" w:rsidRDefault="00DD1D83" w:rsidP="00DD1D83">
      <w:pPr>
        <w:ind w:left="284"/>
        <w:contextualSpacing/>
        <w:rPr>
          <w:szCs w:val="28"/>
        </w:rPr>
      </w:pPr>
      <w:r w:rsidRPr="00A87616">
        <w:rPr>
          <w:szCs w:val="28"/>
        </w:rPr>
        <w:t>Главный инженер проекта</w:t>
      </w:r>
      <w:r w:rsidR="00124E70">
        <w:rPr>
          <w:szCs w:val="28"/>
        </w:rPr>
        <w:t xml:space="preserve"> </w:t>
      </w:r>
      <w:r w:rsidRPr="00A87616">
        <w:rPr>
          <w:szCs w:val="28"/>
        </w:rPr>
        <w:t xml:space="preserve">____________________________ </w:t>
      </w:r>
      <w:r w:rsidR="00947D3A" w:rsidRPr="00DA0CC5">
        <w:rPr>
          <w:szCs w:val="28"/>
        </w:rPr>
        <w:fldChar w:fldCharType="begin"/>
      </w:r>
      <w:r w:rsidR="00947D3A" w:rsidRPr="00DA0CC5">
        <w:rPr>
          <w:szCs w:val="28"/>
        </w:rPr>
        <w:instrText xml:space="preserve"> DOCPROPERTY  "</w:instrText>
      </w:r>
      <w:r w:rsidR="00947D3A">
        <w:rPr>
          <w:szCs w:val="28"/>
        </w:rPr>
        <w:instrText>ГИП Фамилия</w:instrText>
      </w:r>
      <w:r w:rsidR="00947D3A" w:rsidRPr="00DA0CC5">
        <w:rPr>
          <w:szCs w:val="28"/>
        </w:rPr>
        <w:instrText xml:space="preserve">"  \* MERGEFORMAT </w:instrText>
      </w:r>
      <w:r w:rsidR="00947D3A" w:rsidRPr="00DA0CC5">
        <w:rPr>
          <w:szCs w:val="28"/>
        </w:rPr>
        <w:fldChar w:fldCharType="separate"/>
      </w:r>
      <w:r w:rsidR="001A4B99" w:rsidRPr="001A4B99">
        <w:rPr>
          <w:bCs/>
          <w:szCs w:val="28"/>
        </w:rPr>
        <w:t>Мартьянов</w:t>
      </w:r>
      <w:r w:rsidR="00947D3A" w:rsidRPr="00DA0CC5">
        <w:rPr>
          <w:szCs w:val="28"/>
        </w:rPr>
        <w:fldChar w:fldCharType="end"/>
      </w:r>
      <w:r w:rsidR="00947D3A">
        <w:rPr>
          <w:szCs w:val="28"/>
        </w:rPr>
        <w:t xml:space="preserve"> </w:t>
      </w:r>
      <w:r w:rsidR="00947D3A" w:rsidRPr="00DA0CC5">
        <w:rPr>
          <w:szCs w:val="28"/>
        </w:rPr>
        <w:fldChar w:fldCharType="begin"/>
      </w:r>
      <w:r w:rsidR="00947D3A" w:rsidRPr="00DA0CC5">
        <w:rPr>
          <w:szCs w:val="28"/>
        </w:rPr>
        <w:instrText xml:space="preserve"> DOCPROPERTY  "</w:instrText>
      </w:r>
      <w:r w:rsidR="00947D3A">
        <w:rPr>
          <w:szCs w:val="28"/>
        </w:rPr>
        <w:instrText>ГИП Инициалы</w:instrText>
      </w:r>
      <w:r w:rsidR="00947D3A" w:rsidRPr="00DA0CC5">
        <w:rPr>
          <w:szCs w:val="28"/>
        </w:rPr>
        <w:instrText xml:space="preserve">"  \* MERGEFORMAT </w:instrText>
      </w:r>
      <w:r w:rsidR="00947D3A" w:rsidRPr="00DA0CC5">
        <w:rPr>
          <w:szCs w:val="28"/>
        </w:rPr>
        <w:fldChar w:fldCharType="separate"/>
      </w:r>
      <w:r w:rsidR="001A4B99" w:rsidRPr="001A4B99">
        <w:rPr>
          <w:bCs/>
          <w:szCs w:val="28"/>
        </w:rPr>
        <w:t>Е</w:t>
      </w:r>
      <w:r w:rsidR="001A4B99">
        <w:rPr>
          <w:szCs w:val="28"/>
        </w:rPr>
        <w:t>.А.</w:t>
      </w:r>
      <w:r w:rsidR="00947D3A" w:rsidRPr="00DA0CC5">
        <w:rPr>
          <w:szCs w:val="28"/>
        </w:rPr>
        <w:fldChar w:fldCharType="end"/>
      </w:r>
    </w:p>
    <w:p w:rsidR="001C6F51" w:rsidRDefault="001C6F51" w:rsidP="001C6F51"/>
    <w:p w:rsidR="00D07942" w:rsidRPr="00AC5304" w:rsidRDefault="00D07942" w:rsidP="001C6F51">
      <w:pPr>
        <w:sectPr w:rsidR="00D07942" w:rsidRPr="00AC5304" w:rsidSect="0031688C">
          <w:headerReference w:type="default" r:id="rId13"/>
          <w:footerReference w:type="default" r:id="rId14"/>
          <w:footerReference w:type="first" r:id="rId15"/>
          <w:pgSz w:w="11907" w:h="16840" w:code="9"/>
          <w:pgMar w:top="-652" w:right="454" w:bottom="454" w:left="1134" w:header="426" w:footer="397" w:gutter="0"/>
          <w:pgNumType w:start="1"/>
          <w:cols w:space="720"/>
          <w:titlePg/>
        </w:sectPr>
      </w:pPr>
    </w:p>
    <w:p w:rsidR="00EB4AD3" w:rsidRPr="00DD6841" w:rsidRDefault="00EB4AD3" w:rsidP="00C87EF8">
      <w:pPr>
        <w:pStyle w:val="1"/>
        <w:numPr>
          <w:ilvl w:val="0"/>
          <w:numId w:val="0"/>
        </w:numPr>
      </w:pPr>
      <w:bookmarkStart w:id="1" w:name="_Toc26176805"/>
      <w:bookmarkStart w:id="2" w:name="Содержание"/>
      <w:r w:rsidRPr="00FA22B7">
        <w:lastRenderedPageBreak/>
        <w:t>Содержание тома</w:t>
      </w:r>
      <w:bookmarkEnd w:id="1"/>
      <w:r>
        <w:t xml:space="preserve"> </w:t>
      </w:r>
    </w:p>
    <w:bookmarkEnd w:id="2" w:displacedByCustomXml="next"/>
    <w:sdt>
      <w:sdtPr>
        <w:rPr>
          <w:rFonts w:ascii="Times New Roman" w:eastAsia="Times New Roman" w:hAnsi="Times New Roman" w:cs="Times New Roman"/>
          <w:b w:val="0"/>
          <w:bCs/>
          <w:color w:val="auto"/>
          <w:sz w:val="24"/>
          <w:szCs w:val="28"/>
        </w:rPr>
        <w:id w:val="384767369"/>
        <w:docPartObj>
          <w:docPartGallery w:val="Table of Contents"/>
          <w:docPartUnique/>
        </w:docPartObj>
      </w:sdtPr>
      <w:sdtEndPr>
        <w:rPr>
          <w:sz w:val="28"/>
          <w:szCs w:val="24"/>
        </w:rPr>
      </w:sdtEndPr>
      <w:sdtContent>
        <w:p w:rsidR="00EB4AD3" w:rsidRPr="004021C4" w:rsidRDefault="00EB4AD3" w:rsidP="00C87EF8">
          <w:pPr>
            <w:pStyle w:val="afffffff3"/>
            <w:numPr>
              <w:ilvl w:val="0"/>
              <w:numId w:val="0"/>
            </w:numPr>
            <w:ind w:left="709"/>
            <w:rPr>
              <w:sz w:val="12"/>
            </w:rPr>
          </w:pPr>
        </w:p>
        <w:p w:rsidR="00621378" w:rsidRDefault="00EB4AD3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6176805" w:history="1">
            <w:r w:rsidR="00621378" w:rsidRPr="00AA7314">
              <w:rPr>
                <w:rStyle w:val="aff1"/>
                <w:noProof/>
              </w:rPr>
              <w:t>Содержание тома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_Toc26176805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2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06" w:history="1">
            <w:r w:rsidR="00621378" w:rsidRPr="00AA7314">
              <w:rPr>
                <w:rStyle w:val="aff1"/>
                <w:noProof/>
              </w:rPr>
              <w:t>Состав проекта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_Toc26176806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4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07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</w:t>
            </w:r>
            <w:r w:rsidR="00621378" w:rsidRPr="00AA7314">
              <w:rPr>
                <w:rStyle w:val="aff1"/>
                <w:noProof/>
              </w:rPr>
              <w:t xml:space="preserve"> Исходная разрешительная документация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_Toc26176807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5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08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</w:t>
            </w:r>
            <w:r w:rsidR="00621378" w:rsidRPr="00AA7314">
              <w:rPr>
                <w:rStyle w:val="aff1"/>
                <w:noProof/>
              </w:rPr>
              <w:t xml:space="preserve"> Обоснование размещения проектируемого объекта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_Toc26176808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7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 w:rsidP="00621378">
          <w:pPr>
            <w:pStyle w:val="23"/>
            <w:ind w:left="284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176809" w:history="1">
            <w:r w:rsidR="00621378" w:rsidRPr="00AA7314">
              <w:rPr>
                <w:rStyle w:val="aff1"/>
                <w:noProof/>
              </w:rPr>
              <w:t>2.1 Описание природно-климатических условий территории, в отношении которой разрабатывается проект планировки территории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_Toc26176809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7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0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</w:t>
            </w:r>
            <w:r w:rsidR="00621378" w:rsidRPr="00AA7314">
              <w:rPr>
                <w:rStyle w:val="aff1"/>
                <w:noProof/>
              </w:rPr>
              <w:t xml:space="preserve"> Обоснование определения границ зон планируемого размещения линейных объектов, а также границ зон планируемого размещения линейных объектов, подлежащих переносу (переустройству)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_Toc26176810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9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 w:rsidP="00621378">
          <w:pPr>
            <w:pStyle w:val="23"/>
            <w:ind w:left="284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176811" w:history="1">
            <w:r w:rsidR="00621378" w:rsidRPr="00AA7314">
              <w:rPr>
                <w:rStyle w:val="aff1"/>
                <w:noProof/>
              </w:rPr>
              <w:t>3.1 Материалы по обоснованию проекта планировки территории.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_Toc26176811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12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2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</w:t>
            </w:r>
            <w:r w:rsidR="00621378" w:rsidRPr="00AA7314">
              <w:rPr>
                <w:rStyle w:val="aff1"/>
                <w:noProof/>
              </w:rPr>
              <w:t xml:space="preserve"> 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_Toc26176812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13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3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</w:t>
            </w:r>
            <w:r w:rsidR="00621378" w:rsidRPr="00AA7314">
              <w:rPr>
                <w:rStyle w:val="aff1"/>
                <w:noProof/>
              </w:rPr>
              <w:t xml:space="preserve"> Информация о необходимости осуществления мероприятия по защите сохраняемых объектов капитального,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_Toc26176813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15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4" w:history="1">
            <w:r w:rsidR="00621378" w:rsidRPr="00AA7314">
              <w:rPr>
                <w:rStyle w:val="aff1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</w:t>
            </w:r>
            <w:r w:rsidR="00621378" w:rsidRPr="00AA7314">
              <w:rPr>
                <w:rStyle w:val="aff1"/>
                <w:noProof/>
              </w:rPr>
              <w:t xml:space="preserve"> Состав материалов и результаты инженерных изысканий.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_Toc26176814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16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5" w:history="1">
            <w:r w:rsidR="00621378" w:rsidRPr="00AA7314">
              <w:rPr>
                <w:rStyle w:val="aff1"/>
                <w:noProof/>
              </w:rPr>
              <w:t>Приложение А Постановление Администрации Красноармейского муниципального района Саратовской области от 19.11.2019 №899 «О подготовке документации по планировке территории и проекта межевания на строительство объекта «Золихинская ВЭС»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_Toc26176815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19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6" w:history="1">
            <w:r w:rsidR="00621378" w:rsidRPr="00AA7314">
              <w:rPr>
                <w:rStyle w:val="aff1"/>
                <w:noProof/>
              </w:rPr>
              <w:t>Приложение А1. Техническое задание на разработку документации по планировке территории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_Toc26176816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21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7" w:history="1">
            <w:r w:rsidR="00621378" w:rsidRPr="00AA7314">
              <w:rPr>
                <w:rStyle w:val="aff1"/>
                <w:noProof/>
              </w:rPr>
              <w:t>Приложение Б.  Письмо Администрации Красноармейского района №13-18/3766 от 02.07.2019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_Toc26176817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28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8" w:history="1">
            <w:r w:rsidR="00621378" w:rsidRPr="00AA7314">
              <w:rPr>
                <w:rStyle w:val="aff1"/>
                <w:noProof/>
              </w:rPr>
              <w:t>Приложение Б1.  Письмо Администрации Красноармейского района №13-19/7335 от 13.11.2019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_Toc26176818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29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19" w:history="1">
            <w:r w:rsidR="00621378" w:rsidRPr="00AA7314">
              <w:rPr>
                <w:rStyle w:val="aff1"/>
                <w:noProof/>
              </w:rPr>
              <w:t>Приложение В. Письмо Департамента по недропользованию по Приволжскому Федеральному округу (Приволжскнедра) №СБ-Гр/го-14-00-08/436 от 02.04.2019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_Toc26176819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31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20" w:history="1">
            <w:r w:rsidR="00621378" w:rsidRPr="00AA7314">
              <w:rPr>
                <w:rStyle w:val="aff1"/>
                <w:noProof/>
              </w:rPr>
              <w:t>Приложение В1. Письмо Управления по охране объектов культурного наследия Правительства Саратовской области №533 от 20.02.2019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_Toc26176820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34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21" w:history="1">
            <w:r w:rsidR="00621378" w:rsidRPr="00AA7314">
              <w:rPr>
                <w:rStyle w:val="aff1"/>
                <w:noProof/>
              </w:rPr>
              <w:t>Приложение В2. Письмо Управления Федеральной службы по надзору в сфере защиты прав потребителей и благополучия человека по Саратовской области №64-00-05/52-1696-2019 от 05.11.2019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_Toc26176821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36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22" w:history="1">
            <w:r w:rsidR="00621378" w:rsidRPr="00AA7314">
              <w:rPr>
                <w:rStyle w:val="aff1"/>
                <w:noProof/>
              </w:rPr>
              <w:t>Приложение В3. Письмо Приволжского межрегионального территориального управления воздушного транспорта Федерального агентства воздушного транспорта №Исх-17.1429/ПМТУ от 12.03.2019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_Toc26176822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37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23" w:history="1">
            <w:r w:rsidR="00621378" w:rsidRPr="00AA7314">
              <w:rPr>
                <w:rStyle w:val="aff1"/>
                <w:noProof/>
              </w:rPr>
              <w:t>Приложение В4. Письмо Управления ветеринарии Правительства Саратовской области №01-21/3773 от 27.11.2019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_Toc26176823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39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21378" w:rsidRDefault="00471C36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6176824" w:history="1">
            <w:r w:rsidR="00621378" w:rsidRPr="00AA7314">
              <w:rPr>
                <w:rStyle w:val="aff1"/>
                <w:noProof/>
              </w:rPr>
              <w:t>Приложение В5. Письмо Межрегионального Управления Росприроднадзора по Саратовской и Пензенской областям №568/чл от 29.11.2019</w:t>
            </w:r>
            <w:r w:rsidR="00621378">
              <w:rPr>
                <w:noProof/>
                <w:webHidden/>
              </w:rPr>
              <w:tab/>
            </w:r>
            <w:r w:rsidR="00621378">
              <w:rPr>
                <w:noProof/>
                <w:webHidden/>
              </w:rPr>
              <w:fldChar w:fldCharType="begin"/>
            </w:r>
            <w:r w:rsidR="00621378">
              <w:rPr>
                <w:noProof/>
                <w:webHidden/>
              </w:rPr>
              <w:instrText xml:space="preserve"> PAGEREF _Toc26176824 \h </w:instrText>
            </w:r>
            <w:r w:rsidR="00621378">
              <w:rPr>
                <w:noProof/>
                <w:webHidden/>
              </w:rPr>
            </w:r>
            <w:r w:rsidR="00621378">
              <w:rPr>
                <w:noProof/>
                <w:webHidden/>
              </w:rPr>
              <w:fldChar w:fldCharType="separate"/>
            </w:r>
            <w:r w:rsidR="00621378">
              <w:rPr>
                <w:noProof/>
                <w:webHidden/>
              </w:rPr>
              <w:t>40</w:t>
            </w:r>
            <w:r w:rsidR="00621378">
              <w:rPr>
                <w:noProof/>
                <w:webHidden/>
              </w:rPr>
              <w:fldChar w:fldCharType="end"/>
            </w:r>
          </w:hyperlink>
        </w:p>
        <w:p w:rsidR="006F5EAE" w:rsidRDefault="00EB4AD3" w:rsidP="006B5D61">
          <w:pPr>
            <w:pStyle w:val="13"/>
            <w:spacing w:line="276" w:lineRule="auto"/>
          </w:pPr>
          <w:r>
            <w:fldChar w:fldCharType="end"/>
          </w:r>
        </w:p>
      </w:sdtContent>
    </w:sdt>
    <w:p w:rsidR="006F5EAE" w:rsidRDefault="006F5EAE" w:rsidP="00F36F69">
      <w:pPr>
        <w:pStyle w:val="aa"/>
      </w:pPr>
    </w:p>
    <w:p w:rsidR="0031688C" w:rsidRPr="00F36F69" w:rsidRDefault="0031688C" w:rsidP="00F36F69">
      <w:pPr>
        <w:pStyle w:val="aa"/>
        <w:sectPr w:rsidR="0031688C" w:rsidRPr="00F36F69" w:rsidSect="00CA5867">
          <w:headerReference w:type="default" r:id="rId16"/>
          <w:footerReference w:type="default" r:id="rId17"/>
          <w:headerReference w:type="first" r:id="rId18"/>
          <w:footerReference w:type="first" r:id="rId19"/>
          <w:pgSz w:w="11906" w:h="16838" w:code="9"/>
          <w:pgMar w:top="454" w:right="539" w:bottom="454" w:left="1503" w:header="340" w:footer="227" w:gutter="0"/>
          <w:pgNumType w:start="2"/>
          <w:cols w:space="720"/>
          <w:titlePg/>
        </w:sectPr>
      </w:pPr>
    </w:p>
    <w:p w:rsidR="008F30DA" w:rsidRDefault="008F30DA" w:rsidP="00C87EF8">
      <w:pPr>
        <w:pStyle w:val="1"/>
        <w:numPr>
          <w:ilvl w:val="0"/>
          <w:numId w:val="0"/>
        </w:numPr>
        <w:ind w:left="432"/>
      </w:pPr>
      <w:bookmarkStart w:id="3" w:name="_Toc286847014"/>
      <w:bookmarkStart w:id="4" w:name="_Toc335158561"/>
      <w:bookmarkStart w:id="5" w:name="_Toc26176806"/>
      <w:bookmarkStart w:id="6" w:name="Sect0"/>
      <w:r>
        <w:lastRenderedPageBreak/>
        <w:t xml:space="preserve">Состав </w:t>
      </w:r>
      <w:bookmarkEnd w:id="3"/>
      <w:bookmarkEnd w:id="4"/>
      <w:r w:rsidR="009E7E79">
        <w:t>проекта</w:t>
      </w:r>
      <w:bookmarkEnd w:id="5"/>
    </w:p>
    <w:tbl>
      <w:tblPr>
        <w:tblW w:w="9795" w:type="dxa"/>
        <w:tblInd w:w="6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1076"/>
        <w:gridCol w:w="2905"/>
        <w:gridCol w:w="4826"/>
        <w:gridCol w:w="988"/>
      </w:tblGrid>
      <w:tr w:rsidR="00275FDD" w:rsidRPr="00275FDD" w:rsidTr="00275FDD">
        <w:trPr>
          <w:trHeight w:val="20"/>
        </w:trPr>
        <w:tc>
          <w:tcPr>
            <w:tcW w:w="6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bookmarkEnd w:id="6"/>
          <w:p w:rsidR="00275FDD" w:rsidRDefault="00275FDD" w:rsidP="00275FDD">
            <w:pPr>
              <w:spacing w:line="240" w:lineRule="auto"/>
              <w:jc w:val="center"/>
              <w:rPr>
                <w:szCs w:val="28"/>
              </w:rPr>
            </w:pPr>
            <w:r w:rsidRPr="00275FDD">
              <w:rPr>
                <w:szCs w:val="28"/>
              </w:rPr>
              <w:t xml:space="preserve">№ </w:t>
            </w:r>
          </w:p>
          <w:p w:rsidR="00275FDD" w:rsidRPr="00275FDD" w:rsidRDefault="00275FDD" w:rsidP="00275FDD">
            <w:pPr>
              <w:spacing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тома</w:t>
            </w:r>
          </w:p>
        </w:tc>
        <w:tc>
          <w:tcPr>
            <w:tcW w:w="2969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Обозначение</w:t>
            </w:r>
          </w:p>
        </w:tc>
        <w:tc>
          <w:tcPr>
            <w:tcW w:w="5144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Наименование</w:t>
            </w:r>
          </w:p>
        </w:tc>
        <w:tc>
          <w:tcPr>
            <w:tcW w:w="992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Прим.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1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-ППТ-ОЧП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Основная часть проекта планировки территории. Положение о размещ</w:t>
            </w:r>
            <w:r w:rsidRPr="00275FDD">
              <w:rPr>
                <w:szCs w:val="28"/>
              </w:rPr>
              <w:t>е</w:t>
            </w:r>
            <w:r w:rsidRPr="00275FDD">
              <w:rPr>
                <w:szCs w:val="28"/>
              </w:rPr>
              <w:t>нии линейного объекта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ind w:left="720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2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-ППТ-ОЧП-ГЧ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Основная часть проекта планировки территории. Графическая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3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-ППТ-МО-ПЗ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Материалы по обоснованию проекта планировки территории. Пояснител</w:t>
            </w:r>
            <w:r w:rsidRPr="00275FDD">
              <w:rPr>
                <w:szCs w:val="28"/>
              </w:rPr>
              <w:t>ь</w:t>
            </w:r>
            <w:r w:rsidRPr="00275FDD">
              <w:rPr>
                <w:szCs w:val="28"/>
              </w:rPr>
              <w:t>ная записка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4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-ППТ-МО-ГЧ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Материалы по обоснованию проекта планировки территории. Графическая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5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-ПМТ-ОЧП-ТЧ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Основная часть проекта межевания территории. Текстовая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6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-ПМТ-ОЧП-ГЧ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Основная часть проекта межевания территории. Чертежи межевания те</w:t>
            </w:r>
            <w:r w:rsidRPr="00275FDD">
              <w:rPr>
                <w:szCs w:val="28"/>
              </w:rPr>
              <w:t>р</w:t>
            </w:r>
            <w:r w:rsidRPr="00275FDD">
              <w:rPr>
                <w:szCs w:val="28"/>
              </w:rPr>
              <w:t>ритории.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  <w:tr w:rsidR="00275FDD" w:rsidRPr="00275FDD" w:rsidTr="00275FDD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Cs w:val="28"/>
              </w:rPr>
              <w:t>7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1E67F7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275FDD">
              <w:rPr>
                <w:szCs w:val="28"/>
              </w:rPr>
              <w:t>ВЭС00085.291.1.</w:t>
            </w:r>
            <w:r w:rsidR="001E67F7">
              <w:rPr>
                <w:szCs w:val="28"/>
              </w:rPr>
              <w:t>2</w:t>
            </w:r>
            <w:r w:rsidRPr="00275FDD">
              <w:rPr>
                <w:szCs w:val="28"/>
              </w:rPr>
              <w:t>-ПМТ-МО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275FDD">
              <w:rPr>
                <w:szCs w:val="28"/>
              </w:rPr>
              <w:t>Материалы по обоснованию проекта межевания территории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275FDD" w:rsidRPr="00275FDD" w:rsidRDefault="00275FDD" w:rsidP="00275FDD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275FDD">
              <w:rPr>
                <w:sz w:val="24"/>
              </w:rPr>
              <w:t> </w:t>
            </w:r>
          </w:p>
        </w:tc>
      </w:tr>
    </w:tbl>
    <w:p w:rsidR="00651241" w:rsidRDefault="00651241" w:rsidP="00651241">
      <w:pPr>
        <w:pStyle w:val="aa"/>
      </w:pPr>
    </w:p>
    <w:p w:rsidR="00323CE9" w:rsidRPr="00984DB6" w:rsidRDefault="00323CE9">
      <w:pPr>
        <w:spacing w:line="240" w:lineRule="auto"/>
        <w:rPr>
          <w:sz w:val="24"/>
          <w:szCs w:val="28"/>
        </w:rPr>
      </w:pPr>
      <w:r w:rsidRPr="00984DB6">
        <w:br w:type="page"/>
      </w:r>
    </w:p>
    <w:p w:rsidR="002A4B34" w:rsidRPr="00323CE9" w:rsidRDefault="002A4B34" w:rsidP="00651241">
      <w:pPr>
        <w:pStyle w:val="aa"/>
        <w:sectPr w:rsidR="002A4B34" w:rsidRPr="00323CE9" w:rsidSect="00117AC3">
          <w:footerReference w:type="default" r:id="rId20"/>
          <w:headerReference w:type="first" r:id="rId21"/>
          <w:footerReference w:type="first" r:id="rId22"/>
          <w:pgSz w:w="11906" w:h="16838" w:code="9"/>
          <w:pgMar w:top="454" w:right="539" w:bottom="454" w:left="1503" w:header="340" w:footer="257" w:gutter="0"/>
          <w:cols w:space="720"/>
          <w:titlePg/>
        </w:sectPr>
      </w:pPr>
    </w:p>
    <w:p w:rsidR="004F4727" w:rsidRPr="00C87EF8" w:rsidRDefault="00511A91" w:rsidP="00C87EF8">
      <w:pPr>
        <w:pStyle w:val="1"/>
      </w:pPr>
      <w:bookmarkStart w:id="7" w:name="_Toc26176807"/>
      <w:r>
        <w:lastRenderedPageBreak/>
        <w:t>Исходная разрешительная документация</w:t>
      </w:r>
      <w:bookmarkEnd w:id="7"/>
    </w:p>
    <w:p w:rsidR="00511A91" w:rsidRDefault="00511A91" w:rsidP="00B81E9A">
      <w:pPr>
        <w:pStyle w:val="142"/>
      </w:pPr>
      <w:r>
        <w:t xml:space="preserve">Документация по планировке территории для объекта в рамках инвестиционного проекта: </w:t>
      </w:r>
      <w:proofErr w:type="gramStart"/>
      <w:r>
        <w:t>«</w:t>
      </w:r>
      <w:proofErr w:type="spellStart"/>
      <w:r w:rsidR="001E67F7">
        <w:t>Золихинская</w:t>
      </w:r>
      <w:proofErr w:type="spellEnd"/>
      <w:r>
        <w:t xml:space="preserve"> ВЭС» состоит из проекта планировки территории и проекта межевания территории, разработанных в границах </w:t>
      </w:r>
      <w:proofErr w:type="spellStart"/>
      <w:r w:rsidR="00D656CF" w:rsidRPr="00D656CF">
        <w:t>Высоковского</w:t>
      </w:r>
      <w:proofErr w:type="spellEnd"/>
      <w:r w:rsidR="00D656CF" w:rsidRPr="00D656CF">
        <w:t xml:space="preserve"> муниципального образования Красноармейского района </w:t>
      </w:r>
      <w:r w:rsidR="00D656CF">
        <w:t>Сарато</w:t>
      </w:r>
      <w:r>
        <w:t>вской области.</w:t>
      </w:r>
      <w:proofErr w:type="gramEnd"/>
    </w:p>
    <w:p w:rsidR="00511A91" w:rsidRDefault="00511A91" w:rsidP="00B81E9A">
      <w:pPr>
        <w:pStyle w:val="142"/>
      </w:pPr>
      <w:r>
        <w:t>Перечень исходной разрешительной документации (Приложения</w:t>
      </w:r>
      <w:proofErr w:type="gramStart"/>
      <w:r>
        <w:t xml:space="preserve"> А</w:t>
      </w:r>
      <w:proofErr w:type="gramEnd"/>
      <w:r>
        <w:t xml:space="preserve"> – </w:t>
      </w:r>
      <w:r w:rsidR="000A6BC8">
        <w:t>В</w:t>
      </w:r>
      <w:r w:rsidR="00621378">
        <w:t>5</w:t>
      </w:r>
      <w:r>
        <w:t>):</w:t>
      </w:r>
    </w:p>
    <w:p w:rsidR="00A446D0" w:rsidRPr="00635EEF" w:rsidRDefault="00A446D0" w:rsidP="00A446D0">
      <w:pPr>
        <w:pStyle w:val="142"/>
      </w:pPr>
      <w:r w:rsidRPr="000A6BC8">
        <w:t xml:space="preserve">Приложение А. </w:t>
      </w:r>
      <w:r w:rsidR="000A6BC8" w:rsidRPr="000A6BC8">
        <w:t xml:space="preserve">Постановление Администрации Красноармейского </w:t>
      </w:r>
      <w:r w:rsidR="00A80E30">
        <w:t xml:space="preserve">муниципального </w:t>
      </w:r>
      <w:r w:rsidR="000A6BC8" w:rsidRPr="000A6BC8">
        <w:t xml:space="preserve">района </w:t>
      </w:r>
      <w:r w:rsidR="00A80E30">
        <w:t xml:space="preserve">Саратовской области </w:t>
      </w:r>
      <w:r w:rsidR="000A6BC8" w:rsidRPr="000A6BC8">
        <w:t>от 19.11.2019 №89</w:t>
      </w:r>
      <w:r w:rsidR="000A6BC8">
        <w:t>9</w:t>
      </w:r>
      <w:r w:rsidR="000A6BC8" w:rsidRPr="000A6BC8">
        <w:t xml:space="preserve"> «О подготовке документации по планировке территории и проекта межевания на строительств</w:t>
      </w:r>
      <w:r w:rsidR="000A6BC8">
        <w:t>о объекта «</w:t>
      </w:r>
      <w:proofErr w:type="spellStart"/>
      <w:r w:rsidR="000A6BC8">
        <w:t>Золихинская</w:t>
      </w:r>
      <w:proofErr w:type="spellEnd"/>
      <w:r w:rsidR="000A6BC8">
        <w:t xml:space="preserve"> ВЭС»;</w:t>
      </w:r>
    </w:p>
    <w:p w:rsidR="00A446D0" w:rsidRPr="00635EEF" w:rsidRDefault="00A446D0" w:rsidP="00A446D0">
      <w:pPr>
        <w:pStyle w:val="142"/>
      </w:pPr>
      <w:r w:rsidRPr="00635EEF">
        <w:t>Приложение А</w:t>
      </w:r>
      <w:proofErr w:type="gramStart"/>
      <w:r w:rsidRPr="00635EEF">
        <w:t>1</w:t>
      </w:r>
      <w:proofErr w:type="gramEnd"/>
      <w:r w:rsidRPr="00635EEF">
        <w:t>.  Техническое задание на разработку документации по планировке территории;</w:t>
      </w:r>
    </w:p>
    <w:p w:rsidR="00A446D0" w:rsidRPr="00635EEF" w:rsidRDefault="00A446D0" w:rsidP="00A446D0">
      <w:pPr>
        <w:pStyle w:val="142"/>
      </w:pPr>
      <w:r w:rsidRPr="00635EEF">
        <w:t>Приложение Б. Письмо Администрации Красноармейского района №13-18/3766 от 02.07.2019;</w:t>
      </w:r>
    </w:p>
    <w:p w:rsidR="00A446D0" w:rsidRPr="00635EEF" w:rsidRDefault="00A446D0" w:rsidP="00A446D0">
      <w:pPr>
        <w:pStyle w:val="142"/>
      </w:pPr>
      <w:r w:rsidRPr="00635EEF">
        <w:t>Приложение Б</w:t>
      </w:r>
      <w:proofErr w:type="gramStart"/>
      <w:r w:rsidRPr="00635EEF">
        <w:t>1</w:t>
      </w:r>
      <w:proofErr w:type="gramEnd"/>
      <w:r w:rsidRPr="00635EEF">
        <w:t>. Письмо Администрации Красноармейского района №13-19/7335 от 13.11.2019;</w:t>
      </w:r>
    </w:p>
    <w:p w:rsidR="00A446D0" w:rsidRDefault="00A446D0" w:rsidP="00A446D0">
      <w:pPr>
        <w:pStyle w:val="142"/>
      </w:pPr>
      <w:r w:rsidRPr="00635EEF">
        <w:t>Приложение В. Письмо Департамента по недропользованию по Приволжскому Федеральному округу (</w:t>
      </w:r>
      <w:proofErr w:type="spellStart"/>
      <w:r w:rsidRPr="00635EEF">
        <w:t>Приволжскнедра</w:t>
      </w:r>
      <w:proofErr w:type="spellEnd"/>
      <w:r w:rsidRPr="00635EEF">
        <w:t>) №СБ-Гр/го-14-00-08/436 от 02.04.2019</w:t>
      </w:r>
      <w:r>
        <w:t>;</w:t>
      </w:r>
    </w:p>
    <w:p w:rsidR="00A446D0" w:rsidRDefault="00A446D0" w:rsidP="00A446D0">
      <w:pPr>
        <w:pStyle w:val="142"/>
      </w:pPr>
      <w:r w:rsidRPr="00635EEF">
        <w:t>Приложение В</w:t>
      </w:r>
      <w:proofErr w:type="gramStart"/>
      <w:r w:rsidRPr="00635EEF">
        <w:t>1</w:t>
      </w:r>
      <w:proofErr w:type="gramEnd"/>
      <w:r w:rsidRPr="00635EEF">
        <w:t xml:space="preserve">. Письмо Управления по охране </w:t>
      </w:r>
      <w:proofErr w:type="gramStart"/>
      <w:r w:rsidRPr="00635EEF">
        <w:t>объектов культурного наследия Правительства Саратовской области</w:t>
      </w:r>
      <w:proofErr w:type="gramEnd"/>
      <w:r w:rsidRPr="00635EEF">
        <w:t xml:space="preserve"> №533 от 20.02.2019</w:t>
      </w:r>
      <w:r>
        <w:t>;</w:t>
      </w:r>
    </w:p>
    <w:p w:rsidR="00A446D0" w:rsidRDefault="00A446D0" w:rsidP="00A446D0">
      <w:pPr>
        <w:pStyle w:val="142"/>
      </w:pPr>
      <w:r>
        <w:t>Приложение В</w:t>
      </w:r>
      <w:proofErr w:type="gramStart"/>
      <w:r>
        <w:t>2</w:t>
      </w:r>
      <w:proofErr w:type="gramEnd"/>
      <w:r>
        <w:t>.</w:t>
      </w:r>
      <w:r w:rsidRPr="00635EEF">
        <w:t xml:space="preserve"> Письмо Управления Федеральной службы по надзору в сфере защиты прав потребителей и благополучия человека по Саратовской области №64-00-05/52-1696-2019 от 05.11.2019</w:t>
      </w:r>
      <w:r>
        <w:t>;</w:t>
      </w:r>
    </w:p>
    <w:p w:rsidR="00A446D0" w:rsidRDefault="00A446D0" w:rsidP="00A446D0">
      <w:pPr>
        <w:pStyle w:val="142"/>
      </w:pPr>
      <w:r w:rsidRPr="00635EEF">
        <w:lastRenderedPageBreak/>
        <w:t xml:space="preserve">Приложение В3. Письмо Приволжского межрегионального территориального </w:t>
      </w:r>
      <w:proofErr w:type="gramStart"/>
      <w:r w:rsidRPr="00635EEF">
        <w:t>управления воздушного транспорта Федерального агентства воздушного транспорта</w:t>
      </w:r>
      <w:proofErr w:type="gramEnd"/>
      <w:r w:rsidRPr="00635EEF">
        <w:t xml:space="preserve"> №</w:t>
      </w:r>
      <w:r>
        <w:t>Исх-17.1429/ПМТУ от 12.03.2019;</w:t>
      </w:r>
    </w:p>
    <w:p w:rsidR="00621378" w:rsidRDefault="00561534" w:rsidP="00621378">
      <w:pPr>
        <w:pStyle w:val="142"/>
      </w:pPr>
      <w:r w:rsidRPr="00561534">
        <w:t>Приложение В</w:t>
      </w:r>
      <w:proofErr w:type="gramStart"/>
      <w:r w:rsidRPr="00561534">
        <w:t>4</w:t>
      </w:r>
      <w:proofErr w:type="gramEnd"/>
      <w:r w:rsidRPr="00561534">
        <w:t xml:space="preserve">. Письмо </w:t>
      </w:r>
      <w:proofErr w:type="gramStart"/>
      <w:r w:rsidRPr="00561534">
        <w:t>Управления ветеринарии Правительства Саратовской области</w:t>
      </w:r>
      <w:proofErr w:type="gramEnd"/>
      <w:r w:rsidRPr="00561534">
        <w:t xml:space="preserve"> №01-21/3773 от 27.11.2019</w:t>
      </w:r>
      <w:r w:rsidR="00621378">
        <w:t>;</w:t>
      </w:r>
    </w:p>
    <w:p w:rsidR="00621378" w:rsidRPr="00621378" w:rsidRDefault="00621378" w:rsidP="00621378">
      <w:pPr>
        <w:pStyle w:val="142"/>
      </w:pPr>
      <w:r w:rsidRPr="00621378">
        <w:t xml:space="preserve">Приложение В5. Письмо Межрегионального Управления </w:t>
      </w:r>
      <w:proofErr w:type="spellStart"/>
      <w:r w:rsidRPr="00621378">
        <w:t>Росприроднадзора</w:t>
      </w:r>
      <w:proofErr w:type="spellEnd"/>
      <w:r w:rsidRPr="00621378">
        <w:t xml:space="preserve"> по Саратовской и Пензенской областям №568/</w:t>
      </w:r>
      <w:proofErr w:type="spellStart"/>
      <w:proofErr w:type="gramStart"/>
      <w:r w:rsidRPr="00621378">
        <w:t>чл</w:t>
      </w:r>
      <w:proofErr w:type="spellEnd"/>
      <w:proofErr w:type="gramEnd"/>
      <w:r w:rsidRPr="00621378">
        <w:t xml:space="preserve"> от 29.11.2019</w:t>
      </w:r>
      <w:r>
        <w:t>.</w:t>
      </w:r>
    </w:p>
    <w:p w:rsidR="00621378" w:rsidRDefault="00621378" w:rsidP="00A446D0">
      <w:pPr>
        <w:pStyle w:val="142"/>
      </w:pPr>
    </w:p>
    <w:p w:rsidR="00C87EF8" w:rsidRDefault="00C87EF8" w:rsidP="00C87EF8">
      <w:pPr>
        <w:pStyle w:val="aa"/>
      </w:pPr>
      <w:r>
        <w:br w:type="page"/>
      </w:r>
    </w:p>
    <w:p w:rsidR="00C87EF8" w:rsidRDefault="008431E5" w:rsidP="008431E5">
      <w:pPr>
        <w:pStyle w:val="1"/>
      </w:pPr>
      <w:bookmarkStart w:id="8" w:name="_Toc26176808"/>
      <w:r w:rsidRPr="008431E5">
        <w:lastRenderedPageBreak/>
        <w:t>Обоснование размещения проектируемого объекта</w:t>
      </w:r>
      <w:bookmarkEnd w:id="8"/>
    </w:p>
    <w:p w:rsidR="00C87EF8" w:rsidRPr="00C87EF8" w:rsidRDefault="008431E5" w:rsidP="008431E5">
      <w:pPr>
        <w:pStyle w:val="21"/>
      </w:pPr>
      <w:bookmarkStart w:id="9" w:name="_Toc23244455"/>
      <w:bookmarkStart w:id="10" w:name="_Toc26176809"/>
      <w:r w:rsidRPr="008431E5">
        <w:t>Описание природно-климатических условий территории, в отношении которой разрабатывается проект планировки территории</w:t>
      </w:r>
      <w:bookmarkEnd w:id="9"/>
      <w:bookmarkEnd w:id="10"/>
    </w:p>
    <w:p w:rsidR="008431E5" w:rsidRDefault="008431E5" w:rsidP="001E67F7">
      <w:pPr>
        <w:ind w:firstLine="709"/>
        <w:jc w:val="both"/>
      </w:pPr>
      <w:r w:rsidRPr="00D656CF">
        <w:t>В административном отношении «</w:t>
      </w:r>
      <w:proofErr w:type="spellStart"/>
      <w:r w:rsidR="001E67F7">
        <w:t>Золихинская</w:t>
      </w:r>
      <w:proofErr w:type="spellEnd"/>
      <w:r w:rsidRPr="00D656CF">
        <w:t xml:space="preserve"> ВЭС» располагается на территории </w:t>
      </w:r>
      <w:proofErr w:type="spellStart"/>
      <w:r w:rsidR="00D656CF" w:rsidRPr="00D656CF">
        <w:t>Высоковского</w:t>
      </w:r>
      <w:proofErr w:type="spellEnd"/>
      <w:r w:rsidR="00D656CF" w:rsidRPr="00D656CF">
        <w:t xml:space="preserve"> муниципального образования Красноармейского ра</w:t>
      </w:r>
      <w:r w:rsidR="00D656CF" w:rsidRPr="00D656CF">
        <w:t>й</w:t>
      </w:r>
      <w:r w:rsidR="00D656CF" w:rsidRPr="00D656CF">
        <w:t>она Сара</w:t>
      </w:r>
      <w:r w:rsidRPr="00D656CF">
        <w:t>товской области.</w:t>
      </w:r>
    </w:p>
    <w:p w:rsidR="00D63631" w:rsidRPr="004C2161" w:rsidRDefault="00D63631" w:rsidP="00D63631">
      <w:pPr>
        <w:autoSpaceDE w:val="0"/>
        <w:autoSpaceDN w:val="0"/>
        <w:adjustRightInd w:val="0"/>
        <w:ind w:firstLine="709"/>
        <w:jc w:val="both"/>
      </w:pPr>
      <w:r w:rsidRPr="004C2161">
        <w:t xml:space="preserve">Территория района расположена в </w:t>
      </w:r>
      <w:proofErr w:type="spellStart"/>
      <w:r w:rsidRPr="004C2161">
        <w:t>подзоне</w:t>
      </w:r>
      <w:proofErr w:type="spellEnd"/>
      <w:r w:rsidRPr="004C2161">
        <w:t xml:space="preserve"> типичной степи с крупными включениями</w:t>
      </w:r>
      <w:r>
        <w:t xml:space="preserve"> </w:t>
      </w:r>
      <w:r w:rsidRPr="004C2161">
        <w:t>островных дубовых лесов, сохранившихся на склонах и водоразд</w:t>
      </w:r>
      <w:r w:rsidRPr="004C2161">
        <w:t>е</w:t>
      </w:r>
      <w:r w:rsidRPr="004C2161">
        <w:t>лах главной гряды</w:t>
      </w:r>
      <w:r>
        <w:t xml:space="preserve"> </w:t>
      </w:r>
      <w:r w:rsidRPr="004C2161">
        <w:t>Приволжской возвышенности, в глубоких балках и оврагах.</w:t>
      </w:r>
      <w:r>
        <w:t xml:space="preserve"> </w:t>
      </w:r>
      <w:r w:rsidRPr="004C2161">
        <w:t>Рельеф контрастный, с крутыми</w:t>
      </w:r>
      <w:r>
        <w:t xml:space="preserve"> </w:t>
      </w:r>
      <w:r w:rsidRPr="004C2161">
        <w:t xml:space="preserve">обрывами к волжскому берегу и долине р. </w:t>
      </w:r>
      <w:proofErr w:type="spellStart"/>
      <w:r w:rsidRPr="004C2161">
        <w:t>Ило</w:t>
      </w:r>
      <w:r w:rsidRPr="004C2161">
        <w:t>в</w:t>
      </w:r>
      <w:r w:rsidRPr="004C2161">
        <w:t>ли</w:t>
      </w:r>
      <w:proofErr w:type="spellEnd"/>
      <w:r w:rsidRPr="004C2161">
        <w:t>.</w:t>
      </w:r>
    </w:p>
    <w:p w:rsidR="00D63631" w:rsidRPr="004C2161" w:rsidRDefault="00D63631" w:rsidP="00D63631">
      <w:pPr>
        <w:autoSpaceDE w:val="0"/>
        <w:autoSpaceDN w:val="0"/>
        <w:adjustRightInd w:val="0"/>
        <w:ind w:firstLine="709"/>
        <w:jc w:val="both"/>
      </w:pPr>
      <w:r w:rsidRPr="004C2161">
        <w:t>Преобладают высоты 150—300 м. Относительные перепады высот прев</w:t>
      </w:r>
      <w:r w:rsidRPr="004C2161">
        <w:t>ы</w:t>
      </w:r>
      <w:r w:rsidRPr="004C2161">
        <w:t>шают 300 м: от</w:t>
      </w:r>
      <w:r>
        <w:t xml:space="preserve"> </w:t>
      </w:r>
      <w:r w:rsidRPr="004C2161">
        <w:t>5 м у уреза Волги до 300 м и более на северо-западе и юго-западе района.</w:t>
      </w:r>
    </w:p>
    <w:p w:rsidR="00D63631" w:rsidRPr="004C2161" w:rsidRDefault="00D63631" w:rsidP="00D63631">
      <w:pPr>
        <w:autoSpaceDE w:val="0"/>
        <w:autoSpaceDN w:val="0"/>
        <w:adjustRightInd w:val="0"/>
        <w:ind w:firstLine="709"/>
        <w:jc w:val="both"/>
      </w:pPr>
      <w:r w:rsidRPr="004C2161">
        <w:t>Для Красноармейского района характерна исключительная пестрота го</w:t>
      </w:r>
      <w:r w:rsidRPr="004C2161">
        <w:t>р</w:t>
      </w:r>
      <w:r w:rsidRPr="004C2161">
        <w:t>ных пород и</w:t>
      </w:r>
      <w:r>
        <w:t xml:space="preserve"> </w:t>
      </w:r>
      <w:r w:rsidRPr="004C2161">
        <w:t>почвенных разностей, многообразие растительных группировок. Это один из самых</w:t>
      </w:r>
      <w:r>
        <w:t xml:space="preserve"> </w:t>
      </w:r>
      <w:r w:rsidRPr="004C2161">
        <w:t>живописных и рекреационно значимых районов Саратовской о</w:t>
      </w:r>
      <w:r w:rsidRPr="004C2161">
        <w:t>б</w:t>
      </w:r>
      <w:r w:rsidRPr="004C2161">
        <w:t>ласти. Из-за сложного рельефа,</w:t>
      </w:r>
      <w:r>
        <w:t xml:space="preserve"> </w:t>
      </w:r>
      <w:r w:rsidRPr="004C2161">
        <w:t>обилия малоплодородных щебнистых почв в ра</w:t>
      </w:r>
      <w:r w:rsidRPr="004C2161">
        <w:t>й</w:t>
      </w:r>
      <w:r w:rsidRPr="004C2161">
        <w:t>оне распахано всего 44% территории. Под</w:t>
      </w:r>
      <w:r>
        <w:t xml:space="preserve"> </w:t>
      </w:r>
      <w:r w:rsidRPr="004C2161">
        <w:t>лесами и древесно-кустарниковыми насаждениями занято 12.5% обшей площади.</w:t>
      </w:r>
      <w:r>
        <w:t xml:space="preserve"> </w:t>
      </w:r>
    </w:p>
    <w:p w:rsidR="00D63631" w:rsidRPr="004C2161" w:rsidRDefault="00D63631" w:rsidP="00D63631">
      <w:pPr>
        <w:autoSpaceDE w:val="0"/>
        <w:autoSpaceDN w:val="0"/>
        <w:adjustRightInd w:val="0"/>
        <w:ind w:firstLine="709"/>
        <w:jc w:val="both"/>
      </w:pPr>
      <w:r w:rsidRPr="004C2161">
        <w:t>Климат Красноармейского района – континентальный умеренных широт. Наиболее</w:t>
      </w:r>
      <w:r>
        <w:t xml:space="preserve"> </w:t>
      </w:r>
      <w:r w:rsidRPr="004C2161">
        <w:t>характерные его черты – жаркое засушливое лето и сравнительно м</w:t>
      </w:r>
      <w:r w:rsidRPr="004C2161">
        <w:t>а</w:t>
      </w:r>
      <w:r w:rsidRPr="004C2161">
        <w:t>лоснежная холодная зима.</w:t>
      </w:r>
    </w:p>
    <w:p w:rsidR="00D63631" w:rsidRDefault="00D63631" w:rsidP="00D63631">
      <w:pPr>
        <w:autoSpaceDE w:val="0"/>
        <w:autoSpaceDN w:val="0"/>
        <w:adjustRightInd w:val="0"/>
        <w:ind w:firstLine="709"/>
        <w:jc w:val="both"/>
      </w:pPr>
      <w:r w:rsidRPr="004C2161">
        <w:t>Средняя температура января -11,2оС, средняя температура июля +23,4оС. Район хорошо</w:t>
      </w:r>
      <w:r>
        <w:t xml:space="preserve"> </w:t>
      </w:r>
      <w:r w:rsidRPr="004C2161">
        <w:t>обеспечен водой, водные объекты представлены реками, ручьями, небольшими озерами,</w:t>
      </w:r>
      <w:r>
        <w:t xml:space="preserve"> </w:t>
      </w:r>
      <w:r w:rsidRPr="004C2161">
        <w:t>прудами, подземными водами. По территории района пр</w:t>
      </w:r>
      <w:r w:rsidRPr="004C2161">
        <w:t>о</w:t>
      </w:r>
      <w:r w:rsidRPr="004C2161">
        <w:t>ходит водораздел бассейнов рек</w:t>
      </w:r>
      <w:r>
        <w:t xml:space="preserve"> </w:t>
      </w:r>
      <w:r w:rsidRPr="004C2161">
        <w:t>Волги и Дона. Западная (</w:t>
      </w:r>
      <w:proofErr w:type="spellStart"/>
      <w:r w:rsidRPr="004C2161">
        <w:t>бóльшая</w:t>
      </w:r>
      <w:proofErr w:type="spellEnd"/>
      <w:r w:rsidRPr="004C2161">
        <w:t xml:space="preserve"> по террит</w:t>
      </w:r>
      <w:r w:rsidRPr="004C2161">
        <w:t>о</w:t>
      </w:r>
      <w:r w:rsidRPr="004C2161">
        <w:t>рии) часть района относится к бассейну Дона.</w:t>
      </w:r>
      <w:r>
        <w:t xml:space="preserve"> </w:t>
      </w:r>
      <w:r w:rsidRPr="004C2161">
        <w:t>Наиболее крупные реки этого ба</w:t>
      </w:r>
      <w:r w:rsidRPr="004C2161">
        <w:t>с</w:t>
      </w:r>
      <w:r w:rsidRPr="004C2161">
        <w:lastRenderedPageBreak/>
        <w:t xml:space="preserve">сейна: </w:t>
      </w:r>
      <w:proofErr w:type="spellStart"/>
      <w:r w:rsidRPr="004C2161">
        <w:t>Иловля</w:t>
      </w:r>
      <w:proofErr w:type="spellEnd"/>
      <w:r w:rsidRPr="004C2161">
        <w:t xml:space="preserve"> (30 км), </w:t>
      </w:r>
      <w:proofErr w:type="spellStart"/>
      <w:r w:rsidRPr="004C2161">
        <w:t>Сплавнуха</w:t>
      </w:r>
      <w:proofErr w:type="spellEnd"/>
      <w:r w:rsidRPr="004C2161">
        <w:t xml:space="preserve"> и часть Карамыша (65 км).</w:t>
      </w:r>
      <w:r>
        <w:t xml:space="preserve"> </w:t>
      </w:r>
      <w:r w:rsidRPr="004C2161">
        <w:t>Восточная часть района относится к бассейну Волги (реки Каменка и Золотуха – 25 км каждая).</w:t>
      </w:r>
    </w:p>
    <w:p w:rsidR="00D63631" w:rsidRDefault="00D63631" w:rsidP="00D63631">
      <w:pPr>
        <w:autoSpaceDE w:val="0"/>
        <w:autoSpaceDN w:val="0"/>
        <w:adjustRightInd w:val="0"/>
        <w:ind w:firstLine="709"/>
        <w:jc w:val="both"/>
      </w:pPr>
      <w:r>
        <w:t>Небольшие и неглубокие озера своим происхождением обязаны долинам рек, эти озера часто меняют свои очертания и площадь. Для территории района характерно преобладание нарушенных растительных сообществ. Покрытые л</w:t>
      </w:r>
      <w:r>
        <w:t>е</w:t>
      </w:r>
      <w:r>
        <w:t>сом площади расположены по водоразделам, оврагам, балкам, долинам рек. О</w:t>
      </w:r>
      <w:r>
        <w:t>с</w:t>
      </w:r>
      <w:r>
        <w:t xml:space="preserve">новной тип водораздельных лесов – дубрава. Под пологом дуба развит подлесок – орешник, поросль клена. Для травянистого яруса </w:t>
      </w:r>
      <w:proofErr w:type="gramStart"/>
      <w:r>
        <w:t>характерны</w:t>
      </w:r>
      <w:proofErr w:type="gramEnd"/>
      <w:r>
        <w:t xml:space="preserve"> душистый кол</w:t>
      </w:r>
      <w:r>
        <w:t>о</w:t>
      </w:r>
      <w:r>
        <w:t xml:space="preserve">сок, вероника, осока волосистая. Склоны возвышенностей окаймлены в верхней части узкой полоской сосняка. Распространены древесные породы: береза, осина, липа, клен, дикая вишня, они произрастают вместе с кустарниками: </w:t>
      </w:r>
      <w:proofErr w:type="spellStart"/>
      <w:r>
        <w:t>спиреем</w:t>
      </w:r>
      <w:proofErr w:type="spellEnd"/>
      <w:r>
        <w:t>, к</w:t>
      </w:r>
      <w:r>
        <w:t>а</w:t>
      </w:r>
      <w:r>
        <w:t xml:space="preserve">линой. Наземная растительность богата: ландыш, майник, </w:t>
      </w:r>
      <w:proofErr w:type="spellStart"/>
      <w:r>
        <w:t>ожепа</w:t>
      </w:r>
      <w:proofErr w:type="spellEnd"/>
      <w:r>
        <w:t>, герань, звез</w:t>
      </w:r>
      <w:r>
        <w:t>д</w:t>
      </w:r>
      <w:r>
        <w:t xml:space="preserve">чатка, подмаренник. В наиболее сырых и затененных местах отмечены некоторые виды лесов. </w:t>
      </w:r>
    </w:p>
    <w:p w:rsidR="00730CA5" w:rsidRDefault="00D63631" w:rsidP="00D63631">
      <w:pPr>
        <w:spacing w:before="60" w:after="60"/>
        <w:ind w:firstLine="851"/>
        <w:jc w:val="both"/>
        <w:rPr>
          <w:szCs w:val="28"/>
        </w:rPr>
      </w:pPr>
      <w:r>
        <w:t>Животный мир района находится на стыке ареалов многих видов живо</w:t>
      </w:r>
      <w:r>
        <w:t>т</w:t>
      </w:r>
      <w:r>
        <w:t>ных, здесь проходит крайняя северо-западная граница обитания степных и лес</w:t>
      </w:r>
      <w:r>
        <w:t>о</w:t>
      </w:r>
      <w:r>
        <w:t>степных видов: корсак, хорь-перевязка, суслик малый, черный и степной жав</w:t>
      </w:r>
      <w:r>
        <w:t>о</w:t>
      </w:r>
      <w:r>
        <w:t>ронки, дрофа. Многие лесные виды южнее и восточнее района практически не встречаются: лось, черный хорь, куница лесная, полевка рыжая, заяц-беляк, тет</w:t>
      </w:r>
      <w:r>
        <w:t>е</w:t>
      </w:r>
      <w:r>
        <w:t>рев, глухарь. В целом фауна района разнообразна – около 800 видов животных, в том числе 50 из них имеют охотно-хозяйственное значение.</w:t>
      </w:r>
    </w:p>
    <w:p w:rsidR="00730CA5" w:rsidRDefault="00730CA5" w:rsidP="00730CA5">
      <w:pPr>
        <w:spacing w:before="60" w:after="60"/>
        <w:ind w:firstLine="851"/>
        <w:jc w:val="both"/>
        <w:rPr>
          <w:szCs w:val="28"/>
        </w:rPr>
      </w:pPr>
    </w:p>
    <w:p w:rsidR="00730CA5" w:rsidRPr="00D656CF" w:rsidRDefault="00730CA5" w:rsidP="001E67F7">
      <w:pPr>
        <w:ind w:firstLine="709"/>
        <w:jc w:val="both"/>
      </w:pPr>
    </w:p>
    <w:p w:rsidR="008431E5" w:rsidRDefault="008431E5" w:rsidP="00B81E9A">
      <w:pPr>
        <w:pStyle w:val="1"/>
      </w:pPr>
      <w:bookmarkStart w:id="11" w:name="_Toc525571058"/>
      <w:bookmarkStart w:id="12" w:name="_Toc525573760"/>
      <w:bookmarkStart w:id="13" w:name="_Toc22554948"/>
      <w:bookmarkStart w:id="14" w:name="_Toc26176810"/>
      <w:r w:rsidRPr="00AB387E">
        <w:lastRenderedPageBreak/>
        <w:t xml:space="preserve">Обоснование </w:t>
      </w:r>
      <w:proofErr w:type="gramStart"/>
      <w:r w:rsidRPr="00AB387E">
        <w:t>определения границ зон планируемого размещения линейных</w:t>
      </w:r>
      <w:proofErr w:type="gramEnd"/>
      <w:r w:rsidRPr="00AB387E">
        <w:t xml:space="preserve"> объектов, а также границ зон планируемого размещения линейных объектов, подлежащих переносу (переустройству)</w:t>
      </w:r>
      <w:bookmarkEnd w:id="11"/>
      <w:bookmarkEnd w:id="12"/>
      <w:bookmarkEnd w:id="13"/>
      <w:bookmarkEnd w:id="14"/>
    </w:p>
    <w:p w:rsidR="008431E5" w:rsidRPr="00AB387E" w:rsidRDefault="008431E5" w:rsidP="00B81E9A">
      <w:pPr>
        <w:pStyle w:val="142"/>
        <w:rPr>
          <w:b/>
        </w:rPr>
      </w:pPr>
      <w:r w:rsidRPr="00AB387E">
        <w:t>Проектом планировки территории приведены планировочные решения по объекту</w:t>
      </w:r>
      <w:r>
        <w:t>:</w:t>
      </w:r>
      <w:r w:rsidRPr="00AB387E">
        <w:t xml:space="preserve"> «</w:t>
      </w:r>
      <w:proofErr w:type="spellStart"/>
      <w:r w:rsidR="001E67F7">
        <w:t>Золихинская</w:t>
      </w:r>
      <w:proofErr w:type="spellEnd"/>
      <w:r>
        <w:t xml:space="preserve"> ВЭС»</w:t>
      </w:r>
      <w:r w:rsidRPr="00AB387E">
        <w:t xml:space="preserve"> на участках</w:t>
      </w:r>
      <w:r>
        <w:t>,</w:t>
      </w:r>
      <w:r w:rsidRPr="00765350">
        <w:t xml:space="preserve"> </w:t>
      </w:r>
      <w:r w:rsidRPr="00D54D31">
        <w:t>наход</w:t>
      </w:r>
      <w:r>
        <w:t>ящих</w:t>
      </w:r>
      <w:r w:rsidRPr="00D54D31">
        <w:t xml:space="preserve">ся в </w:t>
      </w:r>
      <w:r w:rsidRPr="00421854">
        <w:t xml:space="preserve">границах </w:t>
      </w:r>
      <w:proofErr w:type="spellStart"/>
      <w:r w:rsidR="00CD2910" w:rsidRPr="00CD2910">
        <w:t>Высоковского</w:t>
      </w:r>
      <w:proofErr w:type="spellEnd"/>
      <w:r w:rsidR="00CD2910" w:rsidRPr="00CD2910">
        <w:t xml:space="preserve"> муниципального образования Красноармейского района</w:t>
      </w:r>
      <w:r w:rsidRPr="00421854">
        <w:t xml:space="preserve"> </w:t>
      </w:r>
      <w:r w:rsidR="00CD2910">
        <w:t>Сарато</w:t>
      </w:r>
      <w:r>
        <w:t>вской области.</w:t>
      </w:r>
    </w:p>
    <w:p w:rsidR="008431E5" w:rsidRDefault="008431E5" w:rsidP="00B81E9A">
      <w:pPr>
        <w:pStyle w:val="142"/>
        <w:rPr>
          <w:b/>
        </w:rPr>
      </w:pPr>
      <w:r w:rsidRPr="00AB387E">
        <w:t>В соответствии с Градостроительным кодексом РФ вид строительства проектируе</w:t>
      </w:r>
      <w:r>
        <w:t>мых</w:t>
      </w:r>
      <w:r w:rsidRPr="00AB387E">
        <w:t xml:space="preserve"> объект</w:t>
      </w:r>
      <w:r>
        <w:t>ов</w:t>
      </w:r>
      <w:r w:rsidRPr="00AB387E">
        <w:t xml:space="preserve"> –</w:t>
      </w:r>
      <w:r>
        <w:t xml:space="preserve"> строительство</w:t>
      </w:r>
      <w:r w:rsidRPr="00AB387E">
        <w:t>.</w:t>
      </w:r>
      <w:r>
        <w:t xml:space="preserve"> </w:t>
      </w:r>
    </w:p>
    <w:p w:rsidR="008431E5" w:rsidRDefault="008431E5" w:rsidP="00B81E9A">
      <w:pPr>
        <w:pStyle w:val="142"/>
        <w:rPr>
          <w:b/>
        </w:rPr>
      </w:pPr>
      <w:r w:rsidRPr="00D54D31">
        <w:t>П</w:t>
      </w:r>
      <w:r w:rsidRPr="002C1042">
        <w:t>о своему ме</w:t>
      </w:r>
      <w:r w:rsidRPr="00D656CF">
        <w:t>стоположению участок строительства занимает свободную от застройки территорию.</w:t>
      </w:r>
      <w:r w:rsidRPr="002C1042">
        <w:t xml:space="preserve"> </w:t>
      </w:r>
    </w:p>
    <w:p w:rsidR="008431E5" w:rsidRDefault="008431E5" w:rsidP="00B81E9A">
      <w:pPr>
        <w:pStyle w:val="142"/>
        <w:rPr>
          <w:b/>
        </w:rPr>
      </w:pPr>
      <w:r w:rsidRPr="00B54080">
        <w:t xml:space="preserve">Данный проект выполнен на основании разработанного </w:t>
      </w:r>
      <w:r w:rsidR="00D656CF">
        <w:t xml:space="preserve">проекта </w:t>
      </w:r>
      <w:r w:rsidRPr="00B54080">
        <w:t xml:space="preserve">Генерального плана </w:t>
      </w:r>
      <w:proofErr w:type="spellStart"/>
      <w:r w:rsidR="00CD2910">
        <w:t>Высоковского</w:t>
      </w:r>
      <w:proofErr w:type="spellEnd"/>
      <w:r w:rsidR="00CD2910">
        <w:t xml:space="preserve"> м</w:t>
      </w:r>
      <w:r w:rsidRPr="00B54080">
        <w:t xml:space="preserve">униципального образования </w:t>
      </w:r>
      <w:r w:rsidR="00CD2910" w:rsidRPr="001F19E3">
        <w:t>Красноармейского</w:t>
      </w:r>
      <w:r w:rsidR="00CD2910">
        <w:t xml:space="preserve"> района</w:t>
      </w:r>
      <w:r w:rsidRPr="00B54080">
        <w:t xml:space="preserve"> и Правил землепользования и застройки, находящихся в стадии утверждения</w:t>
      </w:r>
      <w:r>
        <w:t>.</w:t>
      </w:r>
    </w:p>
    <w:p w:rsidR="008431E5" w:rsidRDefault="008431E5" w:rsidP="00B81E9A">
      <w:pPr>
        <w:pStyle w:val="142"/>
        <w:rPr>
          <w:b/>
        </w:rPr>
      </w:pPr>
      <w:r>
        <w:t>Местоположение объекта проектирования</w:t>
      </w:r>
      <w:r w:rsidRPr="00AB387E">
        <w:t xml:space="preserve"> </w:t>
      </w:r>
      <w:r>
        <w:t xml:space="preserve">было выбрано исходя </w:t>
      </w:r>
      <w:proofErr w:type="gramStart"/>
      <w:r>
        <w:t>из</w:t>
      </w:r>
      <w:proofErr w:type="gramEnd"/>
      <w:r>
        <w:t>:</w:t>
      </w:r>
    </w:p>
    <w:p w:rsidR="008431E5" w:rsidRDefault="008431E5" w:rsidP="00B81E9A">
      <w:pPr>
        <w:pStyle w:val="142"/>
        <w:rPr>
          <w:b/>
        </w:rPr>
      </w:pPr>
      <w:r>
        <w:t>- проведенных инженерных изысканий, обследований, многолетнего наблюдения за климатическими условиями района, ввиду специфичности объекта строительства;</w:t>
      </w:r>
    </w:p>
    <w:p w:rsidR="008431E5" w:rsidRDefault="008431E5" w:rsidP="00B81E9A">
      <w:pPr>
        <w:pStyle w:val="142"/>
        <w:rPr>
          <w:b/>
        </w:rPr>
      </w:pPr>
      <w:r>
        <w:t>- выбора территории свободной от застройки;</w:t>
      </w:r>
    </w:p>
    <w:p w:rsidR="008431E5" w:rsidRPr="00AB387E" w:rsidRDefault="008431E5" w:rsidP="00B81E9A">
      <w:pPr>
        <w:pStyle w:val="142"/>
        <w:rPr>
          <w:b/>
        </w:rPr>
      </w:pPr>
      <w:r>
        <w:t xml:space="preserve">- </w:t>
      </w:r>
      <w:r w:rsidRPr="00AB387E">
        <w:t>существующи</w:t>
      </w:r>
      <w:r>
        <w:t>х</w:t>
      </w:r>
      <w:r w:rsidRPr="00AB387E">
        <w:t xml:space="preserve"> положени</w:t>
      </w:r>
      <w:r>
        <w:t>й</w:t>
      </w:r>
      <w:r w:rsidRPr="00AB387E">
        <w:t xml:space="preserve"> границ охранн</w:t>
      </w:r>
      <w:r>
        <w:t>ых</w:t>
      </w:r>
      <w:r w:rsidRPr="00AB387E">
        <w:t xml:space="preserve"> зон действующих сооружений и коммуникаций;</w:t>
      </w:r>
    </w:p>
    <w:p w:rsidR="008431E5" w:rsidRDefault="008431E5" w:rsidP="00B81E9A">
      <w:pPr>
        <w:pStyle w:val="142"/>
        <w:rPr>
          <w:b/>
        </w:rPr>
      </w:pPr>
      <w:r>
        <w:t>- наличия автомобильных дорог;</w:t>
      </w:r>
    </w:p>
    <w:p w:rsidR="008431E5" w:rsidRPr="00AB387E" w:rsidRDefault="008431E5" w:rsidP="00B81E9A">
      <w:pPr>
        <w:pStyle w:val="142"/>
        <w:rPr>
          <w:b/>
        </w:rPr>
      </w:pPr>
      <w:r>
        <w:t xml:space="preserve">- информации о землепользователях (с </w:t>
      </w:r>
      <w:r w:rsidRPr="006A4286">
        <w:t>минимальн</w:t>
      </w:r>
      <w:r>
        <w:t>ым</w:t>
      </w:r>
      <w:r w:rsidRPr="006A4286">
        <w:t xml:space="preserve"> ущерб</w:t>
      </w:r>
      <w:r>
        <w:t>ом</w:t>
      </w:r>
      <w:r w:rsidRPr="006A4286">
        <w:t xml:space="preserve"> и снижени</w:t>
      </w:r>
      <w:r>
        <w:t>ем</w:t>
      </w:r>
      <w:r w:rsidRPr="006A4286">
        <w:t xml:space="preserve"> затрат, связанных с краткосрочной арендой и выкупом земли</w:t>
      </w:r>
      <w:r>
        <w:t xml:space="preserve">). </w:t>
      </w:r>
    </w:p>
    <w:p w:rsidR="008431E5" w:rsidRPr="009555AE" w:rsidRDefault="008431E5" w:rsidP="00B81E9A">
      <w:pPr>
        <w:pStyle w:val="142"/>
        <w:rPr>
          <w:b/>
        </w:rPr>
      </w:pPr>
      <w:r w:rsidRPr="00E17317">
        <w:t>В границах подготовки проекта планировки отсутствуют объекты культурного наследия (</w:t>
      </w:r>
      <w:r w:rsidR="002750A8">
        <w:t xml:space="preserve">письмо Министерства культуры РФ (Минкультуры </w:t>
      </w:r>
      <w:proofErr w:type="gramStart"/>
      <w:r w:rsidR="002750A8">
        <w:t>России)</w:t>
      </w:r>
      <w:r w:rsidRPr="00E17317">
        <w:t xml:space="preserve"> </w:t>
      </w:r>
      <w:proofErr w:type="gramEnd"/>
      <w:r w:rsidRPr="00E17317">
        <w:t>объект не попадает в зоны памятников историко-культурного наследия</w:t>
      </w:r>
      <w:r w:rsidR="002750A8">
        <w:t xml:space="preserve">, включенных в перечень отдельных объектов культурного наследия федерального </w:t>
      </w:r>
      <w:r w:rsidR="002750A8">
        <w:lastRenderedPageBreak/>
        <w:t>значения</w:t>
      </w:r>
      <w:r w:rsidRPr="00E17317">
        <w:t xml:space="preserve">) и особо охраняемые природные территории местного значения (письмо </w:t>
      </w:r>
      <w:r w:rsidR="00C3262F">
        <w:t xml:space="preserve">Администрации Красноармейского муниципального района </w:t>
      </w:r>
      <w:r w:rsidR="00E17317" w:rsidRPr="00E17317">
        <w:t>Сарато</w:t>
      </w:r>
      <w:r w:rsidRPr="00E17317">
        <w:t>вской области).</w:t>
      </w:r>
    </w:p>
    <w:p w:rsidR="008431E5" w:rsidRDefault="008431E5" w:rsidP="00B81E9A">
      <w:pPr>
        <w:pStyle w:val="142"/>
        <w:rPr>
          <w:b/>
        </w:rPr>
      </w:pPr>
      <w:r w:rsidRPr="009555AE">
        <w:t xml:space="preserve">При планируемом размещении объектов ВЭС не затрагиваются </w:t>
      </w:r>
      <w:r w:rsidRPr="00D656CF">
        <w:t>земли лесного фонда</w:t>
      </w:r>
      <w:r w:rsidR="00A446D0">
        <w:t xml:space="preserve"> и ценные сельскохозяйственные угодья</w:t>
      </w:r>
      <w:r w:rsidRPr="00D656CF">
        <w:t>.</w:t>
      </w:r>
    </w:p>
    <w:p w:rsidR="008431E5" w:rsidRDefault="008431E5" w:rsidP="00B81E9A">
      <w:pPr>
        <w:pStyle w:val="142"/>
        <w:rPr>
          <w:b/>
        </w:rPr>
      </w:pPr>
      <w:r w:rsidRPr="00D656CF">
        <w:t>Практически вся территория размещения «</w:t>
      </w:r>
      <w:proofErr w:type="spellStart"/>
      <w:r w:rsidR="001F5989">
        <w:t>Золихинская</w:t>
      </w:r>
      <w:proofErr w:type="spellEnd"/>
      <w:r w:rsidRPr="00D656CF">
        <w:t xml:space="preserve"> ВЭС» расположена на землях </w:t>
      </w:r>
      <w:r w:rsidR="00D656CF" w:rsidRPr="00D656CF">
        <w:t>сельскохозяйственного назначения</w:t>
      </w:r>
      <w:r w:rsidRPr="00D656CF">
        <w:t>.</w:t>
      </w:r>
      <w:r>
        <w:t xml:space="preserve"> </w:t>
      </w:r>
    </w:p>
    <w:p w:rsidR="008431E5" w:rsidRDefault="008431E5" w:rsidP="00B81E9A">
      <w:pPr>
        <w:pStyle w:val="142"/>
        <w:rPr>
          <w:b/>
        </w:rPr>
      </w:pPr>
      <w:proofErr w:type="gramStart"/>
      <w:r w:rsidRPr="001E67F7">
        <w:t xml:space="preserve">Для устройства </w:t>
      </w:r>
      <w:r w:rsidR="0062383D">
        <w:t xml:space="preserve">примыканий и </w:t>
      </w:r>
      <w:r w:rsidR="001E67F7" w:rsidRPr="001E67F7">
        <w:t>пересечений с</w:t>
      </w:r>
      <w:r w:rsidRPr="001E67F7">
        <w:t xml:space="preserve"> автомобильн</w:t>
      </w:r>
      <w:r w:rsidR="0062383D">
        <w:t>ыми</w:t>
      </w:r>
      <w:r w:rsidRPr="001E67F7">
        <w:t xml:space="preserve"> дорог</w:t>
      </w:r>
      <w:r w:rsidR="0062383D">
        <w:t>ами</w:t>
      </w:r>
      <w:r w:rsidRPr="001E67F7">
        <w:t xml:space="preserve"> проектом предусмотрены временные отводы земельных участков на период производства строительно-монтажных работ, в том числе в границах полосы отвода автомобильной дороги.</w:t>
      </w:r>
      <w:proofErr w:type="gramEnd"/>
    </w:p>
    <w:p w:rsidR="008431E5" w:rsidRDefault="008431E5" w:rsidP="00B81E9A">
      <w:pPr>
        <w:pStyle w:val="142"/>
        <w:rPr>
          <w:b/>
        </w:rPr>
      </w:pPr>
      <w:r w:rsidRPr="00FC2080">
        <w:t>Из-за технологических особенностей границы зоны планируемого размещения ВЭС в</w:t>
      </w:r>
      <w:r w:rsidRPr="005B363B">
        <w:t xml:space="preserve"> границах </w:t>
      </w:r>
      <w:proofErr w:type="spellStart"/>
      <w:r w:rsidR="00CD2910" w:rsidRPr="00CD2910">
        <w:t>Высоковского</w:t>
      </w:r>
      <w:proofErr w:type="spellEnd"/>
      <w:r w:rsidR="00CD2910" w:rsidRPr="00CD2910">
        <w:t xml:space="preserve"> муниципального образования </w:t>
      </w:r>
      <w:r>
        <w:t xml:space="preserve">имеют </w:t>
      </w:r>
      <w:r w:rsidRPr="00FC2080">
        <w:t>сложную конфигурацию.</w:t>
      </w:r>
    </w:p>
    <w:p w:rsidR="00D656CF" w:rsidRDefault="00CD2910" w:rsidP="00B81E9A">
      <w:pPr>
        <w:pStyle w:val="142"/>
      </w:pPr>
      <w:r>
        <w:t>Всего</w:t>
      </w:r>
      <w:r w:rsidR="008431E5" w:rsidRPr="00FC2080">
        <w:t xml:space="preserve"> на </w:t>
      </w:r>
      <w:r w:rsidR="008431E5">
        <w:t>«</w:t>
      </w:r>
      <w:proofErr w:type="spellStart"/>
      <w:r w:rsidR="001E67F7">
        <w:t>Золихинска</w:t>
      </w:r>
      <w:r w:rsidR="00D656CF">
        <w:t>я</w:t>
      </w:r>
      <w:proofErr w:type="spellEnd"/>
      <w:r w:rsidR="008431E5">
        <w:t xml:space="preserve"> ВЭС»</w:t>
      </w:r>
      <w:r w:rsidR="008431E5" w:rsidRPr="00FC2080">
        <w:t xml:space="preserve"> в границах </w:t>
      </w:r>
      <w:proofErr w:type="spellStart"/>
      <w:r w:rsidRPr="00CD2910">
        <w:t>Высоковского</w:t>
      </w:r>
      <w:proofErr w:type="spellEnd"/>
      <w:r w:rsidRPr="00CD2910">
        <w:t xml:space="preserve"> </w:t>
      </w:r>
      <w:r w:rsidRPr="00D656CF">
        <w:t xml:space="preserve">муниципального образования </w:t>
      </w:r>
      <w:r w:rsidR="008431E5" w:rsidRPr="00D656CF">
        <w:t xml:space="preserve">проектом планировки предусмотрено размещение: </w:t>
      </w:r>
      <w:r w:rsidR="001D2622">
        <w:t>17</w:t>
      </w:r>
      <w:r w:rsidR="008431E5" w:rsidRPr="00D656CF">
        <w:t xml:space="preserve"> ветряных электрических установок (ВЭУ); </w:t>
      </w:r>
      <w:r w:rsidR="00BE1C05">
        <w:t>примыканий к автомобильным дорогам общего пользования; внутриплощадочных автомобильных дорог</w:t>
      </w:r>
      <w:r w:rsidR="008431E5" w:rsidRPr="00D656CF">
        <w:t xml:space="preserve">; </w:t>
      </w:r>
      <w:r w:rsidR="00D656CF" w:rsidRPr="00D656CF">
        <w:t>площадки под размещение подстанци</w:t>
      </w:r>
      <w:r w:rsidR="00BE1C05">
        <w:t>и</w:t>
      </w:r>
      <w:r w:rsidR="00D656CF" w:rsidRPr="00D656CF">
        <w:t xml:space="preserve"> </w:t>
      </w:r>
      <w:r w:rsidR="00BE1C05">
        <w:t xml:space="preserve">(проектируется по другому титулу) </w:t>
      </w:r>
      <w:r w:rsidR="00D656CF" w:rsidRPr="00D656CF">
        <w:t xml:space="preserve">и </w:t>
      </w:r>
      <w:r w:rsidR="00A446D0">
        <w:t>модуля управления</w:t>
      </w:r>
      <w:r w:rsidR="00BE1C05">
        <w:t xml:space="preserve"> ВЭС</w:t>
      </w:r>
      <w:r w:rsidR="00D656CF">
        <w:t>.</w:t>
      </w:r>
    </w:p>
    <w:p w:rsidR="008431E5" w:rsidRDefault="008431E5" w:rsidP="00B81E9A">
      <w:pPr>
        <w:pStyle w:val="142"/>
        <w:rPr>
          <w:b/>
        </w:rPr>
      </w:pPr>
      <w:r w:rsidRPr="00287BAB">
        <w:t xml:space="preserve">Общая протяженность технологических проездов и подъездных автодорог составляет </w:t>
      </w:r>
      <w:r w:rsidR="00E04CED">
        <w:t>1386,3</w:t>
      </w:r>
      <w:r w:rsidRPr="00287BAB">
        <w:t xml:space="preserve"> мет</w:t>
      </w:r>
      <w:r w:rsidR="00E04CED">
        <w:t>р</w:t>
      </w:r>
      <w:r w:rsidR="004E0C59">
        <w:t>а</w:t>
      </w:r>
      <w:r w:rsidRPr="00287BAB">
        <w:t>.</w:t>
      </w:r>
    </w:p>
    <w:p w:rsidR="008431E5" w:rsidRPr="004065A9" w:rsidRDefault="008431E5" w:rsidP="00B81E9A">
      <w:pPr>
        <w:pStyle w:val="142"/>
        <w:rPr>
          <w:b/>
        </w:rPr>
      </w:pPr>
      <w:r w:rsidRPr="004065A9">
        <w:t>Ширина землеотвода для объектов ВЭС определена проектными решениями.</w:t>
      </w:r>
    </w:p>
    <w:p w:rsidR="008431E5" w:rsidRDefault="008431E5" w:rsidP="00B81E9A">
      <w:pPr>
        <w:pStyle w:val="142"/>
        <w:rPr>
          <w:b/>
        </w:rPr>
      </w:pPr>
      <w:proofErr w:type="gramStart"/>
      <w:r w:rsidRPr="004065A9">
        <w:t xml:space="preserve">Ширина землеотвода для технологических проездов и подъездной автодороги определена расчетным путем исходя из необходимости размещения в пределах земельных участков технологических проездов, кабельных линий 35 </w:t>
      </w:r>
      <w:proofErr w:type="spellStart"/>
      <w:r w:rsidRPr="004065A9">
        <w:t>кВ</w:t>
      </w:r>
      <w:proofErr w:type="spellEnd"/>
      <w:r w:rsidRPr="004065A9">
        <w:t xml:space="preserve"> и кабелей связи, с учетом площадей необходимых для их строительства и для размещения их охранных зон.</w:t>
      </w:r>
      <w:proofErr w:type="gramEnd"/>
      <w:r w:rsidRPr="004065A9">
        <w:t xml:space="preserve"> Землеотвод для площадок размещения ВЭУ, а </w:t>
      </w:r>
      <w:r w:rsidRPr="004065A9">
        <w:lastRenderedPageBreak/>
        <w:t xml:space="preserve">также склада временного хранения определен исходя из габаритов оборудования и технологии монтажа </w:t>
      </w:r>
      <w:proofErr w:type="spellStart"/>
      <w:r w:rsidRPr="004065A9">
        <w:t>ветроустанов</w:t>
      </w:r>
      <w:r>
        <w:t>ок</w:t>
      </w:r>
      <w:proofErr w:type="spellEnd"/>
      <w:r>
        <w:t>.</w:t>
      </w:r>
    </w:p>
    <w:p w:rsidR="008431E5" w:rsidRDefault="008431E5" w:rsidP="00B81E9A">
      <w:pPr>
        <w:pStyle w:val="142"/>
        <w:rPr>
          <w:b/>
        </w:rPr>
      </w:pPr>
      <w:r w:rsidRPr="004065A9">
        <w:t xml:space="preserve">Проектом планировки выделен один элемент планировочной структуры </w:t>
      </w:r>
      <w:proofErr w:type="gramStart"/>
      <w:r w:rsidRPr="004065A9">
        <w:t>–т</w:t>
      </w:r>
      <w:proofErr w:type="gramEnd"/>
      <w:r w:rsidRPr="004065A9">
        <w:t>ерритория предназначенная для размещения линейного объекта «</w:t>
      </w:r>
      <w:proofErr w:type="spellStart"/>
      <w:r w:rsidR="001E67F7">
        <w:t>Золихин</w:t>
      </w:r>
      <w:r w:rsidR="00D656CF">
        <w:t>ская</w:t>
      </w:r>
      <w:proofErr w:type="spellEnd"/>
      <w:r>
        <w:t xml:space="preserve"> ВЭС</w:t>
      </w:r>
      <w:r w:rsidR="00CD2910">
        <w:t>».</w:t>
      </w:r>
    </w:p>
    <w:p w:rsidR="008431E5" w:rsidRDefault="008431E5" w:rsidP="00B81E9A">
      <w:pPr>
        <w:pStyle w:val="142"/>
        <w:rPr>
          <w:b/>
        </w:rPr>
      </w:pPr>
      <w:r w:rsidRPr="004065A9">
        <w:t xml:space="preserve">Ниже, </w:t>
      </w:r>
      <w:r w:rsidRPr="00540668">
        <w:t>в таблице 2.2. приведена характеристика зон планируемого размещения линейного объекта.</w:t>
      </w:r>
    </w:p>
    <w:p w:rsidR="008431E5" w:rsidRPr="00CD2910" w:rsidRDefault="00CD2910" w:rsidP="008431E5">
      <w:pPr>
        <w:pStyle w:val="af2"/>
        <w:tabs>
          <w:tab w:val="left" w:pos="567"/>
        </w:tabs>
        <w:spacing w:line="276" w:lineRule="auto"/>
        <w:ind w:firstLine="709"/>
        <w:contextualSpacing/>
        <w:jc w:val="both"/>
        <w:rPr>
          <w:sz w:val="28"/>
          <w:szCs w:val="24"/>
        </w:rPr>
      </w:pPr>
      <w:r w:rsidRPr="00CD2910">
        <w:rPr>
          <w:sz w:val="28"/>
          <w:szCs w:val="24"/>
        </w:rPr>
        <w:t>Таблица 2.2</w:t>
      </w:r>
    </w:p>
    <w:tbl>
      <w:tblPr>
        <w:tblW w:w="9725" w:type="dxa"/>
        <w:tblLook w:val="04A0" w:firstRow="1" w:lastRow="0" w:firstColumn="1" w:lastColumn="0" w:noHBand="0" w:noVBand="1"/>
      </w:tblPr>
      <w:tblGrid>
        <w:gridCol w:w="818"/>
        <w:gridCol w:w="2868"/>
        <w:gridCol w:w="1184"/>
        <w:gridCol w:w="4855"/>
      </w:tblGrid>
      <w:tr w:rsidR="004E0C59" w:rsidRPr="003D7F9B" w:rsidTr="00A446D0">
        <w:trPr>
          <w:trHeight w:val="315"/>
        </w:trPr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E0C59" w:rsidRPr="003D7F9B" w:rsidRDefault="004E0C59" w:rsidP="00A446D0">
            <w:pPr>
              <w:spacing w:line="240" w:lineRule="auto"/>
              <w:rPr>
                <w:b/>
                <w:bCs/>
                <w:color w:val="000000"/>
                <w:sz w:val="24"/>
              </w:rPr>
            </w:pPr>
          </w:p>
        </w:tc>
        <w:tc>
          <w:tcPr>
            <w:tcW w:w="28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E0C59" w:rsidRPr="003D7F9B" w:rsidRDefault="004E0C59" w:rsidP="00A446D0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E0C59" w:rsidRPr="003D7F9B" w:rsidRDefault="004E0C59" w:rsidP="00A446D0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E0C59" w:rsidRPr="003D7F9B" w:rsidRDefault="004E0C59" w:rsidP="00A446D0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4E0C59" w:rsidRPr="00AF69BF" w:rsidTr="00A446D0">
        <w:trPr>
          <w:trHeight w:val="630"/>
        </w:trPr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 xml:space="preserve">№ </w:t>
            </w:r>
            <w:proofErr w:type="gramStart"/>
            <w:r w:rsidRPr="00A446D0">
              <w:rPr>
                <w:color w:val="000000"/>
                <w:sz w:val="24"/>
              </w:rPr>
              <w:t>п</w:t>
            </w:r>
            <w:proofErr w:type="gramEnd"/>
            <w:r w:rsidRPr="00A446D0">
              <w:rPr>
                <w:color w:val="000000"/>
                <w:sz w:val="24"/>
              </w:rPr>
              <w:t>/п</w:t>
            </w:r>
          </w:p>
        </w:tc>
        <w:tc>
          <w:tcPr>
            <w:tcW w:w="2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Наименование показат</w:t>
            </w:r>
            <w:r w:rsidRPr="00A446D0">
              <w:rPr>
                <w:color w:val="000000"/>
                <w:sz w:val="24"/>
              </w:rPr>
              <w:t>е</w:t>
            </w:r>
            <w:r w:rsidRPr="00A446D0">
              <w:rPr>
                <w:color w:val="000000"/>
                <w:sz w:val="24"/>
              </w:rPr>
              <w:t>ля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ind w:left="-108" w:right="-58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Единица измерения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Проектное предложение</w:t>
            </w:r>
          </w:p>
        </w:tc>
      </w:tr>
      <w:tr w:rsidR="004E0C59" w:rsidRPr="00AF69BF" w:rsidTr="00A446D0">
        <w:trPr>
          <w:trHeight w:val="945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1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Площадь территории в пределах границ зоны планируемого размещ</w:t>
            </w:r>
            <w:r w:rsidRPr="00A446D0">
              <w:rPr>
                <w:color w:val="000000"/>
                <w:sz w:val="24"/>
              </w:rPr>
              <w:t>е</w:t>
            </w:r>
            <w:r w:rsidRPr="00A446D0">
              <w:rPr>
                <w:color w:val="000000"/>
                <w:sz w:val="24"/>
              </w:rPr>
              <w:t>ния объекта "</w:t>
            </w:r>
            <w:proofErr w:type="spellStart"/>
            <w:r w:rsidR="00A446D0" w:rsidRPr="00A446D0">
              <w:rPr>
                <w:color w:val="000000"/>
                <w:sz w:val="24"/>
              </w:rPr>
              <w:t>Золихи</w:t>
            </w:r>
            <w:r w:rsidR="00A446D0" w:rsidRPr="00A446D0">
              <w:rPr>
                <w:color w:val="000000"/>
                <w:sz w:val="24"/>
              </w:rPr>
              <w:t>н</w:t>
            </w:r>
            <w:r w:rsidR="00A446D0" w:rsidRPr="00A446D0">
              <w:rPr>
                <w:color w:val="000000"/>
                <w:sz w:val="24"/>
              </w:rPr>
              <w:t>ская</w:t>
            </w:r>
            <w:proofErr w:type="spellEnd"/>
            <w:r w:rsidRPr="00A446D0">
              <w:rPr>
                <w:color w:val="000000"/>
                <w:sz w:val="24"/>
              </w:rPr>
              <w:t xml:space="preserve"> ВЭС"</w:t>
            </w:r>
            <w:r w:rsidR="002D405D">
              <w:t xml:space="preserve"> </w:t>
            </w:r>
            <w:r w:rsidR="002D405D" w:rsidRPr="002D405D">
              <w:rPr>
                <w:color w:val="000000"/>
                <w:sz w:val="24"/>
              </w:rPr>
              <w:t xml:space="preserve">в границах </w:t>
            </w:r>
            <w:proofErr w:type="spellStart"/>
            <w:r w:rsidR="002D405D" w:rsidRPr="002D405D">
              <w:rPr>
                <w:color w:val="000000"/>
                <w:sz w:val="24"/>
              </w:rPr>
              <w:t>Высоковского</w:t>
            </w:r>
            <w:proofErr w:type="spellEnd"/>
            <w:r w:rsidR="002D405D" w:rsidRPr="002D405D">
              <w:rPr>
                <w:color w:val="000000"/>
                <w:sz w:val="24"/>
              </w:rPr>
              <w:t xml:space="preserve"> муниц</w:t>
            </w:r>
            <w:r w:rsidR="002D405D" w:rsidRPr="002D405D">
              <w:rPr>
                <w:color w:val="000000"/>
                <w:sz w:val="24"/>
              </w:rPr>
              <w:t>и</w:t>
            </w:r>
            <w:r w:rsidR="002D405D" w:rsidRPr="002D405D">
              <w:rPr>
                <w:color w:val="000000"/>
                <w:sz w:val="24"/>
              </w:rPr>
              <w:t>пального образования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B1599B" w:rsidP="00A85FEA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4E66F3">
              <w:rPr>
                <w:b/>
                <w:color w:val="000000"/>
                <w:sz w:val="24"/>
              </w:rPr>
              <w:t>6</w:t>
            </w:r>
            <w:r w:rsidR="00A85FEA">
              <w:rPr>
                <w:b/>
                <w:color w:val="000000"/>
                <w:sz w:val="24"/>
              </w:rPr>
              <w:t>5</w:t>
            </w:r>
            <w:r w:rsidRPr="004E66F3">
              <w:rPr>
                <w:b/>
                <w:color w:val="000000"/>
                <w:sz w:val="24"/>
              </w:rPr>
              <w:t>,</w:t>
            </w:r>
            <w:r w:rsidR="004E66F3" w:rsidRPr="004E66F3">
              <w:rPr>
                <w:b/>
                <w:color w:val="000000"/>
                <w:sz w:val="24"/>
              </w:rPr>
              <w:t>4</w:t>
            </w:r>
            <w:r w:rsidR="00A85FEA">
              <w:rPr>
                <w:b/>
                <w:color w:val="000000"/>
                <w:sz w:val="24"/>
              </w:rPr>
              <w:t>9</w:t>
            </w:r>
          </w:p>
        </w:tc>
      </w:tr>
      <w:tr w:rsidR="004E0C59" w:rsidRPr="00AF69BF" w:rsidTr="00A446D0">
        <w:trPr>
          <w:trHeight w:val="315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 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в том числе: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 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C59" w:rsidRPr="00A446D0" w:rsidRDefault="004E0C59" w:rsidP="00A446D0">
            <w:pPr>
              <w:spacing w:line="240" w:lineRule="auto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 </w:t>
            </w:r>
          </w:p>
        </w:tc>
      </w:tr>
      <w:tr w:rsidR="004E0C59" w:rsidRPr="00AF69BF" w:rsidTr="00A446D0">
        <w:trPr>
          <w:trHeight w:val="315"/>
        </w:trPr>
        <w:tc>
          <w:tcPr>
            <w:tcW w:w="97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основные планировочные показатели линейного объекта "</w:t>
            </w:r>
            <w:proofErr w:type="spellStart"/>
            <w:r w:rsidR="00A446D0" w:rsidRPr="00A446D0">
              <w:rPr>
                <w:color w:val="000000"/>
                <w:sz w:val="24"/>
              </w:rPr>
              <w:t>Золихинская</w:t>
            </w:r>
            <w:proofErr w:type="spellEnd"/>
            <w:r w:rsidR="00A446D0" w:rsidRPr="00A446D0">
              <w:rPr>
                <w:color w:val="000000"/>
                <w:sz w:val="24"/>
              </w:rPr>
              <w:t xml:space="preserve"> </w:t>
            </w:r>
            <w:r w:rsidRPr="00A446D0">
              <w:rPr>
                <w:color w:val="000000"/>
                <w:sz w:val="24"/>
              </w:rPr>
              <w:t>ВЭС"</w:t>
            </w:r>
            <w:r w:rsidR="002D405D">
              <w:t xml:space="preserve"> </w:t>
            </w:r>
            <w:r w:rsidR="002D405D" w:rsidRPr="002D405D">
              <w:rPr>
                <w:color w:val="000000"/>
                <w:sz w:val="24"/>
              </w:rPr>
              <w:t xml:space="preserve">в границах </w:t>
            </w:r>
            <w:proofErr w:type="spellStart"/>
            <w:r w:rsidR="002D405D" w:rsidRPr="002D405D">
              <w:rPr>
                <w:color w:val="000000"/>
                <w:sz w:val="24"/>
              </w:rPr>
              <w:t>Высоковского</w:t>
            </w:r>
            <w:proofErr w:type="spellEnd"/>
            <w:r w:rsidR="002D405D" w:rsidRPr="002D405D">
              <w:rPr>
                <w:color w:val="000000"/>
                <w:sz w:val="24"/>
              </w:rPr>
              <w:t xml:space="preserve"> муниципального образования</w:t>
            </w:r>
          </w:p>
        </w:tc>
      </w:tr>
      <w:tr w:rsidR="004E0C59" w:rsidRPr="00AF69BF" w:rsidTr="00A446D0">
        <w:trPr>
          <w:trHeight w:val="940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2</w:t>
            </w:r>
          </w:p>
        </w:tc>
        <w:tc>
          <w:tcPr>
            <w:tcW w:w="28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proofErr w:type="spellStart"/>
            <w:r w:rsidRPr="00A446D0">
              <w:rPr>
                <w:color w:val="000000"/>
                <w:sz w:val="24"/>
              </w:rPr>
              <w:t>Золихинская</w:t>
            </w:r>
            <w:proofErr w:type="spellEnd"/>
            <w:r w:rsidR="004E0C59" w:rsidRPr="00A446D0">
              <w:rPr>
                <w:color w:val="000000"/>
                <w:sz w:val="24"/>
              </w:rPr>
              <w:t xml:space="preserve"> ВЭС. </w:t>
            </w:r>
          </w:p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Ветряная электрическая станция</w:t>
            </w:r>
          </w:p>
        </w:tc>
        <w:tc>
          <w:tcPr>
            <w:tcW w:w="118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C59" w:rsidRPr="00AF69BF" w:rsidRDefault="00CF43B5" w:rsidP="00284C50">
            <w:pPr>
              <w:spacing w:line="240" w:lineRule="auto"/>
              <w:jc w:val="center"/>
              <w:rPr>
                <w:color w:val="000000"/>
                <w:sz w:val="24"/>
                <w:highlight w:val="red"/>
              </w:rPr>
            </w:pPr>
            <w:r w:rsidRPr="00CF43B5">
              <w:rPr>
                <w:b/>
                <w:bCs/>
                <w:color w:val="000000"/>
                <w:sz w:val="24"/>
              </w:rPr>
              <w:t>41,6</w:t>
            </w:r>
            <w:r w:rsidR="004E66F3">
              <w:rPr>
                <w:b/>
                <w:bCs/>
                <w:color w:val="000000"/>
                <w:sz w:val="24"/>
              </w:rPr>
              <w:t>6</w:t>
            </w:r>
            <w:r w:rsidR="004E0C59" w:rsidRPr="00AF69BF">
              <w:rPr>
                <w:color w:val="000000"/>
                <w:sz w:val="24"/>
                <w:highlight w:val="red"/>
              </w:rPr>
              <w:br/>
            </w:r>
            <w:r w:rsidR="004E0C59" w:rsidRPr="00A446D0">
              <w:rPr>
                <w:color w:val="000000"/>
                <w:sz w:val="24"/>
              </w:rPr>
              <w:t xml:space="preserve">для </w:t>
            </w:r>
            <w:r w:rsidR="002D405D">
              <w:rPr>
                <w:color w:val="000000"/>
                <w:sz w:val="24"/>
              </w:rPr>
              <w:t>организации строительства, последу</w:t>
            </w:r>
            <w:r w:rsidR="002D405D">
              <w:rPr>
                <w:color w:val="000000"/>
                <w:sz w:val="24"/>
              </w:rPr>
              <w:t>ю</w:t>
            </w:r>
            <w:r w:rsidR="002D405D">
              <w:rPr>
                <w:color w:val="000000"/>
                <w:sz w:val="24"/>
              </w:rPr>
              <w:t xml:space="preserve">щего </w:t>
            </w:r>
            <w:r w:rsidR="004E0C59" w:rsidRPr="00A446D0">
              <w:rPr>
                <w:color w:val="000000"/>
                <w:sz w:val="24"/>
              </w:rPr>
              <w:t>обслуживания</w:t>
            </w:r>
            <w:r w:rsidR="002D405D">
              <w:rPr>
                <w:color w:val="000000"/>
                <w:sz w:val="24"/>
              </w:rPr>
              <w:t xml:space="preserve"> и </w:t>
            </w:r>
            <w:r w:rsidR="004E0C59" w:rsidRPr="00A446D0">
              <w:rPr>
                <w:color w:val="000000"/>
                <w:sz w:val="24"/>
              </w:rPr>
              <w:t>эксплуатации</w:t>
            </w:r>
            <w:r w:rsidR="002D405D">
              <w:rPr>
                <w:color w:val="000000"/>
                <w:sz w:val="24"/>
              </w:rPr>
              <w:t xml:space="preserve"> лине</w:t>
            </w:r>
            <w:r w:rsidR="002D405D">
              <w:rPr>
                <w:color w:val="000000"/>
                <w:sz w:val="24"/>
              </w:rPr>
              <w:t>й</w:t>
            </w:r>
            <w:r w:rsidR="002D405D">
              <w:rPr>
                <w:color w:val="000000"/>
                <w:sz w:val="24"/>
              </w:rPr>
              <w:t>ного</w:t>
            </w:r>
            <w:r w:rsidR="004E0C59" w:rsidRPr="00A446D0">
              <w:rPr>
                <w:color w:val="000000"/>
                <w:sz w:val="24"/>
              </w:rPr>
              <w:t xml:space="preserve"> объекта</w:t>
            </w:r>
          </w:p>
        </w:tc>
      </w:tr>
      <w:tr w:rsidR="004E0C59" w:rsidRPr="00AF69BF" w:rsidTr="00A446D0">
        <w:trPr>
          <w:trHeight w:val="1156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3</w:t>
            </w:r>
          </w:p>
        </w:tc>
        <w:tc>
          <w:tcPr>
            <w:tcW w:w="28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proofErr w:type="spellStart"/>
            <w:r w:rsidRPr="00A446D0">
              <w:rPr>
                <w:color w:val="000000"/>
                <w:sz w:val="24"/>
              </w:rPr>
              <w:t>Золихинская</w:t>
            </w:r>
            <w:proofErr w:type="spellEnd"/>
            <w:r w:rsidR="004E0C59" w:rsidRPr="00A446D0">
              <w:rPr>
                <w:color w:val="000000"/>
                <w:sz w:val="24"/>
              </w:rPr>
              <w:t xml:space="preserve"> ВЭС. </w:t>
            </w:r>
          </w:p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Внутриплощадочные а</w:t>
            </w:r>
            <w:r w:rsidRPr="00A446D0">
              <w:rPr>
                <w:color w:val="000000"/>
                <w:sz w:val="24"/>
              </w:rPr>
              <w:t>в</w:t>
            </w:r>
            <w:r w:rsidRPr="00A446D0">
              <w:rPr>
                <w:color w:val="000000"/>
                <w:sz w:val="24"/>
              </w:rPr>
              <w:t>томобильные дороги</w:t>
            </w:r>
          </w:p>
        </w:tc>
        <w:tc>
          <w:tcPr>
            <w:tcW w:w="118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C59" w:rsidRPr="00CF43B5" w:rsidRDefault="004E66F3" w:rsidP="00A446D0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>20,</w:t>
            </w:r>
            <w:r w:rsidR="00A85FEA">
              <w:rPr>
                <w:b/>
                <w:color w:val="000000"/>
                <w:sz w:val="24"/>
              </w:rPr>
              <w:t>8</w:t>
            </w:r>
          </w:p>
          <w:p w:rsidR="004E0C59" w:rsidRPr="00AF69BF" w:rsidRDefault="00284C50" w:rsidP="00A446D0">
            <w:pPr>
              <w:spacing w:line="240" w:lineRule="auto"/>
              <w:jc w:val="center"/>
              <w:rPr>
                <w:color w:val="000000"/>
                <w:sz w:val="24"/>
                <w:highlight w:val="red"/>
              </w:rPr>
            </w:pPr>
            <w:r w:rsidRPr="00284C50">
              <w:rPr>
                <w:color w:val="000000"/>
                <w:sz w:val="24"/>
              </w:rPr>
              <w:t>для организации строительства, последу</w:t>
            </w:r>
            <w:r w:rsidRPr="00284C50">
              <w:rPr>
                <w:color w:val="000000"/>
                <w:sz w:val="24"/>
              </w:rPr>
              <w:t>ю</w:t>
            </w:r>
            <w:r w:rsidRPr="00284C50">
              <w:rPr>
                <w:color w:val="000000"/>
                <w:sz w:val="24"/>
              </w:rPr>
              <w:t>щего обслуживания и эксплуатации лине</w:t>
            </w:r>
            <w:r w:rsidRPr="00284C50">
              <w:rPr>
                <w:color w:val="000000"/>
                <w:sz w:val="24"/>
              </w:rPr>
              <w:t>й</w:t>
            </w:r>
            <w:r w:rsidRPr="00284C50">
              <w:rPr>
                <w:color w:val="000000"/>
                <w:sz w:val="24"/>
              </w:rPr>
              <w:t>ного объекта</w:t>
            </w:r>
          </w:p>
        </w:tc>
      </w:tr>
      <w:tr w:rsidR="004E0C59" w:rsidRPr="003D7F9B" w:rsidTr="00A446D0">
        <w:trPr>
          <w:trHeight w:val="1223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4</w:t>
            </w:r>
          </w:p>
        </w:tc>
        <w:tc>
          <w:tcPr>
            <w:tcW w:w="28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proofErr w:type="spellStart"/>
            <w:r w:rsidRPr="00A446D0">
              <w:rPr>
                <w:color w:val="000000"/>
                <w:sz w:val="24"/>
              </w:rPr>
              <w:t>Золихинская</w:t>
            </w:r>
            <w:proofErr w:type="spellEnd"/>
            <w:r w:rsidR="004E0C59" w:rsidRPr="00A446D0">
              <w:rPr>
                <w:color w:val="000000"/>
                <w:sz w:val="24"/>
              </w:rPr>
              <w:t xml:space="preserve"> ВЭС. </w:t>
            </w:r>
          </w:p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Примыкания к дорогам общего пользования</w:t>
            </w:r>
          </w:p>
        </w:tc>
        <w:tc>
          <w:tcPr>
            <w:tcW w:w="11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C59" w:rsidRPr="00A446D0" w:rsidRDefault="004E0C59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C59" w:rsidRPr="00B1599B" w:rsidRDefault="004E0C59" w:rsidP="00A446D0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 w:rsidRPr="00B1599B">
              <w:rPr>
                <w:b/>
                <w:color w:val="000000"/>
                <w:sz w:val="24"/>
              </w:rPr>
              <w:t>0,</w:t>
            </w:r>
            <w:r w:rsidR="00A85FEA">
              <w:rPr>
                <w:b/>
                <w:color w:val="000000"/>
                <w:sz w:val="24"/>
              </w:rPr>
              <w:t>39</w:t>
            </w:r>
          </w:p>
          <w:p w:rsidR="004E0C59" w:rsidRPr="00AF69BF" w:rsidRDefault="004E0C59" w:rsidP="00A446D0">
            <w:pPr>
              <w:spacing w:line="240" w:lineRule="auto"/>
              <w:jc w:val="center"/>
              <w:rPr>
                <w:color w:val="000000"/>
                <w:sz w:val="24"/>
                <w:highlight w:val="red"/>
              </w:rPr>
            </w:pPr>
            <w:r w:rsidRPr="00A446D0">
              <w:rPr>
                <w:color w:val="000000"/>
                <w:sz w:val="24"/>
              </w:rPr>
              <w:t>для организации строительства</w:t>
            </w:r>
            <w:r w:rsidR="00284C50" w:rsidRPr="00284C50">
              <w:rPr>
                <w:color w:val="000000"/>
                <w:sz w:val="24"/>
              </w:rPr>
              <w:t xml:space="preserve"> линейного объекта</w:t>
            </w:r>
          </w:p>
        </w:tc>
      </w:tr>
      <w:tr w:rsidR="00A446D0" w:rsidRPr="003D7F9B" w:rsidTr="00A446D0">
        <w:trPr>
          <w:trHeight w:val="1269"/>
        </w:trPr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46D0" w:rsidRP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5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6D0" w:rsidRPr="00A446D0" w:rsidRDefault="00A446D0" w:rsidP="003A6CC8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Площадки под размещ</w:t>
            </w:r>
            <w:r w:rsidRPr="00A446D0">
              <w:rPr>
                <w:color w:val="000000"/>
                <w:sz w:val="24"/>
              </w:rPr>
              <w:t>е</w:t>
            </w:r>
            <w:r w:rsidRPr="00A446D0">
              <w:rPr>
                <w:color w:val="000000"/>
                <w:sz w:val="24"/>
              </w:rPr>
              <w:t>ние подстанции, модуля управления</w:t>
            </w:r>
            <w:r w:rsidR="003A6CC8">
              <w:rPr>
                <w:color w:val="000000"/>
                <w:sz w:val="24"/>
              </w:rPr>
              <w:t xml:space="preserve"> </w:t>
            </w:r>
            <w:r w:rsidR="003A6CC8" w:rsidRPr="003A6CC8">
              <w:rPr>
                <w:color w:val="000000"/>
                <w:sz w:val="24"/>
              </w:rPr>
              <w:t>"</w:t>
            </w:r>
            <w:proofErr w:type="spellStart"/>
            <w:r w:rsidR="003A6CC8" w:rsidRPr="003A6CC8">
              <w:rPr>
                <w:color w:val="000000"/>
                <w:sz w:val="24"/>
              </w:rPr>
              <w:t>Золихи</w:t>
            </w:r>
            <w:r w:rsidR="003A6CC8" w:rsidRPr="003A6CC8">
              <w:rPr>
                <w:color w:val="000000"/>
                <w:sz w:val="24"/>
              </w:rPr>
              <w:t>н</w:t>
            </w:r>
            <w:r w:rsidR="003A6CC8" w:rsidRPr="003A6CC8">
              <w:rPr>
                <w:color w:val="000000"/>
                <w:sz w:val="24"/>
              </w:rPr>
              <w:t>ск</w:t>
            </w:r>
            <w:r w:rsidR="003A6CC8">
              <w:rPr>
                <w:color w:val="000000"/>
                <w:sz w:val="24"/>
              </w:rPr>
              <w:t>ой</w:t>
            </w:r>
            <w:proofErr w:type="spellEnd"/>
            <w:r w:rsidR="003A6CC8" w:rsidRPr="003A6CC8">
              <w:rPr>
                <w:color w:val="000000"/>
                <w:sz w:val="24"/>
              </w:rPr>
              <w:t xml:space="preserve"> ВЭС" в границах </w:t>
            </w:r>
            <w:proofErr w:type="spellStart"/>
            <w:r w:rsidR="003A6CC8" w:rsidRPr="003A6CC8">
              <w:rPr>
                <w:color w:val="000000"/>
                <w:sz w:val="24"/>
              </w:rPr>
              <w:t>Выс</w:t>
            </w:r>
            <w:r w:rsidR="003A6CC8">
              <w:rPr>
                <w:color w:val="000000"/>
                <w:sz w:val="24"/>
              </w:rPr>
              <w:t>оковского</w:t>
            </w:r>
            <w:proofErr w:type="spellEnd"/>
            <w:r w:rsidR="003A6CC8">
              <w:rPr>
                <w:color w:val="000000"/>
                <w:sz w:val="24"/>
              </w:rPr>
              <w:t xml:space="preserve"> муниц</w:t>
            </w:r>
            <w:r w:rsidR="003A6CC8">
              <w:rPr>
                <w:color w:val="000000"/>
                <w:sz w:val="24"/>
              </w:rPr>
              <w:t>и</w:t>
            </w:r>
            <w:r w:rsidR="003A6CC8">
              <w:rPr>
                <w:color w:val="000000"/>
                <w:sz w:val="24"/>
              </w:rPr>
              <w:t>пального образо</w:t>
            </w:r>
            <w:r w:rsidR="003A6CC8" w:rsidRPr="003A6CC8">
              <w:rPr>
                <w:color w:val="000000"/>
                <w:sz w:val="24"/>
              </w:rPr>
              <w:t>вания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46D0" w:rsidRP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6D0" w:rsidRPr="00CF43B5" w:rsidRDefault="00B1599B" w:rsidP="00A446D0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 w:rsidRPr="00CF43B5">
              <w:rPr>
                <w:b/>
                <w:color w:val="000000"/>
                <w:sz w:val="24"/>
              </w:rPr>
              <w:t>1,25</w:t>
            </w:r>
          </w:p>
          <w:p w:rsidR="00A446D0" w:rsidRPr="00AF69BF" w:rsidRDefault="00284C50" w:rsidP="00A446D0">
            <w:pPr>
              <w:spacing w:line="240" w:lineRule="auto"/>
              <w:jc w:val="center"/>
              <w:rPr>
                <w:color w:val="000000"/>
                <w:sz w:val="24"/>
                <w:highlight w:val="red"/>
              </w:rPr>
            </w:pPr>
            <w:r w:rsidRPr="00284C50">
              <w:rPr>
                <w:color w:val="000000"/>
                <w:sz w:val="24"/>
              </w:rPr>
              <w:t xml:space="preserve">для организации строительства, </w:t>
            </w:r>
            <w:proofErr w:type="gramStart"/>
            <w:r w:rsidRPr="00284C50">
              <w:rPr>
                <w:color w:val="000000"/>
                <w:sz w:val="24"/>
              </w:rPr>
              <w:t>последую-</w:t>
            </w:r>
            <w:proofErr w:type="spellStart"/>
            <w:r w:rsidRPr="00284C50">
              <w:rPr>
                <w:color w:val="000000"/>
                <w:sz w:val="24"/>
              </w:rPr>
              <w:t>щего</w:t>
            </w:r>
            <w:proofErr w:type="spellEnd"/>
            <w:proofErr w:type="gramEnd"/>
            <w:r w:rsidRPr="00284C50">
              <w:rPr>
                <w:color w:val="000000"/>
                <w:sz w:val="24"/>
              </w:rPr>
              <w:t xml:space="preserve"> обслуживания и эксплуатации линей-</w:t>
            </w:r>
            <w:proofErr w:type="spellStart"/>
            <w:r w:rsidRPr="00284C50">
              <w:rPr>
                <w:color w:val="000000"/>
                <w:sz w:val="24"/>
              </w:rPr>
              <w:t>ного</w:t>
            </w:r>
            <w:proofErr w:type="spellEnd"/>
            <w:r w:rsidRPr="00284C50">
              <w:rPr>
                <w:color w:val="000000"/>
                <w:sz w:val="24"/>
              </w:rPr>
              <w:t xml:space="preserve"> объекта</w:t>
            </w:r>
            <w:r w:rsidRPr="00284C50">
              <w:rPr>
                <w:color w:val="000000"/>
                <w:sz w:val="24"/>
                <w:highlight w:val="red"/>
              </w:rPr>
              <w:t xml:space="preserve"> </w:t>
            </w:r>
          </w:p>
        </w:tc>
      </w:tr>
      <w:tr w:rsidR="00A446D0" w:rsidRPr="003D7F9B" w:rsidTr="00C3542E">
        <w:trPr>
          <w:trHeight w:val="607"/>
        </w:trPr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6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6D0" w:rsidRPr="00480451" w:rsidRDefault="00284C50" w:rsidP="00284C50">
            <w:pPr>
              <w:spacing w:line="240" w:lineRule="auto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Зона временных план</w:t>
            </w:r>
            <w:r>
              <w:rPr>
                <w:color w:val="000000"/>
                <w:sz w:val="24"/>
              </w:rPr>
              <w:t>и</w:t>
            </w:r>
            <w:r>
              <w:rPr>
                <w:color w:val="000000"/>
                <w:sz w:val="24"/>
              </w:rPr>
              <w:t>руемого размещения объектов и сооружений, необходимых для орг</w:t>
            </w:r>
            <w:r>
              <w:rPr>
                <w:color w:val="000000"/>
                <w:sz w:val="24"/>
              </w:rPr>
              <w:t>а</w:t>
            </w:r>
            <w:r>
              <w:rPr>
                <w:color w:val="000000"/>
                <w:sz w:val="24"/>
              </w:rPr>
              <w:t xml:space="preserve">низации строительства </w:t>
            </w:r>
            <w:r w:rsidRPr="00284C50">
              <w:rPr>
                <w:color w:val="000000"/>
                <w:sz w:val="24"/>
              </w:rPr>
              <w:t>"</w:t>
            </w:r>
            <w:proofErr w:type="spellStart"/>
            <w:r w:rsidRPr="00284C50">
              <w:rPr>
                <w:color w:val="000000"/>
                <w:sz w:val="24"/>
              </w:rPr>
              <w:t>Золихинская</w:t>
            </w:r>
            <w:proofErr w:type="spellEnd"/>
            <w:r w:rsidRPr="00284C50">
              <w:rPr>
                <w:color w:val="000000"/>
                <w:sz w:val="24"/>
              </w:rPr>
              <w:t xml:space="preserve"> ВЭС" в границах </w:t>
            </w:r>
            <w:proofErr w:type="spellStart"/>
            <w:r w:rsidRPr="00284C50">
              <w:rPr>
                <w:color w:val="000000"/>
                <w:sz w:val="24"/>
              </w:rPr>
              <w:t>Высоковского</w:t>
            </w:r>
            <w:proofErr w:type="spellEnd"/>
            <w:r w:rsidRPr="00284C50">
              <w:rPr>
                <w:color w:val="000000"/>
                <w:sz w:val="24"/>
              </w:rPr>
              <w:t xml:space="preserve"> </w:t>
            </w:r>
            <w:r w:rsidRPr="00284C50">
              <w:rPr>
                <w:color w:val="000000"/>
                <w:sz w:val="24"/>
              </w:rPr>
              <w:lastRenderedPageBreak/>
              <w:t xml:space="preserve">муниципального </w:t>
            </w:r>
            <w:proofErr w:type="spellStart"/>
            <w:proofErr w:type="gramStart"/>
            <w:r w:rsidRPr="00284C50">
              <w:rPr>
                <w:color w:val="000000"/>
                <w:sz w:val="24"/>
              </w:rPr>
              <w:t>образо-вания</w:t>
            </w:r>
            <w:proofErr w:type="spellEnd"/>
            <w:proofErr w:type="gramEnd"/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46D0" w:rsidRDefault="00A446D0" w:rsidP="00A446D0">
            <w:pPr>
              <w:spacing w:line="240" w:lineRule="auto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lastRenderedPageBreak/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6D0" w:rsidRPr="00480451" w:rsidRDefault="004E66F3" w:rsidP="00A446D0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>1,</w:t>
            </w:r>
            <w:r w:rsidR="00A85FEA">
              <w:rPr>
                <w:b/>
                <w:color w:val="000000"/>
                <w:sz w:val="24"/>
              </w:rPr>
              <w:t>39</w:t>
            </w:r>
          </w:p>
          <w:p w:rsidR="00A446D0" w:rsidRPr="00480451" w:rsidRDefault="00A446D0" w:rsidP="00A446D0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</w:p>
        </w:tc>
      </w:tr>
    </w:tbl>
    <w:p w:rsidR="004E0C59" w:rsidRDefault="004E0C59" w:rsidP="00B43125">
      <w:pPr>
        <w:pStyle w:val="af2"/>
        <w:tabs>
          <w:tab w:val="left" w:pos="567"/>
          <w:tab w:val="left" w:pos="1128"/>
        </w:tabs>
        <w:spacing w:line="276" w:lineRule="auto"/>
        <w:contextualSpacing/>
        <w:jc w:val="both"/>
        <w:rPr>
          <w:b/>
          <w:sz w:val="24"/>
          <w:szCs w:val="24"/>
        </w:rPr>
      </w:pPr>
    </w:p>
    <w:p w:rsidR="008431E5" w:rsidRPr="00AB387E" w:rsidRDefault="008431E5" w:rsidP="00B81E9A">
      <w:pPr>
        <w:pStyle w:val="21"/>
      </w:pPr>
      <w:bookmarkStart w:id="15" w:name="_Toc22554949"/>
      <w:bookmarkStart w:id="16" w:name="_Toc23244458"/>
      <w:bookmarkStart w:id="17" w:name="_Toc26176811"/>
      <w:r>
        <w:t>Материалы по обоснованию проекта планировки территории.</w:t>
      </w:r>
      <w:bookmarkEnd w:id="15"/>
      <w:bookmarkEnd w:id="16"/>
      <w:bookmarkEnd w:id="17"/>
    </w:p>
    <w:p w:rsidR="008431E5" w:rsidRPr="00503E26" w:rsidRDefault="008431E5" w:rsidP="00B81E9A">
      <w:pPr>
        <w:pStyle w:val="142"/>
        <w:rPr>
          <w:b/>
        </w:rPr>
      </w:pPr>
      <w:r w:rsidRPr="00503E26">
        <w:t>Схемой границ зон с особыми условиями использования территории предусмотрено отображение зон с особыми условиями использования территорий исключительно только утвержденных в установленном порядке.</w:t>
      </w:r>
    </w:p>
    <w:p w:rsidR="008431E5" w:rsidRDefault="008431E5" w:rsidP="00B81E9A">
      <w:pPr>
        <w:pStyle w:val="142"/>
        <w:rPr>
          <w:b/>
        </w:rPr>
      </w:pPr>
      <w:proofErr w:type="gramStart"/>
      <w:r w:rsidRPr="00503E26">
        <w:t>Проектом планировки территории не предусматривается разработка схемы границ территорий, подверженных риску возникновения чрезвычайных ситуаций природного и техногенного характера</w:t>
      </w:r>
      <w:r w:rsidR="00D656CF">
        <w:t>,</w:t>
      </w:r>
      <w:r w:rsidRPr="00503E26">
        <w:t xml:space="preserve"> так как такие территории в границах территории</w:t>
      </w:r>
      <w:r w:rsidR="00D656CF">
        <w:t>,</w:t>
      </w:r>
      <w:r w:rsidRPr="00503E26">
        <w:t xml:space="preserve"> для которой разрабатывается проект планировки территории</w:t>
      </w:r>
      <w:r w:rsidR="00D656CF">
        <w:t>,</w:t>
      </w:r>
      <w:r w:rsidRPr="00503E26">
        <w:t xml:space="preserve"> отсутствуют.</w:t>
      </w:r>
      <w:proofErr w:type="gramEnd"/>
    </w:p>
    <w:p w:rsidR="008431E5" w:rsidRPr="006D26AD" w:rsidRDefault="008431E5" w:rsidP="008431E5">
      <w:pPr>
        <w:pStyle w:val="af2"/>
        <w:spacing w:line="276" w:lineRule="auto"/>
        <w:ind w:firstLine="709"/>
        <w:contextualSpacing/>
        <w:jc w:val="both"/>
        <w:rPr>
          <w:b/>
          <w:sz w:val="24"/>
          <w:szCs w:val="24"/>
        </w:rPr>
      </w:pPr>
      <w:bookmarkStart w:id="18" w:name="_GoBack"/>
      <w:bookmarkEnd w:id="18"/>
    </w:p>
    <w:p w:rsidR="008431E5" w:rsidRDefault="008431E5" w:rsidP="00B81E9A">
      <w:pPr>
        <w:pStyle w:val="1"/>
      </w:pPr>
      <w:bookmarkStart w:id="19" w:name="_Toc525571059"/>
      <w:bookmarkStart w:id="20" w:name="_Toc525573761"/>
      <w:bookmarkStart w:id="21" w:name="_Toc22554950"/>
      <w:bookmarkStart w:id="22" w:name="_Toc26176812"/>
      <w:r w:rsidRPr="00665388">
        <w:lastRenderedPageBreak/>
        <w:t xml:space="preserve">Обоснование </w:t>
      </w:r>
      <w:proofErr w:type="gramStart"/>
      <w:r w:rsidRPr="00665388">
        <w:t>определения предельных параметров застройки территории</w:t>
      </w:r>
      <w:proofErr w:type="gramEnd"/>
      <w:r w:rsidRPr="00665388">
        <w:t xml:space="preserve"> в границах зон планируемого размещения объектов капитального строительства, входящих в состав линейных объектов</w:t>
      </w:r>
      <w:bookmarkEnd w:id="19"/>
      <w:bookmarkEnd w:id="20"/>
      <w:bookmarkEnd w:id="21"/>
      <w:bookmarkEnd w:id="22"/>
    </w:p>
    <w:p w:rsidR="008431E5" w:rsidRDefault="008431E5" w:rsidP="00B81E9A">
      <w:pPr>
        <w:pStyle w:val="142"/>
      </w:pPr>
      <w:proofErr w:type="gramStart"/>
      <w:r w:rsidRPr="00015E39">
        <w:t>Проектом планировки, исходя из технических характеристик выбранного типа ветроэлек</w:t>
      </w:r>
      <w:r w:rsidR="007210DD">
        <w:t xml:space="preserve">трической установки, определен </w:t>
      </w:r>
      <w:r w:rsidRPr="00015E39">
        <w:t>предельный параметр высоты объекто</w:t>
      </w:r>
      <w:r>
        <w:t xml:space="preserve">в капитального строительства в </w:t>
      </w:r>
      <w:r w:rsidRPr="00015E39">
        <w:t>размере 150 метров (сумма высоты мачты и радиуса ротора).</w:t>
      </w:r>
      <w:proofErr w:type="gramEnd"/>
      <w:r w:rsidRPr="00015E39">
        <w:t xml:space="preserve"> Остальные предельные параметры в границах </w:t>
      </w:r>
      <w:proofErr w:type="gramStart"/>
      <w:r w:rsidRPr="00015E39">
        <w:t>зон планируемого размещения объек</w:t>
      </w:r>
      <w:r w:rsidR="007210DD">
        <w:t>тов капитального строительства</w:t>
      </w:r>
      <w:proofErr w:type="gramEnd"/>
      <w:r w:rsidR="007210DD">
        <w:t xml:space="preserve"> </w:t>
      </w:r>
      <w:r w:rsidRPr="00015E39">
        <w:t>не определялись.</w:t>
      </w:r>
    </w:p>
    <w:p w:rsidR="008431E5" w:rsidRDefault="008431E5" w:rsidP="00B81E9A">
      <w:pPr>
        <w:pStyle w:val="142"/>
      </w:pPr>
      <w:r w:rsidRPr="00F213B6">
        <w:t>Предельные параметры разрешенного строительства представлены следующими показателями:</w:t>
      </w:r>
    </w:p>
    <w:p w:rsidR="008431E5" w:rsidRDefault="008431E5" w:rsidP="00B81E9A">
      <w:pPr>
        <w:pStyle w:val="142"/>
      </w:pPr>
      <w:r>
        <w:t xml:space="preserve">- </w:t>
      </w:r>
      <w:r w:rsidR="00DA0B66">
        <w:t xml:space="preserve">максимальное количество этажей </w:t>
      </w:r>
      <w:r w:rsidRPr="00F213B6">
        <w:t>не определяется</w:t>
      </w:r>
      <w:r>
        <w:t>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предельная высота объектов капитального строительства определяется  для ветроэлектрической установки, составляет 150 метров (сумма высоты мачты и радиуса ротора)</w:t>
      </w:r>
      <w:r>
        <w:t>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предельные</w:t>
      </w:r>
      <w:r>
        <w:t xml:space="preserve"> размеры площадки </w:t>
      </w:r>
      <w:r w:rsidR="002C07C1">
        <w:t xml:space="preserve">для размещения </w:t>
      </w:r>
      <w:r>
        <w:t>ВЭУ</w:t>
      </w:r>
      <w:r w:rsidRPr="00F213B6">
        <w:t xml:space="preserve"> составляют</w:t>
      </w:r>
      <w:r>
        <w:t xml:space="preserve"> </w:t>
      </w:r>
      <w:r w:rsidRPr="00F213B6">
        <w:t>100</w:t>
      </w:r>
      <w:r>
        <w:t>х10</w:t>
      </w:r>
      <w:r w:rsidRPr="00F213B6">
        <w:t>0 метров;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предельная ширина полосы отвода технологических проездов и подъездных автомобильных дорог</w:t>
      </w:r>
      <w:r>
        <w:t xml:space="preserve"> – 30 метров;</w:t>
      </w:r>
    </w:p>
    <w:p w:rsidR="00A446D0" w:rsidRPr="005D4900" w:rsidRDefault="00A446D0" w:rsidP="00A446D0">
      <w:pPr>
        <w:pStyle w:val="142"/>
      </w:pPr>
      <w:r w:rsidRPr="005D4900">
        <w:t xml:space="preserve">- предельные размеры площадки </w:t>
      </w:r>
      <w:r w:rsidR="002C07C1">
        <w:t>для электрической</w:t>
      </w:r>
      <w:r w:rsidRPr="005D4900">
        <w:t xml:space="preserve"> подстанции составляют 100х100 метров</w:t>
      </w:r>
      <w:r w:rsidR="002C07C1">
        <w:t xml:space="preserve"> </w:t>
      </w:r>
      <w:r w:rsidR="00C3542E">
        <w:t>(проектиру</w:t>
      </w:r>
      <w:r w:rsidR="002C07C1">
        <w:t>ется по другому титулу)</w:t>
      </w:r>
      <w:r w:rsidRPr="005D4900">
        <w:t xml:space="preserve">; </w:t>
      </w:r>
    </w:p>
    <w:p w:rsidR="00A446D0" w:rsidRPr="005D4900" w:rsidRDefault="00A446D0" w:rsidP="00A446D0">
      <w:pPr>
        <w:pStyle w:val="142"/>
      </w:pPr>
      <w:r w:rsidRPr="005D4900">
        <w:t xml:space="preserve">- предельные размеры площадки </w:t>
      </w:r>
      <w:r w:rsidR="002C07C1">
        <w:t xml:space="preserve">для размещения </w:t>
      </w:r>
      <w:r>
        <w:t>модуля управления</w:t>
      </w:r>
      <w:r w:rsidR="002C07C1">
        <w:t xml:space="preserve"> ВЭС </w:t>
      </w:r>
      <w:r w:rsidRPr="005D4900">
        <w:t xml:space="preserve">составляют </w:t>
      </w:r>
      <w:r>
        <w:t>5</w:t>
      </w:r>
      <w:r w:rsidRPr="005D4900">
        <w:t>0х</w:t>
      </w:r>
      <w:r>
        <w:t>5</w:t>
      </w:r>
      <w:r w:rsidRPr="005D4900">
        <w:t xml:space="preserve">0 метров; </w:t>
      </w:r>
    </w:p>
    <w:p w:rsidR="008431E5" w:rsidRDefault="008431E5" w:rsidP="00B81E9A">
      <w:pPr>
        <w:pStyle w:val="142"/>
      </w:pPr>
      <w:r>
        <w:t xml:space="preserve">- </w:t>
      </w:r>
      <w:r w:rsidRPr="00F213B6">
        <w:t xml:space="preserve">максимальный процент </w:t>
      </w:r>
      <w:proofErr w:type="gramStart"/>
      <w:r w:rsidRPr="00F213B6">
        <w:t>застройки зоны пл</w:t>
      </w:r>
      <w:r w:rsidR="002C07C1">
        <w:t>анируемого размещения площадок</w:t>
      </w:r>
      <w:proofErr w:type="gramEnd"/>
      <w:r w:rsidR="002C07C1">
        <w:t xml:space="preserve"> </w:t>
      </w:r>
      <w:r w:rsidRPr="00F213B6">
        <w:t>ВЭУ - не определяется;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максимальный процент застройки зоны планируемого размещения технологических проездов, подъездных автодорог - не определяется;</w:t>
      </w:r>
    </w:p>
    <w:p w:rsidR="008431E5" w:rsidRDefault="008431E5" w:rsidP="00B81E9A">
      <w:pPr>
        <w:pStyle w:val="142"/>
      </w:pPr>
      <w:r>
        <w:lastRenderedPageBreak/>
        <w:t xml:space="preserve">- </w:t>
      </w:r>
      <w:r w:rsidRPr="009E01C9">
        <w:t xml:space="preserve">минимальные отступы от границ земельных участков в целях </w:t>
      </w:r>
      <w:proofErr w:type="gramStart"/>
      <w:r w:rsidRPr="009E01C9">
        <w:t>определения мест допустимого размещения объектов капитального</w:t>
      </w:r>
      <w:proofErr w:type="gramEnd"/>
      <w:r w:rsidRPr="009E01C9">
        <w:t xml:space="preserve"> строительства – не определяется;</w:t>
      </w:r>
    </w:p>
    <w:p w:rsidR="008431E5" w:rsidRPr="009E01C9" w:rsidRDefault="008431E5" w:rsidP="00B81E9A">
      <w:pPr>
        <w:pStyle w:val="142"/>
      </w:pPr>
      <w:r>
        <w:t xml:space="preserve">- </w:t>
      </w:r>
      <w:r w:rsidRPr="009E01C9">
        <w:t>требования к а</w:t>
      </w:r>
      <w:r w:rsidR="002C07C1">
        <w:t xml:space="preserve">рхитектурным, </w:t>
      </w:r>
      <w:r w:rsidRPr="009E01C9">
        <w:t>объемно-пространственным решениям, цветовому решению внешнего облика объектов капитального строительства, входящих в состав линейного объекта: «</w:t>
      </w:r>
      <w:proofErr w:type="spellStart"/>
      <w:r w:rsidR="001E67F7">
        <w:t>Золихинская</w:t>
      </w:r>
      <w:proofErr w:type="spellEnd"/>
      <w:r>
        <w:t xml:space="preserve"> ВЭС»</w:t>
      </w:r>
      <w:r w:rsidRPr="009E01C9">
        <w:t xml:space="preserve"> не устанавливаются</w:t>
      </w:r>
      <w:r>
        <w:t>.</w:t>
      </w:r>
    </w:p>
    <w:p w:rsidR="008431E5" w:rsidRDefault="008431E5" w:rsidP="00B81E9A">
      <w:pPr>
        <w:pStyle w:val="1"/>
      </w:pPr>
      <w:bookmarkStart w:id="23" w:name="_Toc525571060"/>
      <w:bookmarkStart w:id="24" w:name="_Toc525573762"/>
      <w:bookmarkStart w:id="25" w:name="_Toc22554951"/>
      <w:bookmarkStart w:id="26" w:name="_Toc26176813"/>
      <w:proofErr w:type="gramStart"/>
      <w:r>
        <w:lastRenderedPageBreak/>
        <w:t>Информация о необходимости осуществления мероприятия по защите сохраняемых объектов капитального</w:t>
      </w:r>
      <w:bookmarkEnd w:id="23"/>
      <w:bookmarkEnd w:id="24"/>
      <w:r>
        <w:t>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  <w:bookmarkEnd w:id="25"/>
      <w:bookmarkEnd w:id="26"/>
      <w:proofErr w:type="gramEnd"/>
    </w:p>
    <w:p w:rsidR="008431E5" w:rsidRPr="00045A1F" w:rsidRDefault="008431E5" w:rsidP="00B81E9A">
      <w:pPr>
        <w:pStyle w:val="142"/>
      </w:pPr>
      <w:r w:rsidRPr="006020FF">
        <w:t xml:space="preserve">На момент подготовки проекта планировки территории, в границах  планируемого линейного объекта и прилегающей к нему территории отсутствуют  существующие, строящиеся объекты капитального строительства, отсутствует ранее утвержденная документация по планировке территории, предусматривающая  размещение объектов капитального строительства на которые может оказывать негативное влияние размещение планируемых ВЭС. </w:t>
      </w:r>
    </w:p>
    <w:p w:rsidR="008431E5" w:rsidRPr="006A0FAE" w:rsidRDefault="008431E5" w:rsidP="00B81E9A">
      <w:pPr>
        <w:pStyle w:val="1"/>
      </w:pPr>
      <w:bookmarkStart w:id="27" w:name="_Toc22554952"/>
      <w:bookmarkStart w:id="28" w:name="_Toc26176814"/>
      <w:r w:rsidRPr="006A0FAE">
        <w:lastRenderedPageBreak/>
        <w:t>Состав материалов и результаты инженерных изысканий.</w:t>
      </w:r>
      <w:bookmarkEnd w:id="27"/>
      <w:bookmarkEnd w:id="28"/>
    </w:p>
    <w:p w:rsidR="003C5A31" w:rsidRPr="003C5A31" w:rsidRDefault="003C5A31" w:rsidP="003C5A31">
      <w:pPr>
        <w:pStyle w:val="142"/>
      </w:pPr>
      <w:r w:rsidRPr="003C5A31">
        <w:rPr>
          <w:b/>
        </w:rPr>
        <w:t xml:space="preserve">Инженерно-геодезические </w:t>
      </w:r>
      <w:r w:rsidRPr="003C5A31">
        <w:t>работы выполнены компанией на основании договора № 194/2019-ВФРВ/72В/19 от 30.09.2019г. с ООО «</w:t>
      </w:r>
      <w:proofErr w:type="spellStart"/>
      <w:r w:rsidRPr="003C5A31">
        <w:t>Ветропарки</w:t>
      </w:r>
      <w:proofErr w:type="spellEnd"/>
      <w:r w:rsidRPr="003C5A31">
        <w:t xml:space="preserve"> ФРВ», в порядке, установленном действующими законодательными и нормативными актами Российской Федерации в соответствии с требованиями СНиП 11-02-96 «Инженерные изыскания для строительства. Основные положения», </w:t>
      </w:r>
      <w:proofErr w:type="gramStart"/>
      <w:r w:rsidRPr="003C5A31">
        <w:t>C</w:t>
      </w:r>
      <w:proofErr w:type="gramEnd"/>
      <w:r w:rsidRPr="003C5A31">
        <w:t xml:space="preserve">П 47.13330.2012, СП 11-104-97, СП 11-105-97, СП-11-102-97, СП 11-103-97, программой работ и другими нормативными документами. </w:t>
      </w:r>
    </w:p>
    <w:p w:rsidR="003C5A31" w:rsidRPr="003C5A31" w:rsidRDefault="003C5A31" w:rsidP="003C5A31">
      <w:pPr>
        <w:pStyle w:val="142"/>
      </w:pPr>
      <w:r w:rsidRPr="003C5A31">
        <w:t>При производстве работ были соблюдены требования нормативно - технических документов Федеральной службы геодезии и картографии России, регламентирующие геодезическую и картографическую деятельность в соответствии с Федеральным законом «О геодезии и картографии».</w:t>
      </w:r>
    </w:p>
    <w:p w:rsidR="003C5A31" w:rsidRPr="003C5A31" w:rsidRDefault="003C5A31" w:rsidP="003C5A31">
      <w:pPr>
        <w:pStyle w:val="142"/>
      </w:pPr>
      <w:proofErr w:type="gramStart"/>
      <w:r w:rsidRPr="003C5A31">
        <w:t>Цель работ: создание топографических планов М 1:500 и сечением рельефа через 0.5м, отображающих современное состояние территории в границах и объеме, достаточном для обеспечения проектной документации строительства согласно технического задания.</w:t>
      </w:r>
      <w:proofErr w:type="gramEnd"/>
    </w:p>
    <w:p w:rsidR="003C5A31" w:rsidRPr="003C5A31" w:rsidRDefault="003C5A31" w:rsidP="003C5A31">
      <w:pPr>
        <w:pStyle w:val="142"/>
      </w:pPr>
      <w:r w:rsidRPr="003C5A31">
        <w:t>Итогом работ является получение топографо-геодезических материалов и данных (в системе координат — местная – МСК-64 Зона 2 и UTM WGS-84 (в электронном виде) и высот – Балтийская 1977г.), необходимых для подготовки отчетной технической документации.</w:t>
      </w:r>
    </w:p>
    <w:p w:rsidR="003C5A31" w:rsidRPr="003C5A31" w:rsidRDefault="003C5A31" w:rsidP="003C5A31">
      <w:pPr>
        <w:pStyle w:val="142"/>
      </w:pPr>
      <w:r w:rsidRPr="003C5A31">
        <w:t>Полевые работы выполнялись с 01.10.2019 г. по 16.10.2019 г.</w:t>
      </w:r>
    </w:p>
    <w:p w:rsidR="003C5A31" w:rsidRPr="003C5A31" w:rsidRDefault="003C5A31" w:rsidP="003C5A31">
      <w:pPr>
        <w:pStyle w:val="142"/>
      </w:pPr>
      <w:r w:rsidRPr="003C5A31">
        <w:t xml:space="preserve">Камеральная обработка материалов и составление отчета выполнены с 17.10.19 г. по 21.10.19г. </w:t>
      </w:r>
    </w:p>
    <w:p w:rsidR="003C5A31" w:rsidRPr="003C5A31" w:rsidRDefault="003C5A31" w:rsidP="003C5A31">
      <w:pPr>
        <w:pStyle w:val="142"/>
      </w:pPr>
      <w:r w:rsidRPr="003C5A31">
        <w:t>Работы выполнялись в соответствии с ГКИНП (ОНТА) 02-262-02 «Инструкция по развитию съемочного обоснования и съемке ситуации и рельефа с применением глобальных навигационных спутниковых систем ГЛОНАСС и GPS».</w:t>
      </w:r>
    </w:p>
    <w:p w:rsidR="008431E5" w:rsidRPr="00EB567B" w:rsidRDefault="008431E5" w:rsidP="003C5A31">
      <w:pPr>
        <w:pStyle w:val="142"/>
      </w:pPr>
      <w:r w:rsidRPr="00EB567B">
        <w:t xml:space="preserve">Инженерно-геологические работы выполнены </w:t>
      </w:r>
      <w:r w:rsidR="00EB567B">
        <w:t xml:space="preserve">компанией от 09 сентября 2019 г </w:t>
      </w:r>
      <w:r w:rsidRPr="00EB567B">
        <w:t xml:space="preserve">(Приложение Л). </w:t>
      </w:r>
    </w:p>
    <w:p w:rsidR="008431E5" w:rsidRPr="00EB567B" w:rsidRDefault="008431E5" w:rsidP="00B81E9A">
      <w:pPr>
        <w:pStyle w:val="142"/>
      </w:pPr>
      <w:proofErr w:type="gramStart"/>
      <w:r w:rsidRPr="00EB567B">
        <w:lastRenderedPageBreak/>
        <w:t>Работы выполнены в соответствии с требованиями СП 47.13330.2016 и СП 47.13330.2012 (в части разделов, применение которых обеспечивает соблюдение требований ФЗ «Технический регламент зданий и сооружений» утвержденный Правительством РФ от 26.12.2014 №1521.</w:t>
      </w:r>
      <w:proofErr w:type="gramEnd"/>
    </w:p>
    <w:p w:rsidR="008431E5" w:rsidRPr="00EB567B" w:rsidRDefault="008431E5" w:rsidP="00B81E9A">
      <w:pPr>
        <w:pStyle w:val="142"/>
      </w:pPr>
      <w:r w:rsidRPr="00EB567B">
        <w:t>В соответствии с приложением</w:t>
      </w:r>
      <w:proofErr w:type="gramStart"/>
      <w:r w:rsidRPr="00EB567B">
        <w:t xml:space="preserve"> А</w:t>
      </w:r>
      <w:proofErr w:type="gramEnd"/>
      <w:r w:rsidRPr="00EB567B">
        <w:t xml:space="preserve"> СП 47.13330.2012 по совокупности факторов, приведенных в таблице, категория сложности инженерно-геологических условий площадки – III (сложная), т.к. развито подтопление, распространены </w:t>
      </w:r>
      <w:proofErr w:type="spellStart"/>
      <w:r w:rsidRPr="00EB567B">
        <w:t>просадочные</w:t>
      </w:r>
      <w:proofErr w:type="spellEnd"/>
      <w:r w:rsidRPr="00EB567B">
        <w:t xml:space="preserve"> грунты.</w:t>
      </w:r>
    </w:p>
    <w:p w:rsidR="008431E5" w:rsidRPr="00EB567B" w:rsidRDefault="008431E5" w:rsidP="00B81E9A">
      <w:pPr>
        <w:pStyle w:val="142"/>
      </w:pPr>
      <w:proofErr w:type="gramStart"/>
      <w:r w:rsidRPr="00EB567B">
        <w:t>Целевым назначением настоящих изысканий являлось изучение геолого-литологического строения, гидрогеологических условий участка, определение физико-механических свойств грунтов, которые являются основанием проектируемых сооружений, степени агрессивности грунтов и грунтовых вод (при их вскрытии) на бетонные и железобетонные конструкции.</w:t>
      </w:r>
      <w:proofErr w:type="gramEnd"/>
    </w:p>
    <w:p w:rsidR="008431E5" w:rsidRPr="00EB567B" w:rsidRDefault="008431E5" w:rsidP="00B81E9A">
      <w:pPr>
        <w:pStyle w:val="142"/>
      </w:pPr>
      <w:r w:rsidRPr="00EB567B">
        <w:t xml:space="preserve">Бурение скважин выполнено согласно СП 11-105-97, приложение Г установкой ПБУ-2 на базе автомашины «КАМАЗ» ударно-канатным и колонковым способами диаметром скважин до 160 мм, всухую, укороченными рейсами по 0,6 м. В процессе проходки скважин в малоустойчивых и </w:t>
      </w:r>
      <w:proofErr w:type="spellStart"/>
      <w:r w:rsidRPr="00EB567B">
        <w:t>водонасыщенных</w:t>
      </w:r>
      <w:proofErr w:type="spellEnd"/>
      <w:r w:rsidRPr="00EB567B">
        <w:t xml:space="preserve"> грунтах осуществлялось крепление стенок скважин обсадными трубами. Планово-высотная привязка скважин проведена инструментально. Инженерно-геологические скважины нанесены на карту фактического материала (графическое приложение 1) и приведены в каталоге координат и высот скважин (приложение Г). Инженерно-геодезические работы выполнялись в мае-июле 2019 г сотрудниками </w:t>
      </w:r>
      <w:r w:rsidR="00814050">
        <w:t>компании</w:t>
      </w:r>
      <w:r w:rsidRPr="00EB567B">
        <w:t>.</w:t>
      </w:r>
    </w:p>
    <w:p w:rsidR="008431E5" w:rsidRPr="00EB567B" w:rsidRDefault="008431E5" w:rsidP="00B81E9A">
      <w:pPr>
        <w:pStyle w:val="142"/>
      </w:pPr>
      <w:proofErr w:type="gramStart"/>
      <w:r w:rsidRPr="00EB567B">
        <w:t>В процессе проходки скважин велась геологическая документация, гидрогеологические наблюдения, отбор образцов грунта ненарушенной структуры (образцы скального грунта), отбор проб воды ГОСТ 12071-2014, ГОСТ 31861-2012.</w:t>
      </w:r>
      <w:proofErr w:type="gramEnd"/>
      <w:r w:rsidRPr="00EB567B">
        <w:t xml:space="preserve"> Упаковка и транспортировка проб осуществлялась согласно действующим нормам и правилам (ГОСТ 12071-2014, ГОСТ 31861-2012).</w:t>
      </w:r>
    </w:p>
    <w:p w:rsidR="008431E5" w:rsidRPr="00EB567B" w:rsidRDefault="008431E5" w:rsidP="00B81E9A">
      <w:pPr>
        <w:pStyle w:val="142"/>
      </w:pPr>
      <w:r w:rsidRPr="00EB567B">
        <w:t xml:space="preserve">По завершению бурения (проходки скважины до проектной глубины) в соответствии с п. 5.6, СП 11-105-97, часть I, скважины тампонировались </w:t>
      </w:r>
      <w:r w:rsidRPr="00EB567B">
        <w:lastRenderedPageBreak/>
        <w:t xml:space="preserve">выбуренным грунтом с механической трамбовкой, с целью исключения загрязнения природной среды и активизации геологических и инженерно-геологических процессов. Всего за май-июль 2019 было пробурено 39 скважин глубиной от 5,5 до 24,6 м общим метражом 562,5 </w:t>
      </w:r>
      <w:proofErr w:type="spellStart"/>
      <w:r w:rsidRPr="00EB567B">
        <w:t>п.м</w:t>
      </w:r>
      <w:proofErr w:type="spellEnd"/>
      <w:r w:rsidRPr="00EB567B">
        <w:t>.</w:t>
      </w:r>
    </w:p>
    <w:p w:rsidR="008431E5" w:rsidRPr="00EB567B" w:rsidRDefault="008431E5" w:rsidP="00B81E9A">
      <w:pPr>
        <w:pStyle w:val="142"/>
      </w:pPr>
      <w:r w:rsidRPr="00EB567B">
        <w:t>Исследования физико-механических свой</w:t>
      </w:r>
      <w:proofErr w:type="gramStart"/>
      <w:r w:rsidRPr="00EB567B">
        <w:t>ств гр</w:t>
      </w:r>
      <w:proofErr w:type="gramEnd"/>
      <w:r w:rsidRPr="00EB567B">
        <w:t>унтов выполнены измерительно-вычислительным комплексом «АСИС» по ГОСТ 5180-2015.</w:t>
      </w:r>
    </w:p>
    <w:p w:rsidR="0051546D" w:rsidRDefault="008431E5" w:rsidP="00B81E9A">
      <w:pPr>
        <w:pStyle w:val="142"/>
        <w:sectPr w:rsidR="0051546D" w:rsidSect="00CA5867">
          <w:headerReference w:type="first" r:id="rId23"/>
          <w:footerReference w:type="first" r:id="rId24"/>
          <w:pgSz w:w="11906" w:h="16838" w:code="9"/>
          <w:pgMar w:top="454" w:right="561" w:bottom="454" w:left="1503" w:header="340" w:footer="227" w:gutter="0"/>
          <w:cols w:space="720"/>
          <w:titlePg/>
        </w:sectPr>
      </w:pPr>
      <w:r w:rsidRPr="00EB567B">
        <w:t>Проведена обработка геологических полевых и лабораторных материалов для разделения грунтов до глубины 24,6 м на инженерно-геологические элементы, геологические слои с учетом их возраста, происхождения, текстурно-структурных особенностей, номенклатурного вида. Получены нормативные и вычислены расчетные значения физико-механических характеристик грунтов в соответствии с требованиями СП 22.13330.2016 по ГОСТ 20522-2012, определена степень агрессивности грунтовых вод на основании СП 28.13330.2017 и ГОСТ ИСО 9.602- 2016.</w:t>
      </w:r>
    </w:p>
    <w:p w:rsidR="00124E70" w:rsidRDefault="00C7372E" w:rsidP="00C7372E">
      <w:pPr>
        <w:pStyle w:val="1"/>
        <w:numPr>
          <w:ilvl w:val="0"/>
          <w:numId w:val="0"/>
        </w:numPr>
        <w:ind w:left="709"/>
      </w:pPr>
      <w:bookmarkStart w:id="29" w:name="_Toc26176815"/>
      <w:r>
        <w:lastRenderedPageBreak/>
        <w:t>Приложение</w:t>
      </w:r>
      <w:proofErr w:type="gramStart"/>
      <w:r>
        <w:t xml:space="preserve"> А</w:t>
      </w:r>
      <w:proofErr w:type="gramEnd"/>
      <w:r w:rsidR="00B81E9A">
        <w:t xml:space="preserve"> </w:t>
      </w:r>
      <w:r w:rsidR="000A6BC8" w:rsidRPr="000A6BC8">
        <w:t xml:space="preserve">Постановление </w:t>
      </w:r>
      <w:r w:rsidR="00A80E30" w:rsidRPr="00A80E30">
        <w:t>Администрации Красноармейского муниципального района Саратовской области</w:t>
      </w:r>
      <w:r w:rsidR="000A6BC8" w:rsidRPr="000A6BC8">
        <w:t xml:space="preserve"> от 19.11.2019 №899 «О подготовке документации по планировке территории и проекта межевания на строительство объекта «</w:t>
      </w:r>
      <w:proofErr w:type="spellStart"/>
      <w:r w:rsidR="000A6BC8" w:rsidRPr="000A6BC8">
        <w:t>Золихинская</w:t>
      </w:r>
      <w:proofErr w:type="spellEnd"/>
      <w:r w:rsidR="000A6BC8" w:rsidRPr="000A6BC8">
        <w:t xml:space="preserve"> ВЭС»</w:t>
      </w:r>
      <w:bookmarkEnd w:id="29"/>
    </w:p>
    <w:p w:rsidR="000A6BC8" w:rsidRDefault="000A6BC8" w:rsidP="000A6BC8">
      <w:pPr>
        <w:pStyle w:val="aa"/>
        <w:ind w:firstLine="0"/>
        <w:rPr>
          <w:noProof/>
        </w:rPr>
      </w:pPr>
      <w:r>
        <w:rPr>
          <w:noProof/>
        </w:rPr>
        <w:drawing>
          <wp:inline distT="0" distB="0" distL="0" distR="0" wp14:anchorId="2582AB10" wp14:editId="20E954B0">
            <wp:extent cx="6244025" cy="6766560"/>
            <wp:effectExtent l="0" t="0" r="4445" b="0"/>
            <wp:docPr id="21" name="Рисунок 21" descr="D:\Текущее\Красноармейская\Золихинская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Золихинская 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1" b="10680"/>
                    <a:stretch/>
                  </pic:blipFill>
                  <pic:spPr bwMode="auto">
                    <a:xfrm>
                      <a:off x="0" y="0"/>
                      <a:ext cx="6243955" cy="676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BC8" w:rsidRPr="000A6BC8" w:rsidRDefault="000A6BC8" w:rsidP="000A6BC8">
      <w:pPr>
        <w:pStyle w:val="aa"/>
        <w:ind w:firstLine="0"/>
      </w:pPr>
      <w:r>
        <w:rPr>
          <w:noProof/>
        </w:rPr>
        <w:lastRenderedPageBreak/>
        <w:drawing>
          <wp:inline distT="0" distB="0" distL="0" distR="0">
            <wp:extent cx="6243955" cy="8072755"/>
            <wp:effectExtent l="0" t="0" r="4445" b="4445"/>
            <wp:docPr id="173" name="Рисунок 173" descr="D:\Текущее\Красноармейская\Золихинская 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кущее\Красноармейская\Золихинская 2.tif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807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8F5" w:rsidRDefault="00D218F5" w:rsidP="00D218F5">
      <w:pPr>
        <w:pStyle w:val="1"/>
        <w:numPr>
          <w:ilvl w:val="0"/>
          <w:numId w:val="0"/>
        </w:numPr>
        <w:ind w:left="709"/>
      </w:pPr>
      <w:bookmarkStart w:id="30" w:name="_Toc26176816"/>
      <w:r w:rsidRPr="00D218F5">
        <w:lastRenderedPageBreak/>
        <w:t>Приложение А</w:t>
      </w:r>
      <w:proofErr w:type="gramStart"/>
      <w:r w:rsidRPr="00D218F5">
        <w:t>1</w:t>
      </w:r>
      <w:proofErr w:type="gramEnd"/>
      <w:r w:rsidRPr="00D218F5">
        <w:t>. Техническое задание на разработку документации по планировке территории</w:t>
      </w:r>
      <w:bookmarkEnd w:id="30"/>
    </w:p>
    <w:p w:rsidR="00ED7142" w:rsidRDefault="00ED7142" w:rsidP="00ED7142">
      <w:pPr>
        <w:pStyle w:val="aa"/>
        <w:ind w:firstLine="0"/>
        <w:rPr>
          <w:noProof/>
        </w:rPr>
      </w:pPr>
      <w:r>
        <w:rPr>
          <w:noProof/>
        </w:rPr>
        <w:drawing>
          <wp:inline distT="0" distB="0" distL="0" distR="0" wp14:anchorId="0B709FDE" wp14:editId="7AB1C95B">
            <wp:extent cx="6243936" cy="7683335"/>
            <wp:effectExtent l="0" t="0" r="5080" b="0"/>
            <wp:docPr id="187" name="Рисунок 187" descr="D:\Текущее\Красноармейская\ДПТ\2 Золихинская ВЭС\том 3\ТЗ Золихинская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ДПТ\2 Золихинская ВЭС\том 3\ТЗ Золихинская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1" b="6729"/>
                    <a:stretch/>
                  </pic:blipFill>
                  <pic:spPr bwMode="auto">
                    <a:xfrm>
                      <a:off x="0" y="0"/>
                      <a:ext cx="6248400" cy="768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142" w:rsidRPr="00ED7142" w:rsidRDefault="00ED7142" w:rsidP="00ED7142">
      <w:pPr>
        <w:pStyle w:val="aa"/>
        <w:ind w:firstLine="0"/>
      </w:pP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88" name="Рисунок 188" descr="D:\Текущее\Красноармейская\ДПТ\2 Золихинская ВЭС\том 3\ТЗ Золихинская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кущее\Красноармейская\ДПТ\2 Золихинская ВЭС\том 3\ТЗ Золихинская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89" name="Рисунок 189" descr="D:\Текущее\Красноармейская\ДПТ\2 Золихинская ВЭС\том 3\ТЗ Золихинская_Страница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екущее\Красноармейская\ДПТ\2 Золихинская ВЭС\том 3\ТЗ Золихинская_Страница_3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90" name="Рисунок 190" descr="D:\Текущее\Красноармейская\ДПТ\2 Золихинская ВЭС\том 3\ТЗ Золихинская_Страница_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екущее\Красноармейская\ДПТ\2 Золихинская ВЭС\том 3\ТЗ Золихинская_Страница_4.tif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91" name="Рисунок 191" descr="D:\Текущее\Красноармейская\ДПТ\2 Золихинская ВЭС\том 3\ТЗ Золихинская_Страница_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екущее\Красноармейская\ДПТ\2 Золихинская ВЭС\том 3\ТЗ Золихинская_Страница_5.tif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92" name="Рисунок 192" descr="D:\Текущее\Красноармейская\ДПТ\2 Золихинская ВЭС\том 3\ТЗ Золихинская_Страница_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екущее\Красноармейская\ДПТ\2 Золихинская ВЭС\том 3\ТЗ Золихинская_Страница_6.tif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8829675"/>
            <wp:effectExtent l="0" t="0" r="0" b="9525"/>
            <wp:docPr id="193" name="Рисунок 193" descr="D:\Текущее\Красноармейская\ДПТ\2 Золихинская ВЭС\том 3\ТЗ Золихинская_Страница_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екущее\Красноармейская\ДПТ\2 Золихинская ВЭС\том 3\ТЗ Золихинская_Страница_7.tif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31" w:name="_Toc24964795"/>
      <w:bookmarkStart w:id="32" w:name="_Toc26176817"/>
      <w:r w:rsidRPr="00D218F5">
        <w:lastRenderedPageBreak/>
        <w:t xml:space="preserve">Приложение Б.  Письмо </w:t>
      </w:r>
      <w:r w:rsidRPr="00BF3654">
        <w:t>Администрации Красноармейского района №13-18/3766 от 02.07.2019</w:t>
      </w:r>
      <w:bookmarkEnd w:id="31"/>
      <w:bookmarkEnd w:id="32"/>
    </w:p>
    <w:p w:rsidR="00A446D0" w:rsidRDefault="00A446D0" w:rsidP="00A446D0">
      <w:r>
        <w:rPr>
          <w:noProof/>
        </w:rPr>
        <w:drawing>
          <wp:inline distT="0" distB="0" distL="0" distR="0" wp14:anchorId="71AD177C" wp14:editId="186AE683">
            <wp:extent cx="5994400" cy="8057035"/>
            <wp:effectExtent l="0" t="0" r="6350" b="1270"/>
            <wp:docPr id="7" name="Рисунок 7" descr="D:\Текущее\Красноармейская\письма для ДПТ\В568-19 от 02.07.2019 Администрация Красноармейского района Саратовской обл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письма для ДПТ\В568-19 от 02.07.2019 Администрация Красноармейского района Саратовской обл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2"/>
                    <a:stretch/>
                  </pic:blipFill>
                  <pic:spPr bwMode="auto">
                    <a:xfrm>
                      <a:off x="0" y="0"/>
                      <a:ext cx="5996539" cy="80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33" w:name="_Toc24964796"/>
      <w:bookmarkStart w:id="34" w:name="_Toc26176818"/>
      <w:r w:rsidRPr="00D218F5">
        <w:lastRenderedPageBreak/>
        <w:t>Приложение Б</w:t>
      </w:r>
      <w:proofErr w:type="gramStart"/>
      <w:r>
        <w:t>1</w:t>
      </w:r>
      <w:proofErr w:type="gramEnd"/>
      <w:r w:rsidRPr="00D218F5">
        <w:t xml:space="preserve">.  Письмо </w:t>
      </w:r>
      <w:r w:rsidRPr="00BF3654">
        <w:t>Администрации Красноармейского района №13-1</w:t>
      </w:r>
      <w:r>
        <w:t>9</w:t>
      </w:r>
      <w:r w:rsidRPr="00BF3654">
        <w:t>/</w:t>
      </w:r>
      <w:r>
        <w:t>7335</w:t>
      </w:r>
      <w:r w:rsidRPr="00BF3654">
        <w:t xml:space="preserve"> от </w:t>
      </w:r>
      <w:r>
        <w:t>13</w:t>
      </w:r>
      <w:r w:rsidRPr="00BF3654">
        <w:t>.</w:t>
      </w:r>
      <w:r>
        <w:t>11</w:t>
      </w:r>
      <w:r w:rsidRPr="00BF3654">
        <w:t>.2019</w:t>
      </w:r>
      <w:bookmarkEnd w:id="33"/>
      <w:bookmarkEnd w:id="34"/>
    </w:p>
    <w:p w:rsidR="00A446D0" w:rsidRPr="00BF3654" w:rsidRDefault="00A446D0" w:rsidP="00A446D0">
      <w:pPr>
        <w:pStyle w:val="aa"/>
        <w:ind w:firstLine="0"/>
      </w:pPr>
      <w:r>
        <w:rPr>
          <w:noProof/>
        </w:rPr>
        <w:drawing>
          <wp:inline distT="0" distB="0" distL="0" distR="0" wp14:anchorId="5819E9CF" wp14:editId="752B8935">
            <wp:extent cx="6248400" cy="7416800"/>
            <wp:effectExtent l="0" t="0" r="0" b="0"/>
            <wp:docPr id="8" name="Рисунок 8" descr="D:\Текущее\Красноармейская\письма для ДПТ\Ветропарки исходные данные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кущее\Красноармейская\письма для ДПТ\Ветропарки исходные данные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6"/>
                    <a:stretch/>
                  </pic:blipFill>
                  <pic:spPr bwMode="auto">
                    <a:xfrm>
                      <a:off x="0" y="0"/>
                      <a:ext cx="62484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rPr>
          <w:noProof/>
        </w:rPr>
        <w:lastRenderedPageBreak/>
        <w:drawing>
          <wp:inline distT="0" distB="0" distL="0" distR="0" wp14:anchorId="223B9C62" wp14:editId="63EB2541">
            <wp:extent cx="6248400" cy="8077200"/>
            <wp:effectExtent l="0" t="0" r="0" b="0"/>
            <wp:docPr id="10" name="Рисунок 10" descr="D:\Текущее\Красноармейская\письма для ДПТ\Ветропарки исходные данные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екущее\Красноармейская\письма для ДПТ\Ветропарки исходные данные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35" w:name="_Toc24964797"/>
      <w:bookmarkStart w:id="36" w:name="_Toc26176819"/>
      <w:r w:rsidRPr="00D218F5">
        <w:lastRenderedPageBreak/>
        <w:t xml:space="preserve">Приложение </w:t>
      </w:r>
      <w:r>
        <w:t>В</w:t>
      </w:r>
      <w:r w:rsidRPr="00D218F5">
        <w:t xml:space="preserve">. Письмо </w:t>
      </w:r>
      <w:r>
        <w:t>Департамента по недропользованию по Приволжскому Федеральному округу (</w:t>
      </w:r>
      <w:proofErr w:type="spellStart"/>
      <w:r>
        <w:t>Приволжскнедра</w:t>
      </w:r>
      <w:proofErr w:type="spellEnd"/>
      <w:r>
        <w:t>)</w:t>
      </w:r>
      <w:r w:rsidRPr="00BF3654">
        <w:t xml:space="preserve"> №</w:t>
      </w:r>
      <w:r>
        <w:t>СБ-Гр/го-14-00-08/436</w:t>
      </w:r>
      <w:r w:rsidRPr="00BF3654">
        <w:t xml:space="preserve"> от </w:t>
      </w:r>
      <w:r>
        <w:t>02</w:t>
      </w:r>
      <w:r w:rsidRPr="00BF3654">
        <w:t>.</w:t>
      </w:r>
      <w:r>
        <w:t>04</w:t>
      </w:r>
      <w:r w:rsidRPr="00BF3654">
        <w:t>.2019</w:t>
      </w:r>
      <w:bookmarkEnd w:id="35"/>
      <w:bookmarkEnd w:id="36"/>
    </w:p>
    <w:p w:rsidR="00A446D0" w:rsidRDefault="00A446D0" w:rsidP="00A446D0">
      <w:pPr>
        <w:rPr>
          <w:noProof/>
        </w:rPr>
      </w:pPr>
      <w:r>
        <w:rPr>
          <w:noProof/>
        </w:rPr>
        <w:drawing>
          <wp:inline distT="0" distB="0" distL="0" distR="0" wp14:anchorId="4F011DA8" wp14:editId="78DB9736">
            <wp:extent cx="6045200" cy="7814322"/>
            <wp:effectExtent l="0" t="0" r="0" b="0"/>
            <wp:docPr id="12" name="Рисунок 12" descr="D:\Текущее\Красноармейская\письма для ДПТ\В269-19 от 17.04.2019 Приволжскнедра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екущее\Красноармейская\письма для ДПТ\В269-19 от 17.04.2019 Приволжскнедра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5"/>
                    <a:stretch/>
                  </pic:blipFill>
                  <pic:spPr bwMode="auto">
                    <a:xfrm>
                      <a:off x="0" y="0"/>
                      <a:ext cx="6045200" cy="781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rPr>
          <w:noProof/>
        </w:rPr>
        <w:lastRenderedPageBreak/>
        <w:drawing>
          <wp:inline distT="0" distB="0" distL="0" distR="0" wp14:anchorId="1B44E303" wp14:editId="3CC5AF40">
            <wp:extent cx="6248400" cy="8822055"/>
            <wp:effectExtent l="0" t="0" r="0" b="0"/>
            <wp:docPr id="18" name="Рисунок 18" descr="D:\Текущее\Красноармейская\письма для ДПТ\В269-19 от 17.04.2019 Приволжскнедра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екущее\Красноармейская\письма для ДПТ\В269-19 от 17.04.2019 Приволжскнедра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446D0" w:rsidRDefault="00A446D0" w:rsidP="00A446D0">
      <w:r>
        <w:rPr>
          <w:noProof/>
        </w:rPr>
        <w:lastRenderedPageBreak/>
        <w:drawing>
          <wp:inline distT="0" distB="0" distL="0" distR="0" wp14:anchorId="06E0F6D5" wp14:editId="7F69EEEA">
            <wp:extent cx="6248400" cy="8822055"/>
            <wp:effectExtent l="0" t="0" r="0" b="0"/>
            <wp:docPr id="19" name="Рисунок 19" descr="D:\Текущее\Красноармейская\письма для ДПТ\В269-19 от 17.04.2019 Приволжскнедра_Страница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екущее\Красноармейская\письма для ДПТ\В269-19 от 17.04.2019 Приволжскнедра_Страница_3.tif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br w:type="page"/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37" w:name="_Toc24964798"/>
      <w:bookmarkStart w:id="38" w:name="_Toc26176820"/>
      <w:r w:rsidRPr="00D218F5">
        <w:lastRenderedPageBreak/>
        <w:t xml:space="preserve">Приложение </w:t>
      </w:r>
      <w:r>
        <w:t>В</w:t>
      </w:r>
      <w:proofErr w:type="gramStart"/>
      <w:r>
        <w:t>1</w:t>
      </w:r>
      <w:proofErr w:type="gramEnd"/>
      <w:r w:rsidRPr="00D218F5">
        <w:t>. Письмо</w:t>
      </w:r>
      <w:r>
        <w:t xml:space="preserve"> Управления по охране </w:t>
      </w:r>
      <w:proofErr w:type="gramStart"/>
      <w:r>
        <w:t>объектов культурного наследия Правительства Саратовской области</w:t>
      </w:r>
      <w:proofErr w:type="gramEnd"/>
      <w:r w:rsidRPr="00BF3654">
        <w:t xml:space="preserve"> №</w:t>
      </w:r>
      <w:r>
        <w:t>533</w:t>
      </w:r>
      <w:r w:rsidRPr="00BF3654">
        <w:t xml:space="preserve"> от </w:t>
      </w:r>
      <w:r>
        <w:t>20</w:t>
      </w:r>
      <w:r w:rsidRPr="00BF3654">
        <w:t>.</w:t>
      </w:r>
      <w:r>
        <w:t>02</w:t>
      </w:r>
      <w:r w:rsidRPr="00BF3654">
        <w:t>.2019</w:t>
      </w:r>
      <w:bookmarkEnd w:id="37"/>
      <w:bookmarkEnd w:id="38"/>
    </w:p>
    <w:p w:rsidR="00A446D0" w:rsidRDefault="00A446D0" w:rsidP="00A446D0">
      <w:pPr>
        <w:rPr>
          <w:noProof/>
        </w:rPr>
      </w:pPr>
      <w:r>
        <w:rPr>
          <w:noProof/>
        </w:rPr>
        <w:drawing>
          <wp:inline distT="0" distB="0" distL="0" distR="0" wp14:anchorId="1DFF874A" wp14:editId="6EF5D428">
            <wp:extent cx="6248400" cy="8077200"/>
            <wp:effectExtent l="0" t="0" r="0" b="0"/>
            <wp:docPr id="20" name="Рисунок 20" descr="D:\Текущее\Красноармейская\письма для ДПТ\533 ОКН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екущее\Красноармейская\письма для ДПТ\533 ОКН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0" b="6131"/>
                    <a:stretch/>
                  </pic:blipFill>
                  <pic:spPr bwMode="auto">
                    <a:xfrm>
                      <a:off x="0" y="0"/>
                      <a:ext cx="62484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rPr>
          <w:noProof/>
        </w:rPr>
        <w:lastRenderedPageBreak/>
        <w:drawing>
          <wp:inline distT="0" distB="0" distL="0" distR="0" wp14:anchorId="67D8FE29" wp14:editId="0A9B5FDC">
            <wp:extent cx="6248400" cy="8839200"/>
            <wp:effectExtent l="0" t="0" r="0" b="0"/>
            <wp:docPr id="22" name="Рисунок 22" descr="D:\Текущее\Красноармейская\письма для ДПТ\533 ОКН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екущее\Красноармейская\письма для ДПТ\533 ОКН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br w:type="page"/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39" w:name="_Toc24964799"/>
      <w:bookmarkStart w:id="40" w:name="_Toc26176821"/>
      <w:r w:rsidRPr="00D218F5">
        <w:lastRenderedPageBreak/>
        <w:t xml:space="preserve">Приложение </w:t>
      </w:r>
      <w:r>
        <w:t>В</w:t>
      </w:r>
      <w:proofErr w:type="gramStart"/>
      <w:r>
        <w:t>2</w:t>
      </w:r>
      <w:proofErr w:type="gramEnd"/>
      <w:r w:rsidRPr="00D218F5">
        <w:t>. Письмо</w:t>
      </w:r>
      <w:r>
        <w:t xml:space="preserve"> Управления Федеральной службы по надзору в сфере защиты прав потребителей и благополучия человека по Саратовской области</w:t>
      </w:r>
      <w:r w:rsidRPr="00BF3654">
        <w:t xml:space="preserve"> №</w:t>
      </w:r>
      <w:r>
        <w:t>64-00-05/52-1696-2019</w:t>
      </w:r>
      <w:r w:rsidRPr="00BF3654">
        <w:t xml:space="preserve"> от </w:t>
      </w:r>
      <w:r>
        <w:t>05</w:t>
      </w:r>
      <w:r w:rsidRPr="00BF3654">
        <w:t>.</w:t>
      </w:r>
      <w:r>
        <w:t>11</w:t>
      </w:r>
      <w:r w:rsidRPr="00BF3654">
        <w:t>.2019</w:t>
      </w:r>
      <w:bookmarkEnd w:id="39"/>
      <w:bookmarkEnd w:id="40"/>
    </w:p>
    <w:p w:rsidR="00A446D0" w:rsidRPr="00042AC7" w:rsidRDefault="00A446D0" w:rsidP="00A446D0">
      <w:pPr>
        <w:pStyle w:val="aa"/>
        <w:ind w:firstLine="426"/>
      </w:pPr>
      <w:r>
        <w:rPr>
          <w:noProof/>
        </w:rPr>
        <w:drawing>
          <wp:inline distT="0" distB="0" distL="0" distR="0" wp14:anchorId="05B94328" wp14:editId="2F520CE8">
            <wp:extent cx="5858934" cy="7859546"/>
            <wp:effectExtent l="0" t="0" r="8890" b="8255"/>
            <wp:docPr id="224" name="Рисунок 224" descr="D:\Текущее\Красноармейская\письма для ДПТ\52-1696 Безрукову Р.А. ответ на обращ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екущее\Красноармейская\письма для ДПТ\52-1696 Безрукову Р.А. ответ на обращение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6" b="2493"/>
                    <a:stretch/>
                  </pic:blipFill>
                  <pic:spPr bwMode="auto">
                    <a:xfrm>
                      <a:off x="0" y="0"/>
                      <a:ext cx="5858934" cy="785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Default="00A446D0" w:rsidP="00A446D0">
      <w:pPr>
        <w:pStyle w:val="1"/>
        <w:numPr>
          <w:ilvl w:val="0"/>
          <w:numId w:val="0"/>
        </w:numPr>
        <w:ind w:left="709"/>
      </w:pPr>
      <w:bookmarkStart w:id="41" w:name="_Toc24964800"/>
      <w:bookmarkStart w:id="42" w:name="_Toc26176822"/>
      <w:r w:rsidRPr="00D218F5">
        <w:lastRenderedPageBreak/>
        <w:t xml:space="preserve">Приложение </w:t>
      </w:r>
      <w:r>
        <w:t>В3</w:t>
      </w:r>
      <w:r w:rsidRPr="00D218F5">
        <w:t>. Письмо</w:t>
      </w:r>
      <w:r>
        <w:t xml:space="preserve"> Приволжского межрегионального территориального </w:t>
      </w:r>
      <w:proofErr w:type="gramStart"/>
      <w:r>
        <w:t>управления воздушного транспорта</w:t>
      </w:r>
      <w:r w:rsidRPr="00BF3654">
        <w:t xml:space="preserve"> </w:t>
      </w:r>
      <w:r>
        <w:t>Федерального агентства воздушного транспорта</w:t>
      </w:r>
      <w:proofErr w:type="gramEnd"/>
      <w:r>
        <w:t xml:space="preserve"> </w:t>
      </w:r>
      <w:r w:rsidRPr="00BF3654">
        <w:t>№</w:t>
      </w:r>
      <w:r>
        <w:t>Исх-17.1429/ПМТУ</w:t>
      </w:r>
      <w:r w:rsidRPr="00BF3654">
        <w:t xml:space="preserve"> от </w:t>
      </w:r>
      <w:r>
        <w:t>12</w:t>
      </w:r>
      <w:r w:rsidRPr="00BF3654">
        <w:t>.</w:t>
      </w:r>
      <w:r>
        <w:t>03</w:t>
      </w:r>
      <w:r w:rsidRPr="00BF3654">
        <w:t>.2019</w:t>
      </w:r>
      <w:bookmarkEnd w:id="41"/>
      <w:bookmarkEnd w:id="42"/>
    </w:p>
    <w:p w:rsidR="00A446D0" w:rsidRDefault="00A446D0" w:rsidP="00A446D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C5DCAC" wp14:editId="36AF9BC2">
            <wp:extent cx="5506153" cy="7535334"/>
            <wp:effectExtent l="0" t="0" r="0" b="8890"/>
            <wp:docPr id="225" name="Рисунок 225" descr="D:\Текущее\Красноармейская\письма для ДПТ\В725-19 от 05.08.2019 Приволжское МТУ Росавиации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екущее\Красноармейская\письма для ДПТ\В725-19 от 05.08.2019 Приволжское МТУ Росавиации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"/>
                    <a:stretch/>
                  </pic:blipFill>
                  <pic:spPr bwMode="auto">
                    <a:xfrm>
                      <a:off x="0" y="0"/>
                      <a:ext cx="5506153" cy="753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Default="00A446D0" w:rsidP="00A446D0">
      <w:r>
        <w:rPr>
          <w:noProof/>
        </w:rPr>
        <w:lastRenderedPageBreak/>
        <w:drawing>
          <wp:inline distT="0" distB="0" distL="0" distR="0" wp14:anchorId="09F74343" wp14:editId="6DDC1663">
            <wp:extent cx="6248400" cy="8822055"/>
            <wp:effectExtent l="0" t="0" r="0" b="0"/>
            <wp:docPr id="226" name="Рисунок 226" descr="D:\Текущее\Красноармейская\письма для ДПТ\В725-19 от 05.08.2019 Приволжское МТУ Росавиации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екущее\Красноармейская\письма для ДПТ\В725-19 от 05.08.2019 Приволжское МТУ Росавиации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534" w:rsidRDefault="00561534" w:rsidP="00561534">
      <w:pPr>
        <w:pStyle w:val="1"/>
        <w:numPr>
          <w:ilvl w:val="0"/>
          <w:numId w:val="0"/>
        </w:numPr>
        <w:ind w:left="709"/>
      </w:pPr>
      <w:bookmarkStart w:id="43" w:name="_Toc25762124"/>
      <w:bookmarkStart w:id="44" w:name="_Toc26176823"/>
      <w:r w:rsidRPr="00D218F5">
        <w:lastRenderedPageBreak/>
        <w:t xml:space="preserve">Приложение </w:t>
      </w:r>
      <w:r>
        <w:t>В</w:t>
      </w:r>
      <w:proofErr w:type="gramStart"/>
      <w:r>
        <w:t>4</w:t>
      </w:r>
      <w:proofErr w:type="gramEnd"/>
      <w:r w:rsidRPr="00D218F5">
        <w:t>. Письмо</w:t>
      </w:r>
      <w:r>
        <w:t xml:space="preserve"> </w:t>
      </w:r>
      <w:proofErr w:type="gramStart"/>
      <w:r>
        <w:t>Управления ветеринарии Правительства Саратовской области</w:t>
      </w:r>
      <w:proofErr w:type="gramEnd"/>
      <w:r>
        <w:t xml:space="preserve"> </w:t>
      </w:r>
      <w:r w:rsidRPr="00BF3654">
        <w:t>№</w:t>
      </w:r>
      <w:r>
        <w:t>01-21/3773</w:t>
      </w:r>
      <w:r w:rsidRPr="00BF3654">
        <w:t xml:space="preserve"> от </w:t>
      </w:r>
      <w:r>
        <w:t>27</w:t>
      </w:r>
      <w:r w:rsidRPr="00BF3654">
        <w:t>.</w:t>
      </w:r>
      <w:r>
        <w:t>11</w:t>
      </w:r>
      <w:r w:rsidRPr="00BF3654">
        <w:t>.2019</w:t>
      </w:r>
      <w:bookmarkEnd w:id="43"/>
      <w:bookmarkEnd w:id="44"/>
    </w:p>
    <w:p w:rsidR="00561534" w:rsidRDefault="00561534" w:rsidP="00561534">
      <w:pPr>
        <w:rPr>
          <w:noProof/>
        </w:rPr>
      </w:pPr>
      <w:r>
        <w:rPr>
          <w:noProof/>
        </w:rPr>
        <w:drawing>
          <wp:inline distT="0" distB="0" distL="0" distR="0" wp14:anchorId="440181FE" wp14:editId="08E4D042">
            <wp:extent cx="6238875" cy="7629525"/>
            <wp:effectExtent l="0" t="0" r="9525" b="9525"/>
            <wp:docPr id="186" name="Рисунок 186" descr="D:\Текущее\Красноармейская\ИД\письма для ДПТ\1717-291 2019-11-27 Управление ветеринарии о предоставлении сведений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ИД\письма для ДПТ\1717-291 2019-11-27 Управление ветеринарии о предоставлении сведений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4" b="9169"/>
                    <a:stretch/>
                  </pic:blipFill>
                  <pic:spPr bwMode="auto">
                    <a:xfrm>
                      <a:off x="0" y="0"/>
                      <a:ext cx="62388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378" w:rsidRDefault="00621378" w:rsidP="00621378">
      <w:pPr>
        <w:pStyle w:val="1"/>
        <w:numPr>
          <w:ilvl w:val="0"/>
          <w:numId w:val="0"/>
        </w:numPr>
        <w:ind w:left="709"/>
      </w:pPr>
      <w:bookmarkStart w:id="45" w:name="_Toc26176582"/>
      <w:bookmarkStart w:id="46" w:name="_Toc26176824"/>
      <w:r w:rsidRPr="000F082C">
        <w:lastRenderedPageBreak/>
        <w:t xml:space="preserve">Приложение В5. Письмо Межрегионального Управления </w:t>
      </w:r>
      <w:proofErr w:type="spellStart"/>
      <w:r w:rsidRPr="000F082C">
        <w:t>Росприроднадзора</w:t>
      </w:r>
      <w:proofErr w:type="spellEnd"/>
      <w:r w:rsidRPr="000F082C">
        <w:t xml:space="preserve"> по Саратовской и Пензенской областям №568/</w:t>
      </w:r>
      <w:proofErr w:type="spellStart"/>
      <w:proofErr w:type="gramStart"/>
      <w:r w:rsidRPr="000F082C">
        <w:t>чл</w:t>
      </w:r>
      <w:proofErr w:type="spellEnd"/>
      <w:proofErr w:type="gramEnd"/>
      <w:r w:rsidRPr="000F082C">
        <w:t xml:space="preserve"> от 29.11.2019</w:t>
      </w:r>
      <w:bookmarkEnd w:id="45"/>
      <w:bookmarkEnd w:id="46"/>
    </w:p>
    <w:p w:rsidR="00621378" w:rsidRDefault="00621378" w:rsidP="00621378">
      <w:pPr>
        <w:rPr>
          <w:noProof/>
        </w:rPr>
      </w:pPr>
      <w:r>
        <w:rPr>
          <w:noProof/>
        </w:rPr>
        <w:drawing>
          <wp:inline distT="0" distB="0" distL="0" distR="0" wp14:anchorId="45E74F3E" wp14:editId="55D7DCE8">
            <wp:extent cx="5951294" cy="7593495"/>
            <wp:effectExtent l="0" t="0" r="0" b="7620"/>
            <wp:docPr id="194" name="Рисунок 194" descr="D:\Текущее\Красноармейская\ИД\письма для ДПТ\Сведения об отсутствии ОО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ИД\письма для ДПТ\Сведения об отсутствии ООП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4" b="5255"/>
                    <a:stretch/>
                  </pic:blipFill>
                  <pic:spPr bwMode="auto">
                    <a:xfrm>
                      <a:off x="0" y="0"/>
                      <a:ext cx="5951239" cy="759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6D0" w:rsidRPr="00BF3654" w:rsidRDefault="00A446D0" w:rsidP="00A446D0"/>
    <w:sectPr w:rsidR="00A446D0" w:rsidRPr="00BF3654" w:rsidSect="00D22DDD">
      <w:footerReference w:type="default" r:id="rId47"/>
      <w:headerReference w:type="first" r:id="rId48"/>
      <w:footerReference w:type="first" r:id="rId49"/>
      <w:pgSz w:w="11906" w:h="16838" w:code="9"/>
      <w:pgMar w:top="454" w:right="561" w:bottom="454" w:left="1503" w:header="340" w:footer="227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1C36" w:rsidRDefault="00471C36">
      <w:r>
        <w:separator/>
      </w:r>
    </w:p>
  </w:endnote>
  <w:endnote w:type="continuationSeparator" w:id="0">
    <w:p w:rsidR="00471C36" w:rsidRDefault="00471C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ragmatica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extBook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Pr="00AB4176" w:rsidRDefault="00C3542E" w:rsidP="00205402">
    <w:pPr>
      <w:spacing w:after="240"/>
      <w:jc w:val="center"/>
      <w:rPr>
        <w:lang w:val="en-US"/>
      </w:rPr>
    </w:pPr>
    <w:r>
      <w:t>2019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Pr="00AB4176" w:rsidRDefault="00C3542E" w:rsidP="00205402">
    <w:pPr>
      <w:spacing w:after="240"/>
      <w:jc w:val="center"/>
      <w:rPr>
        <w:lang w:val="en-US"/>
      </w:rPr>
    </w:pPr>
    <w:r>
      <w:t>2019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135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6"/>
      <w:gridCol w:w="546"/>
      <w:gridCol w:w="545"/>
      <w:gridCol w:w="545"/>
      <w:gridCol w:w="818"/>
      <w:gridCol w:w="545"/>
      <w:gridCol w:w="5986"/>
      <w:gridCol w:w="604"/>
    </w:tblGrid>
    <w:tr w:rsidR="00C3542E">
      <w:trPr>
        <w:cantSplit/>
        <w:trHeight w:hRule="exact" w:val="284"/>
      </w:trPr>
      <w:tc>
        <w:tcPr>
          <w:tcW w:w="546" w:type="dxa"/>
          <w:tcBorders>
            <w:left w:val="nil"/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818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986" w:type="dxa"/>
          <w:vMerge w:val="restart"/>
          <w:tcBorders>
            <w:bottom w:val="nil"/>
          </w:tcBorders>
          <w:vAlign w:val="center"/>
        </w:tcPr>
        <w:p w:rsidR="00C3542E" w:rsidRPr="0051546D" w:rsidRDefault="001440D9" w:rsidP="001E67F7">
          <w:pPr>
            <w:pStyle w:val="affd"/>
          </w:pPr>
          <w:r>
            <w:fldChar w:fldCharType="begin"/>
          </w:r>
          <w:r>
            <w:instrText xml:space="preserve"> DOCPROPERTY  Обозначение  \* MERGEFORMAT </w:instrText>
          </w:r>
          <w:r>
            <w:fldChar w:fldCharType="separate"/>
          </w:r>
          <w:r w:rsidR="00C3542E">
            <w:t>ВЭС00085.291.1.2-ППТ</w:t>
          </w:r>
          <w:proofErr w:type="gramStart"/>
          <w:r>
            <w:fldChar w:fldCharType="end"/>
          </w:r>
          <w:r w:rsidR="00C3542E">
            <w:t>-</w:t>
          </w:r>
          <w:proofErr w:type="gramEnd"/>
          <w:r w:rsidR="00C3542E">
            <w:t>МО-ПЗ.</w:t>
          </w:r>
          <w:r w:rsidR="00C3542E" w:rsidRPr="008B45A6">
            <w:rPr>
              <w:lang w:val="en-US"/>
            </w:rPr>
            <w:t>C</w:t>
          </w:r>
          <w:r w:rsidR="00C3542E">
            <w:t xml:space="preserve"> </w:t>
          </w:r>
        </w:p>
      </w:tc>
      <w:tc>
        <w:tcPr>
          <w:tcW w:w="604" w:type="dxa"/>
          <w:tcBorders>
            <w:bottom w:val="nil"/>
          </w:tcBorders>
        </w:tcPr>
        <w:p w:rsidR="00C3542E" w:rsidRPr="004D38EA" w:rsidRDefault="00C3542E" w:rsidP="00FF6137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C3542E">
      <w:trPr>
        <w:cantSplit/>
        <w:trHeight w:hRule="exact" w:val="284"/>
      </w:trPr>
      <w:tc>
        <w:tcPr>
          <w:tcW w:w="546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818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986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  <w:tc>
        <w:tcPr>
          <w:tcW w:w="604" w:type="dxa"/>
          <w:vMerge w:val="restart"/>
          <w:tcBorders>
            <w:bottom w:val="nil"/>
          </w:tcBorders>
        </w:tcPr>
        <w:p w:rsidR="00C3542E" w:rsidRPr="00E34A3C" w:rsidRDefault="00C3542E" w:rsidP="00FF6137">
          <w:pPr>
            <w:pStyle w:val="affb"/>
          </w:pPr>
          <w:r>
            <w:rPr>
              <w:lang w:val="en-US"/>
            </w:rPr>
            <w:fldChar w:fldCharType="begin"/>
          </w:r>
          <w:r w:rsidRPr="0051546D">
            <w:instrText xml:space="preserve"> =</w:instrText>
          </w:r>
          <w:r>
            <w:rPr>
              <w:lang w:val="en-US"/>
            </w:rPr>
            <w:fldChar w:fldCharType="begin"/>
          </w:r>
          <w:r w:rsidRPr="0051546D">
            <w:instrText xml:space="preserve"> </w:instrText>
          </w:r>
          <w:r>
            <w:rPr>
              <w:lang w:val="en-US"/>
            </w:rPr>
            <w:instrText>PAGE</w:instrText>
          </w:r>
          <w:r w:rsidRPr="0051546D">
            <w:instrText xml:space="preserve"> </w:instrText>
          </w:r>
          <w:r>
            <w:rPr>
              <w:lang w:val="en-US"/>
            </w:rPr>
            <w:fldChar w:fldCharType="separate"/>
          </w:r>
          <w:r w:rsidR="00A85FEA">
            <w:rPr>
              <w:noProof/>
              <w:lang w:val="en-US"/>
            </w:rPr>
            <w:instrText>3</w:instrText>
          </w:r>
          <w:r>
            <w:rPr>
              <w:lang w:val="en-US"/>
            </w:rPr>
            <w:fldChar w:fldCharType="end"/>
          </w:r>
          <w:r w:rsidRPr="0051546D">
            <w:instrText>-</w:instrText>
          </w:r>
          <w:r>
            <w:instrText>1</w:instrText>
          </w:r>
          <w:r>
            <w:rPr>
              <w:lang w:val="en-US"/>
            </w:rPr>
            <w:fldChar w:fldCharType="separate"/>
          </w:r>
          <w:r w:rsidR="00A85FEA">
            <w:rPr>
              <w:noProof/>
            </w:rPr>
            <w:t>2</w:t>
          </w:r>
          <w:r>
            <w:rPr>
              <w:lang w:val="en-US"/>
            </w:rPr>
            <w:fldChar w:fldCharType="end"/>
          </w:r>
        </w:p>
        <w:p w:rsidR="00C3542E" w:rsidRPr="00E34A3C" w:rsidRDefault="00C3542E" w:rsidP="00FF6137">
          <w:pPr>
            <w:pStyle w:val="affb"/>
          </w:pPr>
        </w:p>
        <w:p w:rsidR="00C3542E" w:rsidRPr="00E34A3C" w:rsidRDefault="00C3542E" w:rsidP="00FF6137">
          <w:pPr>
            <w:pStyle w:val="affb"/>
          </w:pPr>
        </w:p>
        <w:p w:rsidR="00C3542E" w:rsidRPr="00E34A3C" w:rsidRDefault="00C3542E" w:rsidP="00FF6137">
          <w:pPr>
            <w:spacing w:before="120"/>
            <w:jc w:val="center"/>
            <w:rPr>
              <w:i/>
              <w:sz w:val="24"/>
              <w:lang w:val="en-US"/>
            </w:rPr>
          </w:pPr>
        </w:p>
      </w:tc>
    </w:tr>
    <w:tr w:rsidR="00C3542E">
      <w:trPr>
        <w:cantSplit/>
        <w:trHeight w:hRule="exact" w:val="284"/>
      </w:trPr>
      <w:tc>
        <w:tcPr>
          <w:tcW w:w="546" w:type="dxa"/>
          <w:tcBorders>
            <w:top w:val="single" w:sz="12" w:space="0" w:color="auto"/>
            <w:left w:val="nil"/>
            <w:bottom w:val="nil"/>
          </w:tcBorders>
        </w:tcPr>
        <w:p w:rsidR="00C3542E" w:rsidRPr="00A92609" w:rsidRDefault="00C3542E" w:rsidP="00FF6137">
          <w:pPr>
            <w:pStyle w:val="affa"/>
            <w:ind w:left="79"/>
          </w:pPr>
          <w:r w:rsidRPr="00A92609">
            <w:t>Изм.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25"/>
          </w:pPr>
          <w:proofErr w:type="spellStart"/>
          <w:r w:rsidRPr="00A92609">
            <w:t>Кол</w:t>
          </w:r>
          <w:proofErr w:type="gramStart"/>
          <w:r w:rsidRPr="00A92609">
            <w:t>.у</w:t>
          </w:r>
          <w:proofErr w:type="gramEnd"/>
          <w:r w:rsidRPr="00A92609">
            <w:t>ч</w:t>
          </w:r>
          <w:proofErr w:type="spellEnd"/>
          <w:r w:rsidRPr="00A92609">
            <w:t>.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38"/>
          </w:pPr>
          <w:r w:rsidRPr="00A92609">
            <w:t>Лист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40"/>
          </w:pPr>
          <w:r w:rsidRPr="00A92609">
            <w:t>№док.</w:t>
          </w:r>
        </w:p>
      </w:tc>
      <w:tc>
        <w:tcPr>
          <w:tcW w:w="818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40"/>
          </w:pPr>
          <w:r w:rsidRPr="00A92609">
            <w:t>Подп.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40"/>
          </w:pPr>
          <w:r w:rsidRPr="00A92609">
            <w:t>Дата</w:t>
          </w:r>
        </w:p>
      </w:tc>
      <w:tc>
        <w:tcPr>
          <w:tcW w:w="5986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  <w:tc>
        <w:tcPr>
          <w:tcW w:w="604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</w:tr>
  </w:tbl>
  <w:p w:rsidR="00C3542E" w:rsidRPr="003148B6" w:rsidRDefault="00C3542E">
    <w:pPr>
      <w:rPr>
        <w:sz w:val="10"/>
        <w:szCs w:val="1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90" w:type="dxa"/>
      <w:tblInd w:w="-9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8"/>
      <w:gridCol w:w="831"/>
      <w:gridCol w:w="557"/>
      <w:gridCol w:w="3834"/>
      <w:gridCol w:w="829"/>
      <w:gridCol w:w="829"/>
      <w:gridCol w:w="983"/>
    </w:tblGrid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6475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DD1D83" w:rsidRDefault="00C3542E" w:rsidP="001E67F7">
          <w:pPr>
            <w:tabs>
              <w:tab w:val="left" w:pos="373"/>
              <w:tab w:val="center" w:pos="3223"/>
            </w:tabs>
            <w:spacing w:line="240" w:lineRule="auto"/>
            <w:jc w:val="center"/>
            <w:rPr>
              <w:rFonts w:ascii="ISOCPEUR" w:hAnsi="ISOCPEUR"/>
              <w:i/>
            </w:rPr>
          </w:pPr>
          <w:r>
            <w:rPr>
              <w:rFonts w:ascii="ISOCPEUR" w:hAnsi="ISOCPEUR"/>
              <w:i/>
              <w:color w:val="000000" w:themeColor="text1"/>
            </w:rPr>
            <w:fldChar w:fldCharType="begin"/>
          </w:r>
          <w:r>
            <w:rPr>
              <w:rFonts w:ascii="ISOCPEUR" w:hAnsi="ISOCPEUR"/>
              <w:i/>
              <w:color w:val="000000" w:themeColor="text1"/>
            </w:rPr>
            <w:instrText xml:space="preserve"> DOCPROPERTY  Обозначение  \* MERGEFORMAT </w:instrText>
          </w:r>
          <w:r>
            <w:rPr>
              <w:rFonts w:ascii="ISOCPEUR" w:hAnsi="ISOCPEUR"/>
              <w:i/>
              <w:color w:val="000000" w:themeColor="text1"/>
            </w:rPr>
            <w:fldChar w:fldCharType="separate"/>
          </w:r>
          <w:r>
            <w:rPr>
              <w:rFonts w:ascii="ISOCPEUR" w:hAnsi="ISOCPEUR"/>
              <w:i/>
              <w:color w:val="000000" w:themeColor="text1"/>
            </w:rPr>
            <w:t>ВЭС00085.291.1.2-ППТ</w:t>
          </w:r>
          <w:r>
            <w:rPr>
              <w:rFonts w:ascii="ISOCPEUR" w:hAnsi="ISOCPEUR"/>
              <w:i/>
              <w:color w:val="000000" w:themeColor="text1"/>
            </w:rPr>
            <w:fldChar w:fldCharType="end"/>
          </w:r>
          <w:r>
            <w:rPr>
              <w:rFonts w:ascii="ISOCPEUR" w:hAnsi="ISOCPEUR"/>
              <w:i/>
              <w:color w:val="000000" w:themeColor="text1"/>
            </w:rPr>
            <w:t>-МО-ПЗ</w:t>
          </w:r>
          <w:proofErr w:type="gramStart"/>
          <w:r>
            <w:rPr>
              <w:rFonts w:ascii="ISOCPEUR" w:hAnsi="ISOCPEUR"/>
              <w:i/>
              <w:color w:val="000000" w:themeColor="text1"/>
            </w:rPr>
            <w:t>.С</w:t>
          </w:r>
          <w:proofErr w:type="gramEnd"/>
        </w:p>
      </w:tc>
    </w:tr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8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BD165D">
          <w:pPr>
            <w:pStyle w:val="affa"/>
            <w:ind w:left="-58"/>
          </w:pP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/>
      </w:tc>
    </w:tr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931D8A">
          <w:pPr>
            <w:pStyle w:val="affa"/>
            <w:ind w:left="-36"/>
          </w:pPr>
          <w:r w:rsidRPr="00A92609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931D8A">
          <w:pPr>
            <w:pStyle w:val="affa"/>
            <w:ind w:left="-80" w:right="-115"/>
          </w:pPr>
          <w:proofErr w:type="spellStart"/>
          <w:r w:rsidRPr="00A92609">
            <w:t>Кол</w:t>
          </w:r>
          <w:proofErr w:type="gramStart"/>
          <w:r w:rsidRPr="00A92609">
            <w:t>.у</w:t>
          </w:r>
          <w:proofErr w:type="gramEnd"/>
          <w:r w:rsidRPr="00A92609">
            <w:t>ч</w:t>
          </w:r>
          <w:proofErr w:type="spellEnd"/>
          <w: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931D8A">
          <w:pPr>
            <w:pStyle w:val="affa"/>
            <w:ind w:left="-58" w:right="-99"/>
          </w:pPr>
          <w:r w:rsidRPr="00A92609">
            <w:t>Лис</w:t>
          </w:r>
          <w:r>
            <w:t>т</w:t>
          </w: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931D8A">
          <w:pPr>
            <w:pStyle w:val="affa"/>
            <w:ind w:left="-60" w:right="-97"/>
          </w:pPr>
          <w:r>
            <w:rPr>
              <w:noProof/>
            </w:rPr>
            <w:drawing>
              <wp:anchor distT="0" distB="0" distL="114300" distR="114300" simplePos="0" relativeHeight="251664896" behindDoc="0" locked="0" layoutInCell="1" allowOverlap="1" wp14:anchorId="3CC544BC" wp14:editId="76EAA467">
                <wp:simplePos x="0" y="0"/>
                <wp:positionH relativeFrom="column">
                  <wp:posOffset>192147</wp:posOffset>
                </wp:positionH>
                <wp:positionV relativeFrom="paragraph">
                  <wp:posOffset>143568</wp:posOffset>
                </wp:positionV>
                <wp:extent cx="641350" cy="259080"/>
                <wp:effectExtent l="0" t="0" r="0" b="7620"/>
                <wp:wrapNone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" name="Рисунок 214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A92609">
            <w:t>№док</w:t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931D8A">
          <w:pPr>
            <w:pStyle w:val="affa"/>
            <w:ind w:left="-41"/>
          </w:pPr>
          <w:r w:rsidRPr="00A92609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C53272">
          <w:pPr>
            <w:pStyle w:val="affa"/>
            <w:ind w:left="-79"/>
          </w:pPr>
          <w:r w:rsidRPr="00A92609">
            <w:t>Дата</w:t>
          </w: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>
          <w:pPr>
            <w:jc w:val="center"/>
          </w:pP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27435F">
          <w:pPr>
            <w:pStyle w:val="affa"/>
          </w:pPr>
          <w:r w:rsidRPr="00A92609">
            <w:t>ГИП</w:t>
          </w:r>
        </w:p>
      </w:tc>
      <w:tc>
        <w:tcPr>
          <w:tcW w:w="1115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947D3A" w:rsidRDefault="00C3542E" w:rsidP="0027435F">
          <w:pPr>
            <w:pStyle w:val="affa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65920" behindDoc="0" locked="0" layoutInCell="1" allowOverlap="1" wp14:anchorId="22B207E5" wp14:editId="22E59510">
                <wp:simplePos x="0" y="0"/>
                <wp:positionH relativeFrom="column">
                  <wp:posOffset>593968</wp:posOffset>
                </wp:positionH>
                <wp:positionV relativeFrom="paragraph">
                  <wp:posOffset>87554</wp:posOffset>
                </wp:positionV>
                <wp:extent cx="631825" cy="299720"/>
                <wp:effectExtent l="0" t="0" r="0" b="5080"/>
                <wp:wrapNone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Рисунок 212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27435F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C33A89" w:rsidRDefault="00E40FC5" w:rsidP="0027435F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center"/>
        </w:tcPr>
        <w:p w:rsidR="00C3542E" w:rsidRPr="00157CA7" w:rsidRDefault="00C3542E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157CA7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C3542E" w:rsidRPr="00157CA7" w:rsidRDefault="00C3542E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proofErr w:type="spellStart"/>
          <w:r>
            <w:rPr>
              <w:rFonts w:ascii="ISOCPEUR" w:hAnsi="ISOCPEUR"/>
              <w:i/>
              <w:sz w:val="16"/>
              <w:szCs w:val="16"/>
            </w:rPr>
            <w:t>Золихинская</w:t>
          </w:r>
          <w:proofErr w:type="spellEnd"/>
          <w:r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C3542E" w:rsidRPr="00157CA7" w:rsidRDefault="00C3542E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</w:p>
        <w:p w:rsidR="00C3542E" w:rsidRPr="005A1DDF" w:rsidRDefault="00C3542E" w:rsidP="00157CA7">
          <w:pPr>
            <w:spacing w:line="276" w:lineRule="auto"/>
            <w:jc w:val="center"/>
          </w:pPr>
          <w:r w:rsidRPr="00157CA7">
            <w:rPr>
              <w:rFonts w:ascii="ISOCPEUR" w:hAnsi="ISOCPEUR"/>
              <w:i/>
              <w:sz w:val="16"/>
              <w:szCs w:val="16"/>
            </w:rPr>
            <w:t>Содержание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Стадия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Лист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A92609" w:rsidRDefault="00C3542E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Листов</w:t>
          </w: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27435F">
          <w:pPr>
            <w:pStyle w:val="affa"/>
          </w:pPr>
          <w:proofErr w:type="spellStart"/>
          <w:r w:rsidRPr="00A92609">
            <w:t>Н.контр</w:t>
          </w:r>
          <w:proofErr w:type="spellEnd"/>
          <w:r w:rsidRPr="00A92609">
            <w:t>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E40FC5" w:rsidP="0027435F">
          <w:pPr>
            <w:pStyle w:val="affa"/>
            <w:ind w:left="-58"/>
          </w:pPr>
          <w:fldSimple w:instr=" DOCPROPERTY  &quot;Норм. контр.&quot;  \* MERGEFORMAT ">
            <w:r w:rsidR="00C3542E">
              <w:t>Пирогова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27435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27435F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27435F">
          <w:pPr>
            <w:jc w:val="center"/>
          </w:pP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proofErr w:type="gramStart"/>
          <w:r w:rsidRPr="00A92609">
            <w:rPr>
              <w:rFonts w:ascii="ISOCPEUR" w:hAnsi="ISOCPEUR"/>
              <w:i/>
              <w:sz w:val="20"/>
              <w:szCs w:val="20"/>
            </w:rPr>
            <w:t>П</w:t>
          </w:r>
          <w:proofErr w:type="gramEnd"/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27435F">
          <w:pPr>
            <w:pStyle w:val="aff9"/>
          </w:pPr>
          <w:r w:rsidRPr="00A92609">
            <w:fldChar w:fldCharType="begin"/>
          </w:r>
          <w:r w:rsidRPr="00A92609">
            <w:instrText xml:space="preserve"> =</w:instrText>
          </w:r>
          <w:r w:rsidRPr="00A92609">
            <w:fldChar w:fldCharType="begin"/>
          </w:r>
          <w:r w:rsidRPr="00A92609">
            <w:instrText xml:space="preserve"> PAGE </w:instrText>
          </w:r>
          <w:r w:rsidRPr="00A92609">
            <w:fldChar w:fldCharType="separate"/>
          </w:r>
          <w:r w:rsidR="00A85FEA">
            <w:rPr>
              <w:noProof/>
            </w:rPr>
            <w:instrText>2</w:instrText>
          </w:r>
          <w:r w:rsidRPr="00A92609">
            <w:fldChar w:fldCharType="end"/>
          </w:r>
          <w:r w:rsidRPr="00A92609">
            <w:instrText xml:space="preserve">-1 </w:instrText>
          </w:r>
          <w:r w:rsidRPr="00A92609">
            <w:fldChar w:fldCharType="separate"/>
          </w:r>
          <w:r w:rsidR="00A85FEA">
            <w:rPr>
              <w:noProof/>
            </w:rPr>
            <w:t>1</w:t>
          </w:r>
          <w:r w:rsidRPr="00A92609">
            <w:fldChar w:fldCharType="end"/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27435F">
          <w:pPr>
            <w:pStyle w:val="aff9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A85FEA">
            <w:rPr>
              <w:noProof/>
            </w:rPr>
            <w:t>2</w:t>
          </w:r>
          <w:r>
            <w:rPr>
              <w:noProof/>
            </w:rPr>
            <w:fldChar w:fldCharType="end"/>
          </w:r>
        </w:p>
        <w:p w:rsidR="00C3542E" w:rsidRPr="00A92609" w:rsidRDefault="00C3542E" w:rsidP="0027435F">
          <w:pPr>
            <w:pStyle w:val="aff9"/>
          </w:pP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27435F">
          <w:pPr>
            <w:pStyle w:val="affa"/>
          </w:pPr>
          <w:r w:rsidRPr="00A92609">
            <w:t>Нач. отд.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27435F">
          <w:pPr>
            <w:pStyle w:val="affa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27435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27435F">
          <w:pPr>
            <w:pStyle w:val="affa"/>
            <w:ind w:left="-58"/>
          </w:pPr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27435F">
          <w:pPr>
            <w:jc w:val="center"/>
            <w:rPr>
              <w:sz w:val="22"/>
            </w:rPr>
          </w:pPr>
        </w:p>
      </w:tc>
      <w:tc>
        <w:tcPr>
          <w:tcW w:w="264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76268A" w:rsidRDefault="00C3542E" w:rsidP="0027435F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5C945B7B" wp14:editId="42866143">
                <wp:extent cx="1462715" cy="317108"/>
                <wp:effectExtent l="0" t="0" r="4445" b="6985"/>
                <wp:docPr id="1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   </w:t>
          </w:r>
        </w:p>
      </w:tc>
    </w:tr>
    <w:tr w:rsidR="00C3542E" w:rsidTr="00EB4AD3">
      <w:trPr>
        <w:cantSplit/>
        <w:trHeight w:hRule="exact" w:val="286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27435F">
          <w:pPr>
            <w:pStyle w:val="affa"/>
          </w:pPr>
          <w:r w:rsidRPr="00A92609">
            <w:t>Пров.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27435F">
          <w:pPr>
            <w:pStyle w:val="affa"/>
            <w:ind w:left="-58"/>
          </w:pPr>
          <w:r>
            <w:rPr>
              <w:noProof/>
            </w:rPr>
            <w:drawing>
              <wp:anchor distT="0" distB="0" distL="114300" distR="114300" simplePos="0" relativeHeight="251685376" behindDoc="1" locked="0" layoutInCell="1" allowOverlap="1" wp14:anchorId="5BE3ED95" wp14:editId="521E5E6B">
                <wp:simplePos x="0" y="0"/>
                <wp:positionH relativeFrom="column">
                  <wp:posOffset>544830</wp:posOffset>
                </wp:positionH>
                <wp:positionV relativeFrom="paragraph">
                  <wp:posOffset>57785</wp:posOffset>
                </wp:positionV>
                <wp:extent cx="712436" cy="466725"/>
                <wp:effectExtent l="0" t="0" r="0" b="0"/>
                <wp:wrapNone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4375" cy="4679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fldSimple w:instr=" DOCPROPERTY  Проверил  \* MERGEFORMAT ">
            <w:r>
              <w:t>Иванов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27435F">
          <w:pPr>
            <w:pStyle w:val="affa"/>
            <w:ind w:left="-58"/>
          </w:pPr>
          <w:r>
            <w:rPr>
              <w:noProof/>
            </w:rPr>
            <w:drawing>
              <wp:anchor distT="0" distB="0" distL="114300" distR="114300" simplePos="0" relativeHeight="251679232" behindDoc="0" locked="0" layoutInCell="1" allowOverlap="1" wp14:anchorId="25CC2DB4" wp14:editId="250214C7">
                <wp:simplePos x="0" y="0"/>
                <wp:positionH relativeFrom="column">
                  <wp:posOffset>-82146</wp:posOffset>
                </wp:positionH>
                <wp:positionV relativeFrom="paragraph">
                  <wp:posOffset>-58594</wp:posOffset>
                </wp:positionV>
                <wp:extent cx="509732" cy="270587"/>
                <wp:effectExtent l="0" t="0" r="5080" b="0"/>
                <wp:wrapNone/>
                <wp:docPr id="16" name="Рисунок 16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732" cy="270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C3542E" w:rsidRDefault="00E40FC5" w:rsidP="0027435F">
          <w:pPr>
            <w:pStyle w:val="affa"/>
            <w:spacing w:line="240" w:lineRule="auto"/>
            <w:ind w:left="-57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27435F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27435F"/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C3542E" w:rsidRPr="00A92609" w:rsidRDefault="00C3542E" w:rsidP="0027435F">
          <w:pPr>
            <w:pStyle w:val="affa"/>
          </w:pPr>
          <w:proofErr w:type="spellStart"/>
          <w:r w:rsidRPr="00A92609">
            <w:t>Разраб</w:t>
          </w:r>
          <w:proofErr w:type="spellEnd"/>
          <w:r w:rsidRPr="00A92609">
            <w:t>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DD1D83" w:rsidRDefault="00C3542E" w:rsidP="0027435F">
          <w:pPr>
            <w:pStyle w:val="affa"/>
            <w:ind w:left="-58"/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27435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E40FC5" w:rsidP="0027435F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27435F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27435F"/>
      </w:tc>
    </w:tr>
  </w:tbl>
  <w:p w:rsidR="00C3542E" w:rsidRPr="00627EF5" w:rsidRDefault="00C3542E" w:rsidP="0034151A">
    <w:pPr>
      <w:rPr>
        <w:sz w:val="10"/>
        <w:szCs w:val="1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98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7"/>
      <w:gridCol w:w="547"/>
      <w:gridCol w:w="546"/>
      <w:gridCol w:w="546"/>
      <w:gridCol w:w="634"/>
      <w:gridCol w:w="567"/>
      <w:gridCol w:w="6165"/>
      <w:gridCol w:w="546"/>
    </w:tblGrid>
    <w:tr w:rsidR="00C3542E" w:rsidTr="00963F5E">
      <w:trPr>
        <w:cantSplit/>
        <w:trHeight w:hRule="exact" w:val="284"/>
      </w:trPr>
      <w:tc>
        <w:tcPr>
          <w:tcW w:w="547" w:type="dxa"/>
          <w:tcBorders>
            <w:left w:val="nil"/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7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634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67" w:type="dxa"/>
          <w:tcBorders>
            <w:bottom w:val="single" w:sz="6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6165" w:type="dxa"/>
          <w:vMerge w:val="restart"/>
          <w:tcBorders>
            <w:bottom w:val="nil"/>
          </w:tcBorders>
          <w:vAlign w:val="center"/>
        </w:tcPr>
        <w:p w:rsidR="00C3542E" w:rsidRPr="00425F74" w:rsidRDefault="001440D9" w:rsidP="001E67F7">
          <w:pPr>
            <w:pStyle w:val="affb"/>
            <w:rPr>
              <w:lang w:val="en-US"/>
            </w:rPr>
          </w:pPr>
          <w:r>
            <w:fldChar w:fldCharType="begin"/>
          </w:r>
          <w:r>
            <w:instrText xml:space="preserve"> DOCPROPERTY  Обозначение  \* MERGEFORMAT </w:instrText>
          </w:r>
          <w:r>
            <w:fldChar w:fldCharType="separate"/>
          </w:r>
          <w:r w:rsidR="00C3542E">
            <w:t>ВЭС00085.291.1.2-ППТ</w:t>
          </w:r>
          <w:proofErr w:type="gramStart"/>
          <w:r>
            <w:fldChar w:fldCharType="end"/>
          </w:r>
          <w:r w:rsidR="00C3542E">
            <w:t>-</w:t>
          </w:r>
          <w:proofErr w:type="gramEnd"/>
          <w:r w:rsidR="00C3542E">
            <w:t xml:space="preserve">МО-ПЗ </w:t>
          </w:r>
        </w:p>
      </w:tc>
      <w:tc>
        <w:tcPr>
          <w:tcW w:w="546" w:type="dxa"/>
          <w:tcBorders>
            <w:bottom w:val="nil"/>
          </w:tcBorders>
        </w:tcPr>
        <w:p w:rsidR="00C3542E" w:rsidRPr="004D38EA" w:rsidRDefault="00C3542E" w:rsidP="00FF6137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C3542E" w:rsidTr="00963F5E">
      <w:trPr>
        <w:cantSplit/>
        <w:trHeight w:hRule="exact" w:val="284"/>
      </w:trPr>
      <w:tc>
        <w:tcPr>
          <w:tcW w:w="547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7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634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567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F6137">
          <w:pPr>
            <w:pStyle w:val="affa"/>
          </w:pPr>
        </w:p>
      </w:tc>
      <w:tc>
        <w:tcPr>
          <w:tcW w:w="6165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  <w:tc>
        <w:tcPr>
          <w:tcW w:w="546" w:type="dxa"/>
          <w:vMerge w:val="restart"/>
          <w:tcBorders>
            <w:bottom w:val="nil"/>
          </w:tcBorders>
        </w:tcPr>
        <w:p w:rsidR="00C3542E" w:rsidRPr="00E34A3C" w:rsidRDefault="00C3542E" w:rsidP="00FF6137">
          <w:pPr>
            <w:pStyle w:val="affb"/>
          </w:pP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=</w:instrText>
          </w: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PAGE </w:instrText>
          </w:r>
          <w:r>
            <w:rPr>
              <w:lang w:val="en-US"/>
            </w:rPr>
            <w:fldChar w:fldCharType="separate"/>
          </w:r>
          <w:r w:rsidR="00A85FEA">
            <w:rPr>
              <w:noProof/>
              <w:lang w:val="en-US"/>
            </w:rPr>
            <w:instrText>13</w:instrText>
          </w:r>
          <w:r>
            <w:rPr>
              <w:lang w:val="en-US"/>
            </w:rPr>
            <w:fldChar w:fldCharType="end"/>
          </w:r>
          <w:r>
            <w:rPr>
              <w:lang w:val="en-US"/>
            </w:rPr>
            <w:instrText>-</w:instrText>
          </w:r>
          <w:r>
            <w:instrText xml:space="preserve"> </w:instrTex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 Sect0 </w:instrText>
          </w:r>
          <w:r>
            <w:rPr>
              <w:noProof/>
            </w:rPr>
            <w:fldChar w:fldCharType="separate"/>
          </w:r>
          <w:r w:rsidR="00A85FEA">
            <w:rPr>
              <w:noProof/>
            </w:rPr>
            <w:instrText>4</w:instrText>
          </w:r>
          <w:r>
            <w:rPr>
              <w:noProof/>
            </w:rPr>
            <w:fldChar w:fldCharType="end"/>
          </w:r>
          <w:r>
            <w:instrText xml:space="preserve"> </w:instrText>
          </w:r>
          <w:r>
            <w:rPr>
              <w:lang w:val="en-US"/>
            </w:rPr>
            <w:fldChar w:fldCharType="separate"/>
          </w:r>
          <w:r w:rsidR="00A85FEA">
            <w:rPr>
              <w:noProof/>
              <w:lang w:val="en-US"/>
            </w:rPr>
            <w:t>9</w:t>
          </w:r>
          <w:r>
            <w:rPr>
              <w:lang w:val="en-US"/>
            </w:rPr>
            <w:fldChar w:fldCharType="end"/>
          </w:r>
        </w:p>
        <w:p w:rsidR="00C3542E" w:rsidRPr="00E34A3C" w:rsidRDefault="00C3542E" w:rsidP="00FF6137">
          <w:pPr>
            <w:pStyle w:val="affb"/>
          </w:pPr>
        </w:p>
        <w:p w:rsidR="00C3542E" w:rsidRPr="00E34A3C" w:rsidRDefault="00C3542E" w:rsidP="00FF6137">
          <w:pPr>
            <w:spacing w:before="120"/>
            <w:jc w:val="center"/>
            <w:rPr>
              <w:i/>
              <w:sz w:val="24"/>
              <w:lang w:val="en-US"/>
            </w:rPr>
          </w:pPr>
        </w:p>
      </w:tc>
    </w:tr>
    <w:tr w:rsidR="00C3542E" w:rsidTr="00963F5E">
      <w:trPr>
        <w:cantSplit/>
        <w:trHeight w:hRule="exact" w:val="284"/>
      </w:trPr>
      <w:tc>
        <w:tcPr>
          <w:tcW w:w="547" w:type="dxa"/>
          <w:tcBorders>
            <w:top w:val="single" w:sz="12" w:space="0" w:color="auto"/>
            <w:left w:val="nil"/>
            <w:bottom w:val="nil"/>
          </w:tcBorders>
        </w:tcPr>
        <w:p w:rsidR="00C3542E" w:rsidRPr="00A92609" w:rsidRDefault="00C3542E" w:rsidP="00FF6137">
          <w:pPr>
            <w:pStyle w:val="affa"/>
            <w:ind w:left="79"/>
          </w:pPr>
          <w:r w:rsidRPr="00A92609">
            <w:t>Изм.</w:t>
          </w:r>
        </w:p>
      </w:tc>
      <w:tc>
        <w:tcPr>
          <w:tcW w:w="547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25"/>
          </w:pPr>
          <w:proofErr w:type="spellStart"/>
          <w:r w:rsidRPr="00A92609">
            <w:t>Кол</w:t>
          </w:r>
          <w:proofErr w:type="gramStart"/>
          <w:r w:rsidRPr="00A92609">
            <w:t>.у</w:t>
          </w:r>
          <w:proofErr w:type="gramEnd"/>
          <w:r w:rsidRPr="00A92609">
            <w:t>ч</w:t>
          </w:r>
          <w:proofErr w:type="spellEnd"/>
          <w:r w:rsidRPr="00A92609">
            <w:t>.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38"/>
          </w:pPr>
          <w:r w:rsidRPr="00A92609">
            <w:t>Лист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40"/>
          </w:pPr>
          <w:r w:rsidRPr="00A92609">
            <w:t>№док.</w:t>
          </w:r>
        </w:p>
      </w:tc>
      <w:tc>
        <w:tcPr>
          <w:tcW w:w="634" w:type="dxa"/>
          <w:tcBorders>
            <w:top w:val="single" w:sz="12" w:space="0" w:color="auto"/>
          </w:tcBorders>
        </w:tcPr>
        <w:p w:rsidR="00C3542E" w:rsidRPr="00A92609" w:rsidRDefault="00C3542E" w:rsidP="00963F5E">
          <w:pPr>
            <w:pStyle w:val="affa"/>
            <w:ind w:left="40"/>
            <w:jc w:val="center"/>
          </w:pPr>
          <w:r w:rsidRPr="00A92609">
            <w:t>Подп.</w:t>
          </w:r>
        </w:p>
      </w:tc>
      <w:tc>
        <w:tcPr>
          <w:tcW w:w="567" w:type="dxa"/>
          <w:tcBorders>
            <w:top w:val="single" w:sz="12" w:space="0" w:color="auto"/>
          </w:tcBorders>
        </w:tcPr>
        <w:p w:rsidR="00C3542E" w:rsidRPr="00A92609" w:rsidRDefault="00C3542E" w:rsidP="00FF6137">
          <w:pPr>
            <w:pStyle w:val="affa"/>
            <w:ind w:left="40"/>
          </w:pPr>
          <w:r w:rsidRPr="00A92609">
            <w:t>Дата</w:t>
          </w:r>
        </w:p>
      </w:tc>
      <w:tc>
        <w:tcPr>
          <w:tcW w:w="6165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  <w:tc>
        <w:tcPr>
          <w:tcW w:w="546" w:type="dxa"/>
          <w:vMerge/>
          <w:tcBorders>
            <w:bottom w:val="nil"/>
          </w:tcBorders>
        </w:tcPr>
        <w:p w:rsidR="00C3542E" w:rsidRDefault="00C3542E" w:rsidP="00FF6137">
          <w:pPr>
            <w:jc w:val="center"/>
          </w:pPr>
        </w:p>
      </w:tc>
    </w:tr>
  </w:tbl>
  <w:p w:rsidR="00C3542E" w:rsidRPr="001B0E7C" w:rsidRDefault="00C3542E" w:rsidP="001B0E7C">
    <w:pPr>
      <w:spacing w:line="240" w:lineRule="auto"/>
      <w:rPr>
        <w:sz w:val="12"/>
        <w:szCs w:val="1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76" w:type="dxa"/>
      <w:tblInd w:w="-84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7"/>
      <w:gridCol w:w="833"/>
      <w:gridCol w:w="557"/>
      <w:gridCol w:w="3849"/>
      <w:gridCol w:w="832"/>
      <w:gridCol w:w="832"/>
      <w:gridCol w:w="947"/>
    </w:tblGrid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6460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C00A9A" w:rsidRDefault="00C3542E" w:rsidP="001E67F7">
          <w:pPr>
            <w:pStyle w:val="affd"/>
          </w:pPr>
          <w:r>
            <w:rPr>
              <w:szCs w:val="28"/>
            </w:rPr>
            <w:fldChar w:fldCharType="begin"/>
          </w:r>
          <w:r>
            <w:rPr>
              <w:szCs w:val="28"/>
            </w:rPr>
            <w:instrText xml:space="preserve"> DOCPROPERTY  Обозначение  \* MERGEFORMAT </w:instrText>
          </w:r>
          <w:r>
            <w:rPr>
              <w:szCs w:val="28"/>
            </w:rPr>
            <w:fldChar w:fldCharType="separate"/>
          </w:r>
          <w:r>
            <w:rPr>
              <w:szCs w:val="28"/>
            </w:rPr>
            <w:t>ВЭС00085.291.1.2-ППТ</w:t>
          </w:r>
          <w:r>
            <w:rPr>
              <w:szCs w:val="28"/>
            </w:rPr>
            <w:fldChar w:fldCharType="end"/>
          </w:r>
          <w:r>
            <w:rPr>
              <w:szCs w:val="28"/>
            </w:rPr>
            <w:t>-МО-ПЗ</w:t>
          </w:r>
          <w:proofErr w:type="gramStart"/>
          <w:r>
            <w:rPr>
              <w:szCs w:val="28"/>
            </w:rPr>
            <w:t>.С</w:t>
          </w:r>
          <w:proofErr w:type="gramEnd"/>
          <w:r>
            <w:rPr>
              <w:szCs w:val="28"/>
            </w:rPr>
            <w:t>П</w:t>
          </w:r>
        </w:p>
      </w:tc>
    </w:tr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left w:val="nil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/>
      </w:tc>
    </w:tr>
    <w:tr w:rsidR="00C3542E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3524CD">
          <w:pPr>
            <w:pStyle w:val="affa"/>
            <w:ind w:left="-33"/>
          </w:pPr>
          <w:r w:rsidRPr="009A5E50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4D38EA" w:rsidRDefault="00C3542E" w:rsidP="003524CD">
          <w:pPr>
            <w:pStyle w:val="affa"/>
            <w:ind w:left="-80" w:right="-102"/>
            <w:rPr>
              <w:lang w:val="en-US"/>
            </w:rPr>
          </w:pPr>
          <w:proofErr w:type="spellStart"/>
          <w:r w:rsidRPr="009A5E50">
            <w:t>Кол</w:t>
          </w:r>
          <w:proofErr w:type="gramStart"/>
          <w:r w:rsidRPr="009A5E50">
            <w:t>.у</w:t>
          </w:r>
          <w:proofErr w:type="gramEnd"/>
          <w:r w:rsidRPr="009A5E50">
            <w:t>ч</w:t>
          </w:r>
          <w:proofErr w:type="spellEnd"/>
          <w:r>
            <w:rPr>
              <w:lang w:val="en-US"/>
            </w:rP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3524CD">
          <w:pPr>
            <w:pStyle w:val="affa"/>
            <w:ind w:left="-60" w:right="-101"/>
          </w:pPr>
          <w:r w:rsidRPr="009A5E50">
            <w:t>Лист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60" w:right="-100"/>
          </w:pPr>
          <w:r>
            <w:rPr>
              <w:noProof/>
            </w:rPr>
            <w:drawing>
              <wp:anchor distT="0" distB="0" distL="114300" distR="114300" simplePos="0" relativeHeight="251671040" behindDoc="0" locked="0" layoutInCell="1" allowOverlap="1" wp14:anchorId="789F45E9" wp14:editId="1149F209">
                <wp:simplePos x="0" y="0"/>
                <wp:positionH relativeFrom="column">
                  <wp:posOffset>217894</wp:posOffset>
                </wp:positionH>
                <wp:positionV relativeFrom="paragraph">
                  <wp:posOffset>146685</wp:posOffset>
                </wp:positionV>
                <wp:extent cx="641350" cy="259080"/>
                <wp:effectExtent l="0" t="0" r="0" b="7620"/>
                <wp:wrapNone/>
                <wp:docPr id="220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0" name="Рисунок 22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9A5E50">
            <w:t>№док</w:t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35"/>
          </w:pPr>
          <w:r w:rsidRPr="009A5E50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60" w:right="-97"/>
          </w:pPr>
          <w:r w:rsidRPr="009A5E50">
            <w:t>Дата</w:t>
          </w: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>
          <w:pPr>
            <w:jc w:val="center"/>
          </w:pP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947D3A">
          <w:pPr>
            <w:pStyle w:val="affa"/>
          </w:pPr>
          <w:r w:rsidRPr="00A92609">
            <w:t>ГИП</w:t>
          </w:r>
        </w:p>
      </w:tc>
      <w:tc>
        <w:tcPr>
          <w:tcW w:w="1114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947D3A" w:rsidRDefault="00C3542E" w:rsidP="00947D3A">
          <w:pPr>
            <w:pStyle w:val="affa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72064" behindDoc="0" locked="0" layoutInCell="1" allowOverlap="1" wp14:anchorId="534867F6" wp14:editId="1BC92941">
                <wp:simplePos x="0" y="0"/>
                <wp:positionH relativeFrom="column">
                  <wp:posOffset>619715</wp:posOffset>
                </wp:positionH>
                <wp:positionV relativeFrom="paragraph">
                  <wp:posOffset>90671</wp:posOffset>
                </wp:positionV>
                <wp:extent cx="631825" cy="299720"/>
                <wp:effectExtent l="0" t="0" r="0" b="5080"/>
                <wp:wrapNone/>
                <wp:docPr id="219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9" name="Рисунок 219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947D3A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C33A89" w:rsidRDefault="00E40FC5" w:rsidP="00947D3A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 w:val="restart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157CA7" w:rsidRDefault="00C3542E" w:rsidP="009E7E79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157CA7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C3542E" w:rsidRDefault="00C3542E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proofErr w:type="spellStart"/>
          <w:r w:rsidRPr="001E67F7">
            <w:rPr>
              <w:rFonts w:ascii="ISOCPEUR" w:hAnsi="ISOCPEUR"/>
              <w:i/>
              <w:sz w:val="16"/>
              <w:szCs w:val="16"/>
            </w:rPr>
            <w:t>Золихинская</w:t>
          </w:r>
          <w:proofErr w:type="spellEnd"/>
          <w:r w:rsidRPr="001E67F7"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C3542E" w:rsidRDefault="00C3542E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  <w:r w:rsidRPr="00FC5A58">
            <w:rPr>
              <w:rFonts w:ascii="ISOCPEUR" w:hAnsi="ISOCPEUR"/>
              <w:i/>
              <w:sz w:val="16"/>
              <w:szCs w:val="16"/>
            </w:rPr>
            <w:t xml:space="preserve"> </w:t>
          </w:r>
        </w:p>
        <w:p w:rsidR="00C3542E" w:rsidRPr="00FC5A58" w:rsidRDefault="00C3542E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</w:p>
        <w:p w:rsidR="00C3542E" w:rsidRPr="0027435F" w:rsidRDefault="00C3542E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>
            <w:rPr>
              <w:rFonts w:ascii="ISOCPEUR" w:hAnsi="ISOCPEUR"/>
              <w:i/>
              <w:sz w:val="16"/>
              <w:szCs w:val="16"/>
            </w:rPr>
            <w:t>Состав проекта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Стадия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</w:t>
          </w: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Листов</w:t>
          </w: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proofErr w:type="spellStart"/>
          <w:r w:rsidRPr="00A92609">
            <w:t>Н.контр</w:t>
          </w:r>
          <w:proofErr w:type="spellEnd"/>
          <w:r w:rsidRPr="00A92609">
            <w:t>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E40FC5" w:rsidP="001C6F51">
          <w:pPr>
            <w:pStyle w:val="affa"/>
            <w:ind w:left="-58"/>
          </w:pPr>
          <w:fldSimple w:instr=" DOCPROPERTY  &quot;Норм. контр.&quot;  \* MERGEFORMAT ">
            <w:r w:rsidR="00C3542E">
              <w:t>Пирогова</w:t>
            </w:r>
          </w:fldSimple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jc w:val="center"/>
          </w:pP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A92609" w:rsidRDefault="00C3542E" w:rsidP="001C6F51">
          <w:pPr>
            <w:pStyle w:val="aff9"/>
          </w:pPr>
          <w:proofErr w:type="gramStart"/>
          <w:r w:rsidRPr="00A92609">
            <w:t>П</w:t>
          </w:r>
          <w:proofErr w:type="gramEnd"/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2F4619" w:rsidRDefault="00C3542E" w:rsidP="001C6F51">
          <w:pPr>
            <w:pStyle w:val="aff9"/>
          </w:pPr>
          <w:r>
            <w:t>1</w:t>
          </w:r>
        </w:p>
        <w:p w:rsidR="00C3542E" w:rsidRPr="00C575D7" w:rsidRDefault="00C3542E" w:rsidP="001C6F51">
          <w:pPr>
            <w:pStyle w:val="aff9"/>
          </w:pP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Default="00C3542E" w:rsidP="001C6F51">
          <w:pPr>
            <w:pStyle w:val="aff9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A85FEA">
            <w:rPr>
              <w:noProof/>
            </w:rPr>
            <w:t>1</w:t>
          </w:r>
          <w:r>
            <w:rPr>
              <w:noProof/>
            </w:rPr>
            <w:fldChar w:fldCharType="end"/>
          </w:r>
        </w:p>
        <w:p w:rsidR="00C3542E" w:rsidRPr="00C575D7" w:rsidRDefault="00C3542E" w:rsidP="001C6F51">
          <w:pPr>
            <w:pStyle w:val="aff9"/>
          </w:pP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r w:rsidRPr="00A92609">
            <w:t>Нач. отд.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C6F51">
          <w:pPr>
            <w:pStyle w:val="affa"/>
            <w:ind w:left="-58"/>
          </w:pPr>
          <w:r>
            <w:rPr>
              <w:noProof/>
            </w:rPr>
            <w:drawing>
              <wp:anchor distT="0" distB="0" distL="114300" distR="114300" simplePos="0" relativeHeight="251681280" behindDoc="0" locked="0" layoutInCell="1" allowOverlap="1" wp14:anchorId="092EA448" wp14:editId="5D610485">
                <wp:simplePos x="0" y="0"/>
                <wp:positionH relativeFrom="column">
                  <wp:posOffset>619125</wp:posOffset>
                </wp:positionH>
                <wp:positionV relativeFrom="paragraph">
                  <wp:posOffset>141706</wp:posOffset>
                </wp:positionV>
                <wp:extent cx="509270" cy="270510"/>
                <wp:effectExtent l="0" t="0" r="5080" b="0"/>
                <wp:wrapNone/>
                <wp:docPr id="17" name="Рисунок 17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27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jc w:val="center"/>
            <w:rPr>
              <w:sz w:val="22"/>
            </w:rPr>
          </w:pPr>
        </w:p>
      </w:tc>
      <w:tc>
        <w:tcPr>
          <w:tcW w:w="261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76268A" w:rsidRDefault="00C3542E" w:rsidP="001C6F51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6DF73C27" wp14:editId="40CB9C34">
                <wp:extent cx="1462715" cy="317108"/>
                <wp:effectExtent l="0" t="0" r="4445" b="6985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</w:t>
          </w:r>
        </w:p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r w:rsidRPr="00A92609">
            <w:t>Пров.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E5283B" w:rsidRDefault="00C3542E" w:rsidP="001C6F51">
          <w:pPr>
            <w:pStyle w:val="affa"/>
            <w:ind w:left="-58"/>
            <w:rPr>
              <w:color w:val="000000" w:themeColor="text1"/>
            </w:rPr>
          </w:pPr>
          <w:r>
            <w:rPr>
              <w:noProof/>
            </w:rPr>
            <w:drawing>
              <wp:anchor distT="0" distB="0" distL="114300" distR="114300" simplePos="0" relativeHeight="251689472" behindDoc="1" locked="0" layoutInCell="1" allowOverlap="1" wp14:anchorId="7FB417E6" wp14:editId="3B05D275">
                <wp:simplePos x="0" y="0"/>
                <wp:positionH relativeFrom="column">
                  <wp:posOffset>572770</wp:posOffset>
                </wp:positionH>
                <wp:positionV relativeFrom="paragraph">
                  <wp:posOffset>65405</wp:posOffset>
                </wp:positionV>
                <wp:extent cx="694690" cy="455295"/>
                <wp:effectExtent l="0" t="0" r="0" b="1905"/>
                <wp:wrapNone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4690" cy="455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Проверил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Иванов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C6F51"/>
      </w:tc>
    </w:tr>
    <w:tr w:rsidR="00C3542E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proofErr w:type="spellStart"/>
          <w:r w:rsidRPr="00A92609">
            <w:t>Разраб</w:t>
          </w:r>
          <w:proofErr w:type="spellEnd"/>
          <w:r w:rsidRPr="00A92609">
            <w:t>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E5283B" w:rsidRDefault="00C3542E" w:rsidP="001C6F51">
          <w:pPr>
            <w:pStyle w:val="affa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C6F51"/>
      </w:tc>
    </w:tr>
  </w:tbl>
  <w:p w:rsidR="00C3542E" w:rsidRPr="00C00A9A" w:rsidRDefault="00C3542E" w:rsidP="00C00A9A">
    <w:pPr>
      <w:tabs>
        <w:tab w:val="left" w:pos="1248"/>
      </w:tabs>
      <w:spacing w:line="240" w:lineRule="auto"/>
      <w:rPr>
        <w:sz w:val="12"/>
        <w:szCs w:val="1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76" w:type="dxa"/>
      <w:tblInd w:w="-113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7"/>
      <w:gridCol w:w="833"/>
      <w:gridCol w:w="557"/>
      <w:gridCol w:w="3849"/>
      <w:gridCol w:w="832"/>
      <w:gridCol w:w="832"/>
      <w:gridCol w:w="947"/>
    </w:tblGrid>
    <w:tr w:rsidR="00C3542E" w:rsidTr="00CC1C16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6460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C00A9A" w:rsidRDefault="00C3542E" w:rsidP="00511A91">
          <w:pPr>
            <w:pStyle w:val="affd"/>
          </w:pPr>
          <w:r>
            <w:rPr>
              <w:szCs w:val="28"/>
            </w:rPr>
            <w:fldChar w:fldCharType="begin"/>
          </w:r>
          <w:r>
            <w:rPr>
              <w:szCs w:val="28"/>
            </w:rPr>
            <w:instrText xml:space="preserve"> DOCPROPERTY  Обозначение  \* MERGEFORMAT </w:instrText>
          </w:r>
          <w:r>
            <w:rPr>
              <w:szCs w:val="28"/>
            </w:rPr>
            <w:fldChar w:fldCharType="separate"/>
          </w:r>
          <w:r>
            <w:rPr>
              <w:szCs w:val="28"/>
            </w:rPr>
            <w:t>ВЭС00085.291.1.2-ППТ</w:t>
          </w:r>
          <w:proofErr w:type="gramStart"/>
          <w:r>
            <w:rPr>
              <w:szCs w:val="28"/>
            </w:rPr>
            <w:fldChar w:fldCharType="end"/>
          </w:r>
          <w:r>
            <w:rPr>
              <w:szCs w:val="28"/>
            </w:rPr>
            <w:t>-</w:t>
          </w:r>
          <w:proofErr w:type="gramEnd"/>
          <w:r>
            <w:rPr>
              <w:szCs w:val="28"/>
            </w:rPr>
            <w:t>МО-ПЗ</w:t>
          </w:r>
        </w:p>
      </w:tc>
    </w:tr>
    <w:tr w:rsidR="00C3542E" w:rsidTr="00CC1C16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left w:val="nil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551214" w:rsidRDefault="00C3542E" w:rsidP="00551214">
          <w:pPr>
            <w:pStyle w:val="affa"/>
            <w:ind w:left="-58"/>
          </w:pP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/>
      </w:tc>
    </w:tr>
    <w:tr w:rsidR="00C3542E" w:rsidTr="00CC1C16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3524CD">
          <w:pPr>
            <w:pStyle w:val="affa"/>
            <w:ind w:left="-33"/>
          </w:pPr>
          <w:r w:rsidRPr="009A5E50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1E67F7" w:rsidRDefault="00C3542E" w:rsidP="003524CD">
          <w:pPr>
            <w:pStyle w:val="affa"/>
            <w:ind w:left="-80" w:right="-102"/>
          </w:pPr>
          <w:proofErr w:type="spellStart"/>
          <w:r w:rsidRPr="009A5E50">
            <w:t>Кол</w:t>
          </w:r>
          <w:proofErr w:type="gramStart"/>
          <w:r w:rsidRPr="009A5E50">
            <w:t>.у</w:t>
          </w:r>
          <w:proofErr w:type="gramEnd"/>
          <w:r w:rsidRPr="009A5E50">
            <w:t>ч</w:t>
          </w:r>
          <w:proofErr w:type="spellEnd"/>
          <w:r w:rsidRPr="001E67F7"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3524CD">
          <w:pPr>
            <w:pStyle w:val="affa"/>
            <w:ind w:left="-60" w:right="-101"/>
          </w:pPr>
          <w:r w:rsidRPr="009A5E50">
            <w:t>Лист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60" w:right="-100"/>
          </w:pPr>
          <w:r>
            <w:rPr>
              <w:noProof/>
            </w:rPr>
            <w:drawing>
              <wp:anchor distT="0" distB="0" distL="114300" distR="114300" simplePos="0" relativeHeight="251677184" behindDoc="0" locked="0" layoutInCell="1" allowOverlap="1" wp14:anchorId="77FAC5CA" wp14:editId="6A82DB87">
                <wp:simplePos x="0" y="0"/>
                <wp:positionH relativeFrom="column">
                  <wp:posOffset>201672</wp:posOffset>
                </wp:positionH>
                <wp:positionV relativeFrom="paragraph">
                  <wp:posOffset>134562</wp:posOffset>
                </wp:positionV>
                <wp:extent cx="641350" cy="259080"/>
                <wp:effectExtent l="0" t="0" r="0" b="7620"/>
                <wp:wrapNone/>
                <wp:docPr id="2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1" name="Рисунок 241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9A5E50">
            <w:t>№док</w:t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35"/>
          </w:pPr>
          <w:r w:rsidRPr="009A5E50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9A5E50" w:rsidRDefault="00C3542E" w:rsidP="00B60E59">
          <w:pPr>
            <w:pStyle w:val="affa"/>
            <w:ind w:left="-60" w:right="-97"/>
          </w:pPr>
          <w:r w:rsidRPr="009A5E50">
            <w:t>Дата</w:t>
          </w: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>
          <w:pPr>
            <w:jc w:val="center"/>
          </w:pPr>
        </w:p>
      </w:tc>
    </w:tr>
    <w:tr w:rsidR="00C3542E" w:rsidTr="00CC1C16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947D3A">
          <w:pPr>
            <w:pStyle w:val="affa"/>
          </w:pPr>
          <w:r w:rsidRPr="00A92609">
            <w:t>ГИП</w:t>
          </w:r>
        </w:p>
      </w:tc>
      <w:tc>
        <w:tcPr>
          <w:tcW w:w="1114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947D3A" w:rsidRDefault="00C3542E" w:rsidP="00947D3A">
          <w:pPr>
            <w:pStyle w:val="affa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78208" behindDoc="0" locked="0" layoutInCell="1" allowOverlap="1" wp14:anchorId="392CC1B4" wp14:editId="050FF34E">
                <wp:simplePos x="0" y="0"/>
                <wp:positionH relativeFrom="column">
                  <wp:posOffset>603493</wp:posOffset>
                </wp:positionH>
                <wp:positionV relativeFrom="paragraph">
                  <wp:posOffset>78548</wp:posOffset>
                </wp:positionV>
                <wp:extent cx="631825" cy="299720"/>
                <wp:effectExtent l="0" t="0" r="0" b="5080"/>
                <wp:wrapNone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6" name="Рисунок 22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947D3A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C33A89" w:rsidRDefault="00E40FC5" w:rsidP="00947D3A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 w:val="restart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9E7E79" w:rsidRDefault="00C3542E" w:rsidP="009E7E79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9E7E79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C3542E" w:rsidRDefault="00C3542E" w:rsidP="00511A91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proofErr w:type="spellStart"/>
          <w:r w:rsidRPr="001E67F7">
            <w:rPr>
              <w:rFonts w:ascii="ISOCPEUR" w:hAnsi="ISOCPEUR"/>
              <w:i/>
              <w:sz w:val="16"/>
              <w:szCs w:val="16"/>
            </w:rPr>
            <w:t>Золихинская</w:t>
          </w:r>
          <w:proofErr w:type="spellEnd"/>
          <w:r w:rsidRPr="001E67F7"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C3542E" w:rsidRPr="00586975" w:rsidRDefault="00C3542E" w:rsidP="00511A91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8"/>
              <w:szCs w:val="20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Стадия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</w:t>
          </w: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4D38EA" w:rsidRDefault="00C3542E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Листов</w:t>
          </w:r>
        </w:p>
      </w:tc>
    </w:tr>
    <w:tr w:rsidR="00C3542E" w:rsidTr="00CC1C16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proofErr w:type="spellStart"/>
          <w:r w:rsidRPr="00A92609">
            <w:t>Н.контр</w:t>
          </w:r>
          <w:proofErr w:type="spellEnd"/>
          <w:r w:rsidRPr="00A92609">
            <w:t>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E40FC5" w:rsidP="001C6F51">
          <w:pPr>
            <w:pStyle w:val="affa"/>
            <w:ind w:left="-58"/>
          </w:pPr>
          <w:fldSimple w:instr=" DOCPROPERTY  &quot;Норм. контр.&quot;  \* MERGEFORMAT ">
            <w:r w:rsidR="00C3542E">
              <w:t>Пирогова</w:t>
            </w:r>
          </w:fldSimple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jc w:val="center"/>
          </w:pP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A92609" w:rsidRDefault="00C3542E" w:rsidP="001C6F51">
          <w:pPr>
            <w:pStyle w:val="aff9"/>
          </w:pPr>
          <w:proofErr w:type="gramStart"/>
          <w:r w:rsidRPr="00A92609">
            <w:t>П</w:t>
          </w:r>
          <w:proofErr w:type="gramEnd"/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C3542E" w:rsidRPr="002F4619" w:rsidRDefault="00C3542E" w:rsidP="001C6F51">
          <w:pPr>
            <w:pStyle w:val="aff9"/>
          </w:pPr>
          <w:r>
            <w:t>1</w:t>
          </w:r>
        </w:p>
        <w:p w:rsidR="00C3542E" w:rsidRPr="00C575D7" w:rsidRDefault="00C3542E" w:rsidP="001C6F51">
          <w:pPr>
            <w:pStyle w:val="aff9"/>
          </w:pP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Default="00C3542E" w:rsidP="001C6F51">
          <w:pPr>
            <w:pStyle w:val="aff9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A85FEA">
            <w:rPr>
              <w:noProof/>
            </w:rPr>
            <w:t>14</w:t>
          </w:r>
          <w:r>
            <w:rPr>
              <w:noProof/>
            </w:rPr>
            <w:fldChar w:fldCharType="end"/>
          </w:r>
        </w:p>
        <w:p w:rsidR="00C3542E" w:rsidRPr="00C575D7" w:rsidRDefault="00C3542E" w:rsidP="001C6F51">
          <w:pPr>
            <w:pStyle w:val="aff9"/>
          </w:pPr>
        </w:p>
      </w:tc>
    </w:tr>
    <w:tr w:rsidR="00C3542E" w:rsidTr="00CC1C16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r w:rsidRPr="00A92609">
            <w:t>Нач. отд.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C6F51">
          <w:pPr>
            <w:pStyle w:val="affa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jc w:val="center"/>
            <w:rPr>
              <w:sz w:val="22"/>
            </w:rPr>
          </w:pPr>
        </w:p>
      </w:tc>
      <w:tc>
        <w:tcPr>
          <w:tcW w:w="261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76268A" w:rsidRDefault="00C3542E" w:rsidP="001C6F51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4FF5B3CD" wp14:editId="1FFFAFB8">
                <wp:extent cx="1462715" cy="317108"/>
                <wp:effectExtent l="0" t="0" r="4445" b="6985"/>
                <wp:docPr id="2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</w:t>
          </w:r>
        </w:p>
      </w:tc>
    </w:tr>
    <w:tr w:rsidR="00C3542E" w:rsidTr="00CC1C16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r w:rsidRPr="00A92609">
            <w:t>Пров.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E5283B" w:rsidRDefault="00C3542E" w:rsidP="001C6F51">
          <w:pPr>
            <w:pStyle w:val="affa"/>
            <w:ind w:left="-58"/>
            <w:rPr>
              <w:color w:val="000000" w:themeColor="text1"/>
            </w:rPr>
          </w:pPr>
          <w:r>
            <w:rPr>
              <w:noProof/>
            </w:rPr>
            <w:drawing>
              <wp:anchor distT="0" distB="0" distL="114300" distR="114300" simplePos="0" relativeHeight="251687424" behindDoc="1" locked="0" layoutInCell="1" allowOverlap="1" wp14:anchorId="2F04DD11" wp14:editId="68A1A9FE">
                <wp:simplePos x="0" y="0"/>
                <wp:positionH relativeFrom="column">
                  <wp:posOffset>554355</wp:posOffset>
                </wp:positionH>
                <wp:positionV relativeFrom="paragraph">
                  <wp:posOffset>91097</wp:posOffset>
                </wp:positionV>
                <wp:extent cx="638175" cy="418173"/>
                <wp:effectExtent l="0" t="0" r="0" b="1270"/>
                <wp:wrapNone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8175" cy="4181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Проверил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Иванов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  <w:r>
            <w:rPr>
              <w:noProof/>
            </w:rPr>
            <w:drawing>
              <wp:anchor distT="0" distB="0" distL="114300" distR="114300" simplePos="0" relativeHeight="251683328" behindDoc="0" locked="0" layoutInCell="1" allowOverlap="1" wp14:anchorId="1D0366CB" wp14:editId="268B3458">
                <wp:simplePos x="0" y="0"/>
                <wp:positionH relativeFrom="column">
                  <wp:posOffset>-90689</wp:posOffset>
                </wp:positionH>
                <wp:positionV relativeFrom="paragraph">
                  <wp:posOffset>-51608</wp:posOffset>
                </wp:positionV>
                <wp:extent cx="509732" cy="270587"/>
                <wp:effectExtent l="0" t="0" r="5080" b="0"/>
                <wp:wrapNone/>
                <wp:docPr id="26" name="Рисунок 26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732" cy="270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C6F51"/>
      </w:tc>
    </w:tr>
    <w:tr w:rsidR="00C3542E" w:rsidTr="00CC1C16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C3542E" w:rsidRPr="00A92609" w:rsidRDefault="00C3542E" w:rsidP="001C6F51">
          <w:pPr>
            <w:pStyle w:val="affa"/>
          </w:pPr>
          <w:proofErr w:type="spellStart"/>
          <w:r w:rsidRPr="00A92609">
            <w:t>Разраб</w:t>
          </w:r>
          <w:proofErr w:type="spellEnd"/>
          <w:r w:rsidRPr="00A92609">
            <w:t>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E5283B" w:rsidRDefault="00C3542E" w:rsidP="001C6F51">
          <w:pPr>
            <w:pStyle w:val="affa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E40FC5" w:rsidP="001C6F51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C6F51"/>
      </w:tc>
    </w:tr>
  </w:tbl>
  <w:p w:rsidR="00C3542E" w:rsidRPr="00C00A9A" w:rsidRDefault="00C3542E" w:rsidP="00C00A9A">
    <w:pPr>
      <w:tabs>
        <w:tab w:val="left" w:pos="1248"/>
      </w:tabs>
      <w:spacing w:line="240" w:lineRule="auto"/>
      <w:rPr>
        <w:sz w:val="12"/>
        <w:szCs w:val="1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84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3"/>
      <w:gridCol w:w="544"/>
      <w:gridCol w:w="543"/>
      <w:gridCol w:w="543"/>
      <w:gridCol w:w="647"/>
      <w:gridCol w:w="543"/>
      <w:gridCol w:w="6119"/>
      <w:gridCol w:w="602"/>
    </w:tblGrid>
    <w:tr w:rsidR="00C3542E" w:rsidTr="00963F5E">
      <w:trPr>
        <w:cantSplit/>
        <w:trHeight w:hRule="exact" w:val="284"/>
      </w:trPr>
      <w:tc>
        <w:tcPr>
          <w:tcW w:w="543" w:type="dxa"/>
          <w:tcBorders>
            <w:left w:val="nil"/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4" w:type="dxa"/>
          <w:tcBorders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647" w:type="dxa"/>
          <w:tcBorders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6119" w:type="dxa"/>
          <w:vMerge w:val="restart"/>
          <w:tcBorders>
            <w:bottom w:val="nil"/>
          </w:tcBorders>
          <w:vAlign w:val="center"/>
        </w:tcPr>
        <w:p w:rsidR="00C3542E" w:rsidRPr="005E5617" w:rsidRDefault="00C3542E" w:rsidP="00D22DDD">
          <w:pPr>
            <w:pStyle w:val="affb"/>
            <w:spacing w:before="0" w:line="240" w:lineRule="auto"/>
            <w:rPr>
              <w:sz w:val="28"/>
              <w:szCs w:val="28"/>
            </w:rPr>
          </w:pPr>
          <w:r w:rsidRPr="005E5617">
            <w:rPr>
              <w:color w:val="000000" w:themeColor="text1"/>
              <w:sz w:val="28"/>
              <w:szCs w:val="28"/>
            </w:rPr>
            <w:fldChar w:fldCharType="begin"/>
          </w:r>
          <w:r w:rsidRPr="005E5617">
            <w:rPr>
              <w:color w:val="000000" w:themeColor="text1"/>
              <w:sz w:val="28"/>
              <w:szCs w:val="28"/>
            </w:rPr>
            <w:instrText xml:space="preserve"> DOCPROPERTY  Обозначение  \* MERGEFORMAT </w:instrText>
          </w:r>
          <w:r w:rsidRPr="005E5617">
            <w:rPr>
              <w:color w:val="000000" w:themeColor="text1"/>
              <w:sz w:val="28"/>
              <w:szCs w:val="28"/>
            </w:rPr>
            <w:fldChar w:fldCharType="separate"/>
          </w:r>
          <w:r w:rsidRPr="00CE4792">
            <w:rPr>
              <w:color w:val="000000" w:themeColor="text1"/>
              <w:sz w:val="28"/>
              <w:szCs w:val="28"/>
            </w:rPr>
            <w:t>ВЭС00085.291.1.</w:t>
          </w:r>
          <w:r>
            <w:rPr>
              <w:color w:val="000000" w:themeColor="text1"/>
              <w:sz w:val="28"/>
              <w:szCs w:val="28"/>
            </w:rPr>
            <w:t>2-ППТ</w:t>
          </w:r>
          <w:proofErr w:type="gramStart"/>
          <w:r w:rsidRPr="005E5617">
            <w:rPr>
              <w:color w:val="000000" w:themeColor="text1"/>
              <w:sz w:val="28"/>
              <w:szCs w:val="28"/>
            </w:rPr>
            <w:fldChar w:fldCharType="end"/>
          </w:r>
          <w:r>
            <w:rPr>
              <w:color w:val="000000" w:themeColor="text1"/>
              <w:sz w:val="28"/>
              <w:szCs w:val="28"/>
            </w:rPr>
            <w:t>-</w:t>
          </w:r>
          <w:proofErr w:type="gramEnd"/>
          <w:r>
            <w:rPr>
              <w:color w:val="000000" w:themeColor="text1"/>
              <w:sz w:val="28"/>
              <w:szCs w:val="28"/>
            </w:rPr>
            <w:t>МО-ПЗ</w:t>
          </w:r>
        </w:p>
      </w:tc>
      <w:tc>
        <w:tcPr>
          <w:tcW w:w="602" w:type="dxa"/>
          <w:tcBorders>
            <w:bottom w:val="nil"/>
          </w:tcBorders>
        </w:tcPr>
        <w:p w:rsidR="00C3542E" w:rsidRPr="004D38EA" w:rsidRDefault="00C3542E" w:rsidP="00F9612F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C3542E" w:rsidTr="00963F5E">
      <w:trPr>
        <w:cantSplit/>
        <w:trHeight w:hRule="exact" w:val="284"/>
      </w:trPr>
      <w:tc>
        <w:tcPr>
          <w:tcW w:w="543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4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647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C3542E" w:rsidRPr="00E15CA6" w:rsidRDefault="00C3542E" w:rsidP="00F9612F">
          <w:pPr>
            <w:pStyle w:val="affa"/>
          </w:pPr>
        </w:p>
      </w:tc>
      <w:tc>
        <w:tcPr>
          <w:tcW w:w="6119" w:type="dxa"/>
          <w:vMerge/>
          <w:tcBorders>
            <w:bottom w:val="nil"/>
          </w:tcBorders>
        </w:tcPr>
        <w:p w:rsidR="00C3542E" w:rsidRDefault="00C3542E" w:rsidP="00F9612F">
          <w:pPr>
            <w:jc w:val="center"/>
          </w:pPr>
        </w:p>
      </w:tc>
      <w:tc>
        <w:tcPr>
          <w:tcW w:w="602" w:type="dxa"/>
          <w:vMerge w:val="restart"/>
          <w:tcBorders>
            <w:bottom w:val="nil"/>
          </w:tcBorders>
        </w:tcPr>
        <w:p w:rsidR="00C3542E" w:rsidRPr="00E34A3C" w:rsidRDefault="00C3542E" w:rsidP="001776C9">
          <w:pPr>
            <w:pStyle w:val="affb"/>
            <w:rPr>
              <w:i w:val="0"/>
              <w:lang w:val="en-US"/>
            </w:rPr>
          </w:pPr>
          <w:r>
            <w:rPr>
              <w:color w:val="000000" w:themeColor="text1"/>
              <w:lang w:val="en-US"/>
            </w:rPr>
            <w:fldChar w:fldCharType="begin"/>
          </w:r>
          <w:r>
            <w:rPr>
              <w:color w:val="000000" w:themeColor="text1"/>
              <w:lang w:val="en-US"/>
            </w:rPr>
            <w:instrText xml:space="preserve"> = </w:instrText>
          </w: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PAGE </w:instrText>
          </w:r>
          <w:r>
            <w:rPr>
              <w:lang w:val="en-US"/>
            </w:rPr>
            <w:fldChar w:fldCharType="separate"/>
          </w:r>
          <w:r w:rsidR="00A85FEA">
            <w:rPr>
              <w:noProof/>
              <w:lang w:val="en-US"/>
            </w:rPr>
            <w:instrText>40</w:instrText>
          </w:r>
          <w:r>
            <w:rPr>
              <w:lang w:val="en-US"/>
            </w:rPr>
            <w:fldChar w:fldCharType="end"/>
          </w:r>
          <w:r>
            <w:rPr>
              <w:lang w:val="en-US"/>
            </w:rPr>
            <w:instrText xml:space="preserve"> - </w:instrText>
          </w:r>
          <w:r>
            <w:instrText>3</w:instrText>
          </w:r>
          <w:r>
            <w:rPr>
              <w:color w:val="000000" w:themeColor="text1"/>
            </w:rPr>
            <w:instrText xml:space="preserve"> </w:instrText>
          </w:r>
          <w:r>
            <w:rPr>
              <w:color w:val="000000" w:themeColor="text1"/>
              <w:lang w:val="en-US"/>
            </w:rPr>
            <w:fldChar w:fldCharType="separate"/>
          </w:r>
          <w:r w:rsidR="00A85FEA">
            <w:rPr>
              <w:noProof/>
              <w:color w:val="000000" w:themeColor="text1"/>
              <w:lang w:val="en-US"/>
            </w:rPr>
            <w:t>37</w:t>
          </w:r>
          <w:r>
            <w:rPr>
              <w:color w:val="000000" w:themeColor="text1"/>
              <w:lang w:val="en-US"/>
            </w:rPr>
            <w:fldChar w:fldCharType="end"/>
          </w:r>
        </w:p>
      </w:tc>
    </w:tr>
    <w:tr w:rsidR="00C3542E" w:rsidTr="00963F5E">
      <w:trPr>
        <w:cantSplit/>
        <w:trHeight w:hRule="exact" w:val="284"/>
      </w:trPr>
      <w:tc>
        <w:tcPr>
          <w:tcW w:w="543" w:type="dxa"/>
          <w:tcBorders>
            <w:top w:val="single" w:sz="12" w:space="0" w:color="auto"/>
            <w:left w:val="nil"/>
            <w:bottom w:val="nil"/>
          </w:tcBorders>
        </w:tcPr>
        <w:p w:rsidR="00C3542E" w:rsidRPr="00A92609" w:rsidRDefault="00C3542E" w:rsidP="00F9612F">
          <w:pPr>
            <w:pStyle w:val="affa"/>
            <w:ind w:left="79"/>
          </w:pPr>
          <w:r w:rsidRPr="00A92609">
            <w:t>Изм.</w:t>
          </w:r>
        </w:p>
      </w:tc>
      <w:tc>
        <w:tcPr>
          <w:tcW w:w="544" w:type="dxa"/>
          <w:tcBorders>
            <w:top w:val="single" w:sz="12" w:space="0" w:color="auto"/>
          </w:tcBorders>
        </w:tcPr>
        <w:p w:rsidR="00C3542E" w:rsidRPr="00A92609" w:rsidRDefault="00C3542E" w:rsidP="00F9612F">
          <w:pPr>
            <w:pStyle w:val="affa"/>
            <w:ind w:left="25"/>
          </w:pPr>
          <w:proofErr w:type="spellStart"/>
          <w:r w:rsidRPr="00A92609">
            <w:t>Кол</w:t>
          </w:r>
          <w:proofErr w:type="gramStart"/>
          <w:r w:rsidRPr="00A92609">
            <w:t>.у</w:t>
          </w:r>
          <w:proofErr w:type="gramEnd"/>
          <w:r w:rsidRPr="00A92609">
            <w:t>ч</w:t>
          </w:r>
          <w:proofErr w:type="spellEnd"/>
          <w:r w:rsidRPr="00A92609">
            <w:t>.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C3542E" w:rsidRPr="00A92609" w:rsidRDefault="00C3542E" w:rsidP="00F9612F">
          <w:pPr>
            <w:pStyle w:val="affa"/>
            <w:ind w:left="38"/>
          </w:pPr>
          <w:r w:rsidRPr="00A92609">
            <w:t>Лист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C3542E" w:rsidRPr="00A92609" w:rsidRDefault="00C3542E" w:rsidP="00F9612F">
          <w:pPr>
            <w:pStyle w:val="affa"/>
            <w:ind w:left="40"/>
          </w:pPr>
          <w:r w:rsidRPr="00A92609">
            <w:t>№док.</w:t>
          </w:r>
        </w:p>
      </w:tc>
      <w:tc>
        <w:tcPr>
          <w:tcW w:w="647" w:type="dxa"/>
          <w:tcBorders>
            <w:top w:val="single" w:sz="12" w:space="0" w:color="auto"/>
          </w:tcBorders>
        </w:tcPr>
        <w:p w:rsidR="00C3542E" w:rsidRPr="00A92609" w:rsidRDefault="00C3542E" w:rsidP="00963F5E">
          <w:pPr>
            <w:pStyle w:val="affa"/>
            <w:ind w:left="40"/>
            <w:jc w:val="center"/>
          </w:pPr>
          <w:r w:rsidRPr="00A92609">
            <w:t>Подп.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C3542E" w:rsidRPr="00A92609" w:rsidRDefault="00C3542E" w:rsidP="00F9612F">
          <w:pPr>
            <w:pStyle w:val="affa"/>
            <w:ind w:left="40"/>
          </w:pPr>
          <w:r w:rsidRPr="00A92609">
            <w:t>Дата</w:t>
          </w:r>
        </w:p>
      </w:tc>
      <w:tc>
        <w:tcPr>
          <w:tcW w:w="6119" w:type="dxa"/>
          <w:vMerge/>
          <w:tcBorders>
            <w:bottom w:val="nil"/>
          </w:tcBorders>
        </w:tcPr>
        <w:p w:rsidR="00C3542E" w:rsidRDefault="00C3542E" w:rsidP="00F9612F">
          <w:pPr>
            <w:jc w:val="center"/>
          </w:pPr>
        </w:p>
      </w:tc>
      <w:tc>
        <w:tcPr>
          <w:tcW w:w="602" w:type="dxa"/>
          <w:vMerge/>
          <w:tcBorders>
            <w:bottom w:val="nil"/>
          </w:tcBorders>
        </w:tcPr>
        <w:p w:rsidR="00C3542E" w:rsidRDefault="00C3542E" w:rsidP="00F9612F">
          <w:pPr>
            <w:jc w:val="center"/>
          </w:pPr>
        </w:p>
      </w:tc>
    </w:tr>
  </w:tbl>
  <w:p w:rsidR="00C3542E" w:rsidRPr="00627EF5" w:rsidRDefault="00C3542E">
    <w:pPr>
      <w:rPr>
        <w:sz w:val="10"/>
        <w:szCs w:val="1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90" w:type="dxa"/>
      <w:tblInd w:w="-1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8"/>
      <w:gridCol w:w="831"/>
      <w:gridCol w:w="557"/>
      <w:gridCol w:w="3834"/>
      <w:gridCol w:w="829"/>
      <w:gridCol w:w="829"/>
      <w:gridCol w:w="983"/>
    </w:tblGrid>
    <w:tr w:rsidR="00C3542E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6475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D22DDD" w:rsidRDefault="00C3542E" w:rsidP="00D22DDD">
          <w:pPr>
            <w:pStyle w:val="affb"/>
            <w:spacing w:before="0" w:line="240" w:lineRule="auto"/>
            <w:rPr>
              <w:i w:val="0"/>
              <w:color w:val="000000" w:themeColor="text1"/>
            </w:rPr>
          </w:pPr>
          <w:r w:rsidRPr="00D22DDD">
            <w:rPr>
              <w:color w:val="000000" w:themeColor="text1"/>
              <w:sz w:val="28"/>
              <w:szCs w:val="28"/>
            </w:rPr>
            <w:fldChar w:fldCharType="begin"/>
          </w:r>
          <w:r w:rsidRPr="00D22DDD">
            <w:rPr>
              <w:color w:val="000000" w:themeColor="text1"/>
              <w:sz w:val="28"/>
              <w:szCs w:val="28"/>
            </w:rPr>
            <w:instrText xml:space="preserve"> DOCPROPERTY  Обозначение  \* MERGEFORMAT </w:instrText>
          </w:r>
          <w:r w:rsidRPr="00D22DDD">
            <w:rPr>
              <w:color w:val="000000" w:themeColor="text1"/>
              <w:sz w:val="28"/>
              <w:szCs w:val="28"/>
            </w:rPr>
            <w:fldChar w:fldCharType="separate"/>
          </w:r>
          <w:r w:rsidRPr="00D22DDD">
            <w:rPr>
              <w:color w:val="000000" w:themeColor="text1"/>
              <w:sz w:val="28"/>
              <w:szCs w:val="28"/>
            </w:rPr>
            <w:t>ВЭС00085.291.1.2-ППТ</w:t>
          </w:r>
          <w:proofErr w:type="gramStart"/>
          <w:r w:rsidRPr="00D22DDD">
            <w:rPr>
              <w:color w:val="000000" w:themeColor="text1"/>
              <w:sz w:val="28"/>
              <w:szCs w:val="28"/>
            </w:rPr>
            <w:fldChar w:fldCharType="end"/>
          </w:r>
          <w:r w:rsidRPr="00D22DDD">
            <w:rPr>
              <w:color w:val="000000" w:themeColor="text1"/>
              <w:sz w:val="28"/>
              <w:szCs w:val="28"/>
            </w:rPr>
            <w:t>-</w:t>
          </w:r>
          <w:proofErr w:type="gramEnd"/>
          <w:r w:rsidRPr="00D22DDD">
            <w:rPr>
              <w:color w:val="000000" w:themeColor="text1"/>
              <w:sz w:val="28"/>
              <w:szCs w:val="28"/>
            </w:rPr>
            <w:t>МО-ПЗ</w:t>
          </w:r>
        </w:p>
      </w:tc>
    </w:tr>
    <w:tr w:rsidR="00C3542E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8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C3542E" w:rsidRPr="00BD165D" w:rsidRDefault="00C3542E" w:rsidP="00F9612F">
          <w:pPr>
            <w:pStyle w:val="affa"/>
            <w:ind w:left="-58"/>
          </w:pP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E5283B" w:rsidRDefault="00C3542E" w:rsidP="00F9612F">
          <w:pPr>
            <w:rPr>
              <w:color w:val="000000" w:themeColor="text1"/>
            </w:rPr>
          </w:pPr>
        </w:p>
      </w:tc>
    </w:tr>
    <w:tr w:rsidR="00C3542E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36"/>
          </w:pPr>
          <w:r w:rsidRPr="00A92609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80" w:right="-115"/>
          </w:pPr>
          <w:proofErr w:type="spellStart"/>
          <w:r w:rsidRPr="00A92609">
            <w:t>Кол</w:t>
          </w:r>
          <w:proofErr w:type="gramStart"/>
          <w:r w:rsidRPr="00A92609">
            <w:t>.у</w:t>
          </w:r>
          <w:proofErr w:type="gramEnd"/>
          <w:r w:rsidRPr="00A92609">
            <w:t>ч</w:t>
          </w:r>
          <w:proofErr w:type="spellEnd"/>
          <w: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58" w:right="-99"/>
          </w:pPr>
          <w:r w:rsidRPr="00A92609">
            <w:t>Лис</w:t>
          </w:r>
          <w:r>
            <w:t>т</w:t>
          </w: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60" w:right="-97"/>
          </w:pPr>
          <w:r w:rsidRPr="00A92609">
            <w:t>№док</w:t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41"/>
          </w:pPr>
          <w:r w:rsidRPr="00A92609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C3542E" w:rsidRPr="00A92609" w:rsidRDefault="00C3542E" w:rsidP="00F9612F">
          <w:pPr>
            <w:pStyle w:val="affa"/>
            <w:ind w:left="-79"/>
          </w:pPr>
          <w:r w:rsidRPr="00A92609">
            <w:t>Дата</w:t>
          </w: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E5283B" w:rsidRDefault="00C3542E" w:rsidP="00F9612F">
          <w:pPr>
            <w:jc w:val="center"/>
            <w:rPr>
              <w:color w:val="000000" w:themeColor="text1"/>
            </w:rPr>
          </w:pPr>
        </w:p>
      </w:tc>
    </w:tr>
    <w:tr w:rsidR="00C3542E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947D3A">
          <w:pPr>
            <w:pStyle w:val="affa"/>
          </w:pPr>
          <w:r w:rsidRPr="00A92609">
            <w:t>ГИП</w:t>
          </w:r>
        </w:p>
      </w:tc>
      <w:tc>
        <w:tcPr>
          <w:tcW w:w="1115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947D3A" w:rsidRDefault="00C3542E" w:rsidP="00947D3A">
          <w:pPr>
            <w:pStyle w:val="affa"/>
            <w:ind w:left="-58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947D3A">
          <w:pPr>
            <w:pStyle w:val="affa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C33A89" w:rsidRDefault="00E40FC5" w:rsidP="00947D3A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center"/>
        </w:tcPr>
        <w:p w:rsidR="00C3542E" w:rsidRDefault="00C3542E" w:rsidP="00671968">
          <w:pPr>
            <w:suppressAutoHyphens/>
            <w:spacing w:line="240" w:lineRule="auto"/>
            <w:ind w:left="-97" w:right="-106"/>
            <w:jc w:val="center"/>
            <w:rPr>
              <w:rFonts w:ascii="ISOCPEUR" w:hAnsi="ISOCPEUR"/>
              <w:i/>
              <w:sz w:val="16"/>
              <w:szCs w:val="16"/>
            </w:rPr>
          </w:pPr>
        </w:p>
        <w:p w:rsidR="00C3542E" w:rsidRDefault="00C3542E" w:rsidP="00671968">
          <w:pPr>
            <w:suppressAutoHyphens/>
            <w:spacing w:line="240" w:lineRule="auto"/>
            <w:ind w:left="-97" w:right="-106"/>
            <w:jc w:val="center"/>
            <w:rPr>
              <w:rFonts w:ascii="ISOCPEUR" w:hAnsi="ISOCPEUR"/>
              <w:i/>
              <w:sz w:val="16"/>
              <w:szCs w:val="16"/>
            </w:rPr>
          </w:pPr>
          <w:proofErr w:type="spellStart"/>
          <w:r>
            <w:rPr>
              <w:rFonts w:ascii="ISOCPEUR" w:hAnsi="ISOCPEUR"/>
              <w:i/>
              <w:sz w:val="16"/>
              <w:szCs w:val="16"/>
            </w:rPr>
            <w:t>Золихинская</w:t>
          </w:r>
          <w:proofErr w:type="spellEnd"/>
          <w:r>
            <w:rPr>
              <w:rFonts w:ascii="ISOCPEUR" w:hAnsi="ISOCPEUR"/>
              <w:i/>
              <w:sz w:val="16"/>
              <w:szCs w:val="16"/>
            </w:rPr>
            <w:t xml:space="preserve"> ВЭС </w:t>
          </w:r>
        </w:p>
        <w:p w:rsidR="00C3542E" w:rsidRPr="00FC5A58" w:rsidRDefault="00C3542E" w:rsidP="00671968">
          <w:pPr>
            <w:suppressAutoHyphens/>
            <w:spacing w:line="240" w:lineRule="auto"/>
            <w:ind w:left="-97" w:right="-106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FC5A58">
            <w:rPr>
              <w:rFonts w:ascii="ISOCPEUR" w:hAnsi="ISOCPEUR"/>
              <w:i/>
              <w:sz w:val="16"/>
              <w:szCs w:val="16"/>
            </w:rPr>
            <w:fldChar w:fldCharType="begin"/>
          </w:r>
          <w:r w:rsidRPr="00FC5A58">
            <w:rPr>
              <w:rFonts w:ascii="ISOCPEUR" w:hAnsi="ISOCPEUR"/>
              <w:i/>
              <w:sz w:val="16"/>
              <w:szCs w:val="16"/>
            </w:rPr>
            <w:instrText xml:space="preserve"> DOCPROPERTY  "Подраздел" \* MERGEFORMAT </w:instrText>
          </w:r>
          <w:r w:rsidRPr="00FC5A58">
            <w:rPr>
              <w:rFonts w:ascii="ISOCPEUR" w:hAnsi="ISOCPEUR"/>
              <w:i/>
              <w:sz w:val="16"/>
              <w:szCs w:val="16"/>
            </w:rPr>
            <w:fldChar w:fldCharType="separate"/>
          </w:r>
          <w:r>
            <w:rPr>
              <w:rFonts w:ascii="ISOCPEUR" w:hAnsi="ISOCPEUR"/>
              <w:i/>
              <w:sz w:val="16"/>
              <w:szCs w:val="16"/>
            </w:rPr>
            <w:t>Состав проектной документации</w:t>
          </w:r>
          <w:r w:rsidRPr="00FC5A58">
            <w:rPr>
              <w:rFonts w:ascii="ISOCPEUR" w:hAnsi="ISOCPEUR"/>
              <w:i/>
              <w:sz w:val="16"/>
              <w:szCs w:val="16"/>
            </w:rPr>
            <w:fldChar w:fldCharType="end"/>
          </w:r>
        </w:p>
        <w:p w:rsidR="00C3542E" w:rsidRPr="00AC3965" w:rsidRDefault="00C3542E" w:rsidP="00671968">
          <w:pPr>
            <w:spacing w:line="240" w:lineRule="auto"/>
            <w:ind w:left="-97" w:right="-106"/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FC5A58">
            <w:rPr>
              <w:rFonts w:ascii="ISOCPEUR" w:hAnsi="ISOCPEUR"/>
              <w:i/>
              <w:color w:val="000000" w:themeColor="text1"/>
              <w:sz w:val="16"/>
              <w:szCs w:val="16"/>
            </w:rPr>
            <w:t>Пояснительная записка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E5283B" w:rsidRDefault="00C3542E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Стадия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E5283B" w:rsidRDefault="00C3542E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Лист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E5283B" w:rsidRDefault="00C3542E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Листов</w:t>
          </w:r>
        </w:p>
      </w:tc>
    </w:tr>
    <w:tr w:rsidR="00C3542E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65314">
          <w:pPr>
            <w:pStyle w:val="affa"/>
          </w:pPr>
          <w:proofErr w:type="spellStart"/>
          <w:r w:rsidRPr="00A92609">
            <w:t>Н.контр</w:t>
          </w:r>
          <w:proofErr w:type="spellEnd"/>
          <w:r w:rsidRPr="00A92609">
            <w:t>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E40FC5" w:rsidP="00165314">
          <w:pPr>
            <w:pStyle w:val="affa"/>
            <w:ind w:left="-58"/>
          </w:pPr>
          <w:fldSimple w:instr=" DOCPROPERTY  &quot;Норм. контр.&quot;  \* MERGEFORMAT ">
            <w:r w:rsidR="00C3542E">
              <w:t>Пирогова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653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65314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165314">
          <w:pPr>
            <w:jc w:val="center"/>
          </w:pP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165314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proofErr w:type="gramStart"/>
          <w:r w:rsidRPr="00A92609">
            <w:rPr>
              <w:rFonts w:ascii="ISOCPEUR" w:hAnsi="ISOCPEUR"/>
              <w:i/>
              <w:sz w:val="20"/>
              <w:szCs w:val="20"/>
            </w:rPr>
            <w:t>П</w:t>
          </w:r>
          <w:proofErr w:type="gramEnd"/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A92609" w:rsidRDefault="00C3542E" w:rsidP="00165314">
          <w:pPr>
            <w:pStyle w:val="aff9"/>
          </w:pPr>
          <w:r>
            <w:t>1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Pr="00E5283B" w:rsidRDefault="00C3542E" w:rsidP="00165314">
          <w:pPr>
            <w:pStyle w:val="aff9"/>
            <w:rPr>
              <w:color w:val="000000" w:themeColor="text1"/>
            </w:rPr>
          </w:pPr>
          <w:r w:rsidRPr="00E5283B">
            <w:rPr>
              <w:color w:val="000000" w:themeColor="text1"/>
            </w:rPr>
            <w:fldChar w:fldCharType="begin"/>
          </w:r>
          <w:r w:rsidRPr="00E5283B">
            <w:rPr>
              <w:color w:val="000000" w:themeColor="text1"/>
            </w:rPr>
            <w:instrText xml:space="preserve"> SECTIONPAGES  \* Arabic  \* MERGEFORMAT </w:instrText>
          </w:r>
          <w:r w:rsidRPr="00E5283B">
            <w:rPr>
              <w:color w:val="000000" w:themeColor="text1"/>
            </w:rPr>
            <w:fldChar w:fldCharType="separate"/>
          </w:r>
          <w:r>
            <w:rPr>
              <w:noProof/>
              <w:color w:val="000000" w:themeColor="text1"/>
            </w:rPr>
            <w:t>13</w:t>
          </w:r>
          <w:r w:rsidRPr="00E5283B">
            <w:rPr>
              <w:noProof/>
              <w:color w:val="000000" w:themeColor="text1"/>
            </w:rPr>
            <w:fldChar w:fldCharType="end"/>
          </w:r>
        </w:p>
        <w:p w:rsidR="00C3542E" w:rsidRPr="00A92609" w:rsidRDefault="00C3542E" w:rsidP="00165314">
          <w:pPr>
            <w:pStyle w:val="aff9"/>
          </w:pPr>
        </w:p>
      </w:tc>
    </w:tr>
    <w:tr w:rsidR="00C3542E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65314">
          <w:pPr>
            <w:pStyle w:val="affa"/>
          </w:pPr>
          <w:r w:rsidRPr="00A92609">
            <w:t>Нач. отд.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65314">
          <w:pPr>
            <w:pStyle w:val="affa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BD165D" w:rsidRDefault="00C3542E" w:rsidP="001653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65314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165314">
          <w:pPr>
            <w:jc w:val="center"/>
            <w:rPr>
              <w:sz w:val="22"/>
            </w:rPr>
          </w:pPr>
        </w:p>
      </w:tc>
      <w:tc>
        <w:tcPr>
          <w:tcW w:w="264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C3542E" w:rsidRPr="006C0423" w:rsidRDefault="00C3542E" w:rsidP="00165314">
          <w:pPr>
            <w:pStyle w:val="-"/>
            <w:spacing w:before="0" w:line="240" w:lineRule="auto"/>
            <w:ind w:left="-108"/>
            <w:rPr>
              <w:sz w:val="22"/>
              <w:szCs w:val="22"/>
            </w:rPr>
          </w:pPr>
          <w:r>
            <w:rPr>
              <w:noProof/>
              <w:szCs w:val="20"/>
            </w:rPr>
            <w:drawing>
              <wp:inline distT="0" distB="0" distL="0" distR="0" wp14:anchorId="1BB4240E" wp14:editId="68D7F610">
                <wp:extent cx="1462715" cy="317108"/>
                <wp:effectExtent l="0" t="0" r="4445" b="6985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C3542E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C3542E" w:rsidRPr="00A92609" w:rsidRDefault="00C3542E" w:rsidP="00165314">
          <w:pPr>
            <w:pStyle w:val="affa"/>
          </w:pPr>
          <w:r w:rsidRPr="00A92609">
            <w:t>Пров.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Pr="00E5283B" w:rsidRDefault="00C3542E" w:rsidP="001C6F51">
          <w:pPr>
            <w:pStyle w:val="affa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Проверил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Иванов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C3542E" w:rsidP="001653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C3542E" w:rsidRDefault="00E40FC5" w:rsidP="00165314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C3542E" w:rsidRDefault="00C3542E" w:rsidP="00165314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65314"/>
      </w:tc>
    </w:tr>
    <w:tr w:rsidR="00C3542E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C3542E" w:rsidRPr="00A92609" w:rsidRDefault="00C3542E" w:rsidP="00165314">
          <w:pPr>
            <w:pStyle w:val="affa"/>
          </w:pPr>
          <w:proofErr w:type="spellStart"/>
          <w:r w:rsidRPr="00A92609">
            <w:t>Разраб</w:t>
          </w:r>
          <w:proofErr w:type="spellEnd"/>
          <w:r w:rsidRPr="00A92609">
            <w:t>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Pr="00E5283B" w:rsidRDefault="00C3542E" w:rsidP="00165314">
          <w:pPr>
            <w:pStyle w:val="affa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65314">
          <w:pPr>
            <w:pStyle w:val="affa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E40FC5" w:rsidP="00165314">
          <w:pPr>
            <w:pStyle w:val="affa"/>
            <w:ind w:left="-58"/>
          </w:pPr>
          <w:fldSimple w:instr=" DOCPROPERTY  &quot;Дата сдачи проекта&quot;  \* MERGEFORMAT ">
            <w:r w:rsidR="00C3542E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</w:tcPr>
        <w:p w:rsidR="00C3542E" w:rsidRDefault="00C3542E" w:rsidP="00165314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C3542E" w:rsidRDefault="00C3542E" w:rsidP="00165314"/>
      </w:tc>
    </w:tr>
  </w:tbl>
  <w:p w:rsidR="00C3542E" w:rsidRPr="00627EF5" w:rsidRDefault="00C3542E">
    <w:pPr>
      <w:rPr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1C36" w:rsidRDefault="00471C36">
      <w:r>
        <w:separator/>
      </w:r>
    </w:p>
  </w:footnote>
  <w:footnote w:type="continuationSeparator" w:id="0">
    <w:p w:rsidR="00471C36" w:rsidRDefault="00471C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Pr="004B280F" w:rsidRDefault="00C3542E" w:rsidP="004B280F">
    <w:pPr>
      <w:pStyle w:val="aff2"/>
      <w:ind w:left="142"/>
      <w:jc w:val="right"/>
      <w:rPr>
        <w:b/>
        <w:sz w:val="24"/>
      </w:rPr>
    </w:pPr>
    <w:r w:rsidRPr="004B280F">
      <w:rPr>
        <w:noProof/>
        <w:sz w:val="24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7BB64910" wp14:editId="1B1DF475">
              <wp:simplePos x="0" y="0"/>
              <wp:positionH relativeFrom="page">
                <wp:posOffset>391795</wp:posOffset>
              </wp:positionH>
              <wp:positionV relativeFrom="page">
                <wp:posOffset>241300</wp:posOffset>
              </wp:positionV>
              <wp:extent cx="6911975" cy="10216515"/>
              <wp:effectExtent l="10795" t="12700" r="11430" b="10160"/>
              <wp:wrapNone/>
              <wp:docPr id="174" name="Group 8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11975" cy="10216515"/>
                        <a:chOff x="413" y="473"/>
                        <a:chExt cx="11228" cy="16044"/>
                      </a:xfrm>
                    </wpg:grpSpPr>
                    <wps:wsp>
                      <wps:cNvPr id="175" name="Line 869"/>
                      <wps:cNvCnPr/>
                      <wps:spPr bwMode="auto">
                        <a:xfrm flipV="1">
                          <a:off x="413" y="11698"/>
                          <a:ext cx="0" cy="4819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6" name="Line 870"/>
                      <wps:cNvCnPr/>
                      <wps:spPr bwMode="auto">
                        <a:xfrm flipV="1">
                          <a:off x="709" y="11698"/>
                          <a:ext cx="0" cy="4819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7" name="Line 871"/>
                      <wps:cNvCnPr/>
                      <wps:spPr bwMode="auto">
                        <a:xfrm>
                          <a:off x="433" y="11698"/>
                          <a:ext cx="68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8" name="Line 872"/>
                      <wps:cNvCnPr/>
                      <wps:spPr bwMode="auto">
                        <a:xfrm>
                          <a:off x="424" y="16516"/>
                          <a:ext cx="68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9" name="Line 873"/>
                      <wps:cNvCnPr/>
                      <wps:spPr bwMode="auto">
                        <a:xfrm>
                          <a:off x="413" y="15091"/>
                          <a:ext cx="7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0" name="Line 874"/>
                      <wps:cNvCnPr/>
                      <wps:spPr bwMode="auto">
                        <a:xfrm flipH="1">
                          <a:off x="413" y="13153"/>
                          <a:ext cx="7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1" name="Rectangle 875"/>
                      <wps:cNvSpPr>
                        <a:spLocks noChangeArrowheads="1"/>
                      </wps:cNvSpPr>
                      <wps:spPr bwMode="auto">
                        <a:xfrm>
                          <a:off x="1113" y="473"/>
                          <a:ext cx="10528" cy="1604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2" name="Text Box 876"/>
                      <wps:cNvSpPr txBox="1">
                        <a:spLocks noChangeArrowheads="1"/>
                      </wps:cNvSpPr>
                      <wps:spPr bwMode="auto">
                        <a:xfrm>
                          <a:off x="413" y="15089"/>
                          <a:ext cx="280" cy="14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EA1591" w:rsidRDefault="00C3542E" w:rsidP="00837DEE">
                            <w:pPr>
                              <w:pStyle w:val="aff7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EA1591">
                              <w:rPr>
                                <w:sz w:val="20"/>
                                <w:szCs w:val="20"/>
                              </w:rPr>
                              <w:t>Инв. № подл.</w:t>
                            </w:r>
                            <w:proofErr w:type="gramEnd"/>
                          </w:p>
                          <w:p w:rsidR="00C3542E" w:rsidRPr="00837DEE" w:rsidRDefault="00C3542E" w:rsidP="00837DEE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183" name="Text Box 877"/>
                      <wps:cNvSpPr txBox="1">
                        <a:spLocks noChangeArrowheads="1"/>
                      </wps:cNvSpPr>
                      <wps:spPr bwMode="auto">
                        <a:xfrm>
                          <a:off x="413" y="13157"/>
                          <a:ext cx="280" cy="1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EA1591" w:rsidRDefault="00C3542E" w:rsidP="00837DEE">
                            <w:pPr>
                              <w:pStyle w:val="aff7"/>
                              <w:rPr>
                                <w:sz w:val="20"/>
                                <w:szCs w:val="20"/>
                              </w:rPr>
                            </w:pPr>
                            <w:r w:rsidRPr="00EA1591">
                              <w:rPr>
                                <w:sz w:val="20"/>
                                <w:szCs w:val="20"/>
                              </w:rPr>
                              <w:t>Подп. и дата</w:t>
                            </w:r>
                          </w:p>
                          <w:p w:rsidR="00C3542E" w:rsidRPr="000E7C13" w:rsidRDefault="00C3542E" w:rsidP="00743912">
                            <w:pPr>
                              <w:rPr>
                                <w:rFonts w:ascii="ISOCPEUR" w:hAnsi="ISOCPEUR"/>
                                <w:i/>
                                <w:sz w:val="20"/>
                              </w:rPr>
                            </w:pPr>
                          </w:p>
                          <w:p w:rsidR="00C3542E" w:rsidRDefault="00C3542E" w:rsidP="00743912"/>
                          <w:p w:rsidR="00C3542E" w:rsidRDefault="00C3542E" w:rsidP="00743912"/>
                          <w:p w:rsidR="00C3542E" w:rsidRPr="00D75AAE" w:rsidRDefault="00C3542E" w:rsidP="00743912">
                            <w:pPr>
                              <w:pStyle w:val="81"/>
                            </w:pPr>
                            <w:r w:rsidRPr="00604F47">
                              <w:rPr>
                                <w:sz w:val="20"/>
                                <w:szCs w:val="20"/>
                              </w:rPr>
                              <w:t>. и да</w:t>
                            </w:r>
                          </w:p>
                          <w:p w:rsidR="00C3542E" w:rsidRPr="00604F47" w:rsidRDefault="00C3542E" w:rsidP="00037E11">
                            <w:pPr>
                              <w:pStyle w:val="aff7"/>
                              <w:rPr>
                                <w:sz w:val="20"/>
                                <w:szCs w:val="20"/>
                              </w:rPr>
                            </w:pPr>
                            <w:r w:rsidRPr="00604F47">
                              <w:rPr>
                                <w:sz w:val="20"/>
                                <w:szCs w:val="20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184" name="Text Box 878"/>
                      <wps:cNvSpPr txBox="1">
                        <a:spLocks noChangeArrowheads="1"/>
                      </wps:cNvSpPr>
                      <wps:spPr bwMode="auto">
                        <a:xfrm>
                          <a:off x="413" y="11701"/>
                          <a:ext cx="280" cy="14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EA1591" w:rsidRDefault="00C3542E" w:rsidP="00837DEE">
                            <w:pPr>
                              <w:pStyle w:val="aff7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EA1591">
                              <w:rPr>
                                <w:sz w:val="20"/>
                                <w:szCs w:val="20"/>
                              </w:rPr>
                              <w:t>Взам</w:t>
                            </w:r>
                            <w:proofErr w:type="spellEnd"/>
                            <w:r w:rsidRPr="00EA1591">
                              <w:rPr>
                                <w:sz w:val="20"/>
                                <w:szCs w:val="20"/>
                              </w:rPr>
                              <w:t>. инв. №</w:t>
                            </w:r>
                          </w:p>
                          <w:p w:rsidR="00C3542E" w:rsidRPr="00837DEE" w:rsidRDefault="00C3542E" w:rsidP="00837DEE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68" o:spid="_x0000_s1026" style="position:absolute;left:0;text-align:left;margin-left:30.85pt;margin-top:19pt;width:544.25pt;height:804.45pt;z-index:251644416;mso-position-horizontal-relative:page;mso-position-vertical-relative:page" coordorigin="413,473" coordsize="11228,1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">
              <v:line id="Line 869" o:spid="_x0000_s1027" style="position:absolute;flip:y;visibility:visible;mso-wrap-style:square" from="413,11698" to="413,16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b/ssEAAADcAAAADwAAAGRycy9kb3ducmV2LnhtbERPTYvCMBC9L/gfwgje1lRBV6pRRBAU&#10;97CrgtehmTbFZlKSaOu/3yws7G0e73NWm9424kk+1I4VTMYZCOLC6ZorBdfL/n0BIkRkjY1jUvCi&#10;AJv14G2FuXYdf9PzHCuRQjjkqMDE2OZShsKQxTB2LXHiSuctxgR9JbXHLoXbRk6zbC4t1pwaDLa0&#10;M1Tczw+rQB5P3ZffT69lVR5adzuaz3nXKzUa9tsliEh9/Bf/uQ86zf+Ywe8z6QK5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6tv+ywQAAANwAAAAPAAAAAAAAAAAAAAAA&#10;AKECAABkcnMvZG93bnJldi54bWxQSwUGAAAAAAQABAD5AAAAjwMAAAAA&#10;" strokeweight="1.5pt"/>
              <v:line id="Line 870" o:spid="_x0000_s1028" style="position:absolute;flip:y;visibility:visible;mso-wrap-style:square" from="709,11698" to="709,16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RhxcIAAADcAAAADwAAAGRycy9kb3ducmV2LnhtbERPTWvCQBC9F/wPyxS81U09pJK6igiC&#10;Yg/VBnodspNsaHY27K4m/nu3IHibx/uc5Xq0nbiSD61jBe+zDARx5XTLjYLyZ/e2ABEissbOMSm4&#10;UYD1avKyxEK7gU90PcdGpBAOBSowMfaFlKEyZDHMXE+cuNp5izFB30jtcUjhtpPzLMulxZZTg8Ge&#10;toaqv/PFKpCH4/Dtd/Oybup9734P5isfRqWmr+PmE0SkMT7FD/dep/kfOfw/ky6Qq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mRhxcIAAADcAAAADwAAAAAAAAAAAAAA&#10;AAChAgAAZHJzL2Rvd25yZXYueG1sUEsFBgAAAAAEAAQA+QAAAJADAAAAAA==&#10;" strokeweight="1.5pt"/>
              <v:line id="Line 871" o:spid="_x0000_s1029" style="position:absolute;visibility:visible;mso-wrap-style:square" from="433,11698" to="1113,11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4GbMIAAADcAAAADwAAAGRycy9kb3ducmV2LnhtbERPTWvCQBC9F/wPywi91Y0VVKKriKCW&#10;3hpF8DZkxyQmO5vubjT9926h0Ns83ucs171pxJ2crywrGI8SEMS51RUXCk7H3dschA/IGhvLpOCH&#10;PKxXg5clpto++IvuWShEDGGfooIyhDaV0uclGfQj2xJH7mqdwRChK6R2+IjhppHvSTKVBiuODSW2&#10;tC0pr7POKDh3GV9u9c412O0Ph+v5u/aTT6Veh/1mASJQH/7Ff+4PHefPZvD7TLxAr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k4GbMIAAADcAAAADwAAAAAAAAAAAAAA&#10;AAChAgAAZHJzL2Rvd25yZXYueG1sUEsFBgAAAAAEAAQA+QAAAJADAAAAAA==&#10;" strokeweight="1.5pt"/>
              <v:line id="Line 872" o:spid="_x0000_s1030" style="position:absolute;visibility:visible;mso-wrap-style:square" from="424,16516" to="1104,16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GSHsUAAADcAAAADwAAAGRycy9kb3ducmV2LnhtbESPQWvCQBCF74X+h2UKvdVNK9iSukop&#10;qMWbsQi9DdkxSZOdTXc3Gv+9cxB6m+G9ee+b+XJ0nTpRiI1nA8+TDBRx6W3DlYHv/erpDVRMyBY7&#10;z2TgQhGWi/u7OebWn3lHpyJVSkI45migTqnPtY5lTQ7jxPfEoh19cJhkDZW2Ac8S7jr9kmUz7bBh&#10;aaixp8+ayrYYnIHDUPDPb7sKHQ7rzeZ4+GvjdGvM48P48Q4q0Zj+zbfrLyv4r0Irz8gEe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GSHsUAAADcAAAADwAAAAAAAAAA&#10;AAAAAAChAgAAZHJzL2Rvd25yZXYueG1sUEsFBgAAAAAEAAQA+QAAAJMDAAAAAA==&#10;" strokeweight="1.5pt"/>
              <v:line id="Line 873" o:spid="_x0000_s1031" style="position:absolute;visibility:visible;mso-wrap-style:square" from="413,15091" to="1113,150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03hcMAAADcAAAADwAAAGRycy9kb3ducmV2LnhtbERPS2vCQBC+F/oflil4qxsr1BpdRQQf&#10;9NZUBG9DdkxisrPp7kbTf98tCN7m43vOfNmbRlzJ+cqygtEwAUGcW11xoeDwvXn9AOEDssbGMin4&#10;JQ/LxfPTHFNtb/xF1ywUIoawT1FBGUKbSunzkgz6oW2JI3e2zmCI0BVSO7zFcNPItyR5lwYrjg0l&#10;trQuKa+zzig4dhmfLvXGNdhtd7vz8af240+lBi/9agYiUB8e4rt7r+P8yRT+n4kX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idN4XDAAAA3AAAAA8AAAAAAAAAAAAA&#10;AAAAoQIAAGRycy9kb3ducmV2LnhtbFBLBQYAAAAABAAEAPkAAACRAwAAAAA=&#10;" strokeweight="1.5pt"/>
              <v:line id="Line 874" o:spid="_x0000_s1032" style="position:absolute;flip:x;visibility:visible;mso-wrap-style:square" from="413,13153" to="1113,131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QsDcQAAADcAAAADwAAAGRycy9kb3ducmV2LnhtbESPQWsCMRCF74X+hzBCbzWrB5GtUUQQ&#10;FHtoreB12Mxulm4mS5K667/vHARvM7w3732z2oy+UzeKqQ1sYDYtQBFXwbbcGLj87N+XoFJGttgF&#10;JgN3SrBZv76ssLRh4G+6nXOjJIRTiQZczn2pdaoceUzT0BOLVofoMcsaG20jDhLuOz0vioX22LI0&#10;OOxp56j6Pf95A/p4Gr7ifn6pm/rQh+vRfS6G0Zi3ybj9AJVpzE/z4/pgBX8p+PKMTKD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FCwNxAAAANwAAAAPAAAAAAAAAAAA&#10;AAAAAKECAABkcnMvZG93bnJldi54bWxQSwUGAAAAAAQABAD5AAAAkgMAAAAA&#10;" strokeweight="1.5pt"/>
              <v:rect id="Rectangle 875" o:spid="_x0000_s1033" style="position:absolute;left:1113;top:473;width:10528;height:160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wVsMA&#10;AADcAAAADwAAAGRycy9kb3ducmV2LnhtbERP32vCMBB+H/g/hBN8GZoqQ0pnFBEGAwVZVXBvR3Jr&#10;y5pLTaLW/34ZDPZ2H9/PW6x624ob+dA4VjCdZCCItTMNVwqOh7dxDiJEZIOtY1LwoACr5eBpgYVx&#10;d/6gWxkrkUI4FKigjrErpAy6Joth4jrixH05bzEm6CtpPN5TuG3lLMvm0mLDqaHGjjY16e/yahU8&#10;v8ytOZ0vD/9Zbs+nfa7Xu6CVGg379SuISH38F/+5302an0/h95l0gV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dwVsMAAADcAAAADwAAAAAAAAAAAAAAAACYAgAAZHJzL2Rv&#10;d25yZXYueG1sUEsFBgAAAAAEAAQA9QAAAIgDAAAAAA==&#10;" filled="f" strokeweight="1.5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76" o:spid="_x0000_s1034" type="#_x0000_t202" style="position:absolute;left:413;top:1508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Nip8EA&#10;AADcAAAADwAAAGRycy9kb3ducmV2LnhtbERPTWvCQBC9C/6HZYTezEZLJUZXEdHSiwdjodcxOyZp&#10;s7Nhd6vpv+8Kgrd5vM9ZrnvTiis531hWMElSEMSl1Q1XCj5P+3EGwgdkja1lUvBHHtar4WCJubY3&#10;PtK1CJWIIexzVFCH0OVS+rImgz6xHXHkLtYZDBG6SmqHtxhuWjlN05k02HBsqLGjbU3lT/FrFJi3&#10;7LvZe9zNv8pX6o+Hc/EunVIvo36zABGoD0/xw/2h4/xsCvdn4gV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TYqfBAAAA3AAAAA8AAAAAAAAAAAAAAAAAmAIAAGRycy9kb3du&#10;cmV2LnhtbFBLBQYAAAAABAAEAPUAAACGAwAAAAA=&#10;" filled="f" stroked="f" strokeweight="1.5pt">
                <v:textbox style="layout-flow:vertical;mso-layout-flow-alt:bottom-to-top" inset="0,0,0,0">
                  <w:txbxContent>
                    <w:p w:rsidR="00C3542E" w:rsidRPr="00EA1591" w:rsidRDefault="00C3542E" w:rsidP="00837DEE">
                      <w:pPr>
                        <w:pStyle w:val="aff7"/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EA1591">
                        <w:rPr>
                          <w:sz w:val="20"/>
                          <w:szCs w:val="20"/>
                        </w:rPr>
                        <w:t>Инв. № подл.</w:t>
                      </w:r>
                      <w:proofErr w:type="gramEnd"/>
                    </w:p>
                    <w:p w:rsidR="00C3542E" w:rsidRPr="00837DEE" w:rsidRDefault="00C3542E" w:rsidP="00837DEE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</v:shape>
              <v:shape id="Text Box 877" o:spid="_x0000_s1035" type="#_x0000_t202" style="position:absolute;left:413;top:1315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/HPMIA&#10;AADcAAAADwAAAGRycy9kb3ducmV2LnhtbERPTWvCQBC9F/wPywje6saKJU2zESkqXnowFbxOs9Mk&#10;mp0Nu6vGf+8WCr3N431OvhxMJ67kfGtZwWyagCCurG65VnD42jynIHxA1thZJgV38rAsRk85Ztre&#10;eE/XMtQihrDPUEETQp9J6auGDPqp7Ykj92OdwRChq6V2eIvhppMvSfIqDbYcGxrs6aOh6lxejAKz&#10;SE/txuP67VjNadh/fpdb6ZSajIfVO4hAQ/gX/7l3Os5P5/D7TLxAF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H8c8wgAAANwAAAAPAAAAAAAAAAAAAAAAAJgCAABkcnMvZG93&#10;bnJldi54bWxQSwUGAAAAAAQABAD1AAAAhwMAAAAA&#10;" filled="f" stroked="f" strokeweight="1.5pt">
                <v:textbox style="layout-flow:vertical;mso-layout-flow-alt:bottom-to-top" inset="0,0,0,0">
                  <w:txbxContent>
                    <w:p w:rsidR="00C3542E" w:rsidRPr="00EA1591" w:rsidRDefault="00C3542E" w:rsidP="00837DEE">
                      <w:pPr>
                        <w:pStyle w:val="aff7"/>
                        <w:rPr>
                          <w:sz w:val="20"/>
                          <w:szCs w:val="20"/>
                        </w:rPr>
                      </w:pPr>
                      <w:r w:rsidRPr="00EA1591">
                        <w:rPr>
                          <w:sz w:val="20"/>
                          <w:szCs w:val="20"/>
                        </w:rPr>
                        <w:t>Подп. и дата</w:t>
                      </w:r>
                    </w:p>
                    <w:p w:rsidR="00C3542E" w:rsidRPr="000E7C13" w:rsidRDefault="00C3542E" w:rsidP="00743912">
                      <w:pPr>
                        <w:rPr>
                          <w:rFonts w:ascii="ISOCPEUR" w:hAnsi="ISOCPEUR"/>
                          <w:i/>
                          <w:sz w:val="20"/>
                        </w:rPr>
                      </w:pPr>
                    </w:p>
                    <w:p w:rsidR="00C3542E" w:rsidRDefault="00C3542E" w:rsidP="00743912"/>
                    <w:p w:rsidR="00C3542E" w:rsidRDefault="00C3542E" w:rsidP="00743912"/>
                    <w:p w:rsidR="00C3542E" w:rsidRPr="00D75AAE" w:rsidRDefault="00C3542E" w:rsidP="00743912">
                      <w:pPr>
                        <w:pStyle w:val="81"/>
                      </w:pPr>
                      <w:r w:rsidRPr="00604F47">
                        <w:rPr>
                          <w:sz w:val="20"/>
                          <w:szCs w:val="20"/>
                        </w:rPr>
                        <w:t>. и да</w:t>
                      </w:r>
                    </w:p>
                    <w:p w:rsidR="00C3542E" w:rsidRPr="00604F47" w:rsidRDefault="00C3542E" w:rsidP="00037E11">
                      <w:pPr>
                        <w:pStyle w:val="aff7"/>
                        <w:rPr>
                          <w:sz w:val="20"/>
                          <w:szCs w:val="20"/>
                        </w:rPr>
                      </w:pPr>
                      <w:r w:rsidRPr="00604F47">
                        <w:rPr>
                          <w:sz w:val="20"/>
                          <w:szCs w:val="20"/>
                        </w:rPr>
                        <w:t>а</w:t>
                      </w:r>
                    </w:p>
                  </w:txbxContent>
                </v:textbox>
              </v:shape>
              <v:shape id="Text Box 878" o:spid="_x0000_s1036" type="#_x0000_t202" style="position:absolute;left:413;top:1170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ZfSMIA&#10;AADcAAAADwAAAGRycy9kb3ducmV2LnhtbERPTWvCQBC9F/oflin0VjdaLTG6CVKq9OLBtOB1zE6T&#10;1Oxs2F01/vuuIPQ2j/c5y2IwnTiT861lBeNRAoK4srrlWsH31/olBeEDssbOMim4kocif3xYYqbt&#10;hXd0LkMtYgj7DBU0IfSZlL5qyKAf2Z44cj/WGQwRulpqh5cYbjo5SZI3abDl2NBgT+8NVcfyZBSY&#10;Wfrbrj1+zPfVKw277aHcSKfU89OwWoAINIR/8d39qeP8dAq3Z+IF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9l9IwgAAANwAAAAPAAAAAAAAAAAAAAAAAJgCAABkcnMvZG93&#10;bnJldi54bWxQSwUGAAAAAAQABAD1AAAAhwMAAAAA&#10;" filled="f" stroked="f" strokeweight="1.5pt">
                <v:textbox style="layout-flow:vertical;mso-layout-flow-alt:bottom-to-top" inset="0,0,0,0">
                  <w:txbxContent>
                    <w:p w:rsidR="00C3542E" w:rsidRPr="00EA1591" w:rsidRDefault="00C3542E" w:rsidP="00837DEE">
                      <w:pPr>
                        <w:pStyle w:val="aff7"/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EA1591">
                        <w:rPr>
                          <w:sz w:val="20"/>
                          <w:szCs w:val="20"/>
                        </w:rPr>
                        <w:t>Взам</w:t>
                      </w:r>
                      <w:proofErr w:type="spellEnd"/>
                      <w:r w:rsidRPr="00EA1591">
                        <w:rPr>
                          <w:sz w:val="20"/>
                          <w:szCs w:val="20"/>
                        </w:rPr>
                        <w:t>. инв. №</w:t>
                      </w:r>
                    </w:p>
                    <w:p w:rsidR="00C3542E" w:rsidRPr="00837DEE" w:rsidRDefault="00C3542E" w:rsidP="00837DEE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Default="00C3542E"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486E0F7D" wp14:editId="41550268">
              <wp:simplePos x="0" y="0"/>
              <wp:positionH relativeFrom="page">
                <wp:posOffset>443230</wp:posOffset>
              </wp:positionH>
              <wp:positionV relativeFrom="page">
                <wp:posOffset>246380</wp:posOffset>
              </wp:positionV>
              <wp:extent cx="6847840" cy="10205720"/>
              <wp:effectExtent l="14605" t="17780" r="14605" b="15875"/>
              <wp:wrapNone/>
              <wp:docPr id="152" name="Group 42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153" name="Text Box 4211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B2132E" w:rsidRDefault="00C3542E" w:rsidP="003148B6">
                            <w:pPr>
                              <w:pStyle w:val="aff9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 w:rsidR="00A85FEA">
                              <w:rPr>
                                <w:noProof/>
                              </w:rPr>
                              <w:t>13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154" name="Group 4212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155" name="Rectangle 4213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6" name="Group 4214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157" name="Text Box 42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3542E" w:rsidRPr="00E53A86" w:rsidRDefault="00C3542E" w:rsidP="003148B6">
                                <w:pPr>
                                  <w:pStyle w:val="aff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C3542E" w:rsidRPr="00E34A3C" w:rsidRDefault="00C3542E" w:rsidP="003148B6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58" name="Group 4216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159" name="Line 4217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60" name="Group 4218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161" name="Group 42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162" name="Line 4220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63" name="Group 422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164" name="Line 4222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165" name="Group 422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166" name="Line 4224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167" name="Text Box 4225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C3542E" w:rsidRPr="00E53A86" w:rsidRDefault="00C3542E" w:rsidP="003148B6">
                                          <w:pPr>
                                            <w:pStyle w:val="aff7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proofErr w:type="gramStart"/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  <w:proofErr w:type="gramEnd"/>
                                        </w:p>
                                        <w:p w:rsidR="00C3542E" w:rsidRPr="00E34A3C" w:rsidRDefault="00C3542E" w:rsidP="003148B6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168" name="Group 42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169" name="Line 4227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70" name="Group 422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171" name="Line 4229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72" name="Text Box 4230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3542E" w:rsidRPr="00E53A86" w:rsidRDefault="00C3542E" w:rsidP="003148B6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proofErr w:type="spellStart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</w:t>
                                        </w:r>
                                        <w:proofErr w:type="spellEnd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. инв. №</w:t>
                                        </w:r>
                                      </w:p>
                                      <w:p w:rsidR="00C3542E" w:rsidRPr="00E34A3C" w:rsidRDefault="00C3542E" w:rsidP="003148B6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210" o:spid="_x0000_s1037" style="position:absolute;margin-left:34.9pt;margin-top:19.4pt;width:539.2pt;height:803.6pt;z-index:251646464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11" o:spid="_x0000_s1038" type="#_x0000_t202" style="position:absolute;left:11173;top:339;width:448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ZErMIA&#10;AADcAAAADwAAAGRycy9kb3ducmV2LnhtbERPS2sCMRC+C/0PYQq9abYPRVazIkXBY30dvA2b6Wbr&#10;ZpJu0nX9940geJuP7znzRW8b0VEbascKXkcZCOLS6ZorBYf9ejgFESKyxsYxKbhSgEXxNJhjrt2F&#10;t9TtYiVSCIccFZgYfS5lKA1ZDCPniRP37VqLMcG2krrFSwq3jXzLsom0WHNqMOjp01B53v1ZBSt/&#10;XK3978+pvPaH5ZcxG70/fyj18twvZyAi9fEhvrs3Os0fv8PtmXSBL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VkSswgAAANwAAAAPAAAAAAAAAAAAAAAAAJgCAABkcnMvZG93&#10;bnJldi54bWxQSwUGAAAAAAQABAD1AAAAhwMAAAAA&#10;" strokeweight="1.5pt">
                <v:textbox inset="0,0,0,0">
                  <w:txbxContent>
                    <w:p w:rsidR="00C3542E" w:rsidRPr="00B2132E" w:rsidRDefault="00C3542E" w:rsidP="003148B6">
                      <w:pPr>
                        <w:pStyle w:val="aff9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 w:rsidR="00A85FEA">
                        <w:rPr>
                          <w:noProof/>
                        </w:rPr>
                        <w:t>13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12" o:spid="_x0000_s1039" style="position:absolute;left:381;top:339;width:11240;height:16156" coordorigin="381,339" coordsize="11240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<v:rect id="Rectangle 4213" o:spid="_x0000_s1040" style="position:absolute;left:1084;top:339;width:10537;height:1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xaEsMA&#10;AADcAAAADwAAAGRycy9kb3ducmV2LnhtbERPTWsCMRC9F/wPYYReimaVKrIaRYSC0IJ0q6C3IRl3&#10;FzeTbZLq+u8bodDbPN7nLFadbcSVfKgdKxgNMxDE2pmaSwX7r7fBDESIyAYbx6TgTgFWy97TAnPj&#10;bvxJ1yKWIoVwyFFBFWObSxl0RRbD0LXEiTs7bzEm6EtpPN5SuG3kOMum0mLNqaHCljYV6UvxYxW8&#10;vE6tORy/7/5UvB8Pu5lefwSt1HO/W89BROriv/jPvTVp/mQCj2fS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xaEsMAAADcAAAADwAAAAAAAAAAAAAAAACYAgAAZHJzL2Rv&#10;d25yZXYueG1sUEsFBgAAAAAEAAQA9QAAAIgDAAAAAA==&#10;" filled="f" strokeweight="1.5pt"/>
                <v:group id="Group 4214" o:spid="_x0000_s1041" style="position:absolute;left:381;top:11676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Text Box 4215" o:spid="_x0000_s1042" type="#_x0000_t202" style="position:absolute;left:397;top:1316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TteMEA&#10;AADcAAAADwAAAGRycy9kb3ducmV2LnhtbERPS4vCMBC+L/gfwgh7W1NXfFWjyKKLlz1YBa9jM7bV&#10;ZlKSrHb/vVkQvM3H95z5sjW1uJHzlWUF/V4Cgji3uuJCwWG/+ZiA8AFZY22ZFPyRh+Wi8zbHVNs7&#10;7+iWhULEEPYpKihDaFIpfV6SQd+zDXHkztYZDBG6QmqH9xhuavmZJCNpsOLYUGJDXyXl1+zXKDDD&#10;yaXaeFxPj/mA2t3PKfuWTqn3bruagQjUhpf46d7qOH84hv9n4gV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E7XjBAAAA3AAAAA8AAAAAAAAAAAAAAAAAmAIAAGRycy9kb3du&#10;cmV2LnhtbFBLBQYAAAAABAAEAPUAAACGAwAAAAA=&#10;" filled="f" stroked="f" strokeweight="1.5pt">
                    <v:textbox style="layout-flow:vertical;mso-layout-flow-alt:bottom-to-top" inset="0,0,0,0">
                      <w:txbxContent>
                        <w:p w:rsidR="00C3542E" w:rsidRPr="00E53A86" w:rsidRDefault="00C3542E" w:rsidP="003148B6">
                          <w:pPr>
                            <w:pStyle w:val="aff7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C3542E" w:rsidRPr="00E34A3C" w:rsidRDefault="00C3542E" w:rsidP="003148B6"/>
                      </w:txbxContent>
                    </v:textbox>
                  </v:shape>
                  <v:group id="Group 4216" o:spid="_x0000_s1043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<v:line id="Line 4217" o:spid="_x0000_s1044" style="position:absolute;flip:x;visibility:visible;mso-wrap-style:square" from="397,13163" to="1097,13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6p18EAAADcAAAADwAAAGRycy9kb3ducmV2LnhtbERPTYvCMBC9L/gfwgje1lRBWatRRBAU&#10;97CrgtehmTbFZlKSaOu/3yws7G0e73NWm9424kk+1I4VTMYZCOLC6ZorBdfL/v0DRIjIGhvHpOBF&#10;ATbrwdsKc+06/qbnOVYihXDIUYGJsc2lDIUhi2HsWuLElc5bjAn6SmqPXQq3jZxm2VxarDk1GGxp&#10;Z6i4nx9WgTyeui+/n17Lqjy07nY0n/OuV2o07LdLEJH6+C/+cx90mj9bwO8z6QK5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TqnXwQAAANwAAAAPAAAAAAAAAAAAAAAA&#10;AKECAABkcnMvZG93bnJldi54bWxQSwUGAAAAAAQABAD5AAAAjwMAAAAA&#10;" strokeweight="1.5pt"/>
                    <v:group id="Group 4218" o:spid="_x0000_s1045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    <v:group id="Group 4219" o:spid="_x0000_s1046" style="position:absolute;left:397;top:11708;width:700;height:4819" coordorigin="406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      <v:line id="Line 4220" o:spid="_x0000_s1047" style="position:absolute;flip:y;visibility:visible;mso-wrap-style:square" from="406,11708" to="406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bxG8EAAADcAAAADwAAAGRycy9kb3ducmV2LnhtbERPTWvCQBC9F/wPyxR6q5vmEEp0lVIQ&#10;FHtoNeB1yE6ywexs2F1N/PddQfA2j/c5y/Vke3ElHzrHCj7mGQji2umOWwXVcfP+CSJEZI29Y1Jw&#10;owDr1exliaV2I//R9RBbkUI4lKjAxDiUUobakMUwdwNx4hrnLcYEfSu1xzGF217mWVZIix2nBoMD&#10;fRuqz4eLVSB3+/HXb/KqaZvt4E4781OMk1Jvr9PXAkSkKT7FD/dWp/lFDvdn0gVy9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hvEbwQAAANwAAAAPAAAAAAAAAAAAAAAA&#10;AKECAABkcnMvZG93bnJldi54bWxQSwUGAAAAAAQABAD5AAAAjwMAAAAA&#10;" strokeweight="1.5pt"/>
                        <v:group id="Group 4221" o:spid="_x0000_s1048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        <v:line id="Line 4222" o:spid="_x0000_s1049" style="position:absolute;visibility:visible;mso-wrap-style:square" from="417,16526" to="1097,16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UOxsIAAADcAAAADwAAAGRycy9kb3ducmV2LnhtbERPTWvCQBC9F/wPywi91Y1VRKKriKCW&#10;3hpF8DZkxyQmO5vubjT9926h0Ns83ucs171pxJ2crywrGI8SEMS51RUXCk7H3dschA/IGhvLpOCH&#10;PKxXg5clpto++IvuWShEDGGfooIyhDaV0uclGfQj2xJH7mqdwRChK6R2+IjhppHvSTKTBiuODSW2&#10;tC0pr7POKDh3GV9u9c412O0Ph+v5u/aTT6Veh/1mASJQH/7Ff+4PHefPpvD7TLxAr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0UOxsIAAADcAAAADwAAAAAAAAAAAAAA&#10;AAChAgAAZHJzL2Rvd25yZXYueG1sUEsFBgAAAAAEAAQA+QAAAJADAAAAAA==&#10;" strokeweight="1.5pt"/>
                          <v:group id="Group 4223" o:spid="_x0000_s1050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          <v:line id="Line 4224" o:spid="_x0000_s1051" style="position:absolute;visibility:visible;mso-wrap-style:square" from="406,15101" to="1106,15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s1KsIAAADcAAAADwAAAGRycy9kb3ducmV2LnhtbERPTWvCQBC9F/wPywi91Y0VQomuIoJV&#10;ejMVwduQHZOY7Gzc3Wj677tCobd5vM9ZrAbTijs5X1tWMJ0kIIgLq2suFRy/t28fIHxA1thaJgU/&#10;5GG1HL0sMNP2wQe656EUMYR9hgqqELpMSl9UZNBPbEccuYt1BkOErpTa4SOGm1a+J0kqDdYcGyrs&#10;aFNR0eS9UXDqcz5fm61rsf/c7S6nW+NnX0q9jof1HESgIfyL/9x7HeenKTyfiRfI5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Ns1KsIAAADcAAAADwAAAAAAAAAAAAAA&#10;AAChAgAAZHJzL2Rvd25yZXYueG1sUEsFBgAAAAAEAAQA+QAAAJADAAAAAA==&#10;" strokeweight="1.5pt"/>
                            <v:shape id="Text Box 4225" o:spid="_x0000_s1052" type="#_x0000_t202" style="position:absolute;left:406;top:1509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gnxcEA&#10;AADcAAAADwAAAGRycy9kb3ducmV2LnhtbERPS4vCMBC+C/6HMMLeNHVlfVSjyKKLlz1YBa9jM7bV&#10;ZlKSrHb//UZY8DYf33MWq9bU4k7OV5YVDAcJCOLc6ooLBcfDtj8F4QOyxtoyKfglD6tlt7PAVNsH&#10;7+mehULEEPYpKihDaFIpfV6SQT+wDXHkLtYZDBG6QmqHjxhuavmeJGNpsOLYUGJDnyXlt+zHKDAf&#10;02u19biZnfIRtfvvc/YlnVJvvXY9BxGoDS/xv3un4/zxBJ7PxAv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oJ8XBAAAA3AAAAA8AAAAAAAAAAAAAAAAAmAIAAGRycy9kb3du&#10;cmV2LnhtbFBLBQYAAAAABAAEAPUAAACGAwAAAAA=&#10;" filled="f" stroked="f" strokeweight="1.5pt">
                              <v:textbox style="layout-flow:vertical;mso-layout-flow-alt:bottom-to-top" inset="0,0,0,0">
                                <w:txbxContent>
                                  <w:p w:rsidR="00C3542E" w:rsidRPr="00E53A86" w:rsidRDefault="00C3542E" w:rsidP="003148B6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proofErr w:type="gramStart"/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  <w:proofErr w:type="gramEnd"/>
                                  </w:p>
                                  <w:p w:rsidR="00C3542E" w:rsidRPr="00E34A3C" w:rsidRDefault="00C3542E" w:rsidP="003148B6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26" o:spid="_x0000_s1053" style="position:absolute;left:397;top:11708;width:692;height:4819" coordorigin="397,11708" coordsize="692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      <v:line id="Line 4227" o:spid="_x0000_s1054" style="position:absolute;flip:y;visibility:visible;mso-wrap-style:square" from="693,11708" to="693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JjasIAAADcAAAADwAAAGRycy9kb3ducmV2LnhtbERPTWvCQBC9F/wPyxS81U09hJq6igiC&#10;Yg/VBnodspNsaHY27K4m/nu3IHibx/uc5Xq0nbiSD61jBe+zDARx5XTLjYLyZ/f2ASJEZI2dY1Jw&#10;owDr1eRliYV2A5/oeo6NSCEcClRgYuwLKUNlyGKYuZ44cbXzFmOCvpHa45DCbSfnWZZLiy2nBoM9&#10;bQ1Vf+eLVSAPx+Hb7+Zl3dT73v0ezFc+jEpNX8fNJ4hIY3yKH+69TvPzBfw/ky6Qq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iJjasIAAADcAAAADwAAAAAAAAAAAAAA&#10;AAChAgAAZHJzL2Rvd25yZXYueG1sUEsFBgAAAAAEAAQA+QAAAJADAAAAAA==&#10;" strokeweight="1.5pt"/>
                        <v:group id="Group 4228" o:spid="_x0000_s1055" style="position:absolute;left:397;top:11708;width:692;height:1459" coordorigin="397,11708" coordsize="69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        <v:line id="Line 4229" o:spid="_x0000_s1056" style="position:absolute;visibility:visible;mso-wrap-style:square" from="397,11708" to="1089,11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s7g8IAAADcAAAADwAAAGRycy9kb3ducmV2LnhtbERPTWvCQBC9F/wPywje6sYKrURXEcFa&#10;ejOK4G3IjklMdjbubjT9926h0Ns83ucsVr1pxJ2crywrmIwTEMS51RUXCo6H7esMhA/IGhvLpOCH&#10;PKyWg5cFpto+eE/3LBQihrBPUUEZQptK6fOSDPqxbYkjd7HOYIjQFVI7fMRw08i3JHmXBiuODSW2&#10;tCkpr7POKDh1GZ+v9dY12H3udpfTrfbTb6VGw349BxGoD//iP/eXjvM/Jv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us7g8IAAADcAAAADwAAAAAAAAAAAAAA&#10;AAChAgAAZHJzL2Rvd25yZXYueG1sUEsFBgAAAAAEAAQA+QAAAJADAAAAAA==&#10;" strokeweight="1.5pt"/>
                          <v:shape id="Text Box 4230" o:spid="_x0000_s1057" type="#_x0000_t202" style="position:absolute;left:397;top:1171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SgMIA&#10;AADcAAAADwAAAGRycy9kb3ducmV2LnhtbERPS2vCQBC+F/oflhF6azZafKVuQilVeunBKHgds9Mk&#10;bXY27K4a/323IHibj+85q2IwnTiT861lBeMkBUFcWd1yrWC/Wz8vQPiArLGzTAqu5KHIHx9WmGl7&#10;4S2dy1CLGMI+QwVNCH0mpa8aMugT2xNH7ts6gyFCV0vt8BLDTScnaTqTBluODQ329N5Q9VuejAIz&#10;Xfy0a48fy0P1QsP261hupFPqaTS8vYIINIS7+Ob+1HH+fAL/z8QLZ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hhKAwgAAANwAAAAPAAAAAAAAAAAAAAAAAJgCAABkcnMvZG93&#10;bnJldi54bWxQSwUGAAAAAAQABAD1AAAAhwMAAAAA&#10;" filled="f" stroked="f" strokeweight="1.5pt">
                            <v:textbox style="layout-flow:vertical;mso-layout-flow-alt:bottom-to-top" inset="0,0,0,0">
                              <w:txbxContent>
                                <w:p w:rsidR="00C3542E" w:rsidRPr="00E53A86" w:rsidRDefault="00C3542E" w:rsidP="003148B6">
                                  <w:pPr>
                                    <w:pStyle w:val="aff7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</w:t>
                                  </w:r>
                                  <w:proofErr w:type="spellEnd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. инв. №</w:t>
                                  </w:r>
                                </w:p>
                                <w:p w:rsidR="00C3542E" w:rsidRPr="00E34A3C" w:rsidRDefault="00C3542E" w:rsidP="003148B6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Default="00C3542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2368" behindDoc="0" locked="0" layoutInCell="1" allowOverlap="1" wp14:anchorId="754A1B02" wp14:editId="36FB03A7">
              <wp:simplePos x="0" y="0"/>
              <wp:positionH relativeFrom="page">
                <wp:posOffset>388620</wp:posOffset>
              </wp:positionH>
              <wp:positionV relativeFrom="page">
                <wp:posOffset>246380</wp:posOffset>
              </wp:positionV>
              <wp:extent cx="6901180" cy="10191750"/>
              <wp:effectExtent l="17145" t="17780" r="15875" b="10795"/>
              <wp:wrapNone/>
              <wp:docPr id="100" name="Group 15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01180" cy="10191750"/>
                        <a:chOff x="532" y="341"/>
                        <a:chExt cx="11014" cy="16152"/>
                      </a:xfrm>
                    </wpg:grpSpPr>
                    <wpg:grpSp>
                      <wpg:cNvPr id="101" name="Group 1556"/>
                      <wpg:cNvGrpSpPr>
                        <a:grpSpLocks/>
                      </wpg:cNvGrpSpPr>
                      <wpg:grpSpPr bwMode="auto">
                        <a:xfrm>
                          <a:off x="532" y="341"/>
                          <a:ext cx="11014" cy="16152"/>
                          <a:chOff x="532" y="341"/>
                          <a:chExt cx="11014" cy="16152"/>
                        </a:xfrm>
                      </wpg:grpSpPr>
                      <wpg:grpSp>
                        <wpg:cNvPr id="102" name="Group 1160"/>
                        <wpg:cNvGrpSpPr>
                          <a:grpSpLocks/>
                        </wpg:cNvGrpSpPr>
                        <wpg:grpSpPr bwMode="auto">
                          <a:xfrm>
                            <a:off x="636" y="341"/>
                            <a:ext cx="10910" cy="16152"/>
                            <a:chOff x="397" y="371"/>
                            <a:chExt cx="11237" cy="16156"/>
                          </a:xfrm>
                        </wpg:grpSpPr>
                        <wpg:grpSp>
                          <wpg:cNvPr id="103" name="Group 1071"/>
                          <wpg:cNvGrpSpPr>
                            <a:grpSpLocks/>
                          </wpg:cNvGrpSpPr>
                          <wpg:grpSpPr bwMode="auto">
                            <a:xfrm>
                              <a:off x="397" y="371"/>
                              <a:ext cx="11237" cy="16156"/>
                              <a:chOff x="397" y="371"/>
                              <a:chExt cx="11237" cy="16156"/>
                            </a:xfrm>
                          </wpg:grpSpPr>
                          <wps:wsp>
                            <wps:cNvPr id="104" name="Rectangle 7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97" y="371"/>
                                <a:ext cx="10537" cy="1615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05" name="Group 1070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s:wsp>
                              <wps:cNvPr id="106" name="Text Box 76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7" y="13167"/>
                                  <a:ext cx="280" cy="19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C3542E" w:rsidRPr="00EA1591" w:rsidRDefault="00C3542E" w:rsidP="00144A53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Подп. и дата</w:t>
                                    </w:r>
                                  </w:p>
                                </w:txbxContent>
                              </wps:txbx>
                              <wps:bodyPr rot="0" vert="vert270" wrap="square" lIns="0" tIns="0" rIns="0" bIns="0" anchor="t" anchorCtr="0" upright="1">
                                <a:noAutofit/>
                              </wps:bodyPr>
                            </wps:wsp>
                            <wpg:grpSp>
                              <wpg:cNvPr id="107" name="Group 10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397" y="11708"/>
                                  <a:chExt cx="700" cy="4819"/>
                                </a:xfrm>
                              </wpg:grpSpPr>
                              <wps:wsp>
                                <wps:cNvPr id="108" name="Line 766"/>
                                <wps:cNvCnPr/>
                                <wps:spPr bwMode="auto">
                                  <a:xfrm flipH="1">
                                    <a:off x="397" y="13163"/>
                                    <a:ext cx="70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09" name="Group 106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700" cy="4819"/>
                                    <a:chOff x="397" y="11708"/>
                                    <a:chExt cx="700" cy="4819"/>
                                  </a:xfrm>
                                </wpg:grpSpPr>
                                <wpg:grpSp>
                                  <wpg:cNvPr id="110" name="Group 106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700" cy="4819"/>
                                      <a:chOff x="406" y="11708"/>
                                      <a:chExt cx="700" cy="4819"/>
                                    </a:xfrm>
                                  </wpg:grpSpPr>
                                  <wps:wsp>
                                    <wps:cNvPr id="111" name="Line 761"/>
                                    <wps:cNvCnPr/>
                                    <wps:spPr bwMode="auto">
                                      <a:xfrm flipV="1">
                                        <a:off x="406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112" name="Group 1061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406" y="15099"/>
                                        <a:ext cx="700" cy="1428"/>
                                        <a:chOff x="406" y="15099"/>
                                        <a:chExt cx="700" cy="1428"/>
                                      </a:xfrm>
                                    </wpg:grpSpPr>
                                    <wps:wsp>
                                      <wps:cNvPr id="113" name="Line 764"/>
                                      <wps:cNvCnPr/>
                                      <wps:spPr bwMode="auto">
                                        <a:xfrm>
                                          <a:off x="417" y="16526"/>
                                          <a:ext cx="680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g:grpSp>
                                      <wpg:cNvPr id="114" name="Group 106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406" y="15099"/>
                                          <a:ext cx="700" cy="1428"/>
                                          <a:chOff x="406" y="15099"/>
                                          <a:chExt cx="700" cy="1428"/>
                                        </a:xfrm>
                                      </wpg:grpSpPr>
                                      <wps:wsp>
                                        <wps:cNvPr id="115" name="Line 765"/>
                                        <wps:cNvCnPr/>
                                        <wps:spPr bwMode="auto">
                                          <a:xfrm>
                                            <a:off x="406" y="15101"/>
                                            <a:ext cx="700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noFill/>
                                              </a14:hiddenFill>
                                            </a:ext>
                                          </a:extLst>
                                        </wps:spPr>
                                        <wps:bodyPr/>
                                      </wps:wsp>
                                      <wps:wsp>
                                        <wps:cNvPr id="116" name="Text Box 768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6" y="15099"/>
                                            <a:ext cx="280" cy="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19050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  <a:ext uri="{AF507438-7753-43E0-B8FC-AC1667EBCBE1}">
                                              <a14:hiddenEffects xmlns:a14="http://schemas.microsoft.com/office/drawing/2010/main">
                                                <a:effectLst/>
                                              </a14:hiddenEffects>
                                            </a:ext>
                                          </a:extLst>
                                        </wps:spPr>
                                        <wps:txbx>
                                          <w:txbxContent>
                                            <w:p w:rsidR="00C3542E" w:rsidRPr="00EA1591" w:rsidRDefault="00C3542E" w:rsidP="00144A53">
                                              <w:pPr>
                                                <w:pStyle w:val="aff7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proofErr w:type="gramStart"/>
                                              <w:r w:rsidRPr="00EA1591"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Инв. № подл.</w:t>
                                              </w:r>
                                              <w:proofErr w:type="gramEnd"/>
                                            </w:p>
                                          </w:txbxContent>
                                        </wps:txbx>
                                        <wps:bodyPr rot="0" vert="vert270" wrap="square" lIns="0" tIns="0" rIns="0" bIns="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17" name="Group 1067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692" cy="4819"/>
                                      <a:chOff x="397" y="11708"/>
                                      <a:chExt cx="692" cy="4819"/>
                                    </a:xfrm>
                                  </wpg:grpSpPr>
                                  <wps:wsp>
                                    <wps:cNvPr id="118" name="Line 762"/>
                                    <wps:cNvCnPr/>
                                    <wps:spPr bwMode="auto">
                                      <a:xfrm flipV="1">
                                        <a:off x="693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119" name="Group 106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97" y="11708"/>
                                        <a:ext cx="692" cy="1459"/>
                                        <a:chOff x="397" y="11708"/>
                                        <a:chExt cx="692" cy="1459"/>
                                      </a:xfrm>
                                    </wpg:grpSpPr>
                                    <wps:wsp>
                                      <wps:cNvPr id="120" name="Line 763"/>
                                      <wps:cNvCnPr/>
                                      <wps:spPr bwMode="auto">
                                        <a:xfrm>
                                          <a:off x="397" y="11708"/>
                                          <a:ext cx="692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121" name="Text Box 770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7" y="11711"/>
                                          <a:ext cx="280" cy="14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/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19050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  <a:ext uri="{AF507438-7753-43E0-B8FC-AC1667EBCBE1}">
                                            <a14:hiddenEffects xmlns:a14="http://schemas.microsoft.com/office/drawing/2010/main">
                                              <a:effectLst/>
                                            </a14:hiddenEffects>
                                          </a:ext>
                                        </a:extLst>
                                      </wps:spPr>
                                      <wps:txbx>
                                        <w:txbxContent>
                                          <w:p w:rsidR="00C3542E" w:rsidRPr="00EA1591" w:rsidRDefault="00C3542E" w:rsidP="00144A53">
                                            <w:pPr>
                                              <w:pStyle w:val="aff7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proofErr w:type="spellStart"/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Взам</w:t>
                                            </w:r>
                                            <w:proofErr w:type="spellEnd"/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. инв. №</w:t>
                                            </w:r>
                                          </w:p>
                                        </w:txbxContent>
                                      </wps:txbx>
                                      <wps:bodyPr rot="0" vert="vert270" wrap="square" lIns="0" tIns="0" rIns="0" bIns="0" anchor="t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grpSp>
                        </wpg:grpSp>
                        <wps:wsp>
                          <wps:cNvPr id="122" name="Text Box 7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86" y="371"/>
                              <a:ext cx="448" cy="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3542E" w:rsidRPr="00B2132E" w:rsidRDefault="00C3542E" w:rsidP="005D228D">
                                <w:pPr>
                                  <w:pStyle w:val="aff9"/>
                                </w:pPr>
                                <w:r w:rsidRPr="00B2132E">
                                  <w:fldChar w:fldCharType="begin"/>
                                </w:r>
                                <w:r w:rsidRPr="00B2132E">
                                  <w:instrText xml:space="preserve"> PAGE </w:instrText>
                                </w:r>
                                <w:r w:rsidRPr="00B2132E">
                                  <w:fldChar w:fldCharType="separate"/>
                                </w:r>
                                <w:r w:rsidR="00A85FEA">
                                  <w:rPr>
                                    <w:noProof/>
                                  </w:rPr>
                                  <w:t>2</w:t>
                                </w:r>
                                <w:r w:rsidRPr="00B2132E">
                                  <w:fldChar w:fldCharType="end"/>
                                </w:r>
                              </w:p>
                              <w:p w:rsidR="00C3542E" w:rsidRPr="00D75AAE" w:rsidRDefault="00C3542E" w:rsidP="005D228D">
                                <w:pPr>
                                  <w:pStyle w:val="81"/>
                                </w:pPr>
                                <w:r w:rsidRPr="00B2132E">
                                  <w:fldChar w:fldCharType="begin"/>
                                </w:r>
                                <w:r w:rsidRPr="00B2132E">
                                  <w:fldChar w:fldCharType="begin"/>
                                </w:r>
                                <w:r w:rsidRPr="00B2132E">
                                  <w:instrText xml:space="preserve"> P</w:instrText>
                                </w:r>
                              </w:p>
                              <w:p w:rsidR="00C3542E" w:rsidRPr="00D75AAE" w:rsidRDefault="00C3542E" w:rsidP="005D228D">
                                <w:pPr>
                                  <w:pStyle w:val="81"/>
                                </w:pPr>
                                <w:r w:rsidRPr="00B2132E">
                                  <w:instrText>G</w:instrText>
                                </w:r>
                              </w:p>
                              <w:p w:rsidR="00C3542E" w:rsidRPr="00B2132E" w:rsidRDefault="00C3542E" w:rsidP="005D228D">
                                <w:pPr>
                                  <w:pStyle w:val="aff9"/>
                                </w:pPr>
                                <w:r w:rsidRPr="00B2132E">
                                  <w:instrText xml:space="preserve"> </w:instrText>
                                </w:r>
                                <w:r w:rsidRPr="00B2132E"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instrText>4</w:instrText>
                                </w:r>
                                <w:r w:rsidRPr="00B2132E">
                                  <w:fldChar w:fldCharType="end"/>
                                </w:r>
                                <w:r w:rsidRPr="00B2132E">
                                  <w:instrText xml:space="preserve"> PAGE </w:instrText>
                                </w:r>
                                <w:r w:rsidRPr="00B2132E"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t>4</w:t>
                                </w:r>
                                <w:r w:rsidRPr="00B2132E"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555"/>
                        <wpg:cNvGrpSpPr>
                          <a:grpSpLocks/>
                        </wpg:cNvGrpSpPr>
                        <wpg:grpSpPr bwMode="auto">
                          <a:xfrm>
                            <a:off x="532" y="4487"/>
                            <a:ext cx="781" cy="3606"/>
                            <a:chOff x="532" y="4487"/>
                            <a:chExt cx="781" cy="3606"/>
                          </a:xfrm>
                        </wpg:grpSpPr>
                        <wpg:grpSp>
                          <wpg:cNvPr id="124" name="Group 1521"/>
                          <wpg:cNvGrpSpPr>
                            <a:grpSpLocks/>
                          </wpg:cNvGrpSpPr>
                          <wpg:grpSpPr bwMode="auto">
                            <a:xfrm>
                              <a:off x="533" y="4487"/>
                              <a:ext cx="776" cy="3606"/>
                              <a:chOff x="749" y="7988"/>
                              <a:chExt cx="799" cy="3606"/>
                            </a:xfrm>
                          </wpg:grpSpPr>
                          <wps:wsp>
                            <wps:cNvPr id="125" name="tbxJob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26" name="tbxFam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27" name="Text Box 15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8" name="tbxDat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D75AAE" w:rsidRDefault="00C3542E" w:rsidP="00DE653F">
                                  <w:pPr>
                                    <w:pStyle w:val="81"/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29" name="tbxJob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D75AAE" w:rsidRDefault="00C3542E" w:rsidP="00DE653F">
                                  <w:pPr>
                                    <w:pStyle w:val="81"/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0" name="tbxFam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1" name="Text Box 15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2" name="tbxJob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3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4" name="Text Box 153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5" name="tbxDat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6" name="tbxDat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7" name="Group 1534"/>
                          <wpg:cNvGrpSpPr>
                            <a:grpSpLocks/>
                          </wpg:cNvGrpSpPr>
                          <wpg:grpSpPr bwMode="auto">
                            <a:xfrm>
                              <a:off x="532" y="5043"/>
                              <a:ext cx="781" cy="831"/>
                              <a:chOff x="1629" y="6612"/>
                              <a:chExt cx="804" cy="831"/>
                            </a:xfrm>
                          </wpg:grpSpPr>
                          <wps:wsp>
                            <wps:cNvPr id="138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29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C3542E" w:rsidRPr="00EA1591" w:rsidRDefault="00C3542E" w:rsidP="00EA1591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  <w:p w:rsidR="00C3542E" w:rsidRPr="00EA1591" w:rsidRDefault="00C3542E" w:rsidP="00EA1591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9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95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40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1" y="6612"/>
                                <a:ext cx="272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604F47">
                                  <w:pPr>
                                    <w:pStyle w:val="aff7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grpSp>
                    <wpg:grpSp>
                      <wpg:cNvPr id="141" name="Group 1597"/>
                      <wpg:cNvGrpSpPr>
                        <a:grpSpLocks/>
                      </wpg:cNvGrpSpPr>
                      <wpg:grpSpPr bwMode="auto">
                        <a:xfrm>
                          <a:off x="533" y="8078"/>
                          <a:ext cx="777" cy="3606"/>
                          <a:chOff x="533" y="8078"/>
                          <a:chExt cx="777" cy="3606"/>
                        </a:xfrm>
                      </wpg:grpSpPr>
                      <wps:wsp>
                        <wps:cNvPr id="142" name="tbxJob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1057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604F47">
                              <w:pPr>
                                <w:pStyle w:val="aff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3" name="tbxFam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946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604F47">
                              <w:pPr>
                                <w:pStyle w:val="aff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4" name="tbxJob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1057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604F47">
                              <w:pPr>
                                <w:pStyle w:val="aff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5" name="Text Box 1542"/>
                        <wps:cNvSpPr txBox="1">
                          <a:spLocks noChangeArrowheads="1"/>
                        </wps:cNvSpPr>
                        <wps:spPr bwMode="auto">
                          <a:xfrm>
                            <a:off x="533" y="8078"/>
                            <a:ext cx="258" cy="3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EA1591" w:rsidRDefault="00C3542E" w:rsidP="005E2239">
                              <w:pPr>
                                <w:pStyle w:val="aff7"/>
                                <w:ind w:left="4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Согласовано</w:t>
                              </w: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6" name="tbxFam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946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Default="00C3542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7" name="tbxDat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8078"/>
                            <a:ext cx="259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D75AAE" w:rsidRDefault="00C3542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tbxDat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8078"/>
                            <a:ext cx="258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604F47">
                              <w:pPr>
                                <w:pStyle w:val="aff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C3542E" w:rsidRPr="00D75AAE" w:rsidRDefault="00C3542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g:grpSp>
                        <wpg:cNvPr id="149" name="Group 1554"/>
                        <wpg:cNvGrpSpPr>
                          <a:grpSpLocks/>
                        </wpg:cNvGrpSpPr>
                        <wpg:grpSpPr bwMode="auto">
                          <a:xfrm>
                            <a:off x="787" y="8636"/>
                            <a:ext cx="523" cy="831"/>
                            <a:chOff x="4681" y="12486"/>
                            <a:chExt cx="523" cy="831"/>
                          </a:xfrm>
                        </wpg:grpSpPr>
                        <wps:wsp>
                          <wps:cNvPr id="150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81" y="12486"/>
                              <a:ext cx="259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3542E" w:rsidRPr="00604F47" w:rsidRDefault="00C3542E" w:rsidP="00604F47">
                                <w:pPr>
                                  <w:pStyle w:val="aff7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  <wps:wsp>
                          <wps:cNvPr id="151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0" y="12486"/>
                              <a:ext cx="264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3542E" w:rsidRPr="00604F47" w:rsidRDefault="00C3542E" w:rsidP="00604F47">
                                <w:pPr>
                                  <w:pStyle w:val="aff7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98" o:spid="_x0000_s1058" style="position:absolute;left:0;text-align:left;margin-left:30.6pt;margin-top:19.4pt;width:543.4pt;height:802.5pt;z-index:251642368;mso-position-horizontal-relative:page;mso-position-vertical-relative:page" coordorigin="532,341" coordsize="11014,16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">
              <v:group id="Group 1556" o:spid="_x0000_s1059" style="position:absolute;left:532;top:341;width:11014;height:16152" coordorigin="532,341" coordsize="11014,161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<v:group id="Group 1160" o:spid="_x0000_s1060" style="position:absolute;left:636;top:341;width:10910;height:16152" coordorigin="397,371" coordsize="11237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group id="Group 1071" o:spid="_x0000_s1061" style="position:absolute;left:397;top:371;width:11237;height:16156" coordorigin="397,371" coordsize="11237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  <v:rect id="Rectangle 767" o:spid="_x0000_s1062" style="position:absolute;left:1097;top:371;width:10537;height:1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lMMA&#10;AADcAAAADwAAAGRycy9kb3ducmV2LnhtbERPTWsCMRC9F/wPYYReimYrIrIaRYSCYKF0VdDbkIy7&#10;i5vJmkRd/31TKPQ2j/c582VnG3EnH2rHCt6HGQhi7UzNpYL97mMwBREissHGMSl4UoDlovcyx9y4&#10;B3/TvYilSCEcclRQxdjmUgZdkcUwdC1x4s7OW4wJ+lIaj48Ubhs5yrKJtFhzaqiwpXVF+lLcrIK3&#10;8cSaw/H69Kdiezx8TfXqM2ilXvvdagYiUhf/xX/ujUnzszH8PpMu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PQlMMAAADcAAAADwAAAAAAAAAAAAAAAACYAgAAZHJzL2Rv&#10;d25yZXYueG1sUEsFBgAAAAAEAAQA9QAAAIgDAAAAAA==&#10;" filled="f" strokeweight="1.5pt"/>
                    <v:group id="Group 1070" o:spid="_x0000_s1063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69" o:spid="_x0000_s1064" type="#_x0000_t202" style="position:absolute;left:397;top:1316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tn/sIA&#10;AADcAAAADwAAAGRycy9kb3ducmV2LnhtbERPTWvCQBC9C/6HZQredFPFoKmriNTipYekhV7H7DRJ&#10;m50Nu9sk/fddQehtHu9zdofRtKIn5xvLCh4XCQji0uqGKwXvb+f5BoQPyBpby6Tglzwc9tPJDjNt&#10;B86pL0IlYgj7DBXUIXSZlL6syaBf2I44cp/WGQwRukpqh0MMN61cJkkqDTYcG2rs6FRT+V38GAVm&#10;vflqzh6ftx/lisb89Vq8SKfU7GE8PoEINIZ/8d190XF+ksLtmXiB3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u2f+wgAAANwAAAAPAAAAAAAAAAAAAAAAAJgCAABkcnMvZG93&#10;bnJldi54bWxQSwUGAAAAAAQABAD1AAAAhwMAAAAA&#10;" filled="f" stroked="f" strokeweight="1.5pt">
                        <v:textbox style="layout-flow:vertical;mso-layout-flow-alt:bottom-to-top" inset="0,0,0,0">
                          <w:txbxContent>
                            <w:p w:rsidR="00C3542E" w:rsidRPr="00EA1591" w:rsidRDefault="00C3542E" w:rsidP="00144A53">
                              <w:pPr>
                                <w:pStyle w:val="aff7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Подп. и дата</w:t>
                              </w:r>
                            </w:p>
                          </w:txbxContent>
                        </v:textbox>
                      </v:shape>
                      <v:group id="Group 1069" o:spid="_x0000_s1065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      <v:line id="Line 766" o:spid="_x0000_s1066" style="position:absolute;flip:x;visibility:visible;mso-wrap-style:square" from="397,13163" to="1097,13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EjUcQAAADcAAAADwAAAGRycy9kb3ducmV2LnhtbESPQWsCMRCF70L/Q5iCt5qtB5GtUaQg&#10;KPVQrdDrsJndLG4mS5K66793DgVvM7w3732z2oy+UzeKqQ1s4H1WgCKugm25MXD52b0tQaWMbLEL&#10;TAbulGCzfpmssLRh4BPdzrlREsKpRAMu577UOlWOPKZZ6IlFq0P0mGWNjbYRBwn3nZ4XxUJ7bFka&#10;HPb06ai6nv+8AX34Gr7jbn6pm3rfh9+DOy6G0Zjp67j9AJVpzE/z//XeCn4htPKMTK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sSNRxAAAANwAAAAPAAAAAAAAAAAA&#10;AAAAAKECAABkcnMvZG93bnJldi54bWxQSwUGAAAAAAQABAD5AAAAkgMAAAAA&#10;" strokeweight="1.5pt"/>
                        <v:group id="Group 1068" o:spid="_x0000_s1067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        <v:group id="Group 1062" o:spid="_x0000_s1068" style="position:absolute;left:397;top:11708;width:700;height:4819" coordorigin="406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          <v:line id="Line 761" o:spid="_x0000_s1069" style="position:absolute;flip:y;visibility:visible;mso-wrap-style:square" from="406,11708" to="406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IcEcAAAADcAAAADwAAAGRycy9kb3ducmV2LnhtbERPTYvCMBC9C/sfwgjeNK0HWapRFkFQ&#10;9OC6gtehmTZlm0lJsrb+eyMIe5vH+5zVZrCtuJMPjWMF+SwDQVw63XCt4Pqzm36CCBFZY+uYFDwo&#10;wGb9MVphoV3P33S/xFqkEA4FKjAxdoWUoTRkMcxcR5y4ynmLMUFfS+2xT+G2lfMsW0iLDacGgx1t&#10;DZW/lz+rQB6O/dnv5teqrvadux3MadEPSk3Gw9cSRKQh/ovf7r1O8/McXs+kC+T6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hSHBHAAAAA3AAAAA8AAAAAAAAAAAAAAAAA&#10;oQIAAGRycy9kb3ducmV2LnhtbFBLBQYAAAAABAAEAPkAAACOAwAAAAA=&#10;" strokeweight="1.5pt"/>
                            <v:group id="Group 1061" o:spid="_x0000_s1070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            <v:line id="Line 764" o:spid="_x0000_s1071" style="position:absolute;visibility:visible;mso-wrap-style:square" from="417,16526" to="1097,16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rlz8EAAADcAAAADwAAAGRycy9kb3ducmV2LnhtbERPTYvCMBC9L/gfwgje1tQVlqUaRQRX&#10;2ZtdEbwNzdjWNpOapNr992ZB8DaP9znzZW8acSPnK8sKJuMEBHFudcWFgsPv5v0LhA/IGhvLpOCP&#10;PCwXg7c5ptreeU+3LBQihrBPUUEZQptK6fOSDPqxbYkjd7bOYIjQFVI7vMdw08iPJPmUBiuODSW2&#10;tC4pr7POKDh2GZ8u9cY12H1vt+fjtfbTH6VGw341AxGoDy/x073Tcf5kCv/PxAvk4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quXPwQAAANwAAAAPAAAAAAAAAAAAAAAA&#10;AKECAABkcnMvZG93bnJldi54bWxQSwUGAAAAAAQABAD5AAAAjwMAAAAA&#10;" strokeweight="1.5pt"/>
                              <v:group id="Group 1060" o:spid="_x0000_s1072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              <v:line id="Line 765" o:spid="_x0000_s1073" style="position:absolute;visibility:visible;mso-wrap-style:square" from="406,15101" to="1106,15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/YIMIAAADcAAAADwAAAGRycy9kb3ducmV2LnhtbERPTWvCQBC9F/wPywje6sZKi0RXEcFa&#10;ejOK4G3IjklMdjbubjT9926h0Ns83ucsVr1pxJ2crywrmIwTEMS51RUXCo6H7esMhA/IGhvLpOCH&#10;PKyWg5cFpto+eE/3LBQihrBPUUEZQptK6fOSDPqxbYkjd7HOYIjQFVI7fMRw08i3JPmQBiuODSW2&#10;tCkpr7POKDh1GZ+v9dY12H3udpfTrfbTb6VGw349BxGoD//iP/eXjvMn7/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A/YIMIAAADcAAAADwAAAAAAAAAAAAAA&#10;AAChAgAAZHJzL2Rvd25yZXYueG1sUEsFBgAAAAAEAAQA+QAAAJADAAAAAA==&#10;" strokeweight="1.5pt"/>
                                <v:shape id="Text Box 768" o:spid="_x0000_s1074" type="#_x0000_t202" style="position:absolute;left:406;top:1509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LxI8IA&#10;AADcAAAADwAAAGRycy9kb3ducmV2LnhtbERPTWvCQBC9F/wPywi91U0sBhtdg0gtXnowLfQ6Zsck&#10;mp0Nu1uT/vtuoeBtHu9z1sVoOnEj51vLCtJZAoK4srrlWsHnx/5pCcIHZI2dZVLwQx6KzeRhjbm2&#10;Ax/pVoZaxBD2OSpoQuhzKX3VkEE/sz1x5M7WGQwRulpqh0MMN52cJ0kmDbYcGxrsaddQdS2/jQKz&#10;WF7avcfXl6/qmcbj+6l8k06px+m4XYEINIa7+N990HF+msHfM/EC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YvEjwgAAANwAAAAPAAAAAAAAAAAAAAAAAJgCAABkcnMvZG93&#10;bnJldi54bWxQSwUGAAAAAAQABAD1AAAAhwMAAAAA&#10;" filled="f" stroked="f" strokeweight="1.5pt">
                                  <v:textbox style="layout-flow:vertical;mso-layout-flow-alt:bottom-to-top" inset="0,0,0,0">
                                    <w:txbxContent>
                                      <w:p w:rsidR="00C3542E" w:rsidRPr="00EA1591" w:rsidRDefault="00C3542E" w:rsidP="00144A53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proofErr w:type="gramStart"/>
                                        <w:r w:rsidRPr="00EA1591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Инв. № подл.</w:t>
                                        </w:r>
                                        <w:proofErr w:type="gramEnd"/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</v:group>
                          <v:group id="Group 1067" o:spid="_x0000_s1075" style="position:absolute;left:397;top:11708;width:692;height:4819" coordorigin="397,11708" coordsize="692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          <v:line id="Line 762" o:spid="_x0000_s1076" style="position:absolute;flip:y;visibility:visible;mso-wrap-style:square" from="693,11708" to="693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i1jMQAAADcAAAADwAAAGRycy9kb3ducmV2LnhtbESPQWsCMRCF74L/IYzQW83qQWRrFBEE&#10;pT1UK3gdNrObpZvJkqTu9t93DgVvM7w3732z2Y2+Uw+KqQ1sYDEvQBFXwbbcGLh9HV/XoFJGttgF&#10;JgO/lGC3nU42WNow8IUe19woCeFUogGXc19qnSpHHtM89MSi1SF6zLLGRtuIg4T7Ti+LYqU9tiwN&#10;Dns6OKq+rz/egD6/D5/xuLzVTX3qw/3sPlbDaMzLbNy/gco05qf5//pkBX8htPKMTKC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aLWMxAAAANwAAAAPAAAAAAAAAAAA&#10;AAAAAKECAABkcnMvZG93bnJldi54bWxQSwUGAAAAAAQABAD5AAAAkgMAAAAA&#10;" strokeweight="1.5pt"/>
                            <v:group id="Group 1066" o:spid="_x0000_s1077" style="position:absolute;left:397;top:11708;width:692;height:1459" coordorigin="397,11708" coordsize="69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            <v:line id="Line 763" o:spid="_x0000_s1078" style="position:absolute;visibility:visible;mso-wrap-style:square" from="397,11708" to="1089,11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SxBcUAAADcAAAADwAAAGRycy9kb3ducmV2LnhtbESPQWvCQBCF70L/wzIFb7qpBSmpq5SC&#10;tXgzFaG3ITsmabKz6e5G03/fOQjeZnhv3vtmtRldpy4UYuPZwNM8A0VcettwZeD4tZ29gIoJ2WLn&#10;mQz8UYTN+mGywtz6Kx/oUqRKSQjHHA3UKfW51rGsyWGc+55YtLMPDpOsodI24FXCXacXWbbUDhuW&#10;hhp7eq+pbIvBGTgNBX//tNvQ4fCx251Pv2183hszfRzfXkElGtPdfLv+tIK/EHx5RibQ6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hSxBcUAAADcAAAADwAAAAAAAAAA&#10;AAAAAAChAgAAZHJzL2Rvd25yZXYueG1sUEsFBgAAAAAEAAQA+QAAAJMDAAAAAA==&#10;" strokeweight="1.5pt"/>
                              <v:shape id="Text Box 770" o:spid="_x0000_s1079" type="#_x0000_t202" style="position:absolute;left:397;top:1171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ej6sAA&#10;AADcAAAADwAAAGRycy9kb3ducmV2LnhtbERPTYvCMBC9C/6HMII3TXVZcatRRFS8eLC7sNexGdtq&#10;MylJVuu/3wiCt3m8z5kvW1OLGzlfWVYwGiYgiHOrKy4U/HxvB1MQPiBrrC2Tggd5WC66nTmm2t75&#10;SLcsFCKGsE9RQRlCk0rp85IM+qFtiCN3ts5giNAVUju8x3BTy3GSTKTBimNDiQ2tS8qv2Z9RYD6n&#10;l2rrcfP1m39Qezycsp10SvV77WoGIlAb3uKXe6/j/PEIns/EC+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uej6sAAAADcAAAADwAAAAAAAAAAAAAAAACYAgAAZHJzL2Rvd25y&#10;ZXYueG1sUEsFBgAAAAAEAAQA9QAAAIUDAAAAAA==&#10;" filled="f" stroked="f" strokeweight="1.5pt">
                                <v:textbox style="layout-flow:vertical;mso-layout-flow-alt:bottom-to-top" inset="0,0,0,0">
                                  <w:txbxContent>
                                    <w:p w:rsidR="00C3542E" w:rsidRPr="00EA1591" w:rsidRDefault="00C3542E" w:rsidP="00144A53">
                                      <w:pPr>
                                        <w:pStyle w:val="aff7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proofErr w:type="spellStart"/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Взам</w:t>
                                      </w:r>
                                      <w:proofErr w:type="spellEnd"/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. инв. №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</v:group>
                      </v:group>
                    </v:group>
                  </v:group>
                  <v:shape id="Text Box 771" o:spid="_x0000_s1080" type="#_x0000_t202" style="position:absolute;left:11186;top:371;width:448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ySSsAA&#10;AADcAAAADwAAAGRycy9kb3ducmV2LnhtbERPS4vCMBC+L/gfwgje1tQii1SjiCh49HnwNjRjU20m&#10;2Sar9d9vFha8zcf3nNmis414UBtqxwpGwwwEcel0zZWC03HzOQERIrLGxjEpeFGAxbz3McNCuyfv&#10;6XGIlUghHApUYGL0hZShNGQxDJ0nTtzVtRZjgm0ldYvPFG4bmWfZl7RYc2ow6GllqLwffqyCtT+v&#10;N/77dilf3Wm5M2arj/exUoN+t5yCiNTFt/jfvdVpfp7D3zPpAjn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BySSsAAAADcAAAADwAAAAAAAAAAAAAAAACYAgAAZHJzL2Rvd25y&#10;ZXYueG1sUEsFBgAAAAAEAAQA9QAAAIUDAAAAAA==&#10;" strokeweight="1.5pt">
                    <v:textbox inset="0,0,0,0">
                      <w:txbxContent>
                        <w:p w:rsidR="00C3542E" w:rsidRPr="00B2132E" w:rsidRDefault="00C3542E" w:rsidP="005D228D">
                          <w:pPr>
                            <w:pStyle w:val="aff9"/>
                          </w:pPr>
                          <w:r w:rsidRPr="00B2132E">
                            <w:fldChar w:fldCharType="begin"/>
                          </w:r>
                          <w:r w:rsidRPr="00B2132E">
                            <w:instrText xml:space="preserve"> PAGE </w:instrText>
                          </w:r>
                          <w:r w:rsidRPr="00B2132E">
                            <w:fldChar w:fldCharType="separate"/>
                          </w:r>
                          <w:r w:rsidR="00A85FEA">
                            <w:rPr>
                              <w:noProof/>
                            </w:rPr>
                            <w:t>2</w:t>
                          </w:r>
                          <w:r w:rsidRPr="00B2132E">
                            <w:fldChar w:fldCharType="end"/>
                          </w:r>
                        </w:p>
                        <w:p w:rsidR="00C3542E" w:rsidRPr="00D75AAE" w:rsidRDefault="00C3542E" w:rsidP="005D228D">
                          <w:pPr>
                            <w:pStyle w:val="81"/>
                          </w:pPr>
                          <w:r w:rsidRPr="00B2132E">
                            <w:fldChar w:fldCharType="begin"/>
                          </w:r>
                          <w:r w:rsidRPr="00B2132E">
                            <w:fldChar w:fldCharType="begin"/>
                          </w:r>
                          <w:r w:rsidRPr="00B2132E">
                            <w:instrText xml:space="preserve"> P</w:instrText>
                          </w:r>
                        </w:p>
                        <w:p w:rsidR="00C3542E" w:rsidRPr="00D75AAE" w:rsidRDefault="00C3542E" w:rsidP="005D228D">
                          <w:pPr>
                            <w:pStyle w:val="81"/>
                          </w:pPr>
                          <w:r w:rsidRPr="00B2132E">
                            <w:instrText>G</w:instrText>
                          </w:r>
                        </w:p>
                        <w:p w:rsidR="00C3542E" w:rsidRPr="00B2132E" w:rsidRDefault="00C3542E" w:rsidP="005D228D">
                          <w:pPr>
                            <w:pStyle w:val="aff9"/>
                          </w:pPr>
                          <w:r w:rsidRPr="00B2132E">
                            <w:instrText xml:space="preserve"> </w:instrText>
                          </w:r>
                          <w:r w:rsidRPr="00B2132E"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instrText>4</w:instrText>
                          </w:r>
                          <w:r w:rsidRPr="00B2132E">
                            <w:fldChar w:fldCharType="end"/>
                          </w:r>
                          <w:r w:rsidRPr="00B2132E">
                            <w:instrText xml:space="preserve"> PAGE </w:instrText>
                          </w:r>
                          <w:r w:rsidRPr="00B2132E"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4</w:t>
                          </w:r>
                          <w:r w:rsidRPr="00B2132E">
                            <w:fldChar w:fldCharType="end"/>
                          </w:r>
                        </w:p>
                      </w:txbxContent>
                    </v:textbox>
                  </v:shape>
                </v:group>
                <v:group id="Group 1555" o:spid="_x0000_s1081" style="position:absolute;left:532;top:4487;width:781;height:3606" coordorigin="532,4487" coordsize="781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group id="Group 1521" o:spid="_x0000_s1082" style="position:absolute;left:533;top:4487;width:776;height:3606" coordorigin="749,7988" coordsize="799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  <v:shape id="tbxJob9" o:spid="_x0000_s1083" type="#_x0000_t202" style="position:absolute;left:1282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T/d8UA&#10;AADcAAAADwAAAGRycy9kb3ducmV2LnhtbESPQWvCQBCF70L/wzKF3nSTQGOJriItxV6qaBU8Dtkx&#10;iWZnQ3Zr4r93BcHbDO/N+95M572pxYVaV1lWEI8iEMS51RUXCnZ/38MPEM4ja6wtk4IrOZjPXgZT&#10;zLTteEOXrS9ECGGXoYLS+yaT0uUlGXQj2xAH7Whbgz6sbSF1i10IN7VMoiiVBisOhBIb+iwpP2//&#10;TeCmX0tj48UhPY271TpeJqfffaLU22u/mIDw1Pun+XH9o0P95B3uz4QJ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P93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9" o:spid="_x0000_s1084" type="#_x0000_t202" style="position:absolute;left:1282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ZhAMUA&#10;AADcAAAADwAAAGRycy9kb3ducmV2LnhtbESPQWvCQBCF7wX/wzKCt7pJDmmJriJK0YuVWgWPQ3ZM&#10;otnZkN2a+O9dQehthvfmfW+m897U4katqywriMcRCOLc6ooLBYffr/dPEM4ja6wtk4I7OZjPBm9T&#10;zLTt+Idue1+IEMIuQwWl900mpctLMujGtiEO2tm2Bn1Y20LqFrsQbmqZRFEqDVYcCCU2tCwpv+7/&#10;TOCmq7Wx8eKUXj667128Ti7bY6LUaNgvJiA89f7f/Lre6FA/SeH5TJh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EA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24" o:spid="_x0000_s1085" type="#_x0000_t202" style="position:absolute;left:1282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nsXMIA&#10;AADcAAAADwAAAGRycy9kb3ducmV2LnhtbERP22oCMRB9L/QfwhR8KZqtUCurUVpBqQULXj5g3IzZ&#10;pZvJkkTd/XtTEHybw7nOdN7aWlzIh8qxgrdBBoK4cLpio+CwX/bHIEJE1lg7JgUdBZjPnp+mmGt3&#10;5S1ddtGIFMIhRwVljE0uZShKshgGriFO3Ml5izFBb6T2eE3htpbDLBtJixWnhhIbWpRU/O3OVsHr&#10;1nebLmx+VkZ/7RF/10ezeleq99J+TkBEauNDfHd/6zR/+AH/z6QL5Ow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excwgAAANwAAAAPAAAAAAAAAAAAAAAAAJgCAABkcnMvZG93&#10;bnJldi54bWxQSwUGAAAAAAQABAD1AAAAhwMAAAAA&#10;" strokeweight="1.5pt">
                      <v:textbox style="layout-flow:vertical;mso-layout-flow-alt:bottom-to-top">
                        <w:txbxContent>
                          <w:p w:rsidR="00C3542E" w:rsidRDefault="00C3542E" w:rsidP="00EA1591"/>
                        </w:txbxContent>
                      </v:textbox>
                    </v:shape>
                    <v:shape id="tbxDat9" o:spid="_x0000_s1086" type="#_x0000_t202" style="position:absolute;left:1282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XZrMMA&#10;AADcAAAADwAAAGRycy9kb3ducmV2LnhtbESPS4vCQBCE7wv7H4Ze8LaZmINIdBQRhBU8rA88N5nO&#10;AzM9MTMbs//ePgjeuqnqqq+X69G1aqA+NJ4NTJMUFHHhbcOVgct59z0HFSKyxdYzGfinAOvV58cS&#10;c+sffKThFCslIRxyNFDH2OVah6ImhyHxHbFope8dRln7StseHxLuWp2l6Uw7bFgaauxoW1NxO/05&#10;A4dhf2cus6njeZverpvS+9/BmMnXuFmAijTGt/l1/WMFPxNaeUYm0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4XZrMMAAADcAAAADwAAAAAAAAAAAAAAAACYAgAAZHJzL2Rv&#10;d25yZXYueG1sUEsFBgAAAAAEAAQA9QAAAIgDAAAAAA==&#10;" strokeweight="1.5pt">
                      <v:textbox style="layout-flow:vertical;mso-layout-flow-alt:bottom-to-top" inset="0,0,0,0">
                        <w:txbxContent>
                          <w:p w:rsidR="00C3542E" w:rsidRPr="00D75AAE" w:rsidRDefault="00C3542E" w:rsidP="00DE653F">
                            <w:pPr>
                              <w:pStyle w:val="81"/>
                            </w:pPr>
                          </w:p>
                        </w:txbxContent>
                      </v:textbox>
                    </v:shape>
                    <v:shape id="tbxJob8" o:spid="_x0000_s1087" type="#_x0000_t202" style="position:absolute;left:1015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n1csUA&#10;AADcAAAADwAAAGRycy9kb3ducmV2LnhtbESPQWvCQBCF74X+h2UK3nSTHGIbXUVaxF60aBU8Dtkx&#10;iWZnQ3Zr4r93BaG3Gd6b972ZzntTiyu1rrKsIB5FIIhzqysuFOx/l8N3EM4ja6wtk4IbOZjPXl+m&#10;mGnb8ZauO1+IEMIuQwWl900mpctLMuhGtiEO2sm2Bn1Y20LqFrsQbmqZRFEqDVYcCCU29FlSftn9&#10;mcBNv1bGxotjeh53m594lZzXh0SpwVu/mIDw1Pt/8/P6W4f6yQc8ngkT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+fVy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D75AAE" w:rsidRDefault="00C3542E" w:rsidP="00DE653F">
                            <w:pPr>
                              <w:pStyle w:val="81"/>
                            </w:pPr>
                          </w:p>
                        </w:txbxContent>
                      </v:textbox>
                    </v:shape>
                    <v:shape id="tbxFam8" o:spid="_x0000_s1088" type="#_x0000_t202" style="position:absolute;left:1015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rKMsUA&#10;AADcAAAADwAAAGRycy9kb3ducmV2LnhtbESPTUvDQBCG74L/YRnBm90kQpTYTSiWUi8qRgs9Dtkx&#10;Sc3OhuzaxH/vHARvM8z78cy6WtygzjSF3rOBdJWAIm687bk18PG+u7kHFSKyxcEzGfihAFV5ebHG&#10;wvqZ3+hcx1ZJCIcCDXQxjoXWoenIYVj5kVhun35yGGWdWm0nnCXcDTpLklw77FkaOhzpsaPmq/52&#10;0ptv986nm2N+uptfXtN9dno+ZMZcXy2bB1CRlvgv/nM/WcG/FXx5Rib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Gsoy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28" o:spid="_x0000_s1089" type="#_x0000_t202" style="position:absolute;left:1015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VHbsIA&#10;AADcAAAADwAAAGRycy9kb3ducmV2LnhtbERP22oCMRB9L/QfwhT6UjSrxSKrUdqCUgULXj5g3IzZ&#10;pZvJkqS6+/dGEHybw7nOdN7aWpzJh8qxgkE/A0FcOF2xUXDYL3pjECEia6wdk4KOAsxnz09TzLW7&#10;8JbOu2hECuGQo4IyxiaXMhQlWQx91xAn7uS8xZigN1J7vKRwW8thln1IixWnhhIb+i6p+Nv9WwVv&#10;W99turBZL43+2iP+ro5mOVLq9aX9nICI1MaH+O7+0Wn++wBuz6QL5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hUduwgAAANwAAAAPAAAAAAAAAAAAAAAAAJgCAABkcnMvZG93&#10;bnJldi54bWxQSwUGAAAAAAQABAD1AAAAhwMAAAAA&#10;" strokeweight="1.5pt">
                      <v:textbox style="layout-flow:vertical;mso-layout-flow-alt:bottom-to-top">
                        <w:txbxContent>
                          <w:p w:rsidR="00C3542E" w:rsidRDefault="00C3542E" w:rsidP="00EA1591"/>
                        </w:txbxContent>
                      </v:textbox>
                    </v:shape>
                    <v:shape id="tbxJob7" o:spid="_x0000_s1090" type="#_x0000_t202" style="position:absolute;left:749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Tx3sUA&#10;AADcAAAADwAAAGRycy9kb3ducmV2LnhtbESPQWvCQBCF70L/wzKF3nSTFGKJriItxV6qaBU8Dtkx&#10;iWZnQ3Zr4r93BcHbDO/N+95M572pxYVaV1lWEI8iEMS51RUXCnZ/38MPEM4ja6wtk4IrOZjPXgZT&#10;zLTteEOXrS9ECGGXoYLS+yaT0uUlGXQj2xAH7Whbgz6sbSF1i10IN7VMoiiVBisOhBIb+iwpP2//&#10;TeCmX0tj48UhPY271TpeJqfffaLU22u/mIDw1Pun+XH9o0P99wTuz4QJ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PHe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1" type="#_x0000_t202" style="position:absolute;left:749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hURcYA&#10;AADcAAAADwAAAGRycy9kb3ducmV2LnhtbESPT2vCQBDF70K/wzKF3nSTCKlE1yAVsZe2aCt4HLJj&#10;/jQ7G7Jbk377bkHwNsN7835vVvloWnGl3tWWFcSzCARxYXXNpYKvz910AcJ5ZI2tZVLwSw7y9cNk&#10;hZm2Ax/oevSlCCHsMlRQed9lUrqiIoNuZjvioF1sb9CHtS+l7nEI4aaVSRSl0mDNgVBhRy8VFd/H&#10;HxO46XZvbLw5p83z8P4R75Pm7ZQo9fQ4bpYgPI3+br5dv+pQfz6H/2fCBH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hURcYAAADcAAAADwAAAAAAAAAAAAAAAACYAgAAZHJz&#10;L2Rvd25yZXYueG1sUEsFBgAAAAAEAAQA9QAAAIsDAAAAAA=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31" o:spid="_x0000_s1092" type="#_x0000_t202" style="position:absolute;left:749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Lk9sMA&#10;AADcAAAADwAAAGRycy9kb3ducmV2LnhtbERP22oCMRB9L/QfwhR8KZqtbUVWo7RCpQoKXj5g3IzZ&#10;pZvJkkTd/ftGKPRtDuc603lra3ElHyrHCl4GGQjiwumKjYLj4as/BhEissbaMSnoKMB89vgwxVy7&#10;G+/ouo9GpBAOOSooY2xyKUNRksUwcA1x4s7OW4wJeiO1x1sKt7UcZtlIWqw4NZTY0KKk4md/sQqe&#10;d77bdGGzXhr9eUDcrk5m+a5U76n9mICI1MZ/8Z/7W6f5r29wfyZdIG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Lk9sMAAADcAAAADwAAAAAAAAAAAAAAAACYAgAAZHJzL2Rv&#10;d25yZXYueG1sUEsFBgAAAAAEAAQA9QAAAIgDAAAAAA==&#10;" strokeweight="1.5pt">
                      <v:textbox style="layout-flow:vertical;mso-layout-flow-alt:bottom-to-top">
                        <w:txbxContent>
                          <w:p w:rsidR="00C3542E" w:rsidRDefault="00C3542E" w:rsidP="00EA1591"/>
                        </w:txbxContent>
                      </v:textbox>
                    </v:shape>
                    <v:shape id="tbxDat7" o:spid="_x0000_s1093" type="#_x0000_t202" style="position:absolute;left:749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3g778A&#10;AADcAAAADwAAAGRycy9kb3ducmV2LnhtbERPS4vCMBC+C/6HMII3TVUUqaYigqCwh9VdPA/N9EGb&#10;SW1i7f77jSB4m4/vOdtdb2rRUetKywpm0wgEcWp1ybmC35/jZA3CeWSNtWVS8EcOdslwsMVY2ydf&#10;qLv6XIQQdjEqKLxvYildWpBBN7UNceAy2xr0Aba51C0+Q7ip5TyKVtJgyaGhwIYOBaXV9WEUfHXn&#10;O3M2nxle11F122fWfndKjUf9fgPCU+8/4rf7pMP8xRJez4QLZ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XeDvvwAAANwAAAAPAAAAAAAAAAAAAAAAAJgCAABkcnMvZG93bnJl&#10;di54bWxQSwUGAAAAAAQABAD1AAAAhAMAAAAA&#10;" strokeweight="1.5pt">
                      <v:textbox style="layout-flow:vertical;mso-layout-flow-alt:bottom-to-top" inset="0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Dat8" o:spid="_x0000_s1094" type="#_x0000_t202" style="position:absolute;left:1015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9+mLwA&#10;AADcAAAADwAAAGRycy9kb3ducmV2LnhtbERPyQrCMBC9C/5DGMGbpiqIVKOIICh4cMPz0EwXbCa1&#10;ibX+vREEb/N46yxWrSlFQ7UrLCsYDSMQxInVBWcKrpftYAbCeWSNpWVS8CYHq2W3s8BY2xefqDn7&#10;TIQQdjEqyL2vYildkpNBN7QVceBSWxv0AdaZ1DW+Qrgp5TiKptJgwaEhx4o2OSX389MoODT7B3M6&#10;HhmeldH9tk6tPTZK9Xvteg7CU+v/4p97p8P8yRS+z4QL5PI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Qj36YvAAAANwAAAAPAAAAAAAAAAAAAAAAAJgCAABkcnMvZG93bnJldi54&#10;bWxQSwUGAAAAAAQABAD1AAAAgQMAAAAA&#10;" strokeweight="1.5pt">
                      <v:textbox style="layout-flow:vertical;mso-layout-flow-alt:bottom-to-top" inset="0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534" o:spid="_x0000_s1095" style="position:absolute;left:532;top:5043;width:781;height:831" coordorigin="1629,6612" coordsize="804,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  <v:shape id="tbxFam7" o:spid="_x0000_s1096" type="#_x0000_t202" style="position:absolute;left:1629;top:6612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zGNMUA&#10;AADcAAAADwAAAGRycy9kb3ducmV2LnhtbESPTUvDQBCG74L/YRnBm90kQpTYTSiWUi8qRgs9Dtkx&#10;Sc3OhuzaxH/vHARvM8z78cy6WtygzjSF3rOBdJWAIm687bk18PG+u7kHFSKyxcEzGfihAFV5ebHG&#10;wvqZ3+hcx1ZJCIcCDXQxjoXWoenIYVj5kVhun35yGGWdWm0nnCXcDTpLklw77FkaOhzpsaPmq/52&#10;0ptv986nm2N+uptfXtN9dno+ZMZcXy2bB1CRlvgv/nM/WcG/FVp5Rib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bMY0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C3542E" w:rsidRPr="00EA1591" w:rsidRDefault="00C3542E" w:rsidP="00EA1591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  <w:p w:rsidR="00C3542E" w:rsidRPr="00EA1591" w:rsidRDefault="00C3542E" w:rsidP="00EA1591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7" type="#_x0000_t202" style="position:absolute;left:1895;top:6612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Bjr8YA&#10;AADcAAAADwAAAGRycy9kb3ducmV2LnhtbESPT2vCQBDF7wW/wzJCb7pJCqmmriItRS9a6h/wOGSn&#10;SWx2NmRXE7+9WxB6m+G9eb83s0VvanGl1lWWFcTjCARxbnXFhYLD/nM0AeE8ssbaMim4kYPFfPA0&#10;w0zbjr/puvOFCCHsMlRQet9kUrq8JINubBvioP3Y1qAPa1tI3WIXwk0tkyhKpcGKA6HEht5Lyn93&#10;FxO46cfK2Hh5Ss+v3fYrXiXnzTFR6nnYL99AeOr9v/lxvdah/ssU/p4JE8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Bjr8YAAADcAAAADwAAAAAAAAAAAAAAAACYAgAAZHJz&#10;L2Rvd25yZXYueG1sUEsFBgAAAAAEAAQA9QAAAIsDAAAAAA=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8" type="#_x0000_t202" style="position:absolute;left:2161;top:6612;width:272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y5T8UA&#10;AADcAAAADwAAAGRycy9kb3ducmV2LnhtbESPTUvDQBCG74L/YRnBm90kSJTYTSiWUi8qRgs9Dtkx&#10;Sc3OhuzaxH/vHARvM8z78cy6WtygzjSF3rOBdJWAIm687bk18PG+u7kHFSKyxcEzGfihAFV5ebHG&#10;wvqZ3+hcx1ZJCIcCDXQxjoXWoenIYVj5kVhun35yGGWdWm0nnCXcDTpLklw77FkaOhzpsaPmq/52&#10;0ptv986nm2N+uptfXtN9dno+ZMZcXy2bB1CRlvgv/nM/WcG/FXx5Rib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HLlPxQAAANwAAAAPAAAAAAAAAAAAAAAAAJgCAABkcnMv&#10;ZG93bnJldi54bWxQSwUGAAAAAAQABAD1AAAAig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604F47">
                            <w:pPr>
                              <w:pStyle w:val="aff7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  <v:group id="Group 1597" o:spid="_x0000_s1099" style="position:absolute;left:533;top:8078;width:777;height:3606" coordorigin="533,8078" coordsize="777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<v:shape id="tbxJob8" o:spid="_x0000_s1100" type="#_x0000_t202" style="position:absolute;left:1051;top:10574;width:258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KCo8UA&#10;AADcAAAADwAAAGRycy9kb3ducmV2LnhtbESPQWvCQBCF70L/wzKF3nSTUGKJriItxV6qaBU8Dtkx&#10;iWZnQ3Zr4r93BcHbDO/N+95M572pxYVaV1lWEI8iEMS51RUXCnZ/38MPEM4ja6wtk4IrOZjPXgZT&#10;zLTteEOXrS9ECGGXoYLS+yaT0uUlGXQj2xAH7Whbgz6sbSF1i10IN7VMoiiVBisOhBIb+iwpP2//&#10;TeCmX0tj48UhPY271TpeJqfffaLU22u/mIDw1Pun+XH9o0P99wTuz4QJ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goKjxQAAANwAAAAPAAAAAAAAAAAAAAAAAJgCAABkcnMv&#10;ZG93bnJldi54bWxQSwUGAAAAAAQABAD1AAAAigMAAAAA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604F47">
                        <w:pPr>
                          <w:pStyle w:val="aff7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Fam8" o:spid="_x0000_s1101" type="#_x0000_t202" style="position:absolute;left:1051;top:9464;width:258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4nOMYA&#10;AADcAAAADwAAAGRycy9kb3ducmV2LnhtbESPQWvCQBCF70L/wzIFb3WTWNISXUUU0Usrpi30OGTH&#10;JJqdDdnVpP++Wyh4m+G9ed+b+XIwjbhR52rLCuJJBIK4sLrmUsHnx/bpFYTzyBoby6TghxwsFw+j&#10;OWba9nykW+5LEULYZaig8r7NpHRFRQbdxLbEQTvZzqAPa1dK3WEfwk0jkyhKpcGaA6HCltYVFZf8&#10;agI33eyMjVff6fmlfz/Eu+T89pUoNX4cVjMQngZ/N/9f73Wo/zyFv2fCBH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4nOMYAAADcAAAADwAAAAAAAAAAAAAAAACYAgAAZHJz&#10;L2Rvd25yZXYueG1sUEsFBgAAAAAEAAQA9QAAAIsDAAAAAA==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604F47">
                        <w:pPr>
                          <w:pStyle w:val="aff7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Job7" o:spid="_x0000_s1102" type="#_x0000_t202" style="position:absolute;left:792;top:10574;width:259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e/TMYA&#10;AADcAAAADwAAAGRycy9kb3ducmV2LnhtbESPT2vCQBDF70K/wzKF3nSTIKlE1yAVsZe2aCt4HLJj&#10;/jQ7G7Jbk377bkHwNsN7835vVvloWnGl3tWWFcSzCARxYXXNpYKvz910AcJ5ZI2tZVLwSw7y9cNk&#10;hZm2Ax/oevSlCCHsMlRQed9lUrqiIoNuZjvioF1sb9CHtS+l7nEI4aaVSRSl0mDNgVBhRy8VFd/H&#10;HxO46XZvbLw5p83z8P4R75Pm7ZQo9fQ4bpYgPI3+br5dv+pQfz6H/2fCBH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e/TMYAAADcAAAADwAAAAAAAAAAAAAAAACYAgAAZHJz&#10;L2Rvd25yZXYueG1sUEsFBgAAAAAEAAQA9QAAAIsDAAAAAA==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604F47">
                        <w:pPr>
                          <w:pStyle w:val="aff7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1542" o:spid="_x0000_s1103" type="#_x0000_t202" style="position:absolute;left:533;top:8078;width:258;height:36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sa18YA&#10;AADcAAAADwAAAGRycy9kb3ducmV2LnhtbESPQWvCQBCF70L/wzIFb3WTYNMSXUUU0Usrpi30OGTH&#10;JJqdDdnVpP++Wyh4m+G9ed+b+XIwjbhR52rLCuJJBIK4sLrmUsHnx/bpFYTzyBoby6TghxwsFw+j&#10;OWba9nykW+5LEULYZaig8r7NpHRFRQbdxLbEQTvZzqAPa1dK3WEfwk0jkyhKpcGaA6HCltYVFZf8&#10;agI33eyMjVff6fmlfz/Eu+T89pUoNX4cVjMQngZ/N/9f73WoP32Gv2fCBH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sa18YAAADcAAAADwAAAAAAAAAAAAAAAACYAgAAZHJz&#10;L2Rvd25yZXYueG1sUEsFBgAAAAAEAAQA9QAAAIsDAAAAAA==&#10;" strokeweight="1.5pt">
                  <v:textbox style="layout-flow:vertical;mso-layout-flow-alt:bottom-to-top" inset=".5mm,0,0,0">
                    <w:txbxContent>
                      <w:p w:rsidR="00C3542E" w:rsidRPr="00EA1591" w:rsidRDefault="00C3542E" w:rsidP="005E2239">
                        <w:pPr>
                          <w:pStyle w:val="aff7"/>
                          <w:ind w:left="4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A1591">
                          <w:rPr>
                            <w:sz w:val="20"/>
                            <w:szCs w:val="20"/>
                          </w:rPr>
                          <w:t>Согласовано</w:t>
                        </w:r>
                      </w:p>
                    </w:txbxContent>
                  </v:textbox>
                </v:shape>
                <v:shape id="tbxFam7" o:spid="_x0000_s1104" type="#_x0000_t202" style="position:absolute;left:792;top:9464;width:259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mEoMUA&#10;AADcAAAADwAAAGRycy9kb3ducmV2LnhtbESPQWvCQBCF70L/wzKF3nSTUGKJriItxV6qaBU8Dtkx&#10;iWZnQ3Zr4r93BcHbDO/N+95M572pxYVaV1lWEI8iEMS51RUXCnZ/38MPEM4ja6wtk4IrOZjPXgZT&#10;zLTteEOXrS9ECGGXoYLS+yaT0uUlGXQj2xAH7Whbgz6sbSF1i10IN7VMoiiVBisOhBIb+iwpP2//&#10;TeCmX0tj48UhPY271TpeJqfffaLU22u/mIDw1Pun+XH9o0P99xTuz4QJ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YSgxQAAANwAAAAPAAAAAAAAAAAAAAAAAJgCAABkcnMv&#10;ZG93bnJldi54bWxQSwUGAAAAAAQABAD1AAAAigMAAAAA&#10;" strokeweight="1.5pt">
                  <v:textbox style="layout-flow:vertical;mso-layout-flow-alt:bottom-to-top" inset=".5mm,0,0,0">
                    <w:txbxContent>
                      <w:p w:rsidR="00C3542E" w:rsidRDefault="00C3542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shape id="tbxDat7" o:spid="_x0000_s1105" type="#_x0000_t202" style="position:absolute;left:792;top:8078;width:259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Wofr8A&#10;AADcAAAADwAAAGRycy9kb3ducmV2LnhtbERPS4vCMBC+C/6HMII3TRVRqaYigqCwh9VdPA/N9EGb&#10;SW1i7f77jSB4m4/vOdtdb2rRUetKywpm0wgEcWp1ybmC35/jZA3CeWSNtWVS8EcOdslwsMVY2ydf&#10;qLv6XIQQdjEqKLxvYildWpBBN7UNceAy2xr0Aba51C0+Q7ip5TyKltJgyaGhwIYOBaXV9WEUfHXn&#10;O3M2nxle11F122fWfndKjUf9fgPCU+8/4rf7pMP8xQpez4QLZ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xah+vwAAANwAAAAPAAAAAAAAAAAAAAAAAJgCAABkcnMvZG93bnJl&#10;di54bWxQSwUGAAAAAAQABAD1AAAAhAMAAAAA&#10;" strokeweight="1.5pt">
                  <v:textbox style="layout-flow:vertical;mso-layout-flow-alt:bottom-to-top" inset="0,0,0,0">
                    <w:txbxContent>
                      <w:p w:rsidR="00C3542E" w:rsidRPr="00D75AAE" w:rsidRDefault="00C3542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shape id="tbxDat8" o:spid="_x0000_s1106" type="#_x0000_t202" style="position:absolute;left:1051;top:8078;width:258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8DMQA&#10;AADcAAAADwAAAGRycy9kb3ducmV2LnhtbESPzWrDQAyE74W8w6JAb83aoRTjZBNMINBADq1behZe&#10;+Yd4tY536zhvHx0KvUnMaObTdj+7Xk00hs6zgXSVgCKuvO24MfD9dXzJQIWIbLH3TAbuFGC/Wzxt&#10;Mbf+xp80lbFREsIhRwNtjEOudahachhWfiAWrfajwyjr2Gg74k3CXa/XSfKmHXYsDS0OdGipupS/&#10;zsB5Ol2Z63XqOOuTy09Re/8xGfO8nIsNqEhz/Df/Xb9bwX8VWnlGJt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aPAzEAAAA3AAAAA8AAAAAAAAAAAAAAAAAmAIAAGRycy9k&#10;b3ducmV2LnhtbFBLBQYAAAAABAAEAPUAAACJAwAAAAA=&#10;" strokeweight="1.5pt">
                  <v:textbox style="layout-flow:vertical;mso-layout-flow-alt:bottom-to-top" inset="0,0,0,0">
                    <w:txbxContent>
                      <w:p w:rsidR="00C3542E" w:rsidRPr="00604F47" w:rsidRDefault="00C3542E" w:rsidP="00604F47">
                        <w:pPr>
                          <w:pStyle w:val="aff7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  <w:p w:rsidR="00C3542E" w:rsidRPr="00D75AAE" w:rsidRDefault="00C3542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group id="Group 1554" o:spid="_x0000_s1107" style="position:absolute;left:787;top:8636;width:523;height:831" coordorigin="4681,12486" coordsize="523,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tbxFam7" o:spid="_x0000_s1108" type="#_x0000_t202" style="position:absolute;left:4681;top:12486;width:259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UvksUA&#10;AADcAAAADwAAAGRycy9kb3ducmV2LnhtbESPTUvDQBCG74L/YRnBm90kYJTYTSiWUi8qRgs9Dtkx&#10;Sc3OhuzaxH/vHARvM8z78cy6WtygzjSF3rOBdJWAIm687bk18PG+u7kHFSKyxcEzGfihAFV5ebHG&#10;wvqZ3+hcx1ZJCIcCDXQxjoXWoenIYVj5kVhun35yGGWdWm0nnCXcDTpLklw77FkaOhzpsaPmq/52&#10;0ptv986nm2N+uptfXtN9dno+ZMZcXy2bB1CRlvgv/nM/WcG/FXx5Rib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xS+SxQAAANwAAAAPAAAAAAAAAAAAAAAAAJgCAABkcnMv&#10;ZG93bnJldi54bWxQSwUGAAAAAAQABAD1AAAAigMAAAAA&#10;" strokeweight="1.5pt">
                    <v:textbox style="layout-flow:vertical;mso-layout-flow-alt:bottom-to-top" inset=".5mm,0,0,0">
                      <w:txbxContent>
                        <w:p w:rsidR="00C3542E" w:rsidRPr="00604F47" w:rsidRDefault="00C3542E" w:rsidP="00604F47">
                          <w:pPr>
                            <w:pStyle w:val="aff7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bxFam7" o:spid="_x0000_s1109" type="#_x0000_t202" style="position:absolute;left:4940;top:12486;width:264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mKCcYA&#10;AADcAAAADwAAAGRycy9kb3ducmV2LnhtbESPT2vCQBDF7wW/wzKCt7pJwFRS1yCK6MUWtYUeh+w0&#10;f5qdDdnVpN++Wyj0NsN7835vVvloWnGn3tWWFcTzCARxYXXNpYK36/5xCcJ5ZI2tZVLwTQ7y9eRh&#10;hZm2A5/pfvGlCCHsMlRQed9lUrqiIoNubjvioH3a3qAPa19K3eMQwk0rkyhKpcGaA6HCjrYVFV+X&#10;mwncdHcwNt58pM3T8PIaH5Lm9J4oNZuOm2cQnkb/b/67PupQfxHD7zNhAr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mKCcYAAADcAAAADwAAAAAAAAAAAAAAAACYAgAAZHJz&#10;L2Rvd25yZXYueG1sUEsFBgAAAAAEAAQA9QAAAIsDAAAAAA==&#10;" strokeweight="1.5pt">
                    <v:textbox style="layout-flow:vertical;mso-layout-flow-alt:bottom-to-top" inset=".5mm,0,0,0">
                      <w:txbxContent>
                        <w:p w:rsidR="00C3542E" w:rsidRPr="00604F47" w:rsidRDefault="00C3542E" w:rsidP="00604F47">
                          <w:pPr>
                            <w:pStyle w:val="aff7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Default="00C3542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8512" behindDoc="0" locked="0" layoutInCell="1" allowOverlap="1" wp14:anchorId="05C19F72" wp14:editId="700E9AA6">
              <wp:simplePos x="0" y="0"/>
              <wp:positionH relativeFrom="page">
                <wp:posOffset>387773</wp:posOffset>
              </wp:positionH>
              <wp:positionV relativeFrom="page">
                <wp:posOffset>276014</wp:posOffset>
              </wp:positionV>
              <wp:extent cx="6901815" cy="10176934"/>
              <wp:effectExtent l="0" t="0" r="13335" b="15240"/>
              <wp:wrapNone/>
              <wp:docPr id="48" name="Group 18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01815" cy="10176934"/>
                        <a:chOff x="532" y="341"/>
                        <a:chExt cx="11014" cy="16152"/>
                      </a:xfrm>
                    </wpg:grpSpPr>
                    <wpg:grpSp>
                      <wpg:cNvPr id="49" name="Group 1808"/>
                      <wpg:cNvGrpSpPr>
                        <a:grpSpLocks/>
                      </wpg:cNvGrpSpPr>
                      <wpg:grpSpPr bwMode="auto">
                        <a:xfrm>
                          <a:off x="532" y="341"/>
                          <a:ext cx="11014" cy="16152"/>
                          <a:chOff x="532" y="341"/>
                          <a:chExt cx="11014" cy="16152"/>
                        </a:xfrm>
                      </wpg:grpSpPr>
                      <wpg:grpSp>
                        <wpg:cNvPr id="50" name="Group 1809"/>
                        <wpg:cNvGrpSpPr>
                          <a:grpSpLocks/>
                        </wpg:cNvGrpSpPr>
                        <wpg:grpSpPr bwMode="auto">
                          <a:xfrm>
                            <a:off x="636" y="341"/>
                            <a:ext cx="10910" cy="16152"/>
                            <a:chOff x="397" y="371"/>
                            <a:chExt cx="11237" cy="16156"/>
                          </a:xfrm>
                        </wpg:grpSpPr>
                        <wpg:grpSp>
                          <wpg:cNvPr id="51" name="Group 1810"/>
                          <wpg:cNvGrpSpPr>
                            <a:grpSpLocks/>
                          </wpg:cNvGrpSpPr>
                          <wpg:grpSpPr bwMode="auto">
                            <a:xfrm>
                              <a:off x="397" y="371"/>
                              <a:ext cx="11237" cy="16156"/>
                              <a:chOff x="397" y="371"/>
                              <a:chExt cx="11237" cy="16156"/>
                            </a:xfrm>
                          </wpg:grpSpPr>
                          <wps:wsp>
                            <wps:cNvPr id="52" name="Rectangle 18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97" y="371"/>
                                <a:ext cx="10537" cy="1615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53" name="Group 1812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s:wsp>
                              <wps:cNvPr id="54" name="Text Box 18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7" y="13167"/>
                                  <a:ext cx="280" cy="19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C3542E" w:rsidRPr="00EA1591" w:rsidRDefault="00C3542E" w:rsidP="000C5CD4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Подп. и дата</w:t>
                                    </w:r>
                                  </w:p>
                                  <w:p w:rsidR="00C3542E" w:rsidRDefault="00C3542E" w:rsidP="009E32DF">
                                    <w:pPr>
                                      <w:pStyle w:val="81"/>
                                    </w:pPr>
                                  </w:p>
                                  <w:p w:rsidR="00C3542E" w:rsidRPr="00D75AAE" w:rsidRDefault="00C3542E" w:rsidP="009E32DF">
                                    <w:pPr>
                                      <w:pStyle w:val="81"/>
                                    </w:pPr>
                                    <w:proofErr w:type="gramStart"/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>
                                      <w:t>.</w:t>
                                    </w:r>
                                    <w:proofErr w:type="gramEnd"/>
                                  </w:p>
                                  <w:p w:rsidR="00C3542E" w:rsidRPr="00D75AAE" w:rsidRDefault="00C3542E" w:rsidP="009E32DF">
                                    <w:pPr>
                                      <w:pStyle w:val="81"/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.</w:t>
                                    </w:r>
                                  </w:p>
                                  <w:p w:rsidR="00C3542E" w:rsidRPr="00EA1591" w:rsidRDefault="00C3542E" w:rsidP="00B0672E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и дата</w:t>
                                    </w:r>
                                  </w:p>
                                  <w:p w:rsidR="00C3542E" w:rsidRPr="00D75AAE" w:rsidRDefault="00C3542E" w:rsidP="009E32DF">
                                    <w:pPr>
                                      <w:pStyle w:val="81"/>
                                    </w:pPr>
                                  </w:p>
                                </w:txbxContent>
                              </wps:txbx>
                              <wps:bodyPr rot="0" vert="vert270" wrap="square" lIns="0" tIns="0" rIns="0" bIns="0" anchor="t" anchorCtr="0" upright="1">
                                <a:noAutofit/>
                              </wps:bodyPr>
                            </wps:wsp>
                            <wpg:grpSp>
                              <wpg:cNvPr id="55" name="Group 181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397" y="11708"/>
                                  <a:chExt cx="700" cy="4819"/>
                                </a:xfrm>
                              </wpg:grpSpPr>
                              <wps:wsp>
                                <wps:cNvPr id="56" name="Line 1815"/>
                                <wps:cNvCnPr/>
                                <wps:spPr bwMode="auto">
                                  <a:xfrm flipH="1">
                                    <a:off x="397" y="13163"/>
                                    <a:ext cx="70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57" name="Group 1816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700" cy="4819"/>
                                    <a:chOff x="397" y="11708"/>
                                    <a:chExt cx="700" cy="4819"/>
                                  </a:xfrm>
                                </wpg:grpSpPr>
                                <wpg:grpSp>
                                  <wpg:cNvPr id="58" name="Group 1817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700" cy="4819"/>
                                      <a:chOff x="406" y="11708"/>
                                      <a:chExt cx="700" cy="4819"/>
                                    </a:xfrm>
                                  </wpg:grpSpPr>
                                  <wps:wsp>
                                    <wps:cNvPr id="59" name="Line 1818"/>
                                    <wps:cNvCnPr/>
                                    <wps:spPr bwMode="auto">
                                      <a:xfrm flipV="1">
                                        <a:off x="406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60" name="Group 181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406" y="15099"/>
                                        <a:ext cx="700" cy="1428"/>
                                        <a:chOff x="406" y="15099"/>
                                        <a:chExt cx="700" cy="1428"/>
                                      </a:xfrm>
                                    </wpg:grpSpPr>
                                    <wps:wsp>
                                      <wps:cNvPr id="61" name="Line 1820"/>
                                      <wps:cNvCnPr/>
                                      <wps:spPr bwMode="auto">
                                        <a:xfrm>
                                          <a:off x="417" y="16526"/>
                                          <a:ext cx="680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g:grpSp>
                                      <wpg:cNvPr id="62" name="Group 182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406" y="15099"/>
                                          <a:ext cx="700" cy="1428"/>
                                          <a:chOff x="406" y="15099"/>
                                          <a:chExt cx="700" cy="1428"/>
                                        </a:xfrm>
                                      </wpg:grpSpPr>
                                      <wps:wsp>
                                        <wps:cNvPr id="63" name="Line 1822"/>
                                        <wps:cNvCnPr/>
                                        <wps:spPr bwMode="auto">
                                          <a:xfrm>
                                            <a:off x="406" y="15101"/>
                                            <a:ext cx="700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noFill/>
                                              </a14:hiddenFill>
                                            </a:ext>
                                          </a:extLst>
                                        </wps:spPr>
                                        <wps:bodyPr/>
                                      </wps:wsp>
                                      <wps:wsp>
                                        <wps:cNvPr id="64" name="Text Box 1823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6" y="15099"/>
                                            <a:ext cx="280" cy="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19050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  <a:ext uri="{AF507438-7753-43E0-B8FC-AC1667EBCBE1}">
                                              <a14:hiddenEffects xmlns:a14="http://schemas.microsoft.com/office/drawing/2010/main">
                                                <a:effectLst/>
                                              </a14:hiddenEffects>
                                            </a:ext>
                                          </a:extLst>
                                        </wps:spPr>
                                        <wps:txbx>
                                          <w:txbxContent>
                                            <w:p w:rsidR="00C3542E" w:rsidRPr="00EA1591" w:rsidRDefault="00C3542E" w:rsidP="000C5CD4">
                                              <w:pPr>
                                                <w:pStyle w:val="aff7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proofErr w:type="gramStart"/>
                                              <w:r w:rsidRPr="00EA1591"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Инв. № подл.</w:t>
                                              </w:r>
                                              <w:proofErr w:type="gramEnd"/>
                                            </w:p>
                                            <w:p w:rsidR="00C3542E" w:rsidRPr="006C6928" w:rsidRDefault="00C3542E">
                                              <w:pPr>
                                                <w:pStyle w:val="81"/>
                                                <w:jc w:val="center"/>
                                                <w:rPr>
                                                  <w:sz w:val="24"/>
                                                  <w:lang w:val="en-US"/>
                                                </w:rPr>
                                              </w:pPr>
                                            </w:p>
                                            <w:p w:rsidR="00C3542E" w:rsidRPr="00EA1591" w:rsidRDefault="00C3542E" w:rsidP="00B0672E">
                                              <w:pPr>
                                                <w:pStyle w:val="aff7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</w:p>
                                          </w:txbxContent>
                                        </wps:txbx>
                                        <wps:bodyPr rot="0" vert="vert270" wrap="square" lIns="0" tIns="0" rIns="0" bIns="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65" name="Group 182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692" cy="4819"/>
                                      <a:chOff x="397" y="11708"/>
                                      <a:chExt cx="692" cy="4819"/>
                                    </a:xfrm>
                                  </wpg:grpSpPr>
                                  <wps:wsp>
                                    <wps:cNvPr id="66" name="Line 1825"/>
                                    <wps:cNvCnPr/>
                                    <wps:spPr bwMode="auto">
                                      <a:xfrm flipV="1">
                                        <a:off x="693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67" name="Group 182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97" y="11708"/>
                                        <a:ext cx="692" cy="1459"/>
                                        <a:chOff x="397" y="11708"/>
                                        <a:chExt cx="692" cy="1459"/>
                                      </a:xfrm>
                                    </wpg:grpSpPr>
                                    <wps:wsp>
                                      <wps:cNvPr id="68" name="Line 1827"/>
                                      <wps:cNvCnPr/>
                                      <wps:spPr bwMode="auto">
                                        <a:xfrm>
                                          <a:off x="397" y="11708"/>
                                          <a:ext cx="692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69" name="Text Box 1828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7" y="11711"/>
                                          <a:ext cx="280" cy="14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/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19050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  <a:ext uri="{AF507438-7753-43E0-B8FC-AC1667EBCBE1}">
                                            <a14:hiddenEffects xmlns:a14="http://schemas.microsoft.com/office/drawing/2010/main">
                                              <a:effectLst/>
                                            </a14:hiddenEffects>
                                          </a:ext>
                                        </a:extLst>
                                      </wps:spPr>
                                      <wps:txbx>
                                        <w:txbxContent>
                                          <w:p w:rsidR="00C3542E" w:rsidRPr="00EA1591" w:rsidRDefault="00C3542E" w:rsidP="0024137F">
                                            <w:pPr>
                                              <w:pStyle w:val="aff7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proofErr w:type="spellStart"/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Взам</w:t>
                                            </w:r>
                                            <w:proofErr w:type="spellEnd"/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. инв. №</w:t>
                                            </w:r>
                                          </w:p>
                                          <w:p w:rsidR="00C3542E" w:rsidRPr="0024137F" w:rsidRDefault="00C3542E" w:rsidP="0024137F">
                                            <w:pPr>
                                              <w:rPr>
                                                <w:szCs w:val="20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vert="vert270" wrap="square" lIns="0" tIns="0" rIns="0" bIns="0" anchor="t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grpSp>
                        </wpg:grpSp>
                        <wps:wsp>
                          <wps:cNvPr id="70" name="Text Box 18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86" y="371"/>
                              <a:ext cx="448" cy="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3542E" w:rsidRPr="008B45A6" w:rsidRDefault="00C3542E" w:rsidP="00D5609B">
                                <w:pPr>
                                  <w:pStyle w:val="aff9"/>
                                </w:pPr>
                                <w:r w:rsidRPr="008B45A6">
                                  <w:fldChar w:fldCharType="begin"/>
                                </w:r>
                                <w:r w:rsidRPr="008B45A6">
                                  <w:instrText xml:space="preserve"> PAGE </w:instrText>
                                </w:r>
                                <w:r w:rsidRPr="008B45A6">
                                  <w:fldChar w:fldCharType="separate"/>
                                </w:r>
                                <w:r w:rsidR="00A85FEA">
                                  <w:rPr>
                                    <w:noProof/>
                                  </w:rPr>
                                  <w:t>4</w:t>
                                </w:r>
                                <w:r w:rsidRPr="008B45A6">
                                  <w:fldChar w:fldCharType="end"/>
                                </w:r>
                              </w:p>
                              <w:p w:rsidR="00C3542E" w:rsidRPr="008B45A6" w:rsidRDefault="00C3542E" w:rsidP="009E32DF">
                                <w:pPr>
                                  <w:pStyle w:val="81"/>
                                  <w:rPr>
                                    <w:i/>
                                  </w:rPr>
                                </w:pPr>
                                <w:r w:rsidRPr="008B45A6">
                                  <w:rPr>
                                    <w:i/>
                                  </w:rPr>
                                  <w:fldChar w:fldCharType="begin"/>
                                </w:r>
                                <w:r w:rsidRPr="008B45A6">
                                  <w:rPr>
                                    <w:i/>
                                  </w:rPr>
                                  <w:fldChar w:fldCharType="begin"/>
                                </w:r>
                                <w:r w:rsidRPr="008B45A6">
                                  <w:rPr>
                                    <w:i/>
                                  </w:rPr>
                                  <w:instrText xml:space="preserve"> P</w:instrText>
                                </w:r>
                              </w:p>
                              <w:p w:rsidR="00C3542E" w:rsidRPr="008B45A6" w:rsidRDefault="00C3542E" w:rsidP="009E32DF">
                                <w:pPr>
                                  <w:pStyle w:val="81"/>
                                  <w:rPr>
                                    <w:i/>
                                  </w:rPr>
                                </w:pPr>
                                <w:r w:rsidRPr="008B45A6">
                                  <w:rPr>
                                    <w:i/>
                                  </w:rPr>
                                  <w:instrText>G</w:instrText>
                                </w:r>
                              </w:p>
                              <w:p w:rsidR="00C3542E" w:rsidRPr="00B2132E" w:rsidRDefault="00C3542E" w:rsidP="00B0672E">
                                <w:pPr>
                                  <w:pStyle w:val="aff9"/>
                                </w:pPr>
                                <w:r w:rsidRPr="008B45A6">
                                  <w:instrText xml:space="preserve"> </w:instrText>
                                </w:r>
                                <w:r w:rsidRPr="008B45A6">
                                  <w:fldChar w:fldCharType="separate"/>
                                </w:r>
                                <w:r w:rsidRPr="008B45A6">
                                  <w:rPr>
                                    <w:noProof/>
                                  </w:rPr>
                                  <w:instrText>4</w:instrText>
                                </w:r>
                                <w:r w:rsidRPr="008B45A6">
                                  <w:fldChar w:fldCharType="end"/>
                                </w:r>
                                <w:r w:rsidRPr="008B45A6">
                                  <w:instrText xml:space="preserve"> PAGE </w:instrText>
                                </w:r>
                                <w:r w:rsidRPr="008B45A6">
                                  <w:fldChar w:fldCharType="separate"/>
                                </w:r>
                                <w:r w:rsidRPr="008B45A6">
                                  <w:rPr>
                                    <w:noProof/>
                                  </w:rPr>
                                  <w:t>4</w:t>
                                </w:r>
                                <w:r w:rsidRPr="008B45A6"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1830"/>
                        <wpg:cNvGrpSpPr>
                          <a:grpSpLocks/>
                        </wpg:cNvGrpSpPr>
                        <wpg:grpSpPr bwMode="auto">
                          <a:xfrm>
                            <a:off x="532" y="4487"/>
                            <a:ext cx="781" cy="3606"/>
                            <a:chOff x="532" y="4487"/>
                            <a:chExt cx="781" cy="3606"/>
                          </a:xfrm>
                        </wpg:grpSpPr>
                        <wpg:grpSp>
                          <wpg:cNvPr id="72" name="Group 1831"/>
                          <wpg:cNvGrpSpPr>
                            <a:grpSpLocks/>
                          </wpg:cNvGrpSpPr>
                          <wpg:grpSpPr bwMode="auto">
                            <a:xfrm>
                              <a:off x="533" y="4487"/>
                              <a:ext cx="776" cy="3606"/>
                              <a:chOff x="749" y="7988"/>
                              <a:chExt cx="799" cy="3606"/>
                            </a:xfrm>
                          </wpg:grpSpPr>
                          <wps:wsp>
                            <wps:cNvPr id="73" name="tbxJob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4" name="tbxFam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5" name="Text Box 18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6" name="tbxDat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77" name="tbxJob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8" name="tbxFam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9" name="Text Box 18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0" name="tbxJob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1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2" name="Text Box 18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Default="00C3542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" name="tbxDat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4" name="tbxDat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" name="Group 1844"/>
                          <wpg:cNvGrpSpPr>
                            <a:grpSpLocks/>
                          </wpg:cNvGrpSpPr>
                          <wpg:grpSpPr bwMode="auto">
                            <a:xfrm>
                              <a:off x="532" y="5043"/>
                              <a:ext cx="781" cy="831"/>
                              <a:chOff x="1629" y="6612"/>
                              <a:chExt cx="804" cy="831"/>
                            </a:xfrm>
                          </wpg:grpSpPr>
                          <wps:wsp>
                            <wps:cNvPr id="86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29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C3542E" w:rsidRPr="00EA1591" w:rsidRDefault="00C3542E" w:rsidP="00B0672E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  <w:p w:rsidR="00C3542E" w:rsidRPr="00EA1591" w:rsidRDefault="00C3542E" w:rsidP="00B0672E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7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95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8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1" y="6612"/>
                                <a:ext cx="272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3542E" w:rsidRPr="00604F47" w:rsidRDefault="00C3542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grpSp>
                    <wpg:grpSp>
                      <wpg:cNvPr id="89" name="Group 1848"/>
                      <wpg:cNvGrpSpPr>
                        <a:grpSpLocks/>
                      </wpg:cNvGrpSpPr>
                      <wpg:grpSpPr bwMode="auto">
                        <a:xfrm>
                          <a:off x="533" y="8078"/>
                          <a:ext cx="777" cy="3606"/>
                          <a:chOff x="533" y="8078"/>
                          <a:chExt cx="777" cy="3606"/>
                        </a:xfrm>
                      </wpg:grpSpPr>
                      <wps:wsp>
                        <wps:cNvPr id="90" name="tbxJob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1057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1" name="tbxFam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946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2" name="tbxJob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1057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3" name="Text Box 1852"/>
                        <wps:cNvSpPr txBox="1">
                          <a:spLocks noChangeArrowheads="1"/>
                        </wps:cNvSpPr>
                        <wps:spPr bwMode="auto">
                          <a:xfrm>
                            <a:off x="533" y="8078"/>
                            <a:ext cx="258" cy="3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EA1591" w:rsidRDefault="00C3542E" w:rsidP="00B0672E">
                              <w:pPr>
                                <w:pStyle w:val="aff7"/>
                                <w:ind w:left="4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Согласовано</w:t>
                              </w: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4" name="tbxFam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946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5" name="tbxDat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8078"/>
                            <a:ext cx="259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bxDat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8078"/>
                            <a:ext cx="258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3542E" w:rsidRPr="00604F47" w:rsidRDefault="00C3542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g:grpSp>
                        <wpg:cNvPr id="97" name="Group 1856"/>
                        <wpg:cNvGrpSpPr>
                          <a:grpSpLocks/>
                        </wpg:cNvGrpSpPr>
                        <wpg:grpSpPr bwMode="auto">
                          <a:xfrm>
                            <a:off x="787" y="8636"/>
                            <a:ext cx="523" cy="831"/>
                            <a:chOff x="4681" y="12486"/>
                            <a:chExt cx="523" cy="831"/>
                          </a:xfrm>
                        </wpg:grpSpPr>
                        <wps:wsp>
                          <wps:cNvPr id="98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81" y="12486"/>
                              <a:ext cx="259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3542E" w:rsidRPr="00604F47" w:rsidRDefault="00C3542E" w:rsidP="00B0672E">
                                <w:pPr>
                                  <w:rPr>
                                    <w:rFonts w:ascii="ISOCPEUR" w:hAnsi="ISOCPEUR"/>
                                    <w:i/>
                                    <w:spacing w:val="-20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  <wps:wsp>
                          <wps:cNvPr id="99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0" y="12486"/>
                              <a:ext cx="264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3542E" w:rsidRPr="00604F47" w:rsidRDefault="00C3542E" w:rsidP="00B0672E">
                                <w:pPr>
                                  <w:rPr>
                                    <w:rFonts w:ascii="ISOCPEUR" w:hAnsi="ISOCPEUR"/>
                                    <w:i/>
                                    <w:spacing w:val="-20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07" o:spid="_x0000_s1110" style="position:absolute;left:0;text-align:left;margin-left:30.55pt;margin-top:21.75pt;width:543.45pt;height:801.35pt;z-index:251648512;mso-position-horizontal-relative:page;mso-position-vertical-relative:page" coordorigin="532,341" coordsize="11014,16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">
              <v:group id="Group 1808" o:spid="_x0000_s1111" style="position:absolute;left:532;top:341;width:11014;height:16152" coordorigin="532,341" coordsize="11014,161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<v:group id="Group 1809" o:spid="_x0000_s1112" style="position:absolute;left:636;top:341;width:10910;height:16152" coordorigin="397,371" coordsize="11237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group id="Group 1810" o:spid="_x0000_s1113" style="position:absolute;left:397;top:371;width:11237;height:16156" coordorigin="397,371" coordsize="11237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  <v:rect id="Rectangle 1811" o:spid="_x0000_s1114" style="position:absolute;left:1097;top:371;width:10537;height:1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l/G8UA&#10;AADbAAAADwAAAGRycy9kb3ducmV2LnhtbESPQWsCMRSE7wX/Q3iCl6JZpYqsRhGhILRQulXQ2yN5&#10;7i5uXrZJquu/bwpCj8PMfMMs151txJV8qB0rGI8yEMTamZpLBfuv1+EcRIjIBhvHpOBOAdar3tMS&#10;c+Nu/EnXIpYiQTjkqKCKsc2lDLoii2HkWuLknZ23GJP0pTQebwluGznJspm0WHNaqLClbUX6UvxY&#10;Bc8vM2sOx++7PxVvx8PHXG/eg1Zq0O82CxCRuvgffrR3RsF0An9f0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uX8bxQAAANsAAAAPAAAAAAAAAAAAAAAAAJgCAABkcnMv&#10;ZG93bnJldi54bWxQSwUGAAAAAAQABAD1AAAAigMAAAAA&#10;" filled="f" strokeweight="1.5pt"/>
                    <v:group id="Group 1812" o:spid="_x0000_s1115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813" o:spid="_x0000_s1116" type="#_x0000_t202" style="position:absolute;left:397;top:1316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HGq8MA&#10;AADbAAAADwAAAGRycy9kb3ducmV2LnhtbESPQWsCMRSE74L/ITyhN81aq+hqFClavPTgKnh9bp67&#10;q5uXJUl1++8boeBxmJlvmMWqNbW4k/OVZQXDQQKCOLe64kLB8bDtT0H4gKyxtkwKfsnDatntLDDV&#10;9sF7umehEBHCPkUFZQhNKqXPSzLoB7Yhjt7FOoMhSldI7fAR4aaW70kykQYrjgslNvRZUn7LfowC&#10;M55eq63HzeyUj6jdf5+zL+mUeuu16zmIQG14hf/bO61g/AHPL/EH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HGq8MAAADbAAAADwAAAAAAAAAAAAAAAACYAgAAZHJzL2Rv&#10;d25yZXYueG1sUEsFBgAAAAAEAAQA9QAAAIgDAAAAAA==&#10;" filled="f" stroked="f" strokeweight="1.5pt">
                        <v:textbox style="layout-flow:vertical;mso-layout-flow-alt:bottom-to-top" inset="0,0,0,0">
                          <w:txbxContent>
                            <w:p w:rsidR="00C3542E" w:rsidRPr="00EA1591" w:rsidRDefault="00C3542E" w:rsidP="000C5CD4">
                              <w:pPr>
                                <w:pStyle w:val="aff7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Подп. и дата</w:t>
                              </w:r>
                            </w:p>
                            <w:p w:rsidR="00C3542E" w:rsidRDefault="00C3542E" w:rsidP="009E32DF">
                              <w:pPr>
                                <w:pStyle w:val="81"/>
                              </w:pPr>
                            </w:p>
                            <w:p w:rsidR="00C3542E" w:rsidRPr="00D75AAE" w:rsidRDefault="00C3542E" w:rsidP="009E32DF">
                              <w:pPr>
                                <w:pStyle w:val="81"/>
                              </w:pPr>
                              <w:proofErr w:type="gramStart"/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о</w:t>
                              </w:r>
                              <w:r>
                                <w:t>.</w:t>
                              </w:r>
                              <w:proofErr w:type="gramEnd"/>
                            </w:p>
                            <w:p w:rsidR="00C3542E" w:rsidRPr="00D75AAE" w:rsidRDefault="00C3542E" w:rsidP="009E32DF">
                              <w:pPr>
                                <w:pStyle w:val="81"/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C3542E" w:rsidRPr="00EA1591" w:rsidRDefault="00C3542E" w:rsidP="00B0672E">
                              <w:pPr>
                                <w:pStyle w:val="aff7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и дата</w:t>
                              </w:r>
                            </w:p>
                            <w:p w:rsidR="00C3542E" w:rsidRPr="00D75AAE" w:rsidRDefault="00C3542E" w:rsidP="009E32DF">
                              <w:pPr>
                                <w:pStyle w:val="81"/>
                              </w:pPr>
                            </w:p>
                          </w:txbxContent>
                        </v:textbox>
                      </v:shape>
                      <v:group id="Group 1814" o:spid="_x0000_s1117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      <v:line id="Line 1815" o:spid="_x0000_s1118" style="position:absolute;flip:x;visibility:visible;mso-wrap-style:square" from="397,13163" to="1097,13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qaW8IAAADbAAAADwAAAGRycy9kb3ducmV2LnhtbESPQYvCMBSE7wv+h/AEb2uqsEWqUUQQ&#10;lN3D6gp7fTSvTbF5KUm09d9vFgSPw8x8w6w2g23FnXxoHCuYTTMQxKXTDdcKLj/79wWIEJE1to5J&#10;wYMCbNajtxUW2vV8ovs51iJBOBSowMTYFVKG0pDFMHUdcfIq5y3GJH0ttcc+wW0r51mWS4sNpwWD&#10;He0MldfzzSqQx8/+2+/nl6quDp37PZqvvB+UmoyH7RJEpCG+ws/2QSv4yOH/S/oBcv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OqaW8IAAADbAAAADwAAAAAAAAAAAAAA&#10;AAChAgAAZHJzL2Rvd25yZXYueG1sUEsFBgAAAAAEAAQA+QAAAJADAAAAAA==&#10;" strokeweight="1.5pt"/>
                        <v:group id="Group 1816" o:spid="_x0000_s1119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        <v:group id="Group 1817" o:spid="_x0000_s1120" style="position:absolute;left:397;top:11708;width:700;height:4819" coordorigin="406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          <v:line id="Line 1818" o:spid="_x0000_s1121" style="position:absolute;flip:y;visibility:visible;mso-wrap-style:square" from="406,11708" to="406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UOKcMAAADbAAAADwAAAGRycy9kb3ducmV2LnhtbESPQWsCMRSE7wX/Q3iCt5pVUOpqFBEE&#10;xR5aFbw+Nm83i5uXJYnu+u+bQqHHYWa+YVab3jbiST7UjhVMxhkI4sLpmisF18v+/QNEiMgaG8ek&#10;4EUBNuvB2wpz7Tr+puc5ViJBOOSowMTY5lKGwpDFMHYtcfJK5y3GJH0ltccuwW0jp1k2lxZrTgsG&#10;W9oZKu7nh1Ugj6fuy++n17IqD627Hc3nvOuVGg377RJEpD7+h//aB61gtoDfL+kH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V1DinDAAAA2wAAAA8AAAAAAAAAAAAA&#10;AAAAoQIAAGRycy9kb3ducmV2LnhtbFBLBQYAAAAABAAEAPkAAACRAwAAAAA=&#10;" strokeweight="1.5pt"/>
                            <v:group id="Group 1819" o:spid="_x0000_s1122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          <v:line id="Line 1820" o:spid="_x0000_s1123" style="position:absolute;visibility:visible;mso-wrap-style:square" from="417,16526" to="1097,16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/CiMMAAADbAAAADwAAAGRycy9kb3ducmV2LnhtbESPQWvCQBSE7wX/w/KE3urGClKiq4hg&#10;ld5MRfD2yD6TmOzbuLvR9N93BcHjMDPfMPNlbxpxI+crywrGowQEcW51xYWCw+/m4wuED8gaG8uk&#10;4I88LBeDtzmm2t55T7csFCJC2KeooAyhTaX0eUkG/ci2xNE7W2cwROkKqR3eI9w08jNJptJgxXGh&#10;xJbWJeV11hkFxy7j06XeuAa77+32fLzWfvKj1PuwX81ABOrDK/xs77SC6RgeX+IPkI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lvwojDAAAA2wAAAA8AAAAAAAAAAAAA&#10;AAAAoQIAAGRycy9kb3ducmV2LnhtbFBLBQYAAAAABAAEAPkAAACRAwAAAAA=&#10;" strokeweight="1.5pt"/>
                              <v:group id="Group 1821" o:spid="_x0000_s1124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              <v:line id="Line 1822" o:spid="_x0000_s1125" style="position:absolute;visibility:visible;mso-wrap-style:square" from="406,15101" to="1106,15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H5ZMMAAADbAAAADwAAAGRycy9kb3ducmV2LnhtbESPQWvCQBSE7wX/w/IEb3VjBSnRVURQ&#10;i7emInh7ZJ9JTPZt3N1o/PduodDjMDPfMItVbxpxJ+crywom4wQEcW51xYWC48/2/ROED8gaG8uk&#10;4EkeVsvB2wJTbR/8TfcsFCJC2KeooAyhTaX0eUkG/di2xNG7WGcwROkKqR0+Itw08iNJZtJgxXGh&#10;xJY2JeV11hkFpy7j87Xeuga73X5/Od1qPz0oNRr26zmIQH34D/+1v7SC2RR+v8QfIJ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bx+WTDAAAA2wAAAA8AAAAAAAAAAAAA&#10;AAAAoQIAAGRycy9kb3ducmV2LnhtbFBLBQYAAAAABAAEAPkAAACRAwAAAAA=&#10;" strokeweight="1.5pt"/>
                                <v:shape id="Text Box 1823" o:spid="_x0000_s1126" type="#_x0000_t202" style="position:absolute;left:406;top:1509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0MFsMA&#10;AADbAAAADwAAAGRycy9kb3ducmV2LnhtbESPQWsCMRSE7wX/Q3hCbzVrraKrUaRo8eLBVfD63Dx3&#10;VzcvS5Lq9t83guBxmJlvmNmiNbW4kfOVZQX9XgKCOLe64kLBYb/+GIPwAVljbZkU/JGHxbzzNsNU&#10;2zvv6JaFQkQI+xQVlCE0qZQ+L8mg79mGOHpn6wyGKF0htcN7hJtafibJSBqsOC6U2NB3Sfk1+zUK&#10;zHB8qdYeV5NjPqB2tz1lP9Ip9d5tl1MQgdrwCj/bG61g9AWPL/EH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0MFsMAAADbAAAADwAAAAAAAAAAAAAAAACYAgAAZHJzL2Rv&#10;d25yZXYueG1sUEsFBgAAAAAEAAQA9QAAAIgDAAAAAA==&#10;" filled="f" stroked="f" strokeweight="1.5pt">
                                  <v:textbox style="layout-flow:vertical;mso-layout-flow-alt:bottom-to-top" inset="0,0,0,0">
                                    <w:txbxContent>
                                      <w:p w:rsidR="00C3542E" w:rsidRPr="00EA1591" w:rsidRDefault="00C3542E" w:rsidP="000C5CD4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proofErr w:type="gramStart"/>
                                        <w:r w:rsidRPr="00EA1591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Инв. № подл.</w:t>
                                        </w:r>
                                        <w:proofErr w:type="gramEnd"/>
                                      </w:p>
                                      <w:p w:rsidR="00C3542E" w:rsidRPr="006C6928" w:rsidRDefault="00C3542E">
                                        <w:pPr>
                                          <w:pStyle w:val="81"/>
                                          <w:jc w:val="center"/>
                                          <w:rPr>
                                            <w:sz w:val="24"/>
                                            <w:lang w:val="en-US"/>
                                          </w:rPr>
                                        </w:pPr>
                                      </w:p>
                                      <w:p w:rsidR="00C3542E" w:rsidRPr="00EA1591" w:rsidRDefault="00C3542E" w:rsidP="00B0672E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</v:group>
                          <v:group id="Group 1824" o:spid="_x0000_s1127" style="position:absolute;left:397;top:11708;width:692;height:4819" coordorigin="397,11708" coordsize="692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          <v:line id="Line 1825" o:spid="_x0000_s1128" style="position:absolute;flip:y;visibility:visible;mso-wrap-style:square" from="693,11708" to="693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ZQ5sIAAADbAAAADwAAAGRycy9kb3ducmV2LnhtbESPT4vCMBTE78J+h/AW9qbpeijSNYoI&#10;guIe/AdeH81rU7Z5KUnW1m9vBMHjMDO/YebLwbbiRj40jhV8TzIQxKXTDdcKLufNeAYiRGSNrWNS&#10;cKcAy8XHaI6Fdj0f6XaKtUgQDgUqMDF2hZShNGQxTFxHnLzKeYsxSV9L7bFPcNvKaZbl0mLDacFg&#10;R2tD5d/p3yqQu31/8JvppaqrbeeuO/Ob94NSX5/D6gdEpCG+w6/2VivIc3h+ST9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oZQ5sIAAADbAAAADwAAAAAAAAAAAAAA&#10;AAChAgAAZHJzL2Rvd25yZXYueG1sUEsFBgAAAAAEAAQA+QAAAJADAAAAAA==&#10;" strokeweight="1.5pt"/>
                            <v:group id="Group 1826" o:spid="_x0000_s1129" style="position:absolute;left:397;top:11708;width:692;height:1459" coordorigin="397,11708" coordsize="69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            <v:line id="Line 1827" o:spid="_x0000_s1130" style="position:absolute;visibility:visible;mso-wrap-style:square" from="397,11708" to="1089,11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VrFcEAAADbAAAADwAAAGRycy9kb3ducmV2LnhtbERPz2vCMBS+D/wfwhN2W9NtIKMaZQzU&#10;sds6KXh7NM+ma/NSk1S7/345CB4/vt+rzWR7cSEfWscKnrMcBHHtdMuNgsPP9ukNRIjIGnvHpOCP&#10;AmzWs4cVFtpd+ZsuZWxECuFQoAIT41BIGWpDFkPmBuLEnZy3GBP0jdQerync9vIlzxfSYsupweBA&#10;H4bqrhytgmos+fjbbX2P426/P1XnLrx+KfU4n96XICJN8S6+uT+1gkUam76kHyD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VWsVwQAAANsAAAAPAAAAAAAAAAAAAAAA&#10;AKECAABkcnMvZG93bnJldi54bWxQSwUGAAAAAAQABAD5AAAAjwMAAAAA&#10;" strokeweight="1.5pt"/>
                              <v:shape id="Text Box 1828" o:spid="_x0000_s1131" type="#_x0000_t202" style="position:absolute;left:397;top:1171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jiMIA&#10;AADbAAAADwAAAGRycy9kb3ducmV2LnhtbESPQYvCMBSE74L/ITzBm6aurGjXKLKo7MWDVdjr2+Zt&#10;W21eShK1/nsjCB6HmfmGmS9bU4srOV9ZVjAaJiCIc6srLhQcD5vBFIQPyBpry6TgTh6Wi25njqm2&#10;N97TNQuFiBD2KSooQ2hSKX1ekkE/tA1x9P6tMxiidIXUDm8Rbmr5kSQTabDiuFBiQ98l5efsYhSY&#10;z+mp2nhcz37zMbX73V+2lU6pfq9dfYEI1IZ3+NX+0QomM3h+iT9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KOIwgAAANsAAAAPAAAAAAAAAAAAAAAAAJgCAABkcnMvZG93&#10;bnJldi54bWxQSwUGAAAAAAQABAD1AAAAhwMAAAAA&#10;" filled="f" stroked="f" strokeweight="1.5pt">
                                <v:textbox style="layout-flow:vertical;mso-layout-flow-alt:bottom-to-top" inset="0,0,0,0">
                                  <w:txbxContent>
                                    <w:p w:rsidR="00C3542E" w:rsidRPr="00EA1591" w:rsidRDefault="00C3542E" w:rsidP="0024137F">
                                      <w:pPr>
                                        <w:pStyle w:val="aff7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proofErr w:type="spellStart"/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Взам</w:t>
                                      </w:r>
                                      <w:proofErr w:type="spellEnd"/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. инв. №</w:t>
                                      </w:r>
                                    </w:p>
                                    <w:p w:rsidR="00C3542E" w:rsidRPr="0024137F" w:rsidRDefault="00C3542E" w:rsidP="0024137F">
                                      <w:pPr>
                                        <w:rPr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</v:group>
                      </v:group>
                    </v:group>
                  </v:group>
                  <v:shape id="Text Box 1829" o:spid="_x0000_s1132" type="#_x0000_t202" style="position:absolute;left:11186;top:371;width:448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NnasAA&#10;AADbAAAADwAAAGRycy9kb3ducmV2LnhtbERPy4rCMBTdC/MP4Q6403REHOkYRQYFlz7qYnaX5tpU&#10;m5vYRK1/bxbCLA/nPVt0thF3akPtWMHXMANBXDpdc6WgOKwHUxAhImtsHJOCJwVYzD96M8y1e/CO&#10;7vtYiRTCIUcFJkafSxlKQxbD0HnixJ1cazEm2FZSt/hI4baRoyybSIs1pwaDnn4NlZf9zSpY+eNq&#10;7a/nv/LZFcutMRt9uIyV6n92yx8Qkbr4L367N1rBd1qfvqQfIO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NnasAAAADbAAAADwAAAAAAAAAAAAAAAACYAgAAZHJzL2Rvd25y&#10;ZXYueG1sUEsFBgAAAAAEAAQA9QAAAIUDAAAAAA==&#10;" strokeweight="1.5pt">
                    <v:textbox inset="0,0,0,0">
                      <w:txbxContent>
                        <w:p w:rsidR="00C3542E" w:rsidRPr="008B45A6" w:rsidRDefault="00C3542E" w:rsidP="00D5609B">
                          <w:pPr>
                            <w:pStyle w:val="aff9"/>
                          </w:pPr>
                          <w:r w:rsidRPr="008B45A6">
                            <w:fldChar w:fldCharType="begin"/>
                          </w:r>
                          <w:r w:rsidRPr="008B45A6">
                            <w:instrText xml:space="preserve"> PAGE </w:instrText>
                          </w:r>
                          <w:r w:rsidRPr="008B45A6">
                            <w:fldChar w:fldCharType="separate"/>
                          </w:r>
                          <w:r w:rsidR="00A85FEA">
                            <w:rPr>
                              <w:noProof/>
                            </w:rPr>
                            <w:t>4</w:t>
                          </w:r>
                          <w:r w:rsidRPr="008B45A6">
                            <w:fldChar w:fldCharType="end"/>
                          </w:r>
                        </w:p>
                        <w:p w:rsidR="00C3542E" w:rsidRPr="008B45A6" w:rsidRDefault="00C3542E" w:rsidP="009E32DF">
                          <w:pPr>
                            <w:pStyle w:val="81"/>
                            <w:rPr>
                              <w:i/>
                            </w:rPr>
                          </w:pPr>
                          <w:r w:rsidRPr="008B45A6">
                            <w:rPr>
                              <w:i/>
                            </w:rPr>
                            <w:fldChar w:fldCharType="begin"/>
                          </w:r>
                          <w:r w:rsidRPr="008B45A6">
                            <w:rPr>
                              <w:i/>
                            </w:rPr>
                            <w:fldChar w:fldCharType="begin"/>
                          </w:r>
                          <w:r w:rsidRPr="008B45A6">
                            <w:rPr>
                              <w:i/>
                            </w:rPr>
                            <w:instrText xml:space="preserve"> P</w:instrText>
                          </w:r>
                        </w:p>
                        <w:p w:rsidR="00C3542E" w:rsidRPr="008B45A6" w:rsidRDefault="00C3542E" w:rsidP="009E32DF">
                          <w:pPr>
                            <w:pStyle w:val="81"/>
                            <w:rPr>
                              <w:i/>
                            </w:rPr>
                          </w:pPr>
                          <w:r w:rsidRPr="008B45A6">
                            <w:rPr>
                              <w:i/>
                            </w:rPr>
                            <w:instrText>G</w:instrText>
                          </w:r>
                        </w:p>
                        <w:p w:rsidR="00C3542E" w:rsidRPr="00B2132E" w:rsidRDefault="00C3542E" w:rsidP="00B0672E">
                          <w:pPr>
                            <w:pStyle w:val="aff9"/>
                          </w:pPr>
                          <w:r w:rsidRPr="008B45A6">
                            <w:instrText xml:space="preserve"> </w:instrText>
                          </w:r>
                          <w:r w:rsidRPr="008B45A6">
                            <w:fldChar w:fldCharType="separate"/>
                          </w:r>
                          <w:r w:rsidRPr="008B45A6">
                            <w:rPr>
                              <w:noProof/>
                            </w:rPr>
                            <w:instrText>4</w:instrText>
                          </w:r>
                          <w:r w:rsidRPr="008B45A6">
                            <w:fldChar w:fldCharType="end"/>
                          </w:r>
                          <w:r w:rsidRPr="008B45A6">
                            <w:instrText xml:space="preserve"> PAGE </w:instrText>
                          </w:r>
                          <w:r w:rsidRPr="008B45A6">
                            <w:fldChar w:fldCharType="separate"/>
                          </w:r>
                          <w:r w:rsidRPr="008B45A6">
                            <w:rPr>
                              <w:noProof/>
                            </w:rPr>
                            <w:t>4</w:t>
                          </w:r>
                          <w:r w:rsidRPr="008B45A6">
                            <w:fldChar w:fldCharType="end"/>
                          </w:r>
                        </w:p>
                      </w:txbxContent>
                    </v:textbox>
                  </v:shape>
                </v:group>
                <v:group id="Group 1830" o:spid="_x0000_s1133" style="position:absolute;left:532;top:4487;width:781;height:3606" coordorigin="532,4487" coordsize="781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group id="Group 1831" o:spid="_x0000_s1134" style="position:absolute;left:533;top:4487;width:776;height:3606" coordorigin="749,7988" coordsize="799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  <v:shape id="tbxJob9" o:spid="_x0000_s1135" type="#_x0000_t202" style="position:absolute;left:1282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7/gcQA&#10;AADbAAAADwAAAGRycy9kb3ducmV2LnhtbESPS2vCQBSF90L/w3AL3ekkKURJHYO0FN1Y0bbQ5SVz&#10;m0czd0JmNPHfdwTB5eE8Ps4yH00rztS72rKCeBaBIC6srrlU8PX5Pl2AcB5ZY2uZFFzIQb56mCwx&#10;03bgA52PvhRhhF2GCirvu0xKV1Rk0M1sRxy8X9sb9EH2pdQ9DmHctDKJolQarDkQKuzotaLi73gy&#10;gZu+bYyN1z9pMx8+9vEmaXbfiVJPj+P6BYSn0d/Dt/ZWK5g/w/VL+AF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O/4H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9" o:spid="_x0000_s1136" type="#_x0000_t202" style="position:absolute;left:1282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dn9cQA&#10;AADbAAAADwAAAGRycy9kb3ducmV2LnhtbESPS2vCQBSF90L/w3AL3ekkoURJHYO0FN1Y0bbQ5SVz&#10;m0czd0JmNPHfdwTB5eE8Ps4yH00rztS72rKCeBaBIC6srrlU8PX5Pl2AcB5ZY2uZFFzIQb56mCwx&#10;03bgA52PvhRhhF2GCirvu0xKV1Rk0M1sRxy8X9sb9EH2pdQ9DmHctDKJolQarDkQKuzotaLi73gy&#10;gZu+bYyN1z9pMx8+9vEmaXbfiVJPj+P6BYSn0d/Dt/ZWK5g/w/VL+AF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nZ/X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34" o:spid="_x0000_s1137" type="#_x0000_t202" style="position:absolute;left:1282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5kcQA&#10;AADbAAAADwAAAGRycy9kb3ducmV2LnhtbESP3WoCMRSE74W+QzgFb6RmFbRla5QqKLZgwZ8HOG5O&#10;s0s3J0sSdfftm4Lg5TAz3zCzRWtrcSUfKscKRsMMBHHhdMVGwem4fnkDESKyxtoxKegowGL+1Jth&#10;rt2N93Q9RCMShEOOCsoYm1zKUJRkMQxdQ5y8H+ctxiS9kdrjLcFtLcdZNpUWK04LJTa0Kqn4PVys&#10;gsHed7su7L42Ri+PiN+fZ7OZKNV/bj/eQURq4yN8b2+1gtcJ/H9JP0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muZHEAAAA2wAAAA8AAAAAAAAAAAAAAAAAmAIAAGRycy9k&#10;b3ducmV2LnhtbFBLBQYAAAAABAAEAPUAAACJAwAAAAA=&#10;" strokeweight="1.5pt">
                      <v:textbox style="layout-flow:vertical;mso-layout-flow-alt:bottom-to-top">
                        <w:txbxContent>
                          <w:p w:rsidR="00C3542E" w:rsidRDefault="00C3542E" w:rsidP="00B0672E"/>
                        </w:txbxContent>
                      </v:textbox>
                    </v:shape>
                    <v:shape id="tbxDat9" o:spid="_x0000_s1138" type="#_x0000_t202" style="position:absolute;left:1282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wT74A&#10;AADbAAAADwAAAGRycy9kb3ducmV2LnhtbESPSwvCMBCE74L/IazgTVM9qFSjiCAoePCF56XZPrDZ&#10;1CbW+u+NIHgcZuYbZrFqTSkaql1hWcFoGIEgTqwuOFNwvWwHMxDOI2ssLZOCNzlYLbudBcbavvhE&#10;zdlnIkDYxagg976KpXRJTgbd0FbEwUttbdAHWWdS1/gKcFPKcRRNpMGCw0KOFW1ySu7np1FwaPYP&#10;5nQ8Mjwro/ttnVp7bJTq99r1HISn1v/Dv/ZOK5hO4Psl/AC5/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p8ME++AAAA2wAAAA8AAAAAAAAAAAAAAAAAmAIAAGRycy9kb3ducmV2&#10;LnhtbFBLBQYAAAAABAAEAPUAAACDAwAAAAA=&#10;" strokeweight="1.5pt">
                      <v:textbox style="layout-flow:vertical;mso-layout-flow-alt:bottom-to-top" inset="0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Job8" o:spid="_x0000_s1139" type="#_x0000_t202" style="position:absolute;left:1015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X5gsQA&#10;AADbAAAADwAAAGRycy9kb3ducmV2LnhtbESPS2vCQBSF9wX/w3AFd3WSLJISHUUUsRtb6gNcXjLX&#10;JJq5EzJTk/77TqHg8nAeH2e+HEwjHtS52rKCeBqBIC6srrlUcDpuX99AOI+ssbFMCn7IwXIxeplj&#10;rm3PX/Q4+FKEEXY5Kqi8b3MpXVGRQTe1LXHwrrYz6IPsSqk77MO4aWQSRak0WHMgVNjSuqLifvg2&#10;gZtudsbGq0t6y/qPz3iX3PbnRKnJeFjNQHga/DP8337XCrIM/r6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1+YL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8" o:spid="_x0000_s1140" type="#_x0000_t202" style="position:absolute;left:1015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pt8MIA&#10;AADbAAAADwAAAGRycy9kb3ducmV2LnhtbERPTWvCQBC9F/oflil4q5vkECV1FWkp9qKibcHjkB2T&#10;2OxsyG5N/PfOodDj430vVqNr1ZX60Hg2kE4TUMSltw1XBr4+35/noEJEtth6JgM3CrBaPj4ssLB+&#10;4ANdj7FSEsKhQAN1jF2hdShrchimviMW7ux7h1FgX2nb4yDhrtVZkuTaYcPSUGNHrzWVP8dfJ735&#10;28b5dH3KL7Nht0832WX7nRkzeRrXL6AijfFf/Of+sAZmMla+yA/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6m3wwgAAANsAAAAPAAAAAAAAAAAAAAAAAJgCAABkcnMvZG93&#10;bnJldi54bWxQSwUGAAAAAAQABAD1AAAAhw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38" o:spid="_x0000_s1141" type="#_x0000_t202" style="position:absolute;left:1015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zlMQA&#10;AADbAAAADwAAAGRycy9kb3ducmV2LnhtbESP3WoCMRSE7wt9h3AK3hTNVmirq1FaoVIFBX8e4Lg5&#10;ZpduTpYk6u7bN0Khl8PMfMNM562txZV8qBwreBlkIIgLpys2Co6Hr/4IRIjIGmvHpKCjAPPZ48MU&#10;c+1uvKPrPhqRIBxyVFDG2ORShqIki2HgGuLknZ23GJP0RmqPtwS3tRxm2Zu0WHFaKLGhRUnFz/5i&#10;FTzvfLfpwma9NPrzgLhdnczyVaneU/sxARGpjf/hv/a3VvA+hvuX9AP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s5TEAAAA2wAAAA8AAAAAAAAAAAAAAAAAmAIAAGRycy9k&#10;b3ducmV2LnhtbFBLBQYAAAAABAAEAPUAAACJAwAAAAA=&#10;" strokeweight="1.5pt">
                      <v:textbox style="layout-flow:vertical;mso-layout-flow-alt:bottom-to-top">
                        <w:txbxContent>
                          <w:p w:rsidR="00C3542E" w:rsidRDefault="00C3542E" w:rsidP="00B0672E"/>
                        </w:txbxContent>
                      </v:textbox>
                    </v:shape>
                    <v:shape id="tbxJob7" o:spid="_x0000_s1142" type="#_x0000_t202" style="position:absolute;left:749;top:1048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kR0cIA&#10;AADbAAAADwAAAGRycy9kb3ducmV2LnhtbERPTWvCQBC9C/0PyxS86SY5pJK6irQUe1GpbcHjkB2T&#10;2OxsyG5N/Pedg9Dj430v16Nr1ZX60Hg2kM4TUMSltw1XBr4+32YLUCEiW2w9k4EbBVivHiZLLKwf&#10;+IOux1gpCeFQoIE6xq7QOpQ1OQxz3xELd/a9wyiwr7TtcZBw1+osSXLtsGFpqLGjl5rKn+Ovk978&#10;det8ujnll6dhf0i32WX3nRkzfRw3z6AijfFffHe/WwMLWS9f5Af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SRHRwgAAANsAAAAPAAAAAAAAAAAAAAAAAJgCAABkcnMvZG93&#10;bnJldi54bWxQSwUGAAAAAAQABAD1AAAAhw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43" type="#_x0000_t202" style="position:absolute;left:749;top:9374;width:266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W0SsQA&#10;AADbAAAADwAAAGRycy9kb3ducmV2LnhtbESPzWrCQBSF90LfYbgFd2aSLKKkjiItRTcq2ha6vGRu&#10;k9jMnZAZTXx7RxBcHs7Px5kvB9OIC3WutqwgiWIQxIXVNZcKvr8+JzMQziNrbCyTgis5WC5eRnPM&#10;te35QJejL0UYYZejgsr7NpfSFRUZdJFtiYP3ZzuDPsiulLrDPoybRqZxnEmDNQdChS29V1T8H88m&#10;cLOPtbHJ6jc7TfvdPlmnp+1PqtT4dVi9gfA0+Gf40d5oBbME7l/C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FtEr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41" o:spid="_x0000_s1144" type="#_x0000_t202" style="position:absolute;left:749;top:8543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pRwsMA&#10;AADbAAAADwAAAGRycy9kb3ducmV2LnhtbESP3WoCMRSE7wu+QzhCb4pmFSyyGsUWlLag4M8DHDfH&#10;7OLmZElS3X17Uyh4OczMN8x82dpa3MiHyrGC0TADQVw4XbFRcDquB1MQISJrrB2Tgo4CLBe9lznm&#10;2t15T7dDNCJBOOSooIyxyaUMRUkWw9A1xMm7OG8xJumN1B7vCW5rOc6yd2mx4rRQYkOfJRXXw69V&#10;8Lb33bYL25+N0R9HxN332WwmSr3229UMRKQ2PsP/7S+tYDqGvy/p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pRwsMAAADbAAAADwAAAAAAAAAAAAAAAACYAgAAZHJzL2Rv&#10;d25yZXYueG1sUEsFBgAAAAAEAAQA9QAAAIgDAAAAAA==&#10;" strokeweight="1.5pt">
                      <v:textbox style="layout-flow:vertical;mso-layout-flow-alt:bottom-to-top">
                        <w:txbxContent>
                          <w:p w:rsidR="00C3542E" w:rsidRDefault="00C3542E" w:rsidP="00B0672E"/>
                        </w:txbxContent>
                      </v:textbox>
                    </v:shape>
                    <v:shape id="tbxDat7" o:spid="_x0000_s1145" type="#_x0000_t202" style="position:absolute;left:749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7j8MEA&#10;AADbAAAADwAAAGRycy9kb3ducmV2LnhtbESPS4vCQBCE74L/YWhhbzpRQUJ0DCIsrOBhfeC5yXQe&#10;JNMTM2PM/vsdQfBYVNVX1CYdTCN66lxlWcF8FoEgzqyuuFBwvXxPYxDOI2tsLJOCP3KQbsejDSba&#10;PvlE/dkXIkDYJaig9L5NpHRZSQbdzLbEwcttZ9AH2RVSd/gMcNPIRRStpMGKw0KJLe1Lyurzwyg4&#10;9oc7c76YG46bqL7tcmt/e6W+JsNuDcLT4D/hd/tHK4iX8PoSfoD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4/DBAAAA2wAAAA8AAAAAAAAAAAAAAAAAmAIAAGRycy9kb3du&#10;cmV2LnhtbFBLBQYAAAAABAAEAPUAAACGAwAAAAA=&#10;" strokeweight="1.5pt">
                      <v:textbox style="layout-flow:vertical;mso-layout-flow-alt:bottom-to-top" inset="0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Dat8" o:spid="_x0000_s1146" type="#_x0000_t202" style="position:absolute;left:1015;top:7988;width:266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d7hMEA&#10;AADbAAAADwAAAGRycy9kb3ducmV2LnhtbESPS4vCQBCE74L/YWhhbzpRREJ0DCIsrOBhfeC5yXQe&#10;JNMTM2PM/vsdQfBYVNVX1CYdTCN66lxlWcF8FoEgzqyuuFBwvXxPYxDOI2tsLJOCP3KQbsejDSba&#10;PvlE/dkXIkDYJaig9L5NpHRZSQbdzLbEwcttZ9AH2RVSd/gMcNPIRRStpMGKw0KJLe1Lyurzwyg4&#10;9oc7c76YG46bqL7tcmt/e6W+JsNuDcLT4D/hd/tHK4iX8PoSfoD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3e4TBAAAA2wAAAA8AAAAAAAAAAAAAAAAAmAIAAGRycy9kb3du&#10;cmV2LnhtbFBLBQYAAAAABAAEAPUAAACGAwAAAAA=&#10;" strokeweight="1.5pt">
                      <v:textbox style="layout-flow:vertical;mso-layout-flow-alt:bottom-to-top" inset="0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844" o:spid="_x0000_s1147" style="position:absolute;left:532;top:5043;width:781;height:831" coordorigin="1629,6612" coordsize="804,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  <v:shape id="tbxFam7" o:spid="_x0000_s1148" type="#_x0000_t202" style="position:absolute;left:1629;top:6612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wsPsQA&#10;AADbAAAADwAAAGRycy9kb3ducmV2LnhtbESPS2vCQBSF9wX/w3CF7uokWaQSHYMoYjdtqQ9weclc&#10;8zBzJ2SmJv33nULB5eE8Ps4yH00r7tS72rKCeBaBIC6srrlUcDruXuYgnEfW2FomBT/kIF9NnpaY&#10;aTvwF90PvhRhhF2GCirvu0xKV1Rk0M1sRxy8q+0N+iD7UuoehzBuWplEUSoN1hwIFXa0qai4Hb5N&#10;4KbbvbHx+pI2r8PHZ7xPmvdzotTzdFwvQHga/SP8337TCuYp/H0JP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sLD7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  <w:p w:rsidR="00C3542E" w:rsidRPr="00EA1591" w:rsidRDefault="00C3542E" w:rsidP="00B0672E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  <w:p w:rsidR="00C3542E" w:rsidRPr="00EA1591" w:rsidRDefault="00C3542E" w:rsidP="00B0672E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49" type="#_x0000_t202" style="position:absolute;left:1895;top:6612;width:266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CJpcQA&#10;AADbAAAADwAAAGRycy9kb3ducmV2LnhtbESPS2vCQBSF94L/YbhCdzpJFlGio4hS7KaV+gCXl8w1&#10;iWbuhMzUpP++IxRcHs7j4yxWvanFg1pXWVYQTyIQxLnVFRcKTsf38QyE88gaa8uk4JccrJbDwQIz&#10;bTv+psfBFyKMsMtQQel9k0np8pIMuoltiIN3ta1BH2RbSN1iF8ZNLZMoSqXBigOhxIY2JeX3w48J&#10;3HS7MzZeX9LbtPvax7vk9nlOlHob9es5CE+9f4X/2x9awWwKzy/h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giaXEAAAA2wAAAA8AAAAAAAAAAAAAAAAAmAIAAGRycy9k&#10;b3ducmV2LnhtbFBLBQYAAAAABAAEAPUAAACJAwAAAAA=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50" type="#_x0000_t202" style="position:absolute;left:2161;top:6612;width:272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8d18IA&#10;AADbAAAADwAAAGRycy9kb3ducmV2LnhtbERPTWvCQBC9C/0PyxS86SY5pJK6irQUe1GpbcHjkB2T&#10;2OxsyG5N/Pedg9Dj430v16Nr1ZX60Hg2kM4TUMSltw1XBr4+32YLUCEiW2w9k4EbBVivHiZLLKwf&#10;+IOux1gpCeFQoIE6xq7QOpQ1OQxz3xELd/a9wyiwr7TtcZBw1+osSXLtsGFpqLGjl5rKn+Ovk978&#10;det8ujnll6dhf0i32WX3nRkzfRw3z6AijfFffHe/WwMLGStf5Af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Px3XwgAAANsAAAAPAAAAAAAAAAAAAAAAAJgCAABkcnMvZG93&#10;bnJldi54bWxQSwUGAAAAAAQABAD1AAAAhwMAAAAA&#10;" strokeweight="1.5pt">
                      <v:textbox style="layout-flow:vertical;mso-layout-flow-alt:bottom-to-top" inset=".5mm,0,0,0">
                        <w:txbxContent>
                          <w:p w:rsidR="00C3542E" w:rsidRPr="00604F47" w:rsidRDefault="00C3542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  <v:group id="Group 1848" o:spid="_x0000_s1151" style="position:absolute;left:533;top:8078;width:777;height:3606" coordorigin="533,8078" coordsize="777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<v:shape id="tbxJob8" o:spid="_x0000_s1152" type="#_x0000_t202" style="position:absolute;left:1051;top:10574;width:258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CHDMIA&#10;AADbAAAADwAAAGRycy9kb3ducmV2LnhtbERPTU/CQBC9m/gfNkPiDbbtoWBhIURj8KJGlITjpDu0&#10;he5s011p+ffOwcTjy/tebUbXqiv1ofFsIJ0loIhLbxuuDHx/vUwXoEJEtth6JgM3CrBZ39+tsLB+&#10;4E+67mOlJIRDgQbqGLtC61DW5DDMfEcs3Mn3DqPAvtK2x0HCXauzJMm1w4alocaOnmoqL/sfJ735&#10;8875dHvMz/Ph/SPdZee3Q2bMw2TcLkFFGuO/+M/9ag08ynr5Ij9Ar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kIcMwgAAANsAAAAPAAAAAAAAAAAAAAAAAJgCAABkcnMvZG93&#10;bnJldi54bWxQSwUGAAAAAAQABAD1AAAAhwMAAAAA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Fam8" o:spid="_x0000_s1153" type="#_x0000_t202" style="position:absolute;left:1051;top:9464;width:258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wil8QA&#10;AADbAAAADwAAAGRycy9kb3ducmV2LnhtbESPS2vCQBSF94L/YbhCd3WSLFJNHYMoRTetqC10ecnc&#10;5tHMnZAZTfrvO4WCy8N5fJxVPppW3Kh3tWUF8TwCQVxYXXOp4P3y8rgA4TyyxtYyKfghB/l6Ollh&#10;pu3AJ7qdfSnCCLsMFVTed5mUrqjIoJvbjjh4X7Y36IPsS6l7HMK4aWUSRak0WHMgVNjRtqLi+3w1&#10;gZvu9sbGm8+0eRrejvE+aV4/EqUeZuPmGYSn0d/D/+2DVrCM4e9L+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IpfEAAAA2wAAAA8AAAAAAAAAAAAAAAAAmAIAAGRycy9k&#10;b3ducmV2LnhtbFBLBQYAAAAABAAEAPUAAACJAwAAAAA=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Job7" o:spid="_x0000_s1154" type="#_x0000_t202" style="position:absolute;left:792;top:10574;width:259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684MQA&#10;AADbAAAADwAAAGRycy9kb3ducmV2LnhtbESPzWrCQBSF94W+w3AL7nSSLGIbHUVaxG60aBVcXjLX&#10;JJq5EzJTE9/eEYQuD+fn40znvanFlVpXWVYQjyIQxLnVFRcK9r/L4TsI55E11pZJwY0czGevL1PM&#10;tO14S9edL0QYYZehgtL7JpPS5SUZdCPbEAfvZFuDPsi2kLrFLoybWiZRlEqDFQdCiQ19lpRfdn8m&#10;cNOvlbHx4piex93mJ14l5/UhUWrw1i8mIDz1/j/8bH9rBR8JPL6EH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OvODEAAAA2wAAAA8AAAAAAAAAAAAAAAAAmAIAAGRycy9k&#10;b3ducmV2LnhtbFBLBQYAAAAABAAEAPUAAACJAwAAAAA=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1852" o:spid="_x0000_s1155" type="#_x0000_t202" style="position:absolute;left:533;top:8078;width:258;height:36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IZe8QA&#10;AADbAAAADwAAAGRycy9kb3ducmV2LnhtbESPS2vCQBSF9wX/w3CF7nSSFFJNHUVaim601Ae4vGRu&#10;k9jMnZAZTfz3TkHo8nAeH2e26E0trtS6yrKCeByBIM6trrhQcNh/jiYgnEfWWFsmBTdysJgPnmaY&#10;advxN113vhBhhF2GCkrvm0xKl5dk0I1tQxy8H9sa9EG2hdQtdmHc1DKJolQarDgQSmzovaT8d3cx&#10;gZt+rIyNl6f0/Nptv+JVct4cE6Weh/3yDYSn3v+HH+21VjB9gb8v4Q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CGXvEAAAA2wAAAA8AAAAAAAAAAAAAAAAAmAIAAGRycy9k&#10;b3ducmV2LnhtbFBLBQYAAAAABAAEAPUAAACJAwAAAAA=&#10;" strokeweight="1.5pt">
                  <v:textbox style="layout-flow:vertical;mso-layout-flow-alt:bottom-to-top" inset=".5mm,0,0,0">
                    <w:txbxContent>
                      <w:p w:rsidR="00C3542E" w:rsidRPr="00EA1591" w:rsidRDefault="00C3542E" w:rsidP="00B0672E">
                        <w:pPr>
                          <w:pStyle w:val="aff7"/>
                          <w:ind w:left="4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A1591">
                          <w:rPr>
                            <w:sz w:val="20"/>
                            <w:szCs w:val="20"/>
                          </w:rPr>
                          <w:t>Согласовано</w:t>
                        </w:r>
                      </w:p>
                    </w:txbxContent>
                  </v:textbox>
                </v:shape>
                <v:shape id="tbxFam7" o:spid="_x0000_s1156" type="#_x0000_t202" style="position:absolute;left:792;top:9464;width:259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uBD8QA&#10;AADbAAAADwAAAGRycy9kb3ducmV2LnhtbESPS2vCQBSF9wX/w3CF7nSSUFJNHUVaim601Ae4vGRu&#10;k9jMnZAZTfz3TkHo8nAeH2e26E0trtS6yrKCeByBIM6trrhQcNh/jiYgnEfWWFsmBTdysJgPnmaY&#10;advxN113vhBhhF2GCkrvm0xKl5dk0I1tQxy8H9sa9EG2hdQtdmHc1DKJolQarDgQSmzovaT8d3cx&#10;gZt+rIyNl6f0/Nptv+JVct4cE6Weh/3yDYSn3v+HH+21VjB9gb8v4Q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rgQ/EAAAA2wAAAA8AAAAAAAAAAAAAAAAAmAIAAGRycy9k&#10;b3ducmV2LnhtbFBLBQYAAAAABAAEAPUAAACJAwAAAAA=&#10;" strokeweight="1.5pt">
                  <v:textbox style="layout-flow:vertical;mso-layout-flow-alt:bottom-to-top" inset=".5mm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Dat7" o:spid="_x0000_s1157" type="#_x0000_t202" style="position:absolute;left:792;top:8078;width:259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JIwsAA&#10;AADbAAAADwAAAGRycy9kb3ducmV2LnhtbESPS6vCMBSE94L/IRzh7myqoGg1igjCFVz4wvWhOX1g&#10;c1Kb3Nr7740guBxm5htmue5MJVpqXGlZwSiKQRCnVpecK7hedsMZCOeRNVaWScE/OViv+r0lJto+&#10;+UTt2eciQNglqKDwvk6kdGlBBl1ka+LgZbYx6INscqkbfAa4qeQ4jqfSYMlhocCatgWl9/OfUXBo&#10;9w/mbDwyPKvi+22TWXtslfoZdJsFCE+d/4Y/7V+tYD6B95fwA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qJIwsAAAADbAAAADwAAAAAAAAAAAAAAAACYAgAAZHJzL2Rvd25y&#10;ZXYueG1sUEsFBgAAAAAEAAQA9QAAAIUDAAAAAA==&#10;" strokeweight="1.5pt">
                  <v:textbox style="layout-flow:vertical;mso-layout-flow-alt:bottom-to-top" inset="0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Dat8" o:spid="_x0000_s1158" type="#_x0000_t202" style="position:absolute;left:1051;top:8078;width:258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DWtb4A&#10;AADbAAAADwAAAGRycy9kb3ducmV2LnhtbESPSwvCMBCE74L/IazgTVM9iFajiCAoePCF56XZPrDZ&#10;1CbW+u+NIHgcZuYbZrFqTSkaql1hWcFoGIEgTqwuOFNwvWwHUxDOI2ssLZOCNzlYLbudBcbavvhE&#10;zdlnIkDYxagg976KpXRJTgbd0FbEwUttbdAHWWdS1/gKcFPKcRRNpMGCw0KOFW1ySu7np1FwaPYP&#10;5nQ8Mjwto/ttnVp7bJTq99r1HISn1v/Dv/ZOK5hN4Psl/AC5/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pw1rW+AAAA2wAAAA8AAAAAAAAAAAAAAAAAmAIAAGRycy9kb3ducmV2&#10;LnhtbFBLBQYAAAAABAAEAPUAAACDAwAAAAA=&#10;" strokeweight="1.5pt">
                  <v:textbox style="layout-flow:vertical;mso-layout-flow-alt:bottom-to-top" inset="0,0,0,0">
                    <w:txbxContent>
                      <w:p w:rsidR="00C3542E" w:rsidRPr="00604F47" w:rsidRDefault="00C3542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group id="Group 1856" o:spid="_x0000_s1159" style="position:absolute;left:787;top:8636;width:523;height:831" coordorigin="4681,12486" coordsize="523,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tbxFam7" o:spid="_x0000_s1160" type="#_x0000_t202" style="position:absolute;left:4681;top:12486;width:259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aLCsIA&#10;AADbAAAADwAAAGRycy9kb3ducmV2LnhtbERPTU/CQBC9m/gfNkPiDbbtoWBhIURj8KJGlITjpDu0&#10;he5s011p+ffOwcTjy/tebUbXqiv1ofFsIJ0loIhLbxuuDHx/vUwXoEJEtth6JgM3CrBZ39+tsLB+&#10;4E+67mOlJIRDgQbqGLtC61DW5DDMfEcs3Mn3DqPAvtK2x0HCXauzJMm1w4alocaOnmoqL/sfJ735&#10;8875dHvMz/Ph/SPdZee3Q2bMw2TcLkFFGuO/+M/9ag08ylj5Ij9Ar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5osKwgAAANsAAAAPAAAAAAAAAAAAAAAAAJgCAABkcnMvZG93&#10;bnJldi54bWxQSwUGAAAAAAQABAD1AAAAhwMAAAAA&#10;" strokeweight="1.5pt">
                    <v:textbox style="layout-flow:vertical;mso-layout-flow-alt:bottom-to-top" inset=".5mm,0,0,0">
                      <w:txbxContent>
                        <w:p w:rsidR="00C3542E" w:rsidRPr="00604F47" w:rsidRDefault="00C3542E" w:rsidP="00B0672E">
                          <w:pPr>
                            <w:rPr>
                              <w:rFonts w:ascii="ISOCPEUR" w:hAnsi="ISOCPEUR"/>
                              <w:i/>
                              <w:spacing w:val="-20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bxFam7" o:spid="_x0000_s1161" type="#_x0000_t202" style="position:absolute;left:4940;top:12486;width:264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oukcQA&#10;AADbAAAADwAAAGRycy9kb3ducmV2LnhtbESPzWrCQBSF9wXfYbiCuzpJFrGmjiKK6EZL1UKXl8xt&#10;Es3cCZnRxLd3CoUuD+fn48wWvanFnVpXWVYQjyMQxLnVFRcKzqfN6xsI55E11pZJwYMcLOaDlxlm&#10;2nb8SfejL0QYYZehgtL7JpPS5SUZdGPbEAfvx7YGfZBtIXWLXRg3tUyiKJUGKw6EEhtalZRfjzcT&#10;uOl6a2y8/E4vk+7wEW+Ty/4rUWo07JfvIDz1/j/8195pBdMp/H4JP0D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qLpHEAAAA2wAAAA8AAAAAAAAAAAAAAAAAmAIAAGRycy9k&#10;b3ducmV2LnhtbFBLBQYAAAAABAAEAPUAAACJAwAAAAA=&#10;" strokeweight="1.5pt">
                    <v:textbox style="layout-flow:vertical;mso-layout-flow-alt:bottom-to-top" inset=".5mm,0,0,0">
                      <w:txbxContent>
                        <w:p w:rsidR="00C3542E" w:rsidRPr="00604F47" w:rsidRDefault="00C3542E" w:rsidP="00B0672E">
                          <w:pPr>
                            <w:rPr>
                              <w:rFonts w:ascii="ISOCPEUR" w:hAnsi="ISOCPEUR"/>
                              <w:i/>
                              <w:spacing w:val="-20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Default="00C3542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0320" behindDoc="0" locked="0" layoutInCell="1" allowOverlap="1" wp14:anchorId="187AB8BD" wp14:editId="370DDAB1">
              <wp:simplePos x="0" y="0"/>
              <wp:positionH relativeFrom="page">
                <wp:posOffset>439420</wp:posOffset>
              </wp:positionH>
              <wp:positionV relativeFrom="page">
                <wp:posOffset>254635</wp:posOffset>
              </wp:positionV>
              <wp:extent cx="6847840" cy="10205720"/>
              <wp:effectExtent l="0" t="0" r="10160" b="24130"/>
              <wp:wrapNone/>
              <wp:docPr id="27" name="Group 4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28" name="Text Box 4232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B2132E" w:rsidRDefault="00C3542E" w:rsidP="009F4AA4">
                            <w:pPr>
                              <w:pStyle w:val="aff9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 w:rsidR="00A85FEA">
                              <w:rPr>
                                <w:noProof/>
                              </w:rPr>
                              <w:t>5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9" name="Group 4233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30" name="Rectangle 4234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1" name="Group 4235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32" name="Text Box 4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3542E" w:rsidRPr="00E53A86" w:rsidRDefault="00C3542E" w:rsidP="009F4AA4">
                                <w:pPr>
                                  <w:pStyle w:val="aff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C3542E" w:rsidRPr="00E34A3C" w:rsidRDefault="00C3542E" w:rsidP="009F4AA4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33" name="Group 4237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34" name="Line 4238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35" name="Group 42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36" name="Group 42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37" name="Line 4241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38" name="Group 424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39" name="Line 4243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40" name="Group 424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41" name="Line 4245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42" name="Text Box 4246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C3542E" w:rsidRPr="00E53A86" w:rsidRDefault="00C3542E" w:rsidP="009F4AA4">
                                          <w:pPr>
                                            <w:pStyle w:val="aff7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proofErr w:type="gramStart"/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  <w:proofErr w:type="gramEnd"/>
                                        </w:p>
                                        <w:p w:rsidR="00C3542E" w:rsidRPr="00E34A3C" w:rsidRDefault="00C3542E" w:rsidP="009F4AA4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43" name="Group 42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44" name="Line 4248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45" name="Group 424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46" name="Line 4250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47" name="Text Box 42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3542E" w:rsidRPr="00E53A86" w:rsidRDefault="00C3542E" w:rsidP="009F4AA4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proofErr w:type="spellStart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</w:t>
                                        </w:r>
                                        <w:proofErr w:type="spellEnd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. инв. №</w:t>
                                        </w:r>
                                      </w:p>
                                      <w:p w:rsidR="00C3542E" w:rsidRPr="00E34A3C" w:rsidRDefault="00C3542E" w:rsidP="009F4AA4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231" o:spid="_x0000_s1162" style="position:absolute;left:0;text-align:left;margin-left:34.6pt;margin-top:20.05pt;width:539.2pt;height:803.6pt;z-index:251640320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32" o:spid="_x0000_s1163" type="#_x0000_t202" style="position:absolute;left:11173;top:339;width:448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Ecb4A&#10;AADbAAAADwAAAGRycy9kb3ducmV2LnhtbERPy4rCMBTdD/gP4QruxlQRkWoUEQWX42vh7tJcm2pz&#10;E5uM1r83C8Hl4bxni9bW4kFNqBwrGPQzEMSF0xWXCo6Hze8ERIjIGmvHpOBFARbzzs8Mc+2evKPH&#10;PpYihXDIUYGJ0edShsKQxdB3njhxF9dYjAk2pdQNPlO4reUwy8bSYsWpwaCnlaHitv+3Ctb+tN74&#10;+/VcvNrj8s+YrT7cRkr1uu1yCiJSG7/ij3urFQzT2PQl/QA5fw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zGRHG+AAAA2wAAAA8AAAAAAAAAAAAAAAAAmAIAAGRycy9kb3ducmV2&#10;LnhtbFBLBQYAAAAABAAEAPUAAACDAwAAAAA=&#10;" strokeweight="1.5pt">
                <v:textbox inset="0,0,0,0">
                  <w:txbxContent>
                    <w:p w:rsidR="00C3542E" w:rsidRPr="00B2132E" w:rsidRDefault="00C3542E" w:rsidP="009F4AA4">
                      <w:pPr>
                        <w:pStyle w:val="aff9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 w:rsidR="00A85FEA">
                        <w:rPr>
                          <w:noProof/>
                        </w:rPr>
                        <w:t>5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33" o:spid="_x0000_s1164" style="position:absolute;left:381;top:339;width:11240;height:16156" coordorigin="381,339" coordsize="11240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<v:rect id="Rectangle 4234" o:spid="_x0000_s1165" style="position:absolute;left:1084;top:339;width:10537;height:1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ihV8IA&#10;AADbAAAADwAAAGRycy9kb3ducmV2LnhtbERPXWvCMBR9F/wP4Qp7EZu6iUjXKCIMBhsMq4J7uyR3&#10;bVlz0yWZ1n+/PAx8PJzvcjPYTlzIh9axgnmWgyDWzrRcKzgeXmYrECEiG+wck4IbBdisx6MSC+Ou&#10;vKdLFWuRQjgUqKCJsS+kDLohiyFzPXHivpy3GBP0tTQeryncdvIxz5fSYsupocGedg3p7+rXKpgu&#10;ltaczj83/1m9nU8fK719D1qph8mwfQYRaYh38b/71Sh4SuvTl/Q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+KFXwgAAANsAAAAPAAAAAAAAAAAAAAAAAJgCAABkcnMvZG93&#10;bnJldi54bWxQSwUGAAAAAAQABAD1AAAAhwMAAAAA&#10;" filled="f" strokeweight="1.5pt"/>
                <v:group id="Group 4235" o:spid="_x0000_s1166" style="position:absolute;left:381;top:11676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Text Box 4236" o:spid="_x0000_s1167" type="#_x0000_t202" style="position:absolute;left:397;top:1316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se5MIA&#10;AADbAAAADwAAAGRycy9kb3ducmV2LnhtbESPQYvCMBSE74L/ITxhb5quorjVKCK6ePFgd2Gvz+bZ&#10;1m1eShK1/nsjCB6HmfmGmS9bU4srOV9ZVvA5SEAQ51ZXXCj4/dn2pyB8QNZYWyYFd/KwXHQ7c0y1&#10;vfGBrlkoRISwT1FBGUKTSunzkgz6gW2Io3eyzmCI0hVSO7xFuKnlMEkm0mDFcaHEhtYl5f/ZxSgw&#10;4+m52nrcfP3lI2oP+2P2LZ1SH712NQMRqA3v8Ku90wpGQ3h+iT9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mx7kwgAAANsAAAAPAAAAAAAAAAAAAAAAAJgCAABkcnMvZG93&#10;bnJldi54bWxQSwUGAAAAAAQABAD1AAAAhwMAAAAA&#10;" filled="f" stroked="f" strokeweight="1.5pt">
                    <v:textbox style="layout-flow:vertical;mso-layout-flow-alt:bottom-to-top" inset="0,0,0,0">
                      <w:txbxContent>
                        <w:p w:rsidR="00C3542E" w:rsidRPr="00E53A86" w:rsidRDefault="00C3542E" w:rsidP="009F4AA4">
                          <w:pPr>
                            <w:pStyle w:val="aff7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C3542E" w:rsidRPr="00E34A3C" w:rsidRDefault="00C3542E" w:rsidP="009F4AA4"/>
                      </w:txbxContent>
                    </v:textbox>
                  </v:shape>
                  <v:group id="Group 4237" o:spid="_x0000_s1168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  <v:line id="Line 4238" o:spid="_x0000_s1169" style="position:absolute;flip:x;visibility:visible;mso-wrap-style:square" from="397,13163" to="1097,13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tEF8MAAADbAAAADwAAAGRycy9kb3ducmV2LnhtbESPQWsCMRSE7wX/Q3iCt5pVi8hqFBEE&#10;xR5aFbw+Nm83i5uXJYnu+u+bQqHHYWa+YVab3jbiST7UjhVMxhkI4sLpmisF18v+fQEiRGSNjWNS&#10;8KIAm/XgbYW5dh1/0/McK5EgHHJUYGJscylDYchiGLuWOHml8xZjkr6S2mOX4LaR0yybS4s1pwWD&#10;Le0MFffzwyqQx1P35ffTa1mVh9bdjuZz3vVKjYb9dgkiUh//w3/tg1Yw+4DfL+kH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arRBfDAAAA2wAAAA8AAAAAAAAAAAAA&#10;AAAAoQIAAGRycy9kb3ducmV2LnhtbFBLBQYAAAAABAAEAPkAAACRAwAAAAA=&#10;" strokeweight="1.5pt"/>
                    <v:group id="Group 4239" o:spid="_x0000_s1170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    <v:group id="Group 4240" o:spid="_x0000_s1171" style="position:absolute;left:397;top:11708;width:700;height:4819" coordorigin="406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      <v:line id="Line 4241" o:spid="_x0000_s1172" style="position:absolute;flip:y;visibility:visible;mso-wrap-style:square" from="406,11708" to="406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nnaYMMAAADbAAAADwAAAGRycy9kb3ducmV2LnhtbESPQWsCMRSE7wX/Q3iCt5pVwcpqFBEE&#10;xR5aFbw+Nm83i5uXJYnu+u+bQqHHYWa+YVab3jbiST7UjhVMxhkI4sLpmisF18v+fQEiRGSNjWNS&#10;8KIAm/XgbYW5dh1/0/McK5EgHHJUYGJscylDYchiGLuWOHml8xZjkr6S2mOX4LaR0yybS4s1pwWD&#10;Le0MFffzwyqQx1P35ffTa1mVh9bdjuZz3vVKjYb9dgkiUh//w3/tg1Yw+4DfL+kH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Z52mDDAAAA2wAAAA8AAAAAAAAAAAAA&#10;AAAAoQIAAGRycy9kb3ducmV2LnhtbFBLBQYAAAAABAAEAPkAAACRAwAAAAA=&#10;" strokeweight="1.5pt"/>
                        <v:group id="Group 4242" o:spid="_x0000_s1173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        <v:line id="Line 4243" o:spid="_x0000_s1174" style="position:absolute;visibility:visible;mso-wrap-style:square" from="417,16526" to="1097,16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rhk8MAAADbAAAADwAAAGRycy9kb3ducmV2LnhtbESPQWvCQBSE7wX/w/IEb3VjhVKjq4ig&#10;lt6MInh7ZJ9JTPZturvR9N+7hUKPw8x8wyxWvWnEnZyvLCuYjBMQxLnVFRcKTsft6wcIH5A1NpZJ&#10;wQ95WC0HLwtMtX3wge5ZKESEsE9RQRlCm0rp85IM+rFtiaN3tc5giNIVUjt8RLhp5FuSvEuDFceF&#10;ElvalJTXWWcUnLuML7d66xrsdvv99fxd++mXUqNhv56DCNSH//Bf+1MrmM7g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q4ZPDAAAA2wAAAA8AAAAAAAAAAAAA&#10;AAAAoQIAAGRycy9kb3ducmV2LnhtbFBLBQYAAAAABAAEAPkAAACRAwAAAAA=&#10;" strokeweight="1.5pt"/>
                          <v:group id="Group 4244" o:spid="_x0000_s1175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          <v:line id="Line 4245" o:spid="_x0000_s1176" style="position:absolute;visibility:visible;mso-wrap-style:square" from="406,15101" to="1106,15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qe6MMAAADbAAAADwAAAGRycy9kb3ducmV2LnhtbESPQWvCQBSE7wX/w/IEb3VjLUWiq4hg&#10;Lb0ZRfD2yD6TmOzbuLvR9N+7hUKPw8x8wyxWvWnEnZyvLCuYjBMQxLnVFRcKjoft6wyED8gaG8uk&#10;4Ic8rJaDlwWm2j54T/csFCJC2KeooAyhTaX0eUkG/di2xNG7WGcwROkKqR0+Itw08i1JPqTBiuNC&#10;iS1tSsrrrDMKTl3G52u9dQ12n7vd5XSr/fRbqdGwX89BBOrDf/iv/aUVvE/g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anujDAAAA2wAAAA8AAAAAAAAAAAAA&#10;AAAAoQIAAGRycy9kb3ducmV2LnhtbFBLBQYAAAAABAAEAPkAAACRAwAAAAA=&#10;" strokeweight="1.5pt"/>
                            <v:shape id="Text Box 4246" o:spid="_x0000_s1177" type="#_x0000_t202" style="position:absolute;left:406;top:1509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1tmcMA&#10;AADbAAAADwAAAGRycy9kb3ducmV2LnhtbESPQWvCQBSE70L/w/KE3sxGq2JTVymi0osHY6HX1+xr&#10;Es2+Dburxn/fFQSPw8x8w8yXnWnEhZyvLSsYJikI4sLqmksF34fNYAbCB2SNjWVScCMPy8VLb46Z&#10;tlfe0yUPpYgQ9hkqqEJoMyl9UZFBn9iWOHp/1hkMUbpSaofXCDeNHKXpVBqsOS5U2NKqouKUn40C&#10;M5kd643H9ftP8Ubdfvebb6VT6rXffX6ACNSFZ/jR/tIKxiO4f4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1tmcMAAADbAAAADwAAAAAAAAAAAAAAAACYAgAAZHJzL2Rv&#10;d25yZXYueG1sUEsFBgAAAAAEAAQA9QAAAIgDAAAAAA==&#10;" filled="f" stroked="f" strokeweight="1.5pt">
                              <v:textbox style="layout-flow:vertical;mso-layout-flow-alt:bottom-to-top" inset="0,0,0,0">
                                <w:txbxContent>
                                  <w:p w:rsidR="00C3542E" w:rsidRPr="00E53A86" w:rsidRDefault="00C3542E" w:rsidP="009F4AA4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proofErr w:type="gramStart"/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  <w:proofErr w:type="gramEnd"/>
                                  </w:p>
                                  <w:p w:rsidR="00C3542E" w:rsidRPr="00E34A3C" w:rsidRDefault="00C3542E" w:rsidP="009F4AA4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47" o:spid="_x0000_s1178" style="position:absolute;left:397;top:11708;width:692;height:4819" coordorigin="397,11708" coordsize="692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      <v:line id="Line 4248" o:spid="_x0000_s1179" style="position:absolute;flip:y;visibility:visible;mso-wrap-style:square" from="693,11708" to="693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03asIAAADbAAAADwAAAGRycy9kb3ducmV2LnhtbESPT4vCMBTE7wt+h/AEb2u6IiLVKMuC&#10;oOhh/QNeH81rU7Z5KUm09dubBcHjMDO/YZbr3jbiTj7UjhV8jTMQxIXTNVcKLufN5xxEiMgaG8ek&#10;4EEB1qvBxxJz7To+0v0UK5EgHHJUYGJscylDYchiGLuWOHml8xZjkr6S2mOX4LaRkyybSYs1pwWD&#10;Lf0YKv5ON6tA7vbdr99MLmVVblt33ZnDrOuVGg377wWISH18h1/trVYwncL/l/QD5Oo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q03asIAAADbAAAADwAAAAAAAAAAAAAA&#10;AAChAgAAZHJzL2Rvd25yZXYueG1sUEsFBgAAAAAEAAQA+QAAAJADAAAAAA==&#10;" strokeweight="1.5pt"/>
                        <v:group id="Group 4249" o:spid="_x0000_s1180" style="position:absolute;left:397;top:11708;width:692;height:1459" coordorigin="397,11708" coordsize="69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        <v:line id="Line 4250" o:spid="_x0000_s1181" style="position:absolute;visibility:visible;mso-wrap-style:square" from="397,11708" to="1089,11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MGnMMAAADbAAAADwAAAGRycy9kb3ducmV2LnhtbESPQWvCQBSE7wX/w/KE3urGKiLRVURQ&#10;S2+NInh7ZJ9JTPZturvR9N+7hUKPw8x8wyzXvWnEnZyvLCsYjxIQxLnVFRcKTsfd2xyED8gaG8uk&#10;4Ic8rFeDlyWm2j74i+5ZKESEsE9RQRlCm0rp85IM+pFtiaN3tc5giNIVUjt8RLhp5HuSzKTBiuNC&#10;iS1tS8rrrDMKzl3Gl1u9cw12+8Phev6u/eRTqddhv1mACNSH//Bf+0MrmM7g90v8AXL1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0zBpzDAAAA2wAAAA8AAAAAAAAAAAAA&#10;AAAAoQIAAGRycy9kb3ducmV2LnhtbFBLBQYAAAAABAAEAPkAAACRAwAAAAA=&#10;" strokeweight="1.5pt"/>
                          <v:shape id="Text Box 4251" o:spid="_x0000_s1182" type="#_x0000_t202" style="position:absolute;left:397;top:1171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rOAcMA&#10;AADbAAAADwAAAGRycy9kb3ducmV2LnhtbESPQWsCMRSE74L/ITyhN81qq9WtUUpR6cWDW8Hrc/O6&#10;u7p5WZKo239vCoLHYWa+YebL1tTiSs5XlhUMBwkI4tzqigsF+591fwrCB2SNtWVS8EcelotuZ46p&#10;tjfe0TULhYgQ9ikqKENoUil9XpJBP7ANcfR+rTMYonSF1A5vEW5qOUqSiTRYcVwosaGvkvJzdjEK&#10;zHh6qtYeV7ND/krtbnvMNtIp9dJrPz9ABGrDM/xof2sFb+/w/yX+A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rOAcMAAADbAAAADwAAAAAAAAAAAAAAAACYAgAAZHJzL2Rv&#10;d25yZXYueG1sUEsFBgAAAAAEAAQA9QAAAIgDAAAAAA==&#10;" filled="f" stroked="f" strokeweight="1.5pt">
                            <v:textbox style="layout-flow:vertical;mso-layout-flow-alt:bottom-to-top" inset="0,0,0,0">
                              <w:txbxContent>
                                <w:p w:rsidR="00C3542E" w:rsidRPr="00E53A86" w:rsidRDefault="00C3542E" w:rsidP="009F4AA4">
                                  <w:pPr>
                                    <w:pStyle w:val="aff7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</w:t>
                                  </w:r>
                                  <w:proofErr w:type="spellEnd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. инв. №</w:t>
                                  </w:r>
                                </w:p>
                                <w:p w:rsidR="00C3542E" w:rsidRPr="00E34A3C" w:rsidRDefault="00C3542E" w:rsidP="009F4AA4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542E" w:rsidRDefault="00C3542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0560" behindDoc="0" locked="0" layoutInCell="1" allowOverlap="1" wp14:anchorId="74563D7A" wp14:editId="2B81555A">
              <wp:simplePos x="0" y="0"/>
              <wp:positionH relativeFrom="page">
                <wp:posOffset>439420</wp:posOffset>
              </wp:positionH>
              <wp:positionV relativeFrom="page">
                <wp:posOffset>254635</wp:posOffset>
              </wp:positionV>
              <wp:extent cx="6847840" cy="10205720"/>
              <wp:effectExtent l="0" t="0" r="10160" b="24130"/>
              <wp:wrapNone/>
              <wp:docPr id="199" name="Group 4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200" name="Text Box 4232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3542E" w:rsidRPr="00B2132E" w:rsidRDefault="00C3542E" w:rsidP="009F4AA4">
                            <w:pPr>
                              <w:pStyle w:val="aff9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20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06" name="Group 4233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207" name="Rectangle 4234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8" name="Group 4235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209" name="Text Box 4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3542E" w:rsidRPr="00E53A86" w:rsidRDefault="00C3542E" w:rsidP="009F4AA4">
                                <w:pPr>
                                  <w:pStyle w:val="aff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C3542E" w:rsidRPr="00E34A3C" w:rsidRDefault="00C3542E" w:rsidP="009F4AA4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210" name="Group 4237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227" name="Line 4238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28" name="Group 42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229" name="Group 42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230" name="Line 4241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231" name="Group 424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232" name="Line 4243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233" name="Group 424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234" name="Line 4245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235" name="Text Box 4246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C3542E" w:rsidRPr="00E53A86" w:rsidRDefault="00C3542E" w:rsidP="009F4AA4">
                                          <w:pPr>
                                            <w:pStyle w:val="aff7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proofErr w:type="gramStart"/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  <w:proofErr w:type="gramEnd"/>
                                        </w:p>
                                        <w:p w:rsidR="00C3542E" w:rsidRPr="00E34A3C" w:rsidRDefault="00C3542E" w:rsidP="009F4AA4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236" name="Group 42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237" name="Line 4248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238" name="Group 424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239" name="Line 4250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40" name="Text Box 42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3542E" w:rsidRPr="00E53A86" w:rsidRDefault="00C3542E" w:rsidP="009F4AA4">
                                        <w:pPr>
                                          <w:pStyle w:val="aff7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proofErr w:type="spellStart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</w:t>
                                        </w:r>
                                        <w:proofErr w:type="spellEnd"/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. инв. №</w:t>
                                        </w:r>
                                      </w:p>
                                      <w:p w:rsidR="00C3542E" w:rsidRPr="00E34A3C" w:rsidRDefault="00C3542E" w:rsidP="009F4AA4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183" style="position:absolute;left:0;text-align:left;margin-left:34.6pt;margin-top:20.05pt;width:539.2pt;height:803.6pt;z-index:251650560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32" o:spid="_x0000_s1184" type="#_x0000_t202" style="position:absolute;left:11173;top:339;width:448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KUusMA&#10;AADcAAAADwAAAGRycy9kb3ducmV2LnhtbESPT2sCMRTE7wW/Q3gFbzXbUoqsRhFR8FhXe+jtsXlu&#10;VjcvcZPun2/fFAoeh5n5DbNcD7YRHbWhdqzgdZaBIC6drrlScD7tX+YgQkTW2DgmBSMFWK8mT0vM&#10;tev5SF0RK5EgHHJUYGL0uZShNGQxzJwnTt7FtRZjkm0ldYt9gttGvmXZh7RYc1ow6GlrqLwVP1bB&#10;zn/t9v5+/S7H4bz5NOagT7d3pabPw2YBItIQH+H/9kErSET4O5OO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KUusMAAADcAAAADwAAAAAAAAAAAAAAAACYAgAAZHJzL2Rv&#10;d25yZXYueG1sUEsFBgAAAAAEAAQA9QAAAIgDAAAAAA==&#10;" strokeweight="1.5pt">
                <v:textbox inset="0,0,0,0">
                  <w:txbxContent>
                    <w:p w:rsidR="00C3542E" w:rsidRPr="00B2132E" w:rsidRDefault="00C3542E" w:rsidP="009F4AA4">
                      <w:pPr>
                        <w:pStyle w:val="aff9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>
                        <w:rPr>
                          <w:noProof/>
                        </w:rPr>
                        <w:t>20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33" o:spid="_x0000_s1185" style="position:absolute;left:381;top:339;width:11240;height:16156" coordorigin="381,339" coordsize="11240,16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<v:rect id="Rectangle 4234" o:spid="_x0000_s1186" style="position:absolute;left:1084;top:339;width:10537;height:1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Qvn8UA&#10;AADcAAAADwAAAGRycy9kb3ducmV2LnhtbESPQWsCMRSE7wX/Q3hCL0WzlaKyGkUEQWhBulXQ2yN5&#10;7i5uXrZJquu/b4RCj8PMfMPMl51txJV8qB0reB1mIIi1MzWXCvZfm8EURIjIBhvHpOBOAZaL3tMc&#10;c+Nu/EnXIpYiQTjkqKCKsc2lDLoii2HoWuLknZ23GJP0pTQebwluGznKsrG0WHNaqLCldUX6UvxY&#10;BS9vY2sOx++7PxXvx8NuqlcfQSv13O9WMxCRuvgf/mtvjYJRNoHHmX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C+fxQAAANwAAAAPAAAAAAAAAAAAAAAAAJgCAABkcnMv&#10;ZG93bnJldi54bWxQSwUGAAAAAAQABAD1AAAAigMAAAAA&#10;" filled="f" strokeweight="1.5pt"/>
                <v:group id="Group 4235" o:spid="_x0000_s1187" style="position:absolute;left:381;top:11676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Text Box 4236" o:spid="_x0000_s1188" type="#_x0000_t202" style="position:absolute;left:397;top:13167;width:280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GS8MMA&#10;AADcAAAADwAAAGRycy9kb3ducmV2LnhtbESPQYvCMBSE7wv+h/CEva2piotWo4joshcPVsHrs3m2&#10;1ealJFG7/94ICx6HmfmGmS1aU4s7OV9ZVtDvJSCIc6srLhQc9puvMQgfkDXWlknBH3lYzDsfM0y1&#10;ffCO7lkoRISwT1FBGUKTSunzkgz6nm2Io3e2zmCI0hVSO3xEuKnlIEm+pcGK40KJDa1Kyq/ZzSgw&#10;o/Gl2nhcT475kNrd9pT9SKfUZ7ddTkEEasM7/N/+1QoGyQRe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GS8MMAAADcAAAADwAAAAAAAAAAAAAAAACYAgAAZHJzL2Rv&#10;d25yZXYueG1sUEsFBgAAAAAEAAQA9QAAAIgDAAAAAA==&#10;" filled="f" stroked="f" strokeweight="1.5pt">
                    <v:textbox style="layout-flow:vertical;mso-layout-flow-alt:bottom-to-top" inset="0,0,0,0">
                      <w:txbxContent>
                        <w:p w:rsidR="00C3542E" w:rsidRPr="00E53A86" w:rsidRDefault="00C3542E" w:rsidP="009F4AA4">
                          <w:pPr>
                            <w:pStyle w:val="aff7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C3542E" w:rsidRPr="00E34A3C" w:rsidRDefault="00C3542E" w:rsidP="009F4AA4"/>
                      </w:txbxContent>
                    </v:textbox>
                  </v:shape>
                  <v:group id="Group 4237" o:spid="_x0000_s1189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  <v:line id="Line 4238" o:spid="_x0000_s1190" style="position:absolute;flip:x;visibility:visible;mso-wrap-style:square" from="397,13163" to="1097,13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6KP8QAAADcAAAADwAAAGRycy9kb3ducmV2LnhtbESPQWvCQBSE74L/YXmF3nTTHGxJ3QQR&#10;BKUeWhW8PrIv2dDs27C7mvTfd4VCj8PMfMOsq8n24k4+dI4VvCwzEMS10x23Ci7n3eINRIjIGnvH&#10;pOCHAlTlfLbGQruRv+h+iq1IEA4FKjAxDoWUoTZkMSzdQJy8xnmLMUnfSu1xTHDbyzzLVtJix2nB&#10;4EBbQ/X36WYVyMPH+Ol3+aVpm/3grgdzXI2TUs9P0+YdRKQp/of/2nutIM9f4XEmHQFZ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voo/xAAAANwAAAAPAAAAAAAAAAAA&#10;AAAAAKECAABkcnMvZG93bnJldi54bWxQSwUGAAAAAAQABAD5AAAAkgMAAAAA&#10;" strokeweight="1.5pt"/>
                    <v:group id="Group 4239" o:spid="_x0000_s1191" style="position:absolute;left:397;top:11708;width:700;height:4819" coordorigin="397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    <v:group id="Group 4240" o:spid="_x0000_s1192" style="position:absolute;left:397;top:11708;width:700;height:4819" coordorigin="406,11708" coordsize="700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      <v:line id="Line 4241" o:spid="_x0000_s1193" style="position:absolute;flip:y;visibility:visible;mso-wrap-style:square" from="406,11708" to="406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6ElsAAAADcAAAADwAAAGRycy9kb3ducmV2LnhtbERPTYvCMBC9L/gfwgje1tQKslSjiCAo&#10;7mFXBa9DM22KzaQk0dZ/bw4Le3y879VmsK14kg+NYwWzaQaCuHS64VrB9bL//AIRIrLG1jEpeFGA&#10;zXr0scJCu55/6XmOtUghHApUYGLsCilDachimLqOOHGV8xZjgr6W2mOfwm0r8yxbSIsNpwaDHe0M&#10;lffzwyqQx1P/4/f5taqrQ+duR/O96AelJuNhuwQRaYj/4j/3QSvI52l+OpOOgFy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eOhJbAAAAA3AAAAA8AAAAAAAAAAAAAAAAA&#10;oQIAAGRycy9kb3ducmV2LnhtbFBLBQYAAAAABAAEAPkAAACOAwAAAAA=&#10;" strokeweight="1.5pt"/>
                        <v:group id="Group 4242" o:spid="_x0000_s1194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        <v:line id="Line 4243" o:spid="_x0000_s1195" style="position:absolute;visibility:visible;mso-wrap-style:square" from="417,16526" to="1097,16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Z9SMQAAADcAAAADwAAAGRycy9kb3ducmV2LnhtbESPQWvCQBSE7wX/w/KE3uqmEUqJrlIK&#10;avFmKoK3R/aZpMm+jbsbjf/eLQgeh5n5hpkvB9OKCzlfW1bwPklAEBdW11wq2P+u3j5B+ICssbVM&#10;Cm7kYbkYvcwx0/bKO7rkoRQRwj5DBVUIXSalLyoy6Ce2I47eyTqDIUpXSu3wGuGmlWmSfEiDNceF&#10;Cjv6rqho8t4oOPQ5H/+alWuxX282p8O58dOtUq/j4WsGItAQnuFH+0crSKcp/J+JR0A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dn1IxAAAANwAAAAPAAAAAAAAAAAA&#10;AAAAAKECAABkcnMvZG93bnJldi54bWxQSwUGAAAAAAQABAD5AAAAkgMAAAAA&#10;" strokeweight="1.5pt"/>
                          <v:group id="Group 4244" o:spid="_x0000_s1196" style="position:absolute;left:406;top:15099;width:700;height:1428" coordorigin="406,15099" coordsize="700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          <v:line id="Line 4245" o:spid="_x0000_s1197" style="position:absolute;visibility:visible;mso-wrap-style:square" from="406,15101" to="1106,15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NAp8UAAADcAAAADwAAAGRycy9kb3ducmV2LnhtbESPT2vCQBTE7wW/w/IEb3WjliLRVUTw&#10;D701LYK3R/aZxGTfxt2Nxm/fLRR6HGbmN8xy3ZtG3Mn5yrKCyTgBQZxbXXGh4Ptr9zoH4QOyxsYy&#10;KXiSh/Vq8LLEVNsHf9I9C4WIEPYpKihDaFMpfV6SQT+2LXH0LtYZDFG6QmqHjwg3jZwmybs0WHFc&#10;KLGlbUl5nXVGwanL+Hytd67Bbn84XE632s8+lBoN+80CRKA+/If/2ketYDp7g98z8QjI1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9NAp8UAAADcAAAADwAAAAAAAAAA&#10;AAAAAAChAgAAZHJzL2Rvd25yZXYueG1sUEsFBgAAAAAEAAQA+QAAAJMDAAAAAA==&#10;" strokeweight="1.5pt"/>
                            <v:shape id="Text Box 4246" o:spid="_x0000_s1198" type="#_x0000_t202" style="position:absolute;left:406;top:15099;width:280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BSSMQA&#10;AADcAAAADwAAAGRycy9kb3ducmV2LnhtbESPQWvCQBSE7wX/w/KE3upGg6Kpq0hpipceTAWvz+xr&#10;kjb7Nuxuk/TfuwWhx2FmvmG2+9G0oifnG8sK5rMEBHFpdcOVgvNH/rQG4QOyxtYyKfglD/vd5GGL&#10;mbYDn6gvQiUihH2GCuoQukxKX9Zk0M9sRxy9T+sMhihdJbXDIcJNKxdJspIGG44LNXb0UlP5XfwY&#10;BWa5/mpyj6+bS5nSeHq/Fm/SKfU4HQ/PIAKN4T98bx+1gkW6hL8z8QjI3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gUkjEAAAA3AAAAA8AAAAAAAAAAAAAAAAAmAIAAGRycy9k&#10;b3ducmV2LnhtbFBLBQYAAAAABAAEAPUAAACJAwAAAAA=&#10;" filled="f" stroked="f" strokeweight="1.5pt">
                              <v:textbox style="layout-flow:vertical;mso-layout-flow-alt:bottom-to-top" inset="0,0,0,0">
                                <w:txbxContent>
                                  <w:p w:rsidR="00C3542E" w:rsidRPr="00E53A86" w:rsidRDefault="00C3542E" w:rsidP="009F4AA4">
                                    <w:pPr>
                                      <w:pStyle w:val="aff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proofErr w:type="gramStart"/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  <w:proofErr w:type="gramEnd"/>
                                  </w:p>
                                  <w:p w:rsidR="00C3542E" w:rsidRPr="00E34A3C" w:rsidRDefault="00C3542E" w:rsidP="009F4AA4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47" o:spid="_x0000_s1199" style="position:absolute;left:397;top:11708;width:692;height:4819" coordorigin="397,11708" coordsize="692,48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      <v:line id="Line 4248" o:spid="_x0000_s1200" style="position:absolute;flip:y;visibility:visible;mso-wrap-style:square" from="693,11708" to="693,16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cc4sQAAADcAAAADwAAAGRycy9kb3ducmV2LnhtbESPQWsCMRSE7wX/Q3iCt5rtCla2RimC&#10;oNhDq4LXx+btZunmZUmiu/77RhB6HGbmG2a5HmwrbuRD41jB2zQDQVw63XCt4Hzavi5AhIissXVM&#10;Cu4UYL0avSyx0K7nH7odYy0ShEOBCkyMXSFlKA1ZDFPXESevct5iTNLXUnvsE9y2Ms+yubTYcFow&#10;2NHGUPl7vFoFcn/ov/02P1d1tevcZW++5v2g1GQ8fH6AiDTE//CzvdMK8tk7PM6kIy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ZxzixAAAANwAAAAPAAAAAAAAAAAA&#10;AAAAAKECAABkcnMvZG93bnJldi54bWxQSwUGAAAAAAQABAD5AAAAkgMAAAAA&#10;" strokeweight="1.5pt"/>
                        <v:group id="Group 4249" o:spid="_x0000_s1201" style="position:absolute;left:397;top:11708;width:692;height:1459" coordorigin="397,11708" coordsize="69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        <v:line id="Line 4250" o:spid="_x0000_s1202" style="position:absolute;visibility:visible;mso-wrap-style:square" from="397,11708" to="1089,11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LvOcUAAADcAAAADwAAAGRycy9kb3ducmV2LnhtbESPT2vCQBTE7wW/w/IEb3WjQqnRVUTw&#10;D701LYK3R/aZxGTfxt2Nxm/fLRR6HGbmN8xy3ZtG3Mn5yrKCyTgBQZxbXXGh4Ptr9/oOwgdkjY1l&#10;UvAkD+vV4GWJqbYP/qR7FgoRIexTVFCG0KZS+rwkg35sW+LoXawzGKJ0hdQOHxFuGjlNkjdpsOK4&#10;UGJL25LyOuuMglOX8fla71yD3f5wuJxutZ99KDUa9psFiEB9+A//tY9awXQ2h98z8QjI1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LvOcUAAADcAAAADwAAAAAAAAAA&#10;AAAAAAChAgAAZHJzL2Rvd25yZXYueG1sUEsFBgAAAAAEAAQA+QAAAJMDAAAAAA==&#10;" strokeweight="1.5pt"/>
                          <v:shape id="Text Box 4251" o:spid="_x0000_s1203" type="#_x0000_t202" style="position:absolute;left:397;top:11711;width:28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GCrcAA&#10;AADcAAAADwAAAGRycy9kb3ducmV2LnhtbERPTYvCMBC9L+x/CLPgbU11VbQaZVlW8eLBKngdm7Gt&#10;NpOSRK3/3hwEj4/3PVu0phY3cr6yrKDXTUAQ51ZXXCjY75bfYxA+IGusLZOCB3lYzD8/Zphqe+ct&#10;3bJQiBjCPkUFZQhNKqXPSzLou7YhjtzJOoMhQldI7fAew00t+0kykgYrjg0lNvRXUn7JrkaBGY7P&#10;1dLj/+SQ/1C73RyzlXRKdb7a3ymIQG14i1/utVbQH8T58Uw8AnL+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1GCrcAAAADcAAAADwAAAAAAAAAAAAAAAACYAgAAZHJzL2Rvd25y&#10;ZXYueG1sUEsFBgAAAAAEAAQA9QAAAIUDAAAAAA==&#10;" filled="f" stroked="f" strokeweight="1.5pt">
                            <v:textbox style="layout-flow:vertical;mso-layout-flow-alt:bottom-to-top" inset="0,0,0,0">
                              <w:txbxContent>
                                <w:p w:rsidR="00C3542E" w:rsidRPr="00E53A86" w:rsidRDefault="00C3542E" w:rsidP="009F4AA4">
                                  <w:pPr>
                                    <w:pStyle w:val="aff7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</w:t>
                                  </w:r>
                                  <w:proofErr w:type="spellEnd"/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. инв. №</w:t>
                                  </w:r>
                                </w:p>
                                <w:p w:rsidR="00C3542E" w:rsidRPr="00E34A3C" w:rsidRDefault="00C3542E" w:rsidP="009F4AA4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2A0A434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ED430DC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77A6B32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FA06A7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19843168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CF6F0BC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F0C20F0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9F8AE66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310187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C8EDBC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5C1483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09FF35F4"/>
    <w:multiLevelType w:val="multilevel"/>
    <w:tmpl w:val="0CFA0F80"/>
    <w:lvl w:ilvl="0">
      <w:start w:val="2"/>
      <w:numFmt w:val="decimal"/>
      <w:pStyle w:val="a1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04"/>
        </w:tabs>
        <w:ind w:left="70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16"/>
        </w:tabs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44"/>
        </w:tabs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72"/>
        </w:tabs>
        <w:ind w:left="4072" w:hanging="1800"/>
      </w:pPr>
      <w:rPr>
        <w:rFonts w:hint="default"/>
      </w:rPr>
    </w:lvl>
  </w:abstractNum>
  <w:abstractNum w:abstractNumId="12">
    <w:nsid w:val="1016506E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>
    <w:nsid w:val="103B5459"/>
    <w:multiLevelType w:val="singleLevel"/>
    <w:tmpl w:val="1166B1FA"/>
    <w:lvl w:ilvl="0">
      <w:start w:val="1"/>
      <w:numFmt w:val="decimal"/>
      <w:lvlText w:val="3.%1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">
    <w:nsid w:val="161E2391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>
    <w:nsid w:val="19F86F35"/>
    <w:multiLevelType w:val="hybridMultilevel"/>
    <w:tmpl w:val="2CD09C56"/>
    <w:lvl w:ilvl="0" w:tplc="68FE4A6A">
      <w:start w:val="1"/>
      <w:numFmt w:val="bullet"/>
      <w:pStyle w:val="a2"/>
      <w:lvlText w:val="-"/>
      <w:lvlJc w:val="left"/>
      <w:pPr>
        <w:tabs>
          <w:tab w:val="num" w:pos="1134"/>
        </w:tabs>
        <w:ind w:left="1191" w:hanging="34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BB93B11"/>
    <w:multiLevelType w:val="multilevel"/>
    <w:tmpl w:val="69F2E50E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>
      <w:start w:val="1"/>
      <w:numFmt w:val="decimal"/>
      <w:pStyle w:val="3TimesNewRoman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16"/>
        </w:tabs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44"/>
        </w:tabs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72"/>
        </w:tabs>
        <w:ind w:left="4072" w:hanging="1800"/>
      </w:pPr>
      <w:rPr>
        <w:rFonts w:hint="default"/>
      </w:rPr>
    </w:lvl>
  </w:abstractNum>
  <w:abstractNum w:abstractNumId="17">
    <w:nsid w:val="2089605B"/>
    <w:multiLevelType w:val="multilevel"/>
    <w:tmpl w:val="3BA69BC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>
    <w:nsid w:val="27576FE7"/>
    <w:multiLevelType w:val="multilevel"/>
    <w:tmpl w:val="9BC07F1E"/>
    <w:lvl w:ilvl="0">
      <w:start w:val="3"/>
      <w:numFmt w:val="decimal"/>
      <w:pStyle w:val="a3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811"/>
        </w:tabs>
        <w:ind w:left="1811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502"/>
        </w:tabs>
        <w:ind w:left="35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893"/>
        </w:tabs>
        <w:ind w:left="489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644"/>
        </w:tabs>
        <w:ind w:left="66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035"/>
        </w:tabs>
        <w:ind w:left="80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86"/>
        </w:tabs>
        <w:ind w:left="97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177"/>
        </w:tabs>
        <w:ind w:left="1117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28"/>
        </w:tabs>
        <w:ind w:left="12928" w:hanging="1800"/>
      </w:pPr>
      <w:rPr>
        <w:rFonts w:hint="default"/>
      </w:rPr>
    </w:lvl>
  </w:abstractNum>
  <w:abstractNum w:abstractNumId="19">
    <w:nsid w:val="2832373D"/>
    <w:multiLevelType w:val="multilevel"/>
    <w:tmpl w:val="DA720A8C"/>
    <w:lvl w:ilvl="0">
      <w:start w:val="1"/>
      <w:numFmt w:val="decimal"/>
      <w:pStyle w:val="1"/>
      <w:suff w:val="space"/>
      <w:lvlText w:val="%1"/>
      <w:lvlJc w:val="left"/>
      <w:pPr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1"/>
      <w:suff w:val="space"/>
      <w:lvlText w:val="%1.%2"/>
      <w:lvlJc w:val="left"/>
      <w:pPr>
        <w:ind w:left="0" w:firstLine="709"/>
      </w:pPr>
      <w:rPr>
        <w:rFonts w:hint="default"/>
        <w:b w:val="0"/>
      </w:rPr>
    </w:lvl>
    <w:lvl w:ilvl="2">
      <w:start w:val="1"/>
      <w:numFmt w:val="decimal"/>
      <w:pStyle w:val="31"/>
      <w:suff w:val="space"/>
      <w:lvlText w:val="%1.%2.%3"/>
      <w:lvlJc w:val="left"/>
      <w:pPr>
        <w:ind w:left="0" w:firstLine="709"/>
      </w:pPr>
      <w:rPr>
        <w:rFonts w:hint="default"/>
        <w:i w:val="0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51"/>
      <w:suff w:val="space"/>
      <w:lvlText w:val="%1.%2.%3.%4.%5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0" w:firstLine="709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0" w:firstLine="709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"/>
      <w:lvlJc w:val="left"/>
      <w:pPr>
        <w:ind w:left="0" w:firstLine="709"/>
      </w:pPr>
      <w:rPr>
        <w:rFonts w:hint="default"/>
      </w:rPr>
    </w:lvl>
  </w:abstractNum>
  <w:abstractNum w:abstractNumId="20">
    <w:nsid w:val="28D52A92"/>
    <w:multiLevelType w:val="hybridMultilevel"/>
    <w:tmpl w:val="3DBA56CC"/>
    <w:lvl w:ilvl="0" w:tplc="E4A64B40">
      <w:start w:val="1"/>
      <w:numFmt w:val="decimal"/>
      <w:pStyle w:val="a4"/>
      <w:lvlText w:val="%1)"/>
      <w:lvlJc w:val="left"/>
      <w:pPr>
        <w:tabs>
          <w:tab w:val="num" w:pos="1134"/>
        </w:tabs>
        <w:ind w:left="1191" w:hanging="34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F1E56F2"/>
    <w:multiLevelType w:val="multilevel"/>
    <w:tmpl w:val="43687854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9.%2."/>
      <w:lvlJc w:val="center"/>
      <w:pPr>
        <w:ind w:left="289" w:firstLine="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578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7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56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5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34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23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12" w:firstLine="0"/>
      </w:pPr>
      <w:rPr>
        <w:rFonts w:hint="default"/>
      </w:rPr>
    </w:lvl>
  </w:abstractNum>
  <w:abstractNum w:abstractNumId="22">
    <w:nsid w:val="35320CED"/>
    <w:multiLevelType w:val="multilevel"/>
    <w:tmpl w:val="44A27D0E"/>
    <w:lvl w:ilvl="0">
      <w:start w:val="1"/>
      <w:numFmt w:val="decimal"/>
      <w:pStyle w:val="DefaultParagraphFontParaCharChar"/>
      <w:lvlText w:val="7.3.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7.1.5.%2."/>
      <w:lvlJc w:val="left"/>
      <w:pPr>
        <w:tabs>
          <w:tab w:val="num" w:pos="1080"/>
        </w:tabs>
        <w:ind w:left="792" w:hanging="432"/>
      </w:pPr>
      <w:rPr>
        <w:rFonts w:hint="default"/>
      </w:rPr>
    </w:lvl>
    <w:lvl w:ilvl="2">
      <w:start w:val="1"/>
      <w:numFmt w:val="decimal"/>
      <w:lvlText w:val="6.%3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6.2.%3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3">
    <w:nsid w:val="44954C9F"/>
    <w:multiLevelType w:val="multilevel"/>
    <w:tmpl w:val="6E3C7994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"/>
      <w:lvlJc w:val="center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4">
    <w:nsid w:val="489F38F1"/>
    <w:multiLevelType w:val="hybridMultilevel"/>
    <w:tmpl w:val="8E32BAEE"/>
    <w:lvl w:ilvl="0" w:tplc="CE96CDDE">
      <w:start w:val="1"/>
      <w:numFmt w:val="bullet"/>
      <w:pStyle w:val="a5"/>
      <w:lvlText w:val=""/>
      <w:lvlJc w:val="left"/>
      <w:pPr>
        <w:ind w:left="1003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5">
    <w:nsid w:val="4C872A41"/>
    <w:multiLevelType w:val="multilevel"/>
    <w:tmpl w:val="06DA4976"/>
    <w:lvl w:ilvl="0">
      <w:start w:val="1"/>
      <w:numFmt w:val="none"/>
      <w:pStyle w:val="111"/>
      <w:lvlText w:val=""/>
      <w:lvlJc w:val="left"/>
      <w:pPr>
        <w:tabs>
          <w:tab w:val="num" w:pos="-248"/>
        </w:tabs>
        <w:ind w:left="-248" w:hanging="432"/>
      </w:pPr>
      <w:rPr>
        <w:rFonts w:hint="default"/>
      </w:rPr>
    </w:lvl>
    <w:lvl w:ilvl="1">
      <w:start w:val="1"/>
      <w:numFmt w:val="decimal"/>
      <w:lvlRestart w:val="0"/>
      <w:pStyle w:val="10"/>
      <w:suff w:val="space"/>
      <w:lvlText w:val="%2%1."/>
      <w:lvlJc w:val="left"/>
      <w:pPr>
        <w:ind w:left="-113" w:firstLine="113"/>
      </w:pPr>
      <w:rPr>
        <w:rFonts w:ascii="Times New Roman" w:hAnsi="Times New Roman" w:hint="default"/>
        <w:b/>
        <w:i w:val="0"/>
        <w:sz w:val="24"/>
        <w:szCs w:val="24"/>
      </w:rPr>
    </w:lvl>
    <w:lvl w:ilvl="2">
      <w:start w:val="1"/>
      <w:numFmt w:val="decimal"/>
      <w:pStyle w:val="11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111"/>
      <w:suff w:val="space"/>
      <w:lvlText w:val="%1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8"/>
        </w:tabs>
        <w:ind w:left="32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2"/>
        </w:tabs>
        <w:ind w:left="47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16"/>
        </w:tabs>
        <w:ind w:left="61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60"/>
        </w:tabs>
        <w:ind w:left="7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04"/>
        </w:tabs>
        <w:ind w:left="904" w:hanging="1584"/>
      </w:pPr>
      <w:rPr>
        <w:rFonts w:hint="default"/>
      </w:rPr>
    </w:lvl>
  </w:abstractNum>
  <w:abstractNum w:abstractNumId="26">
    <w:nsid w:val="4DC8252E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>
    <w:nsid w:val="614E45D4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6848523C"/>
    <w:multiLevelType w:val="multilevel"/>
    <w:tmpl w:val="C556FEA8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2"/>
      <w:numFmt w:val="decimal"/>
      <w:suff w:val="nothing"/>
      <w:lvlText w:val="10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9">
    <w:nsid w:val="6FA96BCB"/>
    <w:multiLevelType w:val="multilevel"/>
    <w:tmpl w:val="BAD65DB2"/>
    <w:styleLink w:val="a6"/>
    <w:lvl w:ilvl="0">
      <w:start w:val="1"/>
      <w:numFmt w:val="decimal"/>
      <w:lvlText w:val="%1"/>
      <w:lvlJc w:val="left"/>
      <w:pPr>
        <w:ind w:left="432" w:hanging="432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0">
    <w:nsid w:val="79D65614"/>
    <w:multiLevelType w:val="multilevel"/>
    <w:tmpl w:val="99664F3E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1751"/>
        </w:tabs>
        <w:ind w:left="1751" w:hanging="360"/>
      </w:pPr>
      <w:rPr>
        <w:rFonts w:hint="default"/>
      </w:rPr>
    </w:lvl>
    <w:lvl w:ilvl="2">
      <w:start w:val="1"/>
      <w:numFmt w:val="decimal"/>
      <w:pStyle w:val="a7"/>
      <w:lvlText w:val="%1.%2.%3"/>
      <w:lvlJc w:val="left"/>
      <w:pPr>
        <w:tabs>
          <w:tab w:val="num" w:pos="3502"/>
        </w:tabs>
        <w:ind w:left="35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893"/>
        </w:tabs>
        <w:ind w:left="489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644"/>
        </w:tabs>
        <w:ind w:left="66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035"/>
        </w:tabs>
        <w:ind w:left="80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86"/>
        </w:tabs>
        <w:ind w:left="97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177"/>
        </w:tabs>
        <w:ind w:left="1117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28"/>
        </w:tabs>
        <w:ind w:left="12928" w:hanging="1800"/>
      </w:pPr>
      <w:rPr>
        <w:rFonts w:hint="default"/>
      </w:rPr>
    </w:lvl>
  </w:abstractNum>
  <w:abstractNum w:abstractNumId="31">
    <w:nsid w:val="7D893C49"/>
    <w:multiLevelType w:val="multilevel"/>
    <w:tmpl w:val="04190023"/>
    <w:styleLink w:val="a8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num w:numId="1">
    <w:abstractNumId w:val="25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27"/>
  </w:num>
  <w:num w:numId="13">
    <w:abstractNumId w:val="12"/>
  </w:num>
  <w:num w:numId="14">
    <w:abstractNumId w:val="31"/>
  </w:num>
  <w:num w:numId="15">
    <w:abstractNumId w:val="15"/>
  </w:num>
  <w:num w:numId="16">
    <w:abstractNumId w:val="20"/>
  </w:num>
  <w:num w:numId="17">
    <w:abstractNumId w:val="19"/>
  </w:num>
  <w:num w:numId="18">
    <w:abstractNumId w:val="11"/>
  </w:num>
  <w:num w:numId="19">
    <w:abstractNumId w:val="16"/>
  </w:num>
  <w:num w:numId="20">
    <w:abstractNumId w:val="18"/>
  </w:num>
  <w:num w:numId="21">
    <w:abstractNumId w:val="30"/>
  </w:num>
  <w:num w:numId="22">
    <w:abstractNumId w:val="22"/>
  </w:num>
  <w:num w:numId="23">
    <w:abstractNumId w:val="29"/>
  </w:num>
  <w:num w:numId="24">
    <w:abstractNumId w:val="24"/>
  </w:num>
  <w:num w:numId="25">
    <w:abstractNumId w:val="13"/>
  </w:num>
  <w:num w:numId="26">
    <w:abstractNumId w:val="17"/>
  </w:num>
  <w:num w:numId="27">
    <w:abstractNumId w:val="26"/>
  </w:num>
  <w:num w:numId="28">
    <w:abstractNumId w:val="10"/>
  </w:num>
  <w:num w:numId="29">
    <w:abstractNumId w:val="14"/>
  </w:num>
  <w:num w:numId="30">
    <w:abstractNumId w:val="28"/>
  </w:num>
  <w:num w:numId="31">
    <w:abstractNumId w:val="21"/>
  </w:num>
  <w:num w:numId="32">
    <w:abstractNumId w:val="23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ru-RU" w:vendorID="1" w:dllVersion="512" w:checkStyle="0"/>
  <w:proofState w:spelling="clean" w:grammar="clean"/>
  <w:attachedTemplate r:id="rId1"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autoHyphenation/>
  <w:hyphenationZone w:val="357"/>
  <w:clickAndTypeStyle w:val="aa"/>
  <w:drawingGridHorizontalSpacing w:val="6"/>
  <w:drawingGridVerticalSpacing w:val="6"/>
  <w:noPunctuationKerning/>
  <w:characterSpacingControl w:val="doNotCompress"/>
  <w:hdrShapeDefaults>
    <o:shapedefaults v:ext="edit" spidmax="2049">
      <v:stroke startarrowwidth="narrow" startarrowlength="short" endarrowwidth="narrow" endarrowlength="short" weight=".5pt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0FDA"/>
    <w:rsid w:val="000016CB"/>
    <w:rsid w:val="00001EA1"/>
    <w:rsid w:val="00001F9D"/>
    <w:rsid w:val="0000232F"/>
    <w:rsid w:val="00002A02"/>
    <w:rsid w:val="000050DA"/>
    <w:rsid w:val="000074FC"/>
    <w:rsid w:val="00014828"/>
    <w:rsid w:val="000158A0"/>
    <w:rsid w:val="0002054D"/>
    <w:rsid w:val="00021F4F"/>
    <w:rsid w:val="00023346"/>
    <w:rsid w:val="0002462A"/>
    <w:rsid w:val="00024DD8"/>
    <w:rsid w:val="00026B0F"/>
    <w:rsid w:val="00026D4B"/>
    <w:rsid w:val="00027A81"/>
    <w:rsid w:val="00030633"/>
    <w:rsid w:val="00031F34"/>
    <w:rsid w:val="000349E0"/>
    <w:rsid w:val="000352A5"/>
    <w:rsid w:val="00035C94"/>
    <w:rsid w:val="00035F18"/>
    <w:rsid w:val="000367C5"/>
    <w:rsid w:val="00036C9D"/>
    <w:rsid w:val="00037E11"/>
    <w:rsid w:val="00040608"/>
    <w:rsid w:val="00040623"/>
    <w:rsid w:val="00043B04"/>
    <w:rsid w:val="00045D7E"/>
    <w:rsid w:val="00045EEF"/>
    <w:rsid w:val="00050639"/>
    <w:rsid w:val="00050C5E"/>
    <w:rsid w:val="00051E78"/>
    <w:rsid w:val="00052469"/>
    <w:rsid w:val="00052B6E"/>
    <w:rsid w:val="0005391B"/>
    <w:rsid w:val="0005745F"/>
    <w:rsid w:val="00057B15"/>
    <w:rsid w:val="00057DCD"/>
    <w:rsid w:val="000609B6"/>
    <w:rsid w:val="00061079"/>
    <w:rsid w:val="000610FD"/>
    <w:rsid w:val="00061793"/>
    <w:rsid w:val="00061B39"/>
    <w:rsid w:val="00062D87"/>
    <w:rsid w:val="000653E6"/>
    <w:rsid w:val="000662A2"/>
    <w:rsid w:val="0006797D"/>
    <w:rsid w:val="000702DE"/>
    <w:rsid w:val="0007047E"/>
    <w:rsid w:val="00070C01"/>
    <w:rsid w:val="000737C1"/>
    <w:rsid w:val="00074800"/>
    <w:rsid w:val="0007508A"/>
    <w:rsid w:val="00075B53"/>
    <w:rsid w:val="00075E41"/>
    <w:rsid w:val="00076306"/>
    <w:rsid w:val="00077808"/>
    <w:rsid w:val="00080667"/>
    <w:rsid w:val="0008092B"/>
    <w:rsid w:val="00081E0F"/>
    <w:rsid w:val="00085781"/>
    <w:rsid w:val="0008621E"/>
    <w:rsid w:val="000867DA"/>
    <w:rsid w:val="00086FB4"/>
    <w:rsid w:val="00090738"/>
    <w:rsid w:val="000916C0"/>
    <w:rsid w:val="000917B7"/>
    <w:rsid w:val="0009321C"/>
    <w:rsid w:val="00094BD1"/>
    <w:rsid w:val="00096455"/>
    <w:rsid w:val="00097683"/>
    <w:rsid w:val="000979DF"/>
    <w:rsid w:val="000A05E1"/>
    <w:rsid w:val="000A2536"/>
    <w:rsid w:val="000A4075"/>
    <w:rsid w:val="000A45A7"/>
    <w:rsid w:val="000A4A73"/>
    <w:rsid w:val="000A560B"/>
    <w:rsid w:val="000A6BC8"/>
    <w:rsid w:val="000A724B"/>
    <w:rsid w:val="000A748E"/>
    <w:rsid w:val="000A76DE"/>
    <w:rsid w:val="000B377E"/>
    <w:rsid w:val="000B3DCC"/>
    <w:rsid w:val="000B4A26"/>
    <w:rsid w:val="000B7F4F"/>
    <w:rsid w:val="000C0312"/>
    <w:rsid w:val="000C0609"/>
    <w:rsid w:val="000C2A3F"/>
    <w:rsid w:val="000C5861"/>
    <w:rsid w:val="000C58A8"/>
    <w:rsid w:val="000C5A98"/>
    <w:rsid w:val="000C5CD4"/>
    <w:rsid w:val="000C6F26"/>
    <w:rsid w:val="000D04BD"/>
    <w:rsid w:val="000D3009"/>
    <w:rsid w:val="000D491C"/>
    <w:rsid w:val="000D4DD3"/>
    <w:rsid w:val="000D5BF9"/>
    <w:rsid w:val="000D7222"/>
    <w:rsid w:val="000D7AA7"/>
    <w:rsid w:val="000E0A90"/>
    <w:rsid w:val="000E26F4"/>
    <w:rsid w:val="000E53C8"/>
    <w:rsid w:val="000E5403"/>
    <w:rsid w:val="000E558A"/>
    <w:rsid w:val="000E6D72"/>
    <w:rsid w:val="000E7BA2"/>
    <w:rsid w:val="000F0163"/>
    <w:rsid w:val="000F17C5"/>
    <w:rsid w:val="000F19D0"/>
    <w:rsid w:val="000F1CFE"/>
    <w:rsid w:val="000F24EC"/>
    <w:rsid w:val="000F2F70"/>
    <w:rsid w:val="000F30A5"/>
    <w:rsid w:val="000F4374"/>
    <w:rsid w:val="000F4E11"/>
    <w:rsid w:val="000F7D6B"/>
    <w:rsid w:val="00100F19"/>
    <w:rsid w:val="00101D1B"/>
    <w:rsid w:val="00105BEE"/>
    <w:rsid w:val="0010663E"/>
    <w:rsid w:val="00107255"/>
    <w:rsid w:val="001134A9"/>
    <w:rsid w:val="00114999"/>
    <w:rsid w:val="00115068"/>
    <w:rsid w:val="00115CA3"/>
    <w:rsid w:val="00117AC3"/>
    <w:rsid w:val="001203E6"/>
    <w:rsid w:val="00121C43"/>
    <w:rsid w:val="00124939"/>
    <w:rsid w:val="00124E70"/>
    <w:rsid w:val="0012551D"/>
    <w:rsid w:val="00125691"/>
    <w:rsid w:val="0012715E"/>
    <w:rsid w:val="00130694"/>
    <w:rsid w:val="001307E7"/>
    <w:rsid w:val="001318A8"/>
    <w:rsid w:val="00133593"/>
    <w:rsid w:val="00133A95"/>
    <w:rsid w:val="00135D2A"/>
    <w:rsid w:val="001360A0"/>
    <w:rsid w:val="001377B0"/>
    <w:rsid w:val="001377CF"/>
    <w:rsid w:val="001409B1"/>
    <w:rsid w:val="00142866"/>
    <w:rsid w:val="001440D9"/>
    <w:rsid w:val="00144A53"/>
    <w:rsid w:val="00145965"/>
    <w:rsid w:val="00150FAE"/>
    <w:rsid w:val="001530E9"/>
    <w:rsid w:val="0015423B"/>
    <w:rsid w:val="00154F7C"/>
    <w:rsid w:val="0015569A"/>
    <w:rsid w:val="00155BD3"/>
    <w:rsid w:val="00155F4F"/>
    <w:rsid w:val="00156116"/>
    <w:rsid w:val="001573D6"/>
    <w:rsid w:val="00157CA7"/>
    <w:rsid w:val="00161D78"/>
    <w:rsid w:val="00162C5A"/>
    <w:rsid w:val="00165314"/>
    <w:rsid w:val="00166571"/>
    <w:rsid w:val="00170728"/>
    <w:rsid w:val="00171108"/>
    <w:rsid w:val="001714BB"/>
    <w:rsid w:val="00174F5F"/>
    <w:rsid w:val="00175BAC"/>
    <w:rsid w:val="00176C33"/>
    <w:rsid w:val="001776C9"/>
    <w:rsid w:val="001804F1"/>
    <w:rsid w:val="0018259A"/>
    <w:rsid w:val="00182CE0"/>
    <w:rsid w:val="0018423E"/>
    <w:rsid w:val="00185340"/>
    <w:rsid w:val="0018563B"/>
    <w:rsid w:val="001911F4"/>
    <w:rsid w:val="001914A7"/>
    <w:rsid w:val="00192829"/>
    <w:rsid w:val="00196287"/>
    <w:rsid w:val="001965B7"/>
    <w:rsid w:val="00196878"/>
    <w:rsid w:val="001971C6"/>
    <w:rsid w:val="001A2EFA"/>
    <w:rsid w:val="001A3C9E"/>
    <w:rsid w:val="001A4B99"/>
    <w:rsid w:val="001A5824"/>
    <w:rsid w:val="001A5F36"/>
    <w:rsid w:val="001A6346"/>
    <w:rsid w:val="001A7588"/>
    <w:rsid w:val="001B051B"/>
    <w:rsid w:val="001B0BAB"/>
    <w:rsid w:val="001B0E7C"/>
    <w:rsid w:val="001B2097"/>
    <w:rsid w:val="001B2679"/>
    <w:rsid w:val="001B45B3"/>
    <w:rsid w:val="001B485D"/>
    <w:rsid w:val="001B7490"/>
    <w:rsid w:val="001B77A2"/>
    <w:rsid w:val="001C17C2"/>
    <w:rsid w:val="001C217A"/>
    <w:rsid w:val="001C4055"/>
    <w:rsid w:val="001C4EFD"/>
    <w:rsid w:val="001C5E6E"/>
    <w:rsid w:val="001C69E8"/>
    <w:rsid w:val="001C6F51"/>
    <w:rsid w:val="001D00E1"/>
    <w:rsid w:val="001D028C"/>
    <w:rsid w:val="001D1BC3"/>
    <w:rsid w:val="001D2622"/>
    <w:rsid w:val="001D3CAA"/>
    <w:rsid w:val="001D456F"/>
    <w:rsid w:val="001D4948"/>
    <w:rsid w:val="001D7199"/>
    <w:rsid w:val="001E01FB"/>
    <w:rsid w:val="001E0352"/>
    <w:rsid w:val="001E0D14"/>
    <w:rsid w:val="001E0E23"/>
    <w:rsid w:val="001E10D7"/>
    <w:rsid w:val="001E1CED"/>
    <w:rsid w:val="001E2056"/>
    <w:rsid w:val="001E613C"/>
    <w:rsid w:val="001E67F7"/>
    <w:rsid w:val="001F17BA"/>
    <w:rsid w:val="001F2A5A"/>
    <w:rsid w:val="001F38EF"/>
    <w:rsid w:val="001F42AF"/>
    <w:rsid w:val="001F56A6"/>
    <w:rsid w:val="001F5989"/>
    <w:rsid w:val="002016FE"/>
    <w:rsid w:val="00202AE0"/>
    <w:rsid w:val="00203657"/>
    <w:rsid w:val="00205402"/>
    <w:rsid w:val="002071FF"/>
    <w:rsid w:val="002073CB"/>
    <w:rsid w:val="00210912"/>
    <w:rsid w:val="00210E72"/>
    <w:rsid w:val="00213AC8"/>
    <w:rsid w:val="00215C26"/>
    <w:rsid w:val="002166C0"/>
    <w:rsid w:val="0021712B"/>
    <w:rsid w:val="00217908"/>
    <w:rsid w:val="00220793"/>
    <w:rsid w:val="00220C43"/>
    <w:rsid w:val="00220C51"/>
    <w:rsid w:val="00222A43"/>
    <w:rsid w:val="002230CF"/>
    <w:rsid w:val="0022328A"/>
    <w:rsid w:val="00223A23"/>
    <w:rsid w:val="00223B6C"/>
    <w:rsid w:val="00224628"/>
    <w:rsid w:val="002248DF"/>
    <w:rsid w:val="00225C76"/>
    <w:rsid w:val="002262F1"/>
    <w:rsid w:val="002263B6"/>
    <w:rsid w:val="002325A4"/>
    <w:rsid w:val="0024137F"/>
    <w:rsid w:val="00243C1E"/>
    <w:rsid w:val="002445AC"/>
    <w:rsid w:val="00246669"/>
    <w:rsid w:val="00250C4C"/>
    <w:rsid w:val="0025417E"/>
    <w:rsid w:val="00254848"/>
    <w:rsid w:val="002548C4"/>
    <w:rsid w:val="00254A39"/>
    <w:rsid w:val="00254D3C"/>
    <w:rsid w:val="0025562F"/>
    <w:rsid w:val="00256A7C"/>
    <w:rsid w:val="00257037"/>
    <w:rsid w:val="00257BCC"/>
    <w:rsid w:val="00262F9E"/>
    <w:rsid w:val="00271939"/>
    <w:rsid w:val="002719EF"/>
    <w:rsid w:val="0027274A"/>
    <w:rsid w:val="00272980"/>
    <w:rsid w:val="002734F6"/>
    <w:rsid w:val="00273EFB"/>
    <w:rsid w:val="0027435F"/>
    <w:rsid w:val="002750A8"/>
    <w:rsid w:val="00275FDD"/>
    <w:rsid w:val="00276060"/>
    <w:rsid w:val="00276477"/>
    <w:rsid w:val="0027731E"/>
    <w:rsid w:val="00277E8E"/>
    <w:rsid w:val="002813DD"/>
    <w:rsid w:val="00282A22"/>
    <w:rsid w:val="00283346"/>
    <w:rsid w:val="0028360E"/>
    <w:rsid w:val="00284B56"/>
    <w:rsid w:val="00284C50"/>
    <w:rsid w:val="00286E94"/>
    <w:rsid w:val="002920EF"/>
    <w:rsid w:val="00292AD1"/>
    <w:rsid w:val="00292E8D"/>
    <w:rsid w:val="002950B3"/>
    <w:rsid w:val="00297BC8"/>
    <w:rsid w:val="002A1ABC"/>
    <w:rsid w:val="002A1CF0"/>
    <w:rsid w:val="002A2AEA"/>
    <w:rsid w:val="002A441E"/>
    <w:rsid w:val="002A4B34"/>
    <w:rsid w:val="002A7254"/>
    <w:rsid w:val="002A75ED"/>
    <w:rsid w:val="002A77BD"/>
    <w:rsid w:val="002B0091"/>
    <w:rsid w:val="002B477E"/>
    <w:rsid w:val="002C0338"/>
    <w:rsid w:val="002C07C1"/>
    <w:rsid w:val="002C0D0F"/>
    <w:rsid w:val="002C11EE"/>
    <w:rsid w:val="002C2A72"/>
    <w:rsid w:val="002C30A8"/>
    <w:rsid w:val="002C486B"/>
    <w:rsid w:val="002C5476"/>
    <w:rsid w:val="002C58B0"/>
    <w:rsid w:val="002C6A00"/>
    <w:rsid w:val="002C7F5B"/>
    <w:rsid w:val="002D2101"/>
    <w:rsid w:val="002D22A4"/>
    <w:rsid w:val="002D3B89"/>
    <w:rsid w:val="002D405D"/>
    <w:rsid w:val="002D4233"/>
    <w:rsid w:val="002D483E"/>
    <w:rsid w:val="002D57C2"/>
    <w:rsid w:val="002D7914"/>
    <w:rsid w:val="002E005C"/>
    <w:rsid w:val="002E6F80"/>
    <w:rsid w:val="002E7145"/>
    <w:rsid w:val="002F2AA1"/>
    <w:rsid w:val="002F3F5F"/>
    <w:rsid w:val="002F4619"/>
    <w:rsid w:val="002F55BF"/>
    <w:rsid w:val="002F5CB1"/>
    <w:rsid w:val="002F5CB2"/>
    <w:rsid w:val="002F7E51"/>
    <w:rsid w:val="00300085"/>
    <w:rsid w:val="0030197E"/>
    <w:rsid w:val="00302C9C"/>
    <w:rsid w:val="0031022E"/>
    <w:rsid w:val="00310FF8"/>
    <w:rsid w:val="0031109D"/>
    <w:rsid w:val="00311BA0"/>
    <w:rsid w:val="0031448F"/>
    <w:rsid w:val="003148B6"/>
    <w:rsid w:val="00315129"/>
    <w:rsid w:val="0031526A"/>
    <w:rsid w:val="0031688C"/>
    <w:rsid w:val="0031705F"/>
    <w:rsid w:val="00317A1A"/>
    <w:rsid w:val="003200F3"/>
    <w:rsid w:val="003202AD"/>
    <w:rsid w:val="003205FF"/>
    <w:rsid w:val="00320D33"/>
    <w:rsid w:val="00320D95"/>
    <w:rsid w:val="00321266"/>
    <w:rsid w:val="0032198A"/>
    <w:rsid w:val="00321B71"/>
    <w:rsid w:val="003223A6"/>
    <w:rsid w:val="00322437"/>
    <w:rsid w:val="00322CF3"/>
    <w:rsid w:val="00323188"/>
    <w:rsid w:val="00323CE9"/>
    <w:rsid w:val="00324D54"/>
    <w:rsid w:val="00325235"/>
    <w:rsid w:val="00325F8D"/>
    <w:rsid w:val="003270C8"/>
    <w:rsid w:val="00331E12"/>
    <w:rsid w:val="003327EA"/>
    <w:rsid w:val="003329C8"/>
    <w:rsid w:val="00332EF2"/>
    <w:rsid w:val="00333D74"/>
    <w:rsid w:val="003378E4"/>
    <w:rsid w:val="0034151A"/>
    <w:rsid w:val="00344A21"/>
    <w:rsid w:val="00345114"/>
    <w:rsid w:val="00345160"/>
    <w:rsid w:val="00347383"/>
    <w:rsid w:val="003478ED"/>
    <w:rsid w:val="0035233C"/>
    <w:rsid w:val="003524CD"/>
    <w:rsid w:val="00352C32"/>
    <w:rsid w:val="00353668"/>
    <w:rsid w:val="00353C5F"/>
    <w:rsid w:val="00355BB0"/>
    <w:rsid w:val="0035646F"/>
    <w:rsid w:val="00356795"/>
    <w:rsid w:val="0035754A"/>
    <w:rsid w:val="003606BC"/>
    <w:rsid w:val="00361CAB"/>
    <w:rsid w:val="00363A85"/>
    <w:rsid w:val="00365B0A"/>
    <w:rsid w:val="003660DF"/>
    <w:rsid w:val="00370157"/>
    <w:rsid w:val="00370886"/>
    <w:rsid w:val="003711B8"/>
    <w:rsid w:val="003753FF"/>
    <w:rsid w:val="00376619"/>
    <w:rsid w:val="00376ACB"/>
    <w:rsid w:val="00380F22"/>
    <w:rsid w:val="00386C38"/>
    <w:rsid w:val="003877C6"/>
    <w:rsid w:val="003878F8"/>
    <w:rsid w:val="00387D19"/>
    <w:rsid w:val="003903E3"/>
    <w:rsid w:val="0039273F"/>
    <w:rsid w:val="0039429B"/>
    <w:rsid w:val="0039582B"/>
    <w:rsid w:val="00395BEB"/>
    <w:rsid w:val="003A04C1"/>
    <w:rsid w:val="003A3778"/>
    <w:rsid w:val="003A6CC8"/>
    <w:rsid w:val="003B4039"/>
    <w:rsid w:val="003B4132"/>
    <w:rsid w:val="003B5AC9"/>
    <w:rsid w:val="003B5C87"/>
    <w:rsid w:val="003C1C20"/>
    <w:rsid w:val="003C2BD6"/>
    <w:rsid w:val="003C3097"/>
    <w:rsid w:val="003C43AE"/>
    <w:rsid w:val="003C5A31"/>
    <w:rsid w:val="003C73C4"/>
    <w:rsid w:val="003D162B"/>
    <w:rsid w:val="003D2428"/>
    <w:rsid w:val="003D3737"/>
    <w:rsid w:val="003D3F86"/>
    <w:rsid w:val="003E2114"/>
    <w:rsid w:val="003E33F3"/>
    <w:rsid w:val="003F179F"/>
    <w:rsid w:val="003F4D13"/>
    <w:rsid w:val="003F5C72"/>
    <w:rsid w:val="003F5F6B"/>
    <w:rsid w:val="003F6A33"/>
    <w:rsid w:val="003F6CBE"/>
    <w:rsid w:val="00401228"/>
    <w:rsid w:val="0040199B"/>
    <w:rsid w:val="00406875"/>
    <w:rsid w:val="004078DD"/>
    <w:rsid w:val="004102A2"/>
    <w:rsid w:val="00412059"/>
    <w:rsid w:val="004123A5"/>
    <w:rsid w:val="00412725"/>
    <w:rsid w:val="004132AE"/>
    <w:rsid w:val="00415732"/>
    <w:rsid w:val="00415D11"/>
    <w:rsid w:val="00416F97"/>
    <w:rsid w:val="0041717B"/>
    <w:rsid w:val="00417188"/>
    <w:rsid w:val="00421C25"/>
    <w:rsid w:val="00425202"/>
    <w:rsid w:val="0042569B"/>
    <w:rsid w:val="00425C43"/>
    <w:rsid w:val="00425F74"/>
    <w:rsid w:val="00426698"/>
    <w:rsid w:val="0043018F"/>
    <w:rsid w:val="00431921"/>
    <w:rsid w:val="004326E7"/>
    <w:rsid w:val="00434F7E"/>
    <w:rsid w:val="00435F91"/>
    <w:rsid w:val="00440EC3"/>
    <w:rsid w:val="00442450"/>
    <w:rsid w:val="004428BE"/>
    <w:rsid w:val="0044505D"/>
    <w:rsid w:val="00450D88"/>
    <w:rsid w:val="004536C0"/>
    <w:rsid w:val="00453974"/>
    <w:rsid w:val="00454E04"/>
    <w:rsid w:val="0045791A"/>
    <w:rsid w:val="004610F7"/>
    <w:rsid w:val="00461BD5"/>
    <w:rsid w:val="0046340A"/>
    <w:rsid w:val="00464CB1"/>
    <w:rsid w:val="0046645A"/>
    <w:rsid w:val="00466CD9"/>
    <w:rsid w:val="004703ED"/>
    <w:rsid w:val="0047175E"/>
    <w:rsid w:val="00471C36"/>
    <w:rsid w:val="00472387"/>
    <w:rsid w:val="00473795"/>
    <w:rsid w:val="00474A5C"/>
    <w:rsid w:val="0047585B"/>
    <w:rsid w:val="00477EF7"/>
    <w:rsid w:val="00480646"/>
    <w:rsid w:val="00480694"/>
    <w:rsid w:val="00480B02"/>
    <w:rsid w:val="0048114C"/>
    <w:rsid w:val="00483985"/>
    <w:rsid w:val="004869AF"/>
    <w:rsid w:val="00490E72"/>
    <w:rsid w:val="00490F78"/>
    <w:rsid w:val="0049121B"/>
    <w:rsid w:val="00492B54"/>
    <w:rsid w:val="0049388C"/>
    <w:rsid w:val="00494D4D"/>
    <w:rsid w:val="004962B1"/>
    <w:rsid w:val="00496453"/>
    <w:rsid w:val="004A245A"/>
    <w:rsid w:val="004A252D"/>
    <w:rsid w:val="004A51D4"/>
    <w:rsid w:val="004A5429"/>
    <w:rsid w:val="004A5B99"/>
    <w:rsid w:val="004A6D5D"/>
    <w:rsid w:val="004A7058"/>
    <w:rsid w:val="004B0837"/>
    <w:rsid w:val="004B1155"/>
    <w:rsid w:val="004B2758"/>
    <w:rsid w:val="004B280F"/>
    <w:rsid w:val="004B3411"/>
    <w:rsid w:val="004B3B0A"/>
    <w:rsid w:val="004B47D8"/>
    <w:rsid w:val="004B4AFB"/>
    <w:rsid w:val="004B5D19"/>
    <w:rsid w:val="004C08D9"/>
    <w:rsid w:val="004C12A3"/>
    <w:rsid w:val="004C18A8"/>
    <w:rsid w:val="004C23CD"/>
    <w:rsid w:val="004C35D9"/>
    <w:rsid w:val="004C4E5B"/>
    <w:rsid w:val="004D00F3"/>
    <w:rsid w:val="004D1D20"/>
    <w:rsid w:val="004D2FA5"/>
    <w:rsid w:val="004D38EA"/>
    <w:rsid w:val="004D3F46"/>
    <w:rsid w:val="004D7AAF"/>
    <w:rsid w:val="004E060F"/>
    <w:rsid w:val="004E07F2"/>
    <w:rsid w:val="004E0C59"/>
    <w:rsid w:val="004E1ED6"/>
    <w:rsid w:val="004E1F2A"/>
    <w:rsid w:val="004E3375"/>
    <w:rsid w:val="004E3414"/>
    <w:rsid w:val="004E4237"/>
    <w:rsid w:val="004E4549"/>
    <w:rsid w:val="004E5C08"/>
    <w:rsid w:val="004E66F3"/>
    <w:rsid w:val="004E7964"/>
    <w:rsid w:val="004F0C28"/>
    <w:rsid w:val="004F0E94"/>
    <w:rsid w:val="004F0EE1"/>
    <w:rsid w:val="004F2B86"/>
    <w:rsid w:val="004F350D"/>
    <w:rsid w:val="004F4727"/>
    <w:rsid w:val="004F4BC7"/>
    <w:rsid w:val="004F51DF"/>
    <w:rsid w:val="004F54AE"/>
    <w:rsid w:val="004F6738"/>
    <w:rsid w:val="004F6B80"/>
    <w:rsid w:val="004F70C4"/>
    <w:rsid w:val="005008FB"/>
    <w:rsid w:val="00500D94"/>
    <w:rsid w:val="0050160B"/>
    <w:rsid w:val="005016AC"/>
    <w:rsid w:val="00501ABE"/>
    <w:rsid w:val="00502BD4"/>
    <w:rsid w:val="00503265"/>
    <w:rsid w:val="005043D0"/>
    <w:rsid w:val="00506AD3"/>
    <w:rsid w:val="005113FD"/>
    <w:rsid w:val="005116F4"/>
    <w:rsid w:val="00511A91"/>
    <w:rsid w:val="0051397A"/>
    <w:rsid w:val="0051546D"/>
    <w:rsid w:val="0051569B"/>
    <w:rsid w:val="00516202"/>
    <w:rsid w:val="005207B8"/>
    <w:rsid w:val="00520DEA"/>
    <w:rsid w:val="00522130"/>
    <w:rsid w:val="0053292A"/>
    <w:rsid w:val="00534749"/>
    <w:rsid w:val="00535AB2"/>
    <w:rsid w:val="0053686B"/>
    <w:rsid w:val="00536CCF"/>
    <w:rsid w:val="00537223"/>
    <w:rsid w:val="00537EB2"/>
    <w:rsid w:val="00543369"/>
    <w:rsid w:val="0054512B"/>
    <w:rsid w:val="00545BEA"/>
    <w:rsid w:val="00551214"/>
    <w:rsid w:val="00551383"/>
    <w:rsid w:val="00553F50"/>
    <w:rsid w:val="00554093"/>
    <w:rsid w:val="00556919"/>
    <w:rsid w:val="00556BBE"/>
    <w:rsid w:val="005574D3"/>
    <w:rsid w:val="005609B4"/>
    <w:rsid w:val="00560FD7"/>
    <w:rsid w:val="00561534"/>
    <w:rsid w:val="0056227D"/>
    <w:rsid w:val="00562E71"/>
    <w:rsid w:val="0056346F"/>
    <w:rsid w:val="00563743"/>
    <w:rsid w:val="00563F48"/>
    <w:rsid w:val="0056473B"/>
    <w:rsid w:val="00565669"/>
    <w:rsid w:val="0057099E"/>
    <w:rsid w:val="00572C2B"/>
    <w:rsid w:val="00572DCA"/>
    <w:rsid w:val="005744BF"/>
    <w:rsid w:val="0057462F"/>
    <w:rsid w:val="0057528D"/>
    <w:rsid w:val="00575F97"/>
    <w:rsid w:val="005762D5"/>
    <w:rsid w:val="00576541"/>
    <w:rsid w:val="00580121"/>
    <w:rsid w:val="0058059E"/>
    <w:rsid w:val="00580E9D"/>
    <w:rsid w:val="00581ABE"/>
    <w:rsid w:val="00581AD1"/>
    <w:rsid w:val="005823F9"/>
    <w:rsid w:val="00582C3D"/>
    <w:rsid w:val="005847F5"/>
    <w:rsid w:val="00584893"/>
    <w:rsid w:val="00585AB3"/>
    <w:rsid w:val="00586453"/>
    <w:rsid w:val="00586975"/>
    <w:rsid w:val="005871EB"/>
    <w:rsid w:val="00592586"/>
    <w:rsid w:val="00592EC9"/>
    <w:rsid w:val="00593AF3"/>
    <w:rsid w:val="00595944"/>
    <w:rsid w:val="00595A03"/>
    <w:rsid w:val="00596CDA"/>
    <w:rsid w:val="0059719C"/>
    <w:rsid w:val="0059746C"/>
    <w:rsid w:val="005A1161"/>
    <w:rsid w:val="005A1DDF"/>
    <w:rsid w:val="005A458A"/>
    <w:rsid w:val="005A607C"/>
    <w:rsid w:val="005A60DD"/>
    <w:rsid w:val="005A7910"/>
    <w:rsid w:val="005B106E"/>
    <w:rsid w:val="005B1107"/>
    <w:rsid w:val="005B1D7D"/>
    <w:rsid w:val="005B3767"/>
    <w:rsid w:val="005B7EBA"/>
    <w:rsid w:val="005C1E09"/>
    <w:rsid w:val="005C27BF"/>
    <w:rsid w:val="005C2A98"/>
    <w:rsid w:val="005C4C61"/>
    <w:rsid w:val="005C645B"/>
    <w:rsid w:val="005C68A3"/>
    <w:rsid w:val="005C726D"/>
    <w:rsid w:val="005C7795"/>
    <w:rsid w:val="005D0C0B"/>
    <w:rsid w:val="005D1D7C"/>
    <w:rsid w:val="005D228D"/>
    <w:rsid w:val="005D4CF2"/>
    <w:rsid w:val="005D56D6"/>
    <w:rsid w:val="005D5BA8"/>
    <w:rsid w:val="005D5D12"/>
    <w:rsid w:val="005D7019"/>
    <w:rsid w:val="005E2239"/>
    <w:rsid w:val="005E24CA"/>
    <w:rsid w:val="005E24CE"/>
    <w:rsid w:val="005E5617"/>
    <w:rsid w:val="005E63E8"/>
    <w:rsid w:val="005E6BFB"/>
    <w:rsid w:val="005E6DE4"/>
    <w:rsid w:val="005E73E4"/>
    <w:rsid w:val="005E7A13"/>
    <w:rsid w:val="005F0F97"/>
    <w:rsid w:val="005F28A8"/>
    <w:rsid w:val="005F31FE"/>
    <w:rsid w:val="005F3219"/>
    <w:rsid w:val="005F447D"/>
    <w:rsid w:val="006004CD"/>
    <w:rsid w:val="00600E73"/>
    <w:rsid w:val="0060250E"/>
    <w:rsid w:val="006026DB"/>
    <w:rsid w:val="00603F65"/>
    <w:rsid w:val="00604C87"/>
    <w:rsid w:val="00604F47"/>
    <w:rsid w:val="00605454"/>
    <w:rsid w:val="00607530"/>
    <w:rsid w:val="006105C4"/>
    <w:rsid w:val="00610EF5"/>
    <w:rsid w:val="006114F9"/>
    <w:rsid w:val="00611CDF"/>
    <w:rsid w:val="006149D4"/>
    <w:rsid w:val="006206E6"/>
    <w:rsid w:val="006212BB"/>
    <w:rsid w:val="00621378"/>
    <w:rsid w:val="006220C0"/>
    <w:rsid w:val="006233D8"/>
    <w:rsid w:val="0062383D"/>
    <w:rsid w:val="0062531C"/>
    <w:rsid w:val="006261B5"/>
    <w:rsid w:val="00627EF5"/>
    <w:rsid w:val="0063049F"/>
    <w:rsid w:val="00631ADC"/>
    <w:rsid w:val="00631FCC"/>
    <w:rsid w:val="006328F2"/>
    <w:rsid w:val="00635618"/>
    <w:rsid w:val="006422FA"/>
    <w:rsid w:val="00643115"/>
    <w:rsid w:val="00643768"/>
    <w:rsid w:val="006438C8"/>
    <w:rsid w:val="006438F5"/>
    <w:rsid w:val="00643AC0"/>
    <w:rsid w:val="006451CE"/>
    <w:rsid w:val="00645AE0"/>
    <w:rsid w:val="00645AF6"/>
    <w:rsid w:val="00645C19"/>
    <w:rsid w:val="00646E60"/>
    <w:rsid w:val="00650302"/>
    <w:rsid w:val="00651241"/>
    <w:rsid w:val="00653D1C"/>
    <w:rsid w:val="00654909"/>
    <w:rsid w:val="0065612D"/>
    <w:rsid w:val="00657646"/>
    <w:rsid w:val="006608ED"/>
    <w:rsid w:val="0066194A"/>
    <w:rsid w:val="00665A55"/>
    <w:rsid w:val="006678F0"/>
    <w:rsid w:val="00667AB2"/>
    <w:rsid w:val="00671968"/>
    <w:rsid w:val="006733DF"/>
    <w:rsid w:val="006747CA"/>
    <w:rsid w:val="006763C0"/>
    <w:rsid w:val="0067759E"/>
    <w:rsid w:val="00680F20"/>
    <w:rsid w:val="006820DC"/>
    <w:rsid w:val="00682655"/>
    <w:rsid w:val="006836B0"/>
    <w:rsid w:val="00683784"/>
    <w:rsid w:val="006839E9"/>
    <w:rsid w:val="006903C5"/>
    <w:rsid w:val="00690CB7"/>
    <w:rsid w:val="006936A6"/>
    <w:rsid w:val="006936BF"/>
    <w:rsid w:val="006940ED"/>
    <w:rsid w:val="006941C5"/>
    <w:rsid w:val="006950E2"/>
    <w:rsid w:val="00697DF3"/>
    <w:rsid w:val="006A0984"/>
    <w:rsid w:val="006A1F79"/>
    <w:rsid w:val="006A6D64"/>
    <w:rsid w:val="006B0ACC"/>
    <w:rsid w:val="006B2305"/>
    <w:rsid w:val="006B5D61"/>
    <w:rsid w:val="006B5E04"/>
    <w:rsid w:val="006B7B8D"/>
    <w:rsid w:val="006C0423"/>
    <w:rsid w:val="006C09E7"/>
    <w:rsid w:val="006C2E03"/>
    <w:rsid w:val="006C2EAB"/>
    <w:rsid w:val="006C6732"/>
    <w:rsid w:val="006C7074"/>
    <w:rsid w:val="006C71A0"/>
    <w:rsid w:val="006C77B1"/>
    <w:rsid w:val="006D01C4"/>
    <w:rsid w:val="006D03E3"/>
    <w:rsid w:val="006D37EC"/>
    <w:rsid w:val="006D4215"/>
    <w:rsid w:val="006D4522"/>
    <w:rsid w:val="006D4770"/>
    <w:rsid w:val="006D5352"/>
    <w:rsid w:val="006D554B"/>
    <w:rsid w:val="006D5DC9"/>
    <w:rsid w:val="006D6CF5"/>
    <w:rsid w:val="006D7F80"/>
    <w:rsid w:val="006E14EA"/>
    <w:rsid w:val="006E1EE1"/>
    <w:rsid w:val="006E2D4C"/>
    <w:rsid w:val="006E5196"/>
    <w:rsid w:val="006E7D03"/>
    <w:rsid w:val="006F1314"/>
    <w:rsid w:val="006F1D6D"/>
    <w:rsid w:val="006F2E23"/>
    <w:rsid w:val="006F5AB2"/>
    <w:rsid w:val="006F5EAE"/>
    <w:rsid w:val="006F6263"/>
    <w:rsid w:val="006F723B"/>
    <w:rsid w:val="006F7289"/>
    <w:rsid w:val="00700C07"/>
    <w:rsid w:val="00702F29"/>
    <w:rsid w:val="0070373E"/>
    <w:rsid w:val="007038DD"/>
    <w:rsid w:val="00706D2C"/>
    <w:rsid w:val="00707D76"/>
    <w:rsid w:val="00712758"/>
    <w:rsid w:val="00712B15"/>
    <w:rsid w:val="00712CD3"/>
    <w:rsid w:val="007155D3"/>
    <w:rsid w:val="00716B88"/>
    <w:rsid w:val="0071725F"/>
    <w:rsid w:val="007210DD"/>
    <w:rsid w:val="00721111"/>
    <w:rsid w:val="00721416"/>
    <w:rsid w:val="00721C9E"/>
    <w:rsid w:val="007234CF"/>
    <w:rsid w:val="00724737"/>
    <w:rsid w:val="00724C3B"/>
    <w:rsid w:val="007263B9"/>
    <w:rsid w:val="00727DC4"/>
    <w:rsid w:val="00730505"/>
    <w:rsid w:val="00730CA5"/>
    <w:rsid w:val="00731EF8"/>
    <w:rsid w:val="007345FF"/>
    <w:rsid w:val="00734B0F"/>
    <w:rsid w:val="00736482"/>
    <w:rsid w:val="007364AE"/>
    <w:rsid w:val="0074052D"/>
    <w:rsid w:val="0074068F"/>
    <w:rsid w:val="00741739"/>
    <w:rsid w:val="00743912"/>
    <w:rsid w:val="00744F54"/>
    <w:rsid w:val="00745CD5"/>
    <w:rsid w:val="00747AD8"/>
    <w:rsid w:val="00750EAD"/>
    <w:rsid w:val="007519DE"/>
    <w:rsid w:val="0075250D"/>
    <w:rsid w:val="00755623"/>
    <w:rsid w:val="00756195"/>
    <w:rsid w:val="0076268A"/>
    <w:rsid w:val="00762D7F"/>
    <w:rsid w:val="00765F49"/>
    <w:rsid w:val="00770FDA"/>
    <w:rsid w:val="00771E98"/>
    <w:rsid w:val="007725E1"/>
    <w:rsid w:val="00772F3F"/>
    <w:rsid w:val="00774688"/>
    <w:rsid w:val="0077469D"/>
    <w:rsid w:val="007746AF"/>
    <w:rsid w:val="00776444"/>
    <w:rsid w:val="00776750"/>
    <w:rsid w:val="00776E98"/>
    <w:rsid w:val="00781275"/>
    <w:rsid w:val="00782562"/>
    <w:rsid w:val="007835C7"/>
    <w:rsid w:val="0078467A"/>
    <w:rsid w:val="00785664"/>
    <w:rsid w:val="00787428"/>
    <w:rsid w:val="00791466"/>
    <w:rsid w:val="00791EF6"/>
    <w:rsid w:val="007939F6"/>
    <w:rsid w:val="00794422"/>
    <w:rsid w:val="007961B1"/>
    <w:rsid w:val="007A07B9"/>
    <w:rsid w:val="007A35F4"/>
    <w:rsid w:val="007A3A22"/>
    <w:rsid w:val="007A4231"/>
    <w:rsid w:val="007B1675"/>
    <w:rsid w:val="007B1C97"/>
    <w:rsid w:val="007B551E"/>
    <w:rsid w:val="007B71B0"/>
    <w:rsid w:val="007C1333"/>
    <w:rsid w:val="007C26E8"/>
    <w:rsid w:val="007C315C"/>
    <w:rsid w:val="007C58E2"/>
    <w:rsid w:val="007C629C"/>
    <w:rsid w:val="007C634B"/>
    <w:rsid w:val="007C748F"/>
    <w:rsid w:val="007C757D"/>
    <w:rsid w:val="007D1DE2"/>
    <w:rsid w:val="007D4301"/>
    <w:rsid w:val="007D6BDD"/>
    <w:rsid w:val="007E2566"/>
    <w:rsid w:val="007E644A"/>
    <w:rsid w:val="007E7072"/>
    <w:rsid w:val="007F08E2"/>
    <w:rsid w:val="007F19CC"/>
    <w:rsid w:val="007F1E6C"/>
    <w:rsid w:val="007F2664"/>
    <w:rsid w:val="008003B4"/>
    <w:rsid w:val="008009A2"/>
    <w:rsid w:val="00800AE6"/>
    <w:rsid w:val="00801109"/>
    <w:rsid w:val="0080117C"/>
    <w:rsid w:val="00801E18"/>
    <w:rsid w:val="00803EED"/>
    <w:rsid w:val="0080437A"/>
    <w:rsid w:val="008079F9"/>
    <w:rsid w:val="00810572"/>
    <w:rsid w:val="00814050"/>
    <w:rsid w:val="00814ED5"/>
    <w:rsid w:val="00821409"/>
    <w:rsid w:val="00823837"/>
    <w:rsid w:val="00823C06"/>
    <w:rsid w:val="008255E5"/>
    <w:rsid w:val="008270C3"/>
    <w:rsid w:val="0083065C"/>
    <w:rsid w:val="00831EA8"/>
    <w:rsid w:val="008322AB"/>
    <w:rsid w:val="00832DEE"/>
    <w:rsid w:val="008346FB"/>
    <w:rsid w:val="0083530F"/>
    <w:rsid w:val="00836F1D"/>
    <w:rsid w:val="008370D1"/>
    <w:rsid w:val="00837DEE"/>
    <w:rsid w:val="0084057E"/>
    <w:rsid w:val="008431E5"/>
    <w:rsid w:val="00844E0B"/>
    <w:rsid w:val="00846043"/>
    <w:rsid w:val="008462AD"/>
    <w:rsid w:val="00847C87"/>
    <w:rsid w:val="00850049"/>
    <w:rsid w:val="008519FB"/>
    <w:rsid w:val="00854013"/>
    <w:rsid w:val="0085421E"/>
    <w:rsid w:val="00860387"/>
    <w:rsid w:val="008603C6"/>
    <w:rsid w:val="00861A0D"/>
    <w:rsid w:val="008628DE"/>
    <w:rsid w:val="00863375"/>
    <w:rsid w:val="0086338C"/>
    <w:rsid w:val="00863E69"/>
    <w:rsid w:val="00863F53"/>
    <w:rsid w:val="008640AE"/>
    <w:rsid w:val="008649FF"/>
    <w:rsid w:val="00865B56"/>
    <w:rsid w:val="008668B5"/>
    <w:rsid w:val="00867CB5"/>
    <w:rsid w:val="00870211"/>
    <w:rsid w:val="00870DF8"/>
    <w:rsid w:val="00872512"/>
    <w:rsid w:val="00873A1C"/>
    <w:rsid w:val="00875444"/>
    <w:rsid w:val="00876E58"/>
    <w:rsid w:val="0088129D"/>
    <w:rsid w:val="008820EF"/>
    <w:rsid w:val="0088271A"/>
    <w:rsid w:val="00882D40"/>
    <w:rsid w:val="0088481D"/>
    <w:rsid w:val="00884C8C"/>
    <w:rsid w:val="00884D5E"/>
    <w:rsid w:val="00884E20"/>
    <w:rsid w:val="00885A70"/>
    <w:rsid w:val="00885E2D"/>
    <w:rsid w:val="0088733A"/>
    <w:rsid w:val="00887852"/>
    <w:rsid w:val="00887D5F"/>
    <w:rsid w:val="00887D86"/>
    <w:rsid w:val="00887ECF"/>
    <w:rsid w:val="0089076E"/>
    <w:rsid w:val="0089540E"/>
    <w:rsid w:val="00897316"/>
    <w:rsid w:val="008974F2"/>
    <w:rsid w:val="008A06E4"/>
    <w:rsid w:val="008A1006"/>
    <w:rsid w:val="008A15EC"/>
    <w:rsid w:val="008A6B0C"/>
    <w:rsid w:val="008B3010"/>
    <w:rsid w:val="008B3F4E"/>
    <w:rsid w:val="008B405A"/>
    <w:rsid w:val="008B45A6"/>
    <w:rsid w:val="008B5182"/>
    <w:rsid w:val="008B5DB4"/>
    <w:rsid w:val="008B6F35"/>
    <w:rsid w:val="008C0515"/>
    <w:rsid w:val="008C1819"/>
    <w:rsid w:val="008C2466"/>
    <w:rsid w:val="008C64FB"/>
    <w:rsid w:val="008C71A8"/>
    <w:rsid w:val="008D0D25"/>
    <w:rsid w:val="008D0F5F"/>
    <w:rsid w:val="008D10BD"/>
    <w:rsid w:val="008D123C"/>
    <w:rsid w:val="008D16B7"/>
    <w:rsid w:val="008D21DB"/>
    <w:rsid w:val="008D25DF"/>
    <w:rsid w:val="008D3918"/>
    <w:rsid w:val="008D3F3C"/>
    <w:rsid w:val="008D5213"/>
    <w:rsid w:val="008D569B"/>
    <w:rsid w:val="008D6209"/>
    <w:rsid w:val="008E1549"/>
    <w:rsid w:val="008E16D2"/>
    <w:rsid w:val="008E294B"/>
    <w:rsid w:val="008E34E0"/>
    <w:rsid w:val="008E49FA"/>
    <w:rsid w:val="008E5D3D"/>
    <w:rsid w:val="008E79E1"/>
    <w:rsid w:val="008E7D80"/>
    <w:rsid w:val="008F30DA"/>
    <w:rsid w:val="008F4032"/>
    <w:rsid w:val="008F5CB7"/>
    <w:rsid w:val="008F5DCF"/>
    <w:rsid w:val="008F70FA"/>
    <w:rsid w:val="00900DF6"/>
    <w:rsid w:val="0090129F"/>
    <w:rsid w:val="0090181B"/>
    <w:rsid w:val="00901DE2"/>
    <w:rsid w:val="00904180"/>
    <w:rsid w:val="009046DC"/>
    <w:rsid w:val="009054BE"/>
    <w:rsid w:val="00905F02"/>
    <w:rsid w:val="0090749C"/>
    <w:rsid w:val="0091004E"/>
    <w:rsid w:val="0091197B"/>
    <w:rsid w:val="00911A51"/>
    <w:rsid w:val="009123EE"/>
    <w:rsid w:val="009127A3"/>
    <w:rsid w:val="009143B6"/>
    <w:rsid w:val="00914DA1"/>
    <w:rsid w:val="00915C51"/>
    <w:rsid w:val="00917D6B"/>
    <w:rsid w:val="00922A4F"/>
    <w:rsid w:val="009239B8"/>
    <w:rsid w:val="00923F19"/>
    <w:rsid w:val="00924224"/>
    <w:rsid w:val="0092441B"/>
    <w:rsid w:val="009259B4"/>
    <w:rsid w:val="0093160C"/>
    <w:rsid w:val="00931B0E"/>
    <w:rsid w:val="00931D8A"/>
    <w:rsid w:val="0093238B"/>
    <w:rsid w:val="00933ECB"/>
    <w:rsid w:val="009342E2"/>
    <w:rsid w:val="00935818"/>
    <w:rsid w:val="00940EB4"/>
    <w:rsid w:val="009411D4"/>
    <w:rsid w:val="00943948"/>
    <w:rsid w:val="00945F42"/>
    <w:rsid w:val="009461CB"/>
    <w:rsid w:val="00946E3E"/>
    <w:rsid w:val="00947D3A"/>
    <w:rsid w:val="00951BBE"/>
    <w:rsid w:val="009526D1"/>
    <w:rsid w:val="0095275D"/>
    <w:rsid w:val="009548B2"/>
    <w:rsid w:val="00957515"/>
    <w:rsid w:val="0095770A"/>
    <w:rsid w:val="00960697"/>
    <w:rsid w:val="009612B0"/>
    <w:rsid w:val="0096153F"/>
    <w:rsid w:val="00961817"/>
    <w:rsid w:val="00962133"/>
    <w:rsid w:val="00962B27"/>
    <w:rsid w:val="00963AA0"/>
    <w:rsid w:val="00963F5E"/>
    <w:rsid w:val="00964A2F"/>
    <w:rsid w:val="00965F81"/>
    <w:rsid w:val="00967D48"/>
    <w:rsid w:val="00971634"/>
    <w:rsid w:val="00972531"/>
    <w:rsid w:val="00972EFB"/>
    <w:rsid w:val="00974646"/>
    <w:rsid w:val="00974992"/>
    <w:rsid w:val="00974B83"/>
    <w:rsid w:val="00976FB7"/>
    <w:rsid w:val="00977EAB"/>
    <w:rsid w:val="0098072B"/>
    <w:rsid w:val="009807B1"/>
    <w:rsid w:val="009829EF"/>
    <w:rsid w:val="009834B5"/>
    <w:rsid w:val="00984DB6"/>
    <w:rsid w:val="009854CD"/>
    <w:rsid w:val="00985AA6"/>
    <w:rsid w:val="00986036"/>
    <w:rsid w:val="009900E7"/>
    <w:rsid w:val="00992652"/>
    <w:rsid w:val="00993E42"/>
    <w:rsid w:val="0099476E"/>
    <w:rsid w:val="00995374"/>
    <w:rsid w:val="00995B34"/>
    <w:rsid w:val="00997862"/>
    <w:rsid w:val="009A0AE6"/>
    <w:rsid w:val="009A0F57"/>
    <w:rsid w:val="009A14FA"/>
    <w:rsid w:val="009A3176"/>
    <w:rsid w:val="009A36B6"/>
    <w:rsid w:val="009A4835"/>
    <w:rsid w:val="009A5445"/>
    <w:rsid w:val="009A5E50"/>
    <w:rsid w:val="009A7539"/>
    <w:rsid w:val="009B1AD2"/>
    <w:rsid w:val="009B2194"/>
    <w:rsid w:val="009B2505"/>
    <w:rsid w:val="009B317F"/>
    <w:rsid w:val="009B41AA"/>
    <w:rsid w:val="009B474E"/>
    <w:rsid w:val="009B597E"/>
    <w:rsid w:val="009B7148"/>
    <w:rsid w:val="009B7A4A"/>
    <w:rsid w:val="009C2FEB"/>
    <w:rsid w:val="009C3331"/>
    <w:rsid w:val="009C36A4"/>
    <w:rsid w:val="009C44A7"/>
    <w:rsid w:val="009C4641"/>
    <w:rsid w:val="009C4DF6"/>
    <w:rsid w:val="009C6306"/>
    <w:rsid w:val="009C6635"/>
    <w:rsid w:val="009C68BB"/>
    <w:rsid w:val="009C7009"/>
    <w:rsid w:val="009C7157"/>
    <w:rsid w:val="009C77A0"/>
    <w:rsid w:val="009D1E19"/>
    <w:rsid w:val="009D2A95"/>
    <w:rsid w:val="009D2E8A"/>
    <w:rsid w:val="009D3B5E"/>
    <w:rsid w:val="009D5427"/>
    <w:rsid w:val="009D7823"/>
    <w:rsid w:val="009E0F31"/>
    <w:rsid w:val="009E2F21"/>
    <w:rsid w:val="009E32DF"/>
    <w:rsid w:val="009E5247"/>
    <w:rsid w:val="009E6758"/>
    <w:rsid w:val="009E7744"/>
    <w:rsid w:val="009E7E79"/>
    <w:rsid w:val="009E7EB7"/>
    <w:rsid w:val="009F09FD"/>
    <w:rsid w:val="009F1442"/>
    <w:rsid w:val="009F4AA4"/>
    <w:rsid w:val="009F5BF8"/>
    <w:rsid w:val="00A019A0"/>
    <w:rsid w:val="00A03E19"/>
    <w:rsid w:val="00A108EA"/>
    <w:rsid w:val="00A116CC"/>
    <w:rsid w:val="00A11783"/>
    <w:rsid w:val="00A132F4"/>
    <w:rsid w:val="00A133BC"/>
    <w:rsid w:val="00A160CA"/>
    <w:rsid w:val="00A16307"/>
    <w:rsid w:val="00A214F2"/>
    <w:rsid w:val="00A22B97"/>
    <w:rsid w:val="00A26820"/>
    <w:rsid w:val="00A26B59"/>
    <w:rsid w:val="00A30C8D"/>
    <w:rsid w:val="00A314C2"/>
    <w:rsid w:val="00A321D4"/>
    <w:rsid w:val="00A3240D"/>
    <w:rsid w:val="00A341AA"/>
    <w:rsid w:val="00A35278"/>
    <w:rsid w:val="00A35ED7"/>
    <w:rsid w:val="00A360EB"/>
    <w:rsid w:val="00A3789C"/>
    <w:rsid w:val="00A37FA0"/>
    <w:rsid w:val="00A4413E"/>
    <w:rsid w:val="00A446D0"/>
    <w:rsid w:val="00A446FE"/>
    <w:rsid w:val="00A45B49"/>
    <w:rsid w:val="00A469DA"/>
    <w:rsid w:val="00A500A4"/>
    <w:rsid w:val="00A503AB"/>
    <w:rsid w:val="00A5109B"/>
    <w:rsid w:val="00A51489"/>
    <w:rsid w:val="00A515CB"/>
    <w:rsid w:val="00A54A7D"/>
    <w:rsid w:val="00A55750"/>
    <w:rsid w:val="00A55DB3"/>
    <w:rsid w:val="00A57B74"/>
    <w:rsid w:val="00A57CCD"/>
    <w:rsid w:val="00A6003A"/>
    <w:rsid w:val="00A62ADB"/>
    <w:rsid w:val="00A631D6"/>
    <w:rsid w:val="00A639BA"/>
    <w:rsid w:val="00A64C48"/>
    <w:rsid w:val="00A6553E"/>
    <w:rsid w:val="00A664AE"/>
    <w:rsid w:val="00A6660D"/>
    <w:rsid w:val="00A70EEE"/>
    <w:rsid w:val="00A71518"/>
    <w:rsid w:val="00A728B2"/>
    <w:rsid w:val="00A76CB8"/>
    <w:rsid w:val="00A80E30"/>
    <w:rsid w:val="00A818CA"/>
    <w:rsid w:val="00A820A6"/>
    <w:rsid w:val="00A827D7"/>
    <w:rsid w:val="00A83463"/>
    <w:rsid w:val="00A83988"/>
    <w:rsid w:val="00A839FB"/>
    <w:rsid w:val="00A83BE8"/>
    <w:rsid w:val="00A83C69"/>
    <w:rsid w:val="00A83C83"/>
    <w:rsid w:val="00A83CE3"/>
    <w:rsid w:val="00A84BCD"/>
    <w:rsid w:val="00A85FEA"/>
    <w:rsid w:val="00A8771C"/>
    <w:rsid w:val="00A90593"/>
    <w:rsid w:val="00A90F38"/>
    <w:rsid w:val="00A9132E"/>
    <w:rsid w:val="00A91352"/>
    <w:rsid w:val="00A91746"/>
    <w:rsid w:val="00A91934"/>
    <w:rsid w:val="00A92609"/>
    <w:rsid w:val="00A93713"/>
    <w:rsid w:val="00A941E4"/>
    <w:rsid w:val="00A94684"/>
    <w:rsid w:val="00A94A3F"/>
    <w:rsid w:val="00A95553"/>
    <w:rsid w:val="00A96C19"/>
    <w:rsid w:val="00A96D50"/>
    <w:rsid w:val="00A97419"/>
    <w:rsid w:val="00AA0D53"/>
    <w:rsid w:val="00AA17CB"/>
    <w:rsid w:val="00AA1C57"/>
    <w:rsid w:val="00AA43A7"/>
    <w:rsid w:val="00AA522D"/>
    <w:rsid w:val="00AB02FD"/>
    <w:rsid w:val="00AB174E"/>
    <w:rsid w:val="00AB1C01"/>
    <w:rsid w:val="00AB1CCF"/>
    <w:rsid w:val="00AB2651"/>
    <w:rsid w:val="00AB2B76"/>
    <w:rsid w:val="00AB4176"/>
    <w:rsid w:val="00AB44A8"/>
    <w:rsid w:val="00AB4AB3"/>
    <w:rsid w:val="00AB5199"/>
    <w:rsid w:val="00AB560A"/>
    <w:rsid w:val="00AC06D0"/>
    <w:rsid w:val="00AC1140"/>
    <w:rsid w:val="00AC22FB"/>
    <w:rsid w:val="00AC34FA"/>
    <w:rsid w:val="00AC3965"/>
    <w:rsid w:val="00AC443B"/>
    <w:rsid w:val="00AC5304"/>
    <w:rsid w:val="00AC773E"/>
    <w:rsid w:val="00AC7755"/>
    <w:rsid w:val="00AD10D7"/>
    <w:rsid w:val="00AD130C"/>
    <w:rsid w:val="00AD1716"/>
    <w:rsid w:val="00AD20F7"/>
    <w:rsid w:val="00AD2D38"/>
    <w:rsid w:val="00AD416D"/>
    <w:rsid w:val="00AD45EF"/>
    <w:rsid w:val="00AD5C8B"/>
    <w:rsid w:val="00AD7F78"/>
    <w:rsid w:val="00AE0F99"/>
    <w:rsid w:val="00AE2595"/>
    <w:rsid w:val="00AE2692"/>
    <w:rsid w:val="00AE2E8A"/>
    <w:rsid w:val="00AE2EA7"/>
    <w:rsid w:val="00AE3058"/>
    <w:rsid w:val="00AE4B32"/>
    <w:rsid w:val="00AE5318"/>
    <w:rsid w:val="00AE5F62"/>
    <w:rsid w:val="00AE7F60"/>
    <w:rsid w:val="00AF1BCB"/>
    <w:rsid w:val="00AF298F"/>
    <w:rsid w:val="00AF6A2E"/>
    <w:rsid w:val="00B003AC"/>
    <w:rsid w:val="00B0069C"/>
    <w:rsid w:val="00B01399"/>
    <w:rsid w:val="00B02604"/>
    <w:rsid w:val="00B02C28"/>
    <w:rsid w:val="00B04E79"/>
    <w:rsid w:val="00B0672E"/>
    <w:rsid w:val="00B06E2B"/>
    <w:rsid w:val="00B07523"/>
    <w:rsid w:val="00B12562"/>
    <w:rsid w:val="00B126B0"/>
    <w:rsid w:val="00B14122"/>
    <w:rsid w:val="00B14CB8"/>
    <w:rsid w:val="00B14CF0"/>
    <w:rsid w:val="00B152EB"/>
    <w:rsid w:val="00B1577B"/>
    <w:rsid w:val="00B1599B"/>
    <w:rsid w:val="00B164FB"/>
    <w:rsid w:val="00B17CBB"/>
    <w:rsid w:val="00B204D8"/>
    <w:rsid w:val="00B2059B"/>
    <w:rsid w:val="00B20F22"/>
    <w:rsid w:val="00B21171"/>
    <w:rsid w:val="00B211FC"/>
    <w:rsid w:val="00B2132E"/>
    <w:rsid w:val="00B230E7"/>
    <w:rsid w:val="00B233B9"/>
    <w:rsid w:val="00B242F7"/>
    <w:rsid w:val="00B2437A"/>
    <w:rsid w:val="00B257DB"/>
    <w:rsid w:val="00B25F49"/>
    <w:rsid w:val="00B304A9"/>
    <w:rsid w:val="00B30556"/>
    <w:rsid w:val="00B34D4A"/>
    <w:rsid w:val="00B354ED"/>
    <w:rsid w:val="00B37532"/>
    <w:rsid w:val="00B37F7A"/>
    <w:rsid w:val="00B408AC"/>
    <w:rsid w:val="00B40E65"/>
    <w:rsid w:val="00B41CAB"/>
    <w:rsid w:val="00B43125"/>
    <w:rsid w:val="00B43AF2"/>
    <w:rsid w:val="00B45480"/>
    <w:rsid w:val="00B45848"/>
    <w:rsid w:val="00B461B4"/>
    <w:rsid w:val="00B47DD9"/>
    <w:rsid w:val="00B501D9"/>
    <w:rsid w:val="00B5186C"/>
    <w:rsid w:val="00B52B69"/>
    <w:rsid w:val="00B52C6E"/>
    <w:rsid w:val="00B5382C"/>
    <w:rsid w:val="00B53AAD"/>
    <w:rsid w:val="00B540C7"/>
    <w:rsid w:val="00B5744D"/>
    <w:rsid w:val="00B60E59"/>
    <w:rsid w:val="00B62288"/>
    <w:rsid w:val="00B653F0"/>
    <w:rsid w:val="00B65BA9"/>
    <w:rsid w:val="00B67580"/>
    <w:rsid w:val="00B7013C"/>
    <w:rsid w:val="00B70B47"/>
    <w:rsid w:val="00B75BB3"/>
    <w:rsid w:val="00B75E4F"/>
    <w:rsid w:val="00B80866"/>
    <w:rsid w:val="00B81E9A"/>
    <w:rsid w:val="00B82E2F"/>
    <w:rsid w:val="00B82FE7"/>
    <w:rsid w:val="00B833FE"/>
    <w:rsid w:val="00B8390A"/>
    <w:rsid w:val="00B84DEF"/>
    <w:rsid w:val="00B93712"/>
    <w:rsid w:val="00B94416"/>
    <w:rsid w:val="00B96C40"/>
    <w:rsid w:val="00BA142C"/>
    <w:rsid w:val="00BA1C1A"/>
    <w:rsid w:val="00BA49F8"/>
    <w:rsid w:val="00BA4C6E"/>
    <w:rsid w:val="00BA5440"/>
    <w:rsid w:val="00BA55F6"/>
    <w:rsid w:val="00BA5E5A"/>
    <w:rsid w:val="00BA744A"/>
    <w:rsid w:val="00BB1B42"/>
    <w:rsid w:val="00BB3A4F"/>
    <w:rsid w:val="00BB6DD5"/>
    <w:rsid w:val="00BB76F0"/>
    <w:rsid w:val="00BC166D"/>
    <w:rsid w:val="00BC16A3"/>
    <w:rsid w:val="00BC1901"/>
    <w:rsid w:val="00BC1DBA"/>
    <w:rsid w:val="00BC2DF2"/>
    <w:rsid w:val="00BC2FB1"/>
    <w:rsid w:val="00BC43F4"/>
    <w:rsid w:val="00BC4A2E"/>
    <w:rsid w:val="00BC60B5"/>
    <w:rsid w:val="00BC7849"/>
    <w:rsid w:val="00BC7C8C"/>
    <w:rsid w:val="00BD165D"/>
    <w:rsid w:val="00BD4814"/>
    <w:rsid w:val="00BD52B4"/>
    <w:rsid w:val="00BD6FD5"/>
    <w:rsid w:val="00BD7A2F"/>
    <w:rsid w:val="00BE1340"/>
    <w:rsid w:val="00BE1C05"/>
    <w:rsid w:val="00BE1FC1"/>
    <w:rsid w:val="00BE2391"/>
    <w:rsid w:val="00BE4819"/>
    <w:rsid w:val="00BE584B"/>
    <w:rsid w:val="00BE5FB6"/>
    <w:rsid w:val="00BE74B1"/>
    <w:rsid w:val="00BF55BC"/>
    <w:rsid w:val="00BF5BCA"/>
    <w:rsid w:val="00C003DC"/>
    <w:rsid w:val="00C00A9A"/>
    <w:rsid w:val="00C00FD3"/>
    <w:rsid w:val="00C02E70"/>
    <w:rsid w:val="00C035B4"/>
    <w:rsid w:val="00C048CC"/>
    <w:rsid w:val="00C05C0F"/>
    <w:rsid w:val="00C067C6"/>
    <w:rsid w:val="00C0717C"/>
    <w:rsid w:val="00C10414"/>
    <w:rsid w:val="00C112CF"/>
    <w:rsid w:val="00C1198E"/>
    <w:rsid w:val="00C1231B"/>
    <w:rsid w:val="00C12A97"/>
    <w:rsid w:val="00C130D7"/>
    <w:rsid w:val="00C142F1"/>
    <w:rsid w:val="00C15490"/>
    <w:rsid w:val="00C175A6"/>
    <w:rsid w:val="00C2079C"/>
    <w:rsid w:val="00C208A9"/>
    <w:rsid w:val="00C222EC"/>
    <w:rsid w:val="00C2298D"/>
    <w:rsid w:val="00C22F55"/>
    <w:rsid w:val="00C26297"/>
    <w:rsid w:val="00C272FB"/>
    <w:rsid w:val="00C27CD5"/>
    <w:rsid w:val="00C3094D"/>
    <w:rsid w:val="00C314FF"/>
    <w:rsid w:val="00C317AC"/>
    <w:rsid w:val="00C3262F"/>
    <w:rsid w:val="00C33A89"/>
    <w:rsid w:val="00C33FF8"/>
    <w:rsid w:val="00C34764"/>
    <w:rsid w:val="00C3542E"/>
    <w:rsid w:val="00C35497"/>
    <w:rsid w:val="00C35A7F"/>
    <w:rsid w:val="00C36715"/>
    <w:rsid w:val="00C37C34"/>
    <w:rsid w:val="00C411D6"/>
    <w:rsid w:val="00C4124F"/>
    <w:rsid w:val="00C42B4F"/>
    <w:rsid w:val="00C42F47"/>
    <w:rsid w:val="00C43D2D"/>
    <w:rsid w:val="00C45811"/>
    <w:rsid w:val="00C46254"/>
    <w:rsid w:val="00C46A5B"/>
    <w:rsid w:val="00C46B20"/>
    <w:rsid w:val="00C4702C"/>
    <w:rsid w:val="00C507C4"/>
    <w:rsid w:val="00C50910"/>
    <w:rsid w:val="00C51B0C"/>
    <w:rsid w:val="00C51F0C"/>
    <w:rsid w:val="00C52617"/>
    <w:rsid w:val="00C526BA"/>
    <w:rsid w:val="00C52C85"/>
    <w:rsid w:val="00C53272"/>
    <w:rsid w:val="00C545A3"/>
    <w:rsid w:val="00C5472A"/>
    <w:rsid w:val="00C5537B"/>
    <w:rsid w:val="00C575D7"/>
    <w:rsid w:val="00C57BD6"/>
    <w:rsid w:val="00C60524"/>
    <w:rsid w:val="00C60B04"/>
    <w:rsid w:val="00C628E2"/>
    <w:rsid w:val="00C638FC"/>
    <w:rsid w:val="00C63C06"/>
    <w:rsid w:val="00C63DDF"/>
    <w:rsid w:val="00C66CFC"/>
    <w:rsid w:val="00C674DF"/>
    <w:rsid w:val="00C67E04"/>
    <w:rsid w:val="00C72EBA"/>
    <w:rsid w:val="00C7372E"/>
    <w:rsid w:val="00C76F64"/>
    <w:rsid w:val="00C812D4"/>
    <w:rsid w:val="00C82580"/>
    <w:rsid w:val="00C84B21"/>
    <w:rsid w:val="00C85250"/>
    <w:rsid w:val="00C86525"/>
    <w:rsid w:val="00C87253"/>
    <w:rsid w:val="00C87EF8"/>
    <w:rsid w:val="00C918A1"/>
    <w:rsid w:val="00C91B6F"/>
    <w:rsid w:val="00C91BC7"/>
    <w:rsid w:val="00C936B2"/>
    <w:rsid w:val="00C93837"/>
    <w:rsid w:val="00C94B6C"/>
    <w:rsid w:val="00C9600A"/>
    <w:rsid w:val="00C972F5"/>
    <w:rsid w:val="00CA0113"/>
    <w:rsid w:val="00CA037D"/>
    <w:rsid w:val="00CA059B"/>
    <w:rsid w:val="00CA1B9D"/>
    <w:rsid w:val="00CA3CAA"/>
    <w:rsid w:val="00CA5867"/>
    <w:rsid w:val="00CA602A"/>
    <w:rsid w:val="00CA60DD"/>
    <w:rsid w:val="00CA60F9"/>
    <w:rsid w:val="00CA69AA"/>
    <w:rsid w:val="00CA7CC2"/>
    <w:rsid w:val="00CB05A0"/>
    <w:rsid w:val="00CB26C1"/>
    <w:rsid w:val="00CB2A2B"/>
    <w:rsid w:val="00CB3789"/>
    <w:rsid w:val="00CB391F"/>
    <w:rsid w:val="00CB3FD3"/>
    <w:rsid w:val="00CB498B"/>
    <w:rsid w:val="00CB4F49"/>
    <w:rsid w:val="00CB774C"/>
    <w:rsid w:val="00CB7AD8"/>
    <w:rsid w:val="00CB7EE0"/>
    <w:rsid w:val="00CC11D5"/>
    <w:rsid w:val="00CC1C16"/>
    <w:rsid w:val="00CC2BF0"/>
    <w:rsid w:val="00CC4531"/>
    <w:rsid w:val="00CC4AE8"/>
    <w:rsid w:val="00CC5920"/>
    <w:rsid w:val="00CC5C12"/>
    <w:rsid w:val="00CC717A"/>
    <w:rsid w:val="00CC7632"/>
    <w:rsid w:val="00CD06C1"/>
    <w:rsid w:val="00CD1564"/>
    <w:rsid w:val="00CD2910"/>
    <w:rsid w:val="00CD5812"/>
    <w:rsid w:val="00CE1638"/>
    <w:rsid w:val="00CE4792"/>
    <w:rsid w:val="00CE52CE"/>
    <w:rsid w:val="00CE53EF"/>
    <w:rsid w:val="00CE55C5"/>
    <w:rsid w:val="00CE5B04"/>
    <w:rsid w:val="00CE738E"/>
    <w:rsid w:val="00CF1270"/>
    <w:rsid w:val="00CF3001"/>
    <w:rsid w:val="00CF38AE"/>
    <w:rsid w:val="00CF43B5"/>
    <w:rsid w:val="00CF46B8"/>
    <w:rsid w:val="00CF6164"/>
    <w:rsid w:val="00CF7880"/>
    <w:rsid w:val="00CF7E03"/>
    <w:rsid w:val="00D0085E"/>
    <w:rsid w:val="00D01AF4"/>
    <w:rsid w:val="00D023EB"/>
    <w:rsid w:val="00D06520"/>
    <w:rsid w:val="00D06C44"/>
    <w:rsid w:val="00D07470"/>
    <w:rsid w:val="00D07942"/>
    <w:rsid w:val="00D1050F"/>
    <w:rsid w:val="00D1280D"/>
    <w:rsid w:val="00D130AA"/>
    <w:rsid w:val="00D133FD"/>
    <w:rsid w:val="00D1540E"/>
    <w:rsid w:val="00D159EF"/>
    <w:rsid w:val="00D20A87"/>
    <w:rsid w:val="00D218F5"/>
    <w:rsid w:val="00D22DDD"/>
    <w:rsid w:val="00D231A4"/>
    <w:rsid w:val="00D2409A"/>
    <w:rsid w:val="00D24C70"/>
    <w:rsid w:val="00D27C3E"/>
    <w:rsid w:val="00D31732"/>
    <w:rsid w:val="00D32B5D"/>
    <w:rsid w:val="00D35AF4"/>
    <w:rsid w:val="00D36F2B"/>
    <w:rsid w:val="00D37BC2"/>
    <w:rsid w:val="00D43461"/>
    <w:rsid w:val="00D4390F"/>
    <w:rsid w:val="00D43935"/>
    <w:rsid w:val="00D43C98"/>
    <w:rsid w:val="00D4435D"/>
    <w:rsid w:val="00D45942"/>
    <w:rsid w:val="00D46D61"/>
    <w:rsid w:val="00D46EFB"/>
    <w:rsid w:val="00D47F63"/>
    <w:rsid w:val="00D47FE3"/>
    <w:rsid w:val="00D50F9E"/>
    <w:rsid w:val="00D5140A"/>
    <w:rsid w:val="00D51715"/>
    <w:rsid w:val="00D55B50"/>
    <w:rsid w:val="00D5609B"/>
    <w:rsid w:val="00D565F0"/>
    <w:rsid w:val="00D607DF"/>
    <w:rsid w:val="00D61736"/>
    <w:rsid w:val="00D61D29"/>
    <w:rsid w:val="00D63631"/>
    <w:rsid w:val="00D64983"/>
    <w:rsid w:val="00D656CF"/>
    <w:rsid w:val="00D66FE3"/>
    <w:rsid w:val="00D731BD"/>
    <w:rsid w:val="00D73950"/>
    <w:rsid w:val="00D73F47"/>
    <w:rsid w:val="00D74727"/>
    <w:rsid w:val="00D74E70"/>
    <w:rsid w:val="00D8496A"/>
    <w:rsid w:val="00D8535F"/>
    <w:rsid w:val="00D853B0"/>
    <w:rsid w:val="00D855D3"/>
    <w:rsid w:val="00D85696"/>
    <w:rsid w:val="00D86185"/>
    <w:rsid w:val="00D86C8E"/>
    <w:rsid w:val="00D87658"/>
    <w:rsid w:val="00D90D93"/>
    <w:rsid w:val="00D91B88"/>
    <w:rsid w:val="00D92780"/>
    <w:rsid w:val="00D9408F"/>
    <w:rsid w:val="00D95C81"/>
    <w:rsid w:val="00DA08A0"/>
    <w:rsid w:val="00DA099B"/>
    <w:rsid w:val="00DA0B66"/>
    <w:rsid w:val="00DA0CC5"/>
    <w:rsid w:val="00DA166D"/>
    <w:rsid w:val="00DA2C89"/>
    <w:rsid w:val="00DA3CD6"/>
    <w:rsid w:val="00DA4688"/>
    <w:rsid w:val="00DA485E"/>
    <w:rsid w:val="00DA5847"/>
    <w:rsid w:val="00DA7EFF"/>
    <w:rsid w:val="00DB1212"/>
    <w:rsid w:val="00DB1270"/>
    <w:rsid w:val="00DB18E6"/>
    <w:rsid w:val="00DB2ED5"/>
    <w:rsid w:val="00DB3DE2"/>
    <w:rsid w:val="00DB4424"/>
    <w:rsid w:val="00DB5D4B"/>
    <w:rsid w:val="00DB66DE"/>
    <w:rsid w:val="00DB78EE"/>
    <w:rsid w:val="00DB7DB5"/>
    <w:rsid w:val="00DC05F7"/>
    <w:rsid w:val="00DC16F3"/>
    <w:rsid w:val="00DC209B"/>
    <w:rsid w:val="00DC3225"/>
    <w:rsid w:val="00DC5C8D"/>
    <w:rsid w:val="00DD08FD"/>
    <w:rsid w:val="00DD1D83"/>
    <w:rsid w:val="00DD6693"/>
    <w:rsid w:val="00DD6823"/>
    <w:rsid w:val="00DD6841"/>
    <w:rsid w:val="00DE0CA1"/>
    <w:rsid w:val="00DE0DC5"/>
    <w:rsid w:val="00DE1E83"/>
    <w:rsid w:val="00DE2079"/>
    <w:rsid w:val="00DE2EF0"/>
    <w:rsid w:val="00DE33CA"/>
    <w:rsid w:val="00DE567F"/>
    <w:rsid w:val="00DE5748"/>
    <w:rsid w:val="00DE653F"/>
    <w:rsid w:val="00DE6A66"/>
    <w:rsid w:val="00DE7120"/>
    <w:rsid w:val="00DE7FC6"/>
    <w:rsid w:val="00DF101A"/>
    <w:rsid w:val="00DF1D97"/>
    <w:rsid w:val="00DF1E34"/>
    <w:rsid w:val="00DF2A77"/>
    <w:rsid w:val="00E00244"/>
    <w:rsid w:val="00E01E40"/>
    <w:rsid w:val="00E0426E"/>
    <w:rsid w:val="00E04CED"/>
    <w:rsid w:val="00E055EA"/>
    <w:rsid w:val="00E06D2A"/>
    <w:rsid w:val="00E072CC"/>
    <w:rsid w:val="00E07EDB"/>
    <w:rsid w:val="00E1126D"/>
    <w:rsid w:val="00E11C60"/>
    <w:rsid w:val="00E12B30"/>
    <w:rsid w:val="00E1425C"/>
    <w:rsid w:val="00E158DF"/>
    <w:rsid w:val="00E158F6"/>
    <w:rsid w:val="00E15C09"/>
    <w:rsid w:val="00E15CA6"/>
    <w:rsid w:val="00E17317"/>
    <w:rsid w:val="00E20791"/>
    <w:rsid w:val="00E20E0E"/>
    <w:rsid w:val="00E23199"/>
    <w:rsid w:val="00E23DA7"/>
    <w:rsid w:val="00E2407F"/>
    <w:rsid w:val="00E24E15"/>
    <w:rsid w:val="00E2633C"/>
    <w:rsid w:val="00E278F5"/>
    <w:rsid w:val="00E27CE1"/>
    <w:rsid w:val="00E27F7E"/>
    <w:rsid w:val="00E30BDF"/>
    <w:rsid w:val="00E31543"/>
    <w:rsid w:val="00E31DF1"/>
    <w:rsid w:val="00E32447"/>
    <w:rsid w:val="00E33641"/>
    <w:rsid w:val="00E339F9"/>
    <w:rsid w:val="00E34231"/>
    <w:rsid w:val="00E34A3C"/>
    <w:rsid w:val="00E3600F"/>
    <w:rsid w:val="00E378E6"/>
    <w:rsid w:val="00E40FC5"/>
    <w:rsid w:val="00E42C94"/>
    <w:rsid w:val="00E4517E"/>
    <w:rsid w:val="00E473F5"/>
    <w:rsid w:val="00E504D2"/>
    <w:rsid w:val="00E50D1E"/>
    <w:rsid w:val="00E516FA"/>
    <w:rsid w:val="00E5283B"/>
    <w:rsid w:val="00E53A86"/>
    <w:rsid w:val="00E54041"/>
    <w:rsid w:val="00E54E47"/>
    <w:rsid w:val="00E61B35"/>
    <w:rsid w:val="00E65B01"/>
    <w:rsid w:val="00E65FF3"/>
    <w:rsid w:val="00E679B3"/>
    <w:rsid w:val="00E71F15"/>
    <w:rsid w:val="00E73962"/>
    <w:rsid w:val="00E73C0A"/>
    <w:rsid w:val="00E74B9B"/>
    <w:rsid w:val="00E7781D"/>
    <w:rsid w:val="00E77C4A"/>
    <w:rsid w:val="00E82A0F"/>
    <w:rsid w:val="00E82F1D"/>
    <w:rsid w:val="00E83395"/>
    <w:rsid w:val="00E840DC"/>
    <w:rsid w:val="00E85055"/>
    <w:rsid w:val="00E85414"/>
    <w:rsid w:val="00E872BE"/>
    <w:rsid w:val="00E909CD"/>
    <w:rsid w:val="00E917B9"/>
    <w:rsid w:val="00E92BC2"/>
    <w:rsid w:val="00E9315D"/>
    <w:rsid w:val="00E977C2"/>
    <w:rsid w:val="00EA07B3"/>
    <w:rsid w:val="00EA091B"/>
    <w:rsid w:val="00EA1591"/>
    <w:rsid w:val="00EA1B5F"/>
    <w:rsid w:val="00EA4ED1"/>
    <w:rsid w:val="00EA79EA"/>
    <w:rsid w:val="00EB08F7"/>
    <w:rsid w:val="00EB0984"/>
    <w:rsid w:val="00EB14A5"/>
    <w:rsid w:val="00EB22C1"/>
    <w:rsid w:val="00EB45A8"/>
    <w:rsid w:val="00EB4AD3"/>
    <w:rsid w:val="00EB567B"/>
    <w:rsid w:val="00EB6448"/>
    <w:rsid w:val="00EB65A0"/>
    <w:rsid w:val="00EC1E2E"/>
    <w:rsid w:val="00EC37FE"/>
    <w:rsid w:val="00EC3E4A"/>
    <w:rsid w:val="00EC519C"/>
    <w:rsid w:val="00EC6BF4"/>
    <w:rsid w:val="00EC7312"/>
    <w:rsid w:val="00EC7CFF"/>
    <w:rsid w:val="00EC7FA5"/>
    <w:rsid w:val="00ED40C8"/>
    <w:rsid w:val="00ED4DAB"/>
    <w:rsid w:val="00ED5B51"/>
    <w:rsid w:val="00ED616D"/>
    <w:rsid w:val="00ED6271"/>
    <w:rsid w:val="00ED7142"/>
    <w:rsid w:val="00EE0518"/>
    <w:rsid w:val="00EE0BED"/>
    <w:rsid w:val="00EE2CB2"/>
    <w:rsid w:val="00EE2E5A"/>
    <w:rsid w:val="00EE3D1A"/>
    <w:rsid w:val="00EE491D"/>
    <w:rsid w:val="00EE4D1D"/>
    <w:rsid w:val="00EE4E59"/>
    <w:rsid w:val="00EE7B8F"/>
    <w:rsid w:val="00EE7EB5"/>
    <w:rsid w:val="00EF1563"/>
    <w:rsid w:val="00EF2C9A"/>
    <w:rsid w:val="00EF5263"/>
    <w:rsid w:val="00EF5D2F"/>
    <w:rsid w:val="00EF72F1"/>
    <w:rsid w:val="00F00770"/>
    <w:rsid w:val="00F00C80"/>
    <w:rsid w:val="00F00E64"/>
    <w:rsid w:val="00F00F3B"/>
    <w:rsid w:val="00F03351"/>
    <w:rsid w:val="00F04724"/>
    <w:rsid w:val="00F04835"/>
    <w:rsid w:val="00F10D48"/>
    <w:rsid w:val="00F11849"/>
    <w:rsid w:val="00F15142"/>
    <w:rsid w:val="00F16933"/>
    <w:rsid w:val="00F21FC1"/>
    <w:rsid w:val="00F2347C"/>
    <w:rsid w:val="00F23B08"/>
    <w:rsid w:val="00F246FC"/>
    <w:rsid w:val="00F24BA4"/>
    <w:rsid w:val="00F25828"/>
    <w:rsid w:val="00F25E58"/>
    <w:rsid w:val="00F264A0"/>
    <w:rsid w:val="00F26C96"/>
    <w:rsid w:val="00F27C7D"/>
    <w:rsid w:val="00F3060F"/>
    <w:rsid w:val="00F310D6"/>
    <w:rsid w:val="00F31778"/>
    <w:rsid w:val="00F32551"/>
    <w:rsid w:val="00F36CD2"/>
    <w:rsid w:val="00F36F69"/>
    <w:rsid w:val="00F3786D"/>
    <w:rsid w:val="00F37FC3"/>
    <w:rsid w:val="00F40E11"/>
    <w:rsid w:val="00F426A5"/>
    <w:rsid w:val="00F42A32"/>
    <w:rsid w:val="00F43D85"/>
    <w:rsid w:val="00F457F4"/>
    <w:rsid w:val="00F46FB0"/>
    <w:rsid w:val="00F471FF"/>
    <w:rsid w:val="00F47766"/>
    <w:rsid w:val="00F50963"/>
    <w:rsid w:val="00F517FA"/>
    <w:rsid w:val="00F52AD4"/>
    <w:rsid w:val="00F5374D"/>
    <w:rsid w:val="00F5561F"/>
    <w:rsid w:val="00F56C40"/>
    <w:rsid w:val="00F57D0E"/>
    <w:rsid w:val="00F607C3"/>
    <w:rsid w:val="00F61538"/>
    <w:rsid w:val="00F6153B"/>
    <w:rsid w:val="00F61A7B"/>
    <w:rsid w:val="00F6231C"/>
    <w:rsid w:val="00F62B12"/>
    <w:rsid w:val="00F64329"/>
    <w:rsid w:val="00F65ADB"/>
    <w:rsid w:val="00F66190"/>
    <w:rsid w:val="00F679F0"/>
    <w:rsid w:val="00F72E62"/>
    <w:rsid w:val="00F74986"/>
    <w:rsid w:val="00F74CF4"/>
    <w:rsid w:val="00F76990"/>
    <w:rsid w:val="00F800A3"/>
    <w:rsid w:val="00F8161B"/>
    <w:rsid w:val="00F83113"/>
    <w:rsid w:val="00F85A25"/>
    <w:rsid w:val="00F8605A"/>
    <w:rsid w:val="00F90650"/>
    <w:rsid w:val="00F92C0C"/>
    <w:rsid w:val="00F939FC"/>
    <w:rsid w:val="00F94C2E"/>
    <w:rsid w:val="00F94EBC"/>
    <w:rsid w:val="00F95A48"/>
    <w:rsid w:val="00F9612F"/>
    <w:rsid w:val="00F97409"/>
    <w:rsid w:val="00F977C7"/>
    <w:rsid w:val="00F97BEC"/>
    <w:rsid w:val="00FA1553"/>
    <w:rsid w:val="00FA22B7"/>
    <w:rsid w:val="00FA27C1"/>
    <w:rsid w:val="00FA2B9F"/>
    <w:rsid w:val="00FA2FB7"/>
    <w:rsid w:val="00FA3B07"/>
    <w:rsid w:val="00FA4115"/>
    <w:rsid w:val="00FA4E73"/>
    <w:rsid w:val="00FA739D"/>
    <w:rsid w:val="00FA7E6A"/>
    <w:rsid w:val="00FB209C"/>
    <w:rsid w:val="00FB2856"/>
    <w:rsid w:val="00FB3466"/>
    <w:rsid w:val="00FB5B54"/>
    <w:rsid w:val="00FC05FE"/>
    <w:rsid w:val="00FC1028"/>
    <w:rsid w:val="00FC16DE"/>
    <w:rsid w:val="00FC1B06"/>
    <w:rsid w:val="00FC203C"/>
    <w:rsid w:val="00FC403A"/>
    <w:rsid w:val="00FC50DF"/>
    <w:rsid w:val="00FC53EA"/>
    <w:rsid w:val="00FC5A58"/>
    <w:rsid w:val="00FC5BE0"/>
    <w:rsid w:val="00FC6F8F"/>
    <w:rsid w:val="00FD2CAD"/>
    <w:rsid w:val="00FD62BB"/>
    <w:rsid w:val="00FD64DF"/>
    <w:rsid w:val="00FD7758"/>
    <w:rsid w:val="00FD7E1E"/>
    <w:rsid w:val="00FE0DD8"/>
    <w:rsid w:val="00FE4CB3"/>
    <w:rsid w:val="00FE60D7"/>
    <w:rsid w:val="00FE6612"/>
    <w:rsid w:val="00FE69AF"/>
    <w:rsid w:val="00FF03E2"/>
    <w:rsid w:val="00FF0B27"/>
    <w:rsid w:val="00FF0F95"/>
    <w:rsid w:val="00FF1557"/>
    <w:rsid w:val="00FF539A"/>
    <w:rsid w:val="00FF5697"/>
    <w:rsid w:val="00FF608E"/>
    <w:rsid w:val="00FF6137"/>
    <w:rsid w:val="00FF7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stroke startarrowwidth="narrow" startarrowlength="short" endarrowwidth="narrow" endarrowlength="short" weight=".5pt"/>
      <v:textbox inset="0,0,0,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uiPriority="99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9">
    <w:name w:val="Normal"/>
    <w:qFormat/>
    <w:rsid w:val="00814ED5"/>
    <w:pPr>
      <w:spacing w:line="360" w:lineRule="auto"/>
    </w:pPr>
    <w:rPr>
      <w:sz w:val="28"/>
      <w:szCs w:val="24"/>
    </w:rPr>
  </w:style>
  <w:style w:type="paragraph" w:styleId="1">
    <w:name w:val="heading 1"/>
    <w:aliases w:val="В1,а1,heading 1,Введение...,Б1,Heading 1iz,Б11,Document Header1,H1"/>
    <w:basedOn w:val="a9"/>
    <w:next w:val="aa"/>
    <w:link w:val="12"/>
    <w:qFormat/>
    <w:rsid w:val="000A05E1"/>
    <w:pPr>
      <w:keepNext/>
      <w:pageBreakBefore/>
      <w:numPr>
        <w:numId w:val="17"/>
      </w:numPr>
      <w:suppressLineNumbers/>
      <w:suppressAutoHyphens/>
      <w:spacing w:before="360" w:after="480"/>
      <w:jc w:val="both"/>
      <w:outlineLvl w:val="0"/>
    </w:pPr>
    <w:rPr>
      <w:szCs w:val="28"/>
    </w:rPr>
  </w:style>
  <w:style w:type="paragraph" w:styleId="21">
    <w:name w:val="heading 2"/>
    <w:aliases w:val="H2,2,h2,Б2,RTC,iz2,Раздел Знак"/>
    <w:basedOn w:val="a9"/>
    <w:next w:val="aa"/>
    <w:link w:val="22"/>
    <w:qFormat/>
    <w:rsid w:val="000A05E1"/>
    <w:pPr>
      <w:keepNext/>
      <w:numPr>
        <w:ilvl w:val="1"/>
        <w:numId w:val="17"/>
      </w:numPr>
      <w:suppressLineNumbers/>
      <w:suppressAutoHyphens/>
      <w:ind w:right="113"/>
      <w:jc w:val="both"/>
      <w:outlineLvl w:val="1"/>
    </w:pPr>
    <w:rPr>
      <w:szCs w:val="20"/>
    </w:rPr>
  </w:style>
  <w:style w:type="paragraph" w:styleId="31">
    <w:name w:val="heading 3"/>
    <w:aliases w:val="Б3,RTC 3,iz3,Подраздел"/>
    <w:basedOn w:val="a9"/>
    <w:next w:val="aa"/>
    <w:link w:val="32"/>
    <w:qFormat/>
    <w:rsid w:val="000A05E1"/>
    <w:pPr>
      <w:keepNext/>
      <w:numPr>
        <w:ilvl w:val="2"/>
        <w:numId w:val="17"/>
      </w:numPr>
      <w:ind w:right="284"/>
      <w:outlineLvl w:val="2"/>
    </w:pPr>
    <w:rPr>
      <w:szCs w:val="20"/>
    </w:rPr>
  </w:style>
  <w:style w:type="paragraph" w:styleId="41">
    <w:name w:val="heading 4"/>
    <w:aliases w:val="Б4,RTC 4,Заголовок 4 Знак,Пункт Знак,Пункт"/>
    <w:basedOn w:val="a9"/>
    <w:next w:val="aa"/>
    <w:qFormat/>
    <w:rsid w:val="00BC16A3"/>
    <w:pPr>
      <w:keepNext/>
      <w:numPr>
        <w:ilvl w:val="3"/>
        <w:numId w:val="17"/>
      </w:numPr>
      <w:spacing w:before="240" w:after="60" w:line="240" w:lineRule="auto"/>
      <w:ind w:right="284"/>
      <w:jc w:val="both"/>
      <w:outlineLvl w:val="3"/>
    </w:pPr>
    <w:rPr>
      <w:szCs w:val="20"/>
    </w:rPr>
  </w:style>
  <w:style w:type="paragraph" w:styleId="51">
    <w:name w:val="heading 5"/>
    <w:aliases w:val="Подпункт"/>
    <w:basedOn w:val="41"/>
    <w:next w:val="aa"/>
    <w:link w:val="52"/>
    <w:qFormat/>
    <w:rsid w:val="002F3F5F"/>
    <w:pPr>
      <w:numPr>
        <w:ilvl w:val="4"/>
      </w:numPr>
      <w:spacing w:before="60"/>
      <w:outlineLvl w:val="4"/>
    </w:pPr>
  </w:style>
  <w:style w:type="paragraph" w:styleId="6">
    <w:name w:val="heading 6"/>
    <w:aliases w:val="Приложение"/>
    <w:basedOn w:val="a9"/>
    <w:next w:val="a9"/>
    <w:link w:val="60"/>
    <w:qFormat/>
    <w:pPr>
      <w:numPr>
        <w:ilvl w:val="5"/>
        <w:numId w:val="17"/>
      </w:numPr>
      <w:spacing w:before="240" w:after="60"/>
      <w:jc w:val="both"/>
      <w:outlineLvl w:val="5"/>
    </w:pPr>
    <w:rPr>
      <w:i/>
      <w:sz w:val="22"/>
      <w:szCs w:val="20"/>
    </w:rPr>
  </w:style>
  <w:style w:type="paragraph" w:styleId="7">
    <w:name w:val="heading 7"/>
    <w:basedOn w:val="a9"/>
    <w:next w:val="a9"/>
    <w:link w:val="70"/>
    <w:qFormat/>
    <w:pPr>
      <w:numPr>
        <w:ilvl w:val="6"/>
        <w:numId w:val="17"/>
      </w:numPr>
      <w:spacing w:before="240" w:after="60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9"/>
    <w:next w:val="a9"/>
    <w:link w:val="80"/>
    <w:qFormat/>
    <w:pPr>
      <w:numPr>
        <w:ilvl w:val="7"/>
        <w:numId w:val="17"/>
      </w:numPr>
      <w:spacing w:before="240" w:after="6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9"/>
    <w:next w:val="a9"/>
    <w:link w:val="90"/>
    <w:qFormat/>
    <w:pPr>
      <w:numPr>
        <w:ilvl w:val="8"/>
        <w:numId w:val="17"/>
      </w:numPr>
      <w:spacing w:before="240" w:after="60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character" w:customStyle="1" w:styleId="12">
    <w:name w:val="Заголовок 1 Знак"/>
    <w:aliases w:val="В1 Знак,а1 Знак,heading 1 Знак,Введение... Знак,Б1 Знак,Heading 1iz Знак,Б11 Знак,Document Header1 Знак,H1 Знак"/>
    <w:link w:val="1"/>
    <w:rsid w:val="000A05E1"/>
    <w:rPr>
      <w:sz w:val="28"/>
      <w:szCs w:val="28"/>
    </w:rPr>
  </w:style>
  <w:style w:type="paragraph" w:styleId="ae">
    <w:name w:val="Balloon Text"/>
    <w:basedOn w:val="a9"/>
    <w:link w:val="af"/>
    <w:uiPriority w:val="99"/>
    <w:semiHidden/>
    <w:rPr>
      <w:rFonts w:ascii="Tahoma" w:hAnsi="Tahoma" w:cs="Tahoma"/>
      <w:sz w:val="16"/>
      <w:szCs w:val="16"/>
    </w:rPr>
  </w:style>
  <w:style w:type="paragraph" w:styleId="af0">
    <w:name w:val="caption"/>
    <w:basedOn w:val="a9"/>
    <w:uiPriority w:val="99"/>
    <w:qFormat/>
    <w:rsid w:val="00EB08F7"/>
    <w:pPr>
      <w:ind w:left="709"/>
    </w:pPr>
    <w:rPr>
      <w:szCs w:val="20"/>
    </w:rPr>
  </w:style>
  <w:style w:type="paragraph" w:styleId="23">
    <w:name w:val="toc 2"/>
    <w:basedOn w:val="a9"/>
    <w:next w:val="a9"/>
    <w:uiPriority w:val="39"/>
    <w:rsid w:val="004E7964"/>
    <w:pPr>
      <w:tabs>
        <w:tab w:val="right" w:leader="dot" w:pos="9639"/>
      </w:tabs>
      <w:ind w:left="454" w:right="284"/>
    </w:pPr>
  </w:style>
  <w:style w:type="paragraph" w:customStyle="1" w:styleId="ConsPlusNormal">
    <w:name w:val="ConsPlusNormal"/>
    <w:rsid w:val="00BF55B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styleId="af1">
    <w:name w:val="Table Grid"/>
    <w:basedOn w:val="ac"/>
    <w:uiPriority w:val="39"/>
    <w:rsid w:val="00E850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toc 1"/>
    <w:basedOn w:val="a9"/>
    <w:next w:val="a9"/>
    <w:uiPriority w:val="39"/>
    <w:rsid w:val="00EB4AD3"/>
    <w:pPr>
      <w:tabs>
        <w:tab w:val="right" w:leader="dot" w:pos="9639"/>
      </w:tabs>
      <w:spacing w:before="120" w:after="120"/>
      <w:ind w:left="227" w:right="284"/>
    </w:pPr>
    <w:rPr>
      <w:bCs/>
    </w:rPr>
  </w:style>
  <w:style w:type="paragraph" w:styleId="33">
    <w:name w:val="toc 3"/>
    <w:basedOn w:val="a9"/>
    <w:next w:val="a9"/>
    <w:uiPriority w:val="39"/>
    <w:rsid w:val="004E7964"/>
    <w:pPr>
      <w:tabs>
        <w:tab w:val="right" w:leader="dot" w:pos="9639"/>
      </w:tabs>
      <w:ind w:left="567" w:right="284"/>
    </w:pPr>
    <w:rPr>
      <w:iCs/>
      <w:sz w:val="24"/>
      <w:szCs w:val="20"/>
    </w:rPr>
  </w:style>
  <w:style w:type="paragraph" w:styleId="42">
    <w:name w:val="toc 4"/>
    <w:basedOn w:val="a9"/>
    <w:next w:val="a9"/>
    <w:semiHidden/>
    <w:rsid w:val="00A500A4"/>
    <w:pPr>
      <w:ind w:left="720"/>
    </w:pPr>
    <w:rPr>
      <w:sz w:val="18"/>
      <w:szCs w:val="18"/>
    </w:rPr>
  </w:style>
  <w:style w:type="paragraph" w:styleId="53">
    <w:name w:val="toc 5"/>
    <w:basedOn w:val="a9"/>
    <w:next w:val="a9"/>
    <w:autoRedefine/>
    <w:semiHidden/>
    <w:rsid w:val="00A500A4"/>
    <w:pPr>
      <w:ind w:left="960"/>
    </w:pPr>
    <w:rPr>
      <w:sz w:val="18"/>
      <w:szCs w:val="18"/>
    </w:rPr>
  </w:style>
  <w:style w:type="paragraph" w:styleId="61">
    <w:name w:val="toc 6"/>
    <w:basedOn w:val="a9"/>
    <w:next w:val="a9"/>
    <w:autoRedefine/>
    <w:semiHidden/>
    <w:rsid w:val="00A500A4"/>
    <w:pPr>
      <w:ind w:left="1200"/>
    </w:pPr>
    <w:rPr>
      <w:sz w:val="18"/>
      <w:szCs w:val="18"/>
    </w:rPr>
  </w:style>
  <w:style w:type="paragraph" w:styleId="71">
    <w:name w:val="toc 7"/>
    <w:basedOn w:val="a9"/>
    <w:next w:val="a9"/>
    <w:autoRedefine/>
    <w:semiHidden/>
    <w:rsid w:val="00A500A4"/>
    <w:pPr>
      <w:ind w:left="1440"/>
    </w:pPr>
    <w:rPr>
      <w:sz w:val="18"/>
      <w:szCs w:val="18"/>
    </w:rPr>
  </w:style>
  <w:style w:type="paragraph" w:styleId="81">
    <w:name w:val="toc 8"/>
    <w:basedOn w:val="a9"/>
    <w:next w:val="a9"/>
    <w:autoRedefine/>
    <w:semiHidden/>
    <w:rsid w:val="00A500A4"/>
    <w:pPr>
      <w:ind w:left="1680"/>
    </w:pPr>
    <w:rPr>
      <w:sz w:val="18"/>
      <w:szCs w:val="18"/>
    </w:rPr>
  </w:style>
  <w:style w:type="paragraph" w:styleId="91">
    <w:name w:val="toc 9"/>
    <w:basedOn w:val="a9"/>
    <w:next w:val="a9"/>
    <w:autoRedefine/>
    <w:semiHidden/>
    <w:rsid w:val="00A500A4"/>
    <w:pPr>
      <w:ind w:left="1920"/>
    </w:pPr>
    <w:rPr>
      <w:sz w:val="18"/>
      <w:szCs w:val="18"/>
    </w:rPr>
  </w:style>
  <w:style w:type="paragraph" w:customStyle="1" w:styleId="MTDisplayEquation">
    <w:name w:val="MTDisplayEquation"/>
    <w:basedOn w:val="a9"/>
    <w:semiHidden/>
    <w:rsid w:val="00DD6841"/>
    <w:pPr>
      <w:tabs>
        <w:tab w:val="center" w:pos="4680"/>
        <w:tab w:val="right" w:pos="9360"/>
      </w:tabs>
      <w:jc w:val="both"/>
    </w:pPr>
  </w:style>
  <w:style w:type="paragraph" w:styleId="af2">
    <w:name w:val="annotation text"/>
    <w:basedOn w:val="a9"/>
    <w:link w:val="af3"/>
    <w:semiHidden/>
    <w:rsid w:val="002A7254"/>
    <w:rPr>
      <w:sz w:val="20"/>
      <w:szCs w:val="20"/>
    </w:rPr>
  </w:style>
  <w:style w:type="paragraph" w:styleId="af4">
    <w:name w:val="annotation subject"/>
    <w:basedOn w:val="af2"/>
    <w:next w:val="af2"/>
    <w:semiHidden/>
    <w:rsid w:val="002A7254"/>
    <w:rPr>
      <w:b/>
      <w:bCs/>
    </w:rPr>
  </w:style>
  <w:style w:type="paragraph" w:styleId="af5">
    <w:name w:val="footnote text"/>
    <w:basedOn w:val="a9"/>
    <w:link w:val="af6"/>
    <w:semiHidden/>
    <w:rsid w:val="002A7254"/>
    <w:rPr>
      <w:sz w:val="20"/>
      <w:szCs w:val="20"/>
    </w:rPr>
  </w:style>
  <w:style w:type="character" w:styleId="af7">
    <w:name w:val="footnote reference"/>
    <w:semiHidden/>
    <w:rsid w:val="002A7254"/>
    <w:rPr>
      <w:vertAlign w:val="superscript"/>
    </w:rPr>
  </w:style>
  <w:style w:type="character" w:styleId="af8">
    <w:name w:val="annotation reference"/>
    <w:semiHidden/>
    <w:rsid w:val="00B47DD9"/>
    <w:rPr>
      <w:sz w:val="16"/>
      <w:szCs w:val="16"/>
    </w:rPr>
  </w:style>
  <w:style w:type="paragraph" w:customStyle="1" w:styleId="af9">
    <w:name w:val="Имя_том"/>
    <w:basedOn w:val="a9"/>
    <w:next w:val="a9"/>
    <w:semiHidden/>
    <w:rsid w:val="00C46A5B"/>
    <w:pPr>
      <w:tabs>
        <w:tab w:val="left" w:pos="8789"/>
      </w:tabs>
      <w:spacing w:before="400" w:after="360" w:line="240" w:lineRule="auto"/>
      <w:ind w:left="1560" w:right="1841"/>
      <w:jc w:val="center"/>
    </w:pPr>
    <w:rPr>
      <w:sz w:val="26"/>
      <w:szCs w:val="20"/>
    </w:rPr>
  </w:style>
  <w:style w:type="paragraph" w:customStyle="1" w:styleId="afa">
    <w:name w:val="Шифр_том"/>
    <w:basedOn w:val="a9"/>
    <w:next w:val="a9"/>
    <w:semiHidden/>
    <w:rsid w:val="00C46A5B"/>
    <w:pPr>
      <w:spacing w:before="480" w:after="360" w:line="240" w:lineRule="auto"/>
      <w:ind w:left="567" w:right="510"/>
      <w:jc w:val="center"/>
    </w:pPr>
    <w:rPr>
      <w:bCs/>
      <w:sz w:val="24"/>
      <w:szCs w:val="20"/>
    </w:rPr>
  </w:style>
  <w:style w:type="paragraph" w:customStyle="1" w:styleId="afb">
    <w:name w:val="Должность(титульник)"/>
    <w:basedOn w:val="a9"/>
    <w:next w:val="a9"/>
    <w:semiHidden/>
    <w:rsid w:val="00C46A5B"/>
    <w:pPr>
      <w:spacing w:before="120" w:after="120" w:line="240" w:lineRule="auto"/>
    </w:pPr>
    <w:rPr>
      <w:sz w:val="24"/>
      <w:szCs w:val="20"/>
    </w:rPr>
  </w:style>
  <w:style w:type="paragraph" w:styleId="afc">
    <w:name w:val="Document Map"/>
    <w:basedOn w:val="a9"/>
    <w:semiHidden/>
    <w:rsid w:val="009548B2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d">
    <w:name w:val="Имя тома"/>
    <w:basedOn w:val="af9"/>
    <w:semiHidden/>
    <w:rsid w:val="0050160B"/>
    <w:pPr>
      <w:spacing w:before="4800"/>
      <w:ind w:left="0" w:right="-20"/>
    </w:pPr>
    <w:rPr>
      <w:b/>
      <w:bCs/>
      <w:caps/>
      <w:smallCaps/>
      <w:sz w:val="28"/>
    </w:rPr>
  </w:style>
  <w:style w:type="paragraph" w:customStyle="1" w:styleId="afe">
    <w:name w:val="Название в колонтитуле"/>
    <w:semiHidden/>
    <w:rsid w:val="004F0E94"/>
    <w:pPr>
      <w:spacing w:before="240" w:after="240"/>
      <w:ind w:left="2693"/>
    </w:pPr>
    <w:rPr>
      <w:rFonts w:ascii="Arial" w:hAnsi="Arial"/>
      <w:b/>
      <w:i/>
      <w:sz w:val="36"/>
    </w:rPr>
  </w:style>
  <w:style w:type="paragraph" w:customStyle="1" w:styleId="14">
    <w:name w:val="Колонтитул 1"/>
    <w:semiHidden/>
    <w:rsid w:val="004F0E94"/>
    <w:pPr>
      <w:spacing w:line="280" w:lineRule="exact"/>
      <w:ind w:left="2268"/>
    </w:pPr>
    <w:rPr>
      <w:rFonts w:ascii="Arial" w:hAnsi="Arial"/>
      <w:b/>
      <w:i/>
      <w:sz w:val="24"/>
    </w:rPr>
  </w:style>
  <w:style w:type="paragraph" w:customStyle="1" w:styleId="aff">
    <w:name w:val="Шифр тома"/>
    <w:basedOn w:val="afa"/>
    <w:semiHidden/>
    <w:rsid w:val="0050160B"/>
    <w:pPr>
      <w:ind w:left="0" w:right="-20"/>
    </w:pPr>
    <w:rPr>
      <w:bCs w:val="0"/>
    </w:rPr>
  </w:style>
  <w:style w:type="paragraph" w:customStyle="1" w:styleId="aff0">
    <w:name w:val="НОмер тома"/>
    <w:basedOn w:val="a9"/>
    <w:semiHidden/>
    <w:rsid w:val="0050160B"/>
    <w:pPr>
      <w:ind w:right="-20"/>
      <w:jc w:val="center"/>
    </w:pPr>
    <w:rPr>
      <w:szCs w:val="20"/>
    </w:rPr>
  </w:style>
  <w:style w:type="character" w:styleId="aff1">
    <w:name w:val="Hyperlink"/>
    <w:uiPriority w:val="99"/>
    <w:rsid w:val="0050160B"/>
    <w:rPr>
      <w:color w:val="0000FF"/>
      <w:u w:val="single"/>
    </w:rPr>
  </w:style>
  <w:style w:type="paragraph" w:styleId="aff2">
    <w:name w:val="header"/>
    <w:basedOn w:val="a9"/>
    <w:link w:val="aff3"/>
    <w:rsid w:val="00CE5B04"/>
    <w:pPr>
      <w:tabs>
        <w:tab w:val="center" w:pos="4677"/>
        <w:tab w:val="right" w:pos="9355"/>
      </w:tabs>
    </w:pPr>
  </w:style>
  <w:style w:type="paragraph" w:styleId="aff4">
    <w:name w:val="footer"/>
    <w:basedOn w:val="a9"/>
    <w:link w:val="aff5"/>
    <w:rsid w:val="00CE5B04"/>
    <w:pPr>
      <w:tabs>
        <w:tab w:val="center" w:pos="4677"/>
        <w:tab w:val="right" w:pos="9355"/>
      </w:tabs>
    </w:pPr>
  </w:style>
  <w:style w:type="paragraph" w:customStyle="1" w:styleId="aa">
    <w:name w:val="П.З."/>
    <w:basedOn w:val="a9"/>
    <w:link w:val="aff6"/>
    <w:rsid w:val="00BC16A3"/>
    <w:pPr>
      <w:ind w:firstLine="851"/>
      <w:jc w:val="both"/>
    </w:pPr>
    <w:rPr>
      <w:sz w:val="24"/>
      <w:szCs w:val="28"/>
    </w:rPr>
  </w:style>
  <w:style w:type="character" w:customStyle="1" w:styleId="22">
    <w:name w:val="Заголовок 2 Знак"/>
    <w:aliases w:val="H2 Знак,2 Знак,h2 Знак,Б2 Знак,RTC Знак,iz2 Знак,Раздел Знак Знак"/>
    <w:link w:val="21"/>
    <w:rsid w:val="000A05E1"/>
    <w:rPr>
      <w:sz w:val="28"/>
    </w:rPr>
  </w:style>
  <w:style w:type="paragraph" w:customStyle="1" w:styleId="aff7">
    <w:name w:val="Колонтитул(бок.)"/>
    <w:basedOn w:val="a9"/>
    <w:link w:val="aff8"/>
    <w:semiHidden/>
    <w:rsid w:val="00144A53"/>
    <w:pPr>
      <w:jc w:val="center"/>
    </w:pPr>
    <w:rPr>
      <w:rFonts w:ascii="ISOCPEUR" w:hAnsi="ISOCPEUR"/>
      <w:i/>
      <w:spacing w:val="-20"/>
      <w:szCs w:val="28"/>
    </w:rPr>
  </w:style>
  <w:style w:type="paragraph" w:styleId="15">
    <w:name w:val="index 1"/>
    <w:basedOn w:val="a9"/>
    <w:next w:val="a9"/>
    <w:autoRedefine/>
    <w:semiHidden/>
    <w:rsid w:val="004102A2"/>
    <w:pPr>
      <w:ind w:left="280" w:hanging="280"/>
    </w:pPr>
  </w:style>
  <w:style w:type="character" w:customStyle="1" w:styleId="aff8">
    <w:name w:val="Колонтитул(бок.) Знак"/>
    <w:link w:val="aff7"/>
    <w:rsid w:val="00144A53"/>
    <w:rPr>
      <w:rFonts w:ascii="ISOCPEUR" w:hAnsi="ISOCPEUR"/>
      <w:i/>
      <w:spacing w:val="-20"/>
      <w:sz w:val="28"/>
      <w:szCs w:val="28"/>
      <w:lang w:val="ru-RU" w:eastAsia="ru-RU" w:bidi="ar-SA"/>
    </w:rPr>
  </w:style>
  <w:style w:type="paragraph" w:customStyle="1" w:styleId="aff9">
    <w:name w:val="Колонтитул(номер)"/>
    <w:basedOn w:val="a9"/>
    <w:rsid w:val="00037E11"/>
    <w:pPr>
      <w:jc w:val="center"/>
    </w:pPr>
    <w:rPr>
      <w:rFonts w:ascii="ISOCPEUR" w:hAnsi="ISOCPEUR"/>
      <w:i/>
      <w:sz w:val="24"/>
      <w:szCs w:val="18"/>
    </w:rPr>
  </w:style>
  <w:style w:type="paragraph" w:customStyle="1" w:styleId="-">
    <w:name w:val="Колонтитул(наз.орган-и)"/>
    <w:basedOn w:val="a9"/>
    <w:semiHidden/>
    <w:rsid w:val="00037E11"/>
    <w:pPr>
      <w:spacing w:before="120"/>
      <w:jc w:val="center"/>
    </w:pPr>
    <w:rPr>
      <w:rFonts w:ascii="ISOCPEUR" w:hAnsi="ISOCPEUR"/>
      <w:i/>
      <w:sz w:val="20"/>
    </w:rPr>
  </w:style>
  <w:style w:type="paragraph" w:customStyle="1" w:styleId="affa">
    <w:name w:val="Колонтитул(надпись)"/>
    <w:basedOn w:val="a9"/>
    <w:rsid w:val="00037E11"/>
    <w:rPr>
      <w:rFonts w:ascii="ISOCPEUR" w:hAnsi="ISOCPEUR"/>
      <w:i/>
      <w:sz w:val="18"/>
      <w:szCs w:val="20"/>
    </w:rPr>
  </w:style>
  <w:style w:type="paragraph" w:customStyle="1" w:styleId="affb">
    <w:name w:val="Колонтитул(номер_низ)"/>
    <w:basedOn w:val="a9"/>
    <w:semiHidden/>
    <w:rsid w:val="00C53272"/>
    <w:pPr>
      <w:spacing w:before="120"/>
      <w:jc w:val="center"/>
    </w:pPr>
    <w:rPr>
      <w:rFonts w:ascii="ISOCPEUR" w:hAnsi="ISOCPEUR"/>
      <w:i/>
      <w:sz w:val="24"/>
    </w:rPr>
  </w:style>
  <w:style w:type="paragraph" w:customStyle="1" w:styleId="affc">
    <w:name w:val="Колонтитул(надпись_бок)"/>
    <w:basedOn w:val="affa"/>
    <w:semiHidden/>
    <w:rsid w:val="00771E98"/>
    <w:pPr>
      <w:framePr w:hSpace="181" w:wrap="around" w:vAnchor="text" w:hAnchor="page" w:x="398" w:y="341"/>
      <w:spacing w:before="240" w:after="240"/>
      <w:ind w:left="2693"/>
    </w:pPr>
    <w:rPr>
      <w:b/>
    </w:rPr>
  </w:style>
  <w:style w:type="paragraph" w:customStyle="1" w:styleId="affd">
    <w:name w:val="Колонтитул(объект.номер)"/>
    <w:basedOn w:val="-"/>
    <w:semiHidden/>
    <w:rsid w:val="004536C0"/>
    <w:rPr>
      <w:sz w:val="28"/>
    </w:rPr>
  </w:style>
  <w:style w:type="paragraph" w:customStyle="1" w:styleId="affe">
    <w:name w:val="Таблица(номерация)"/>
    <w:basedOn w:val="a9"/>
    <w:rsid w:val="00B84DEF"/>
    <w:pPr>
      <w:spacing w:before="60"/>
      <w:jc w:val="center"/>
    </w:pPr>
    <w:rPr>
      <w:szCs w:val="20"/>
    </w:rPr>
  </w:style>
  <w:style w:type="paragraph" w:customStyle="1" w:styleId="afff">
    <w:name w:val="Таблица(шапка)"/>
    <w:basedOn w:val="a9"/>
    <w:semiHidden/>
    <w:rsid w:val="00B84DEF"/>
    <w:pPr>
      <w:jc w:val="center"/>
    </w:pPr>
    <w:rPr>
      <w:sz w:val="16"/>
      <w:szCs w:val="20"/>
    </w:rPr>
  </w:style>
  <w:style w:type="paragraph" w:customStyle="1" w:styleId="120">
    <w:name w:val="Таблица 12"/>
    <w:basedOn w:val="aa"/>
    <w:rsid w:val="00322CF3"/>
    <w:pPr>
      <w:spacing w:line="240" w:lineRule="auto"/>
      <w:ind w:firstLine="0"/>
      <w:jc w:val="left"/>
    </w:pPr>
  </w:style>
  <w:style w:type="numbering" w:styleId="111111">
    <w:name w:val="Outline List 2"/>
    <w:basedOn w:val="ad"/>
    <w:semiHidden/>
    <w:rsid w:val="00150FAE"/>
    <w:pPr>
      <w:numPr>
        <w:numId w:val="12"/>
      </w:numPr>
    </w:pPr>
  </w:style>
  <w:style w:type="numbering" w:styleId="1ai">
    <w:name w:val="Outline List 1"/>
    <w:basedOn w:val="ad"/>
    <w:semiHidden/>
    <w:rsid w:val="00150FAE"/>
    <w:pPr>
      <w:numPr>
        <w:numId w:val="13"/>
      </w:numPr>
    </w:pPr>
  </w:style>
  <w:style w:type="paragraph" w:styleId="HTML">
    <w:name w:val="HTML Address"/>
    <w:basedOn w:val="a9"/>
    <w:semiHidden/>
    <w:rsid w:val="00150FAE"/>
    <w:rPr>
      <w:i/>
      <w:iCs/>
    </w:rPr>
  </w:style>
  <w:style w:type="paragraph" w:styleId="afff0">
    <w:name w:val="envelope address"/>
    <w:basedOn w:val="a9"/>
    <w:semiHidden/>
    <w:rsid w:val="00150FAE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</w:rPr>
  </w:style>
  <w:style w:type="character" w:styleId="HTML0">
    <w:name w:val="HTML Acronym"/>
    <w:basedOn w:val="ab"/>
    <w:semiHidden/>
    <w:rsid w:val="00150FAE"/>
  </w:style>
  <w:style w:type="table" w:styleId="-1">
    <w:name w:val="Table Web 1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1">
    <w:name w:val="Emphasis"/>
    <w:aliases w:val="1 Выделение,таблица"/>
    <w:basedOn w:val="ab"/>
    <w:qFormat/>
    <w:rsid w:val="000A05E1"/>
    <w:rPr>
      <w:rFonts w:ascii="Times New Roman" w:eastAsiaTheme="minorHAnsi" w:hAnsi="Times New Roman"/>
      <w:sz w:val="24"/>
    </w:rPr>
  </w:style>
  <w:style w:type="paragraph" w:styleId="afff2">
    <w:name w:val="Date"/>
    <w:basedOn w:val="a9"/>
    <w:next w:val="a9"/>
    <w:semiHidden/>
    <w:rsid w:val="00150FAE"/>
  </w:style>
  <w:style w:type="paragraph" w:styleId="afff3">
    <w:name w:val="Note Heading"/>
    <w:basedOn w:val="a9"/>
    <w:next w:val="a9"/>
    <w:semiHidden/>
    <w:rsid w:val="00150FAE"/>
  </w:style>
  <w:style w:type="table" w:styleId="afff4">
    <w:name w:val="Table Elegant"/>
    <w:basedOn w:val="ac"/>
    <w:semiHidden/>
    <w:rsid w:val="00150FAE"/>
    <w:pPr>
      <w:spacing w:line="360" w:lineRule="auto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ubtle 1"/>
    <w:basedOn w:val="ac"/>
    <w:semiHidden/>
    <w:rsid w:val="00150FAE"/>
    <w:pPr>
      <w:spacing w:line="360" w:lineRule="auto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Subtle 2"/>
    <w:basedOn w:val="ac"/>
    <w:semiHidden/>
    <w:rsid w:val="00150FAE"/>
    <w:pPr>
      <w:spacing w:line="360" w:lineRule="auto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rsid w:val="00150FAE"/>
    <w:rPr>
      <w:rFonts w:ascii="Courier New" w:hAnsi="Courier New" w:cs="Courier New"/>
      <w:sz w:val="20"/>
      <w:szCs w:val="20"/>
    </w:rPr>
  </w:style>
  <w:style w:type="table" w:styleId="17">
    <w:name w:val="Table Classic 1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Classic 2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c"/>
    <w:semiHidden/>
    <w:rsid w:val="00150FAE"/>
    <w:pPr>
      <w:spacing w:line="360" w:lineRule="auto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Classic 4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rsid w:val="00150FAE"/>
    <w:rPr>
      <w:rFonts w:ascii="Courier New" w:hAnsi="Courier New" w:cs="Courier New"/>
      <w:sz w:val="20"/>
      <w:szCs w:val="20"/>
    </w:rPr>
  </w:style>
  <w:style w:type="paragraph" w:styleId="afff5">
    <w:name w:val="Body Text"/>
    <w:aliases w:val="Основной текст таблиц,в таблице,таблицы,в таблицах, в таблице, в таблицах,Основной текст Знак Знак,Основной текст Знак Знак Знак,Основной текст Знак2 Знак,Основной текст Знак1 Знак Знак,Основной текст Знак Знак2 Знак, Знак Знак Знак1 Знак"/>
    <w:basedOn w:val="a9"/>
    <w:link w:val="afff6"/>
    <w:rsid w:val="00150FAE"/>
    <w:pPr>
      <w:spacing w:after="120"/>
    </w:pPr>
  </w:style>
  <w:style w:type="paragraph" w:styleId="afff7">
    <w:name w:val="Body Text First Indent"/>
    <w:basedOn w:val="afff5"/>
    <w:semiHidden/>
    <w:rsid w:val="00150FAE"/>
    <w:pPr>
      <w:ind w:firstLine="210"/>
    </w:pPr>
  </w:style>
  <w:style w:type="paragraph" w:styleId="afff8">
    <w:name w:val="Body Text Indent"/>
    <w:aliases w:val="ТЕКСТ АИИС КУЭ"/>
    <w:basedOn w:val="a9"/>
    <w:link w:val="afff9"/>
    <w:rsid w:val="00150FAE"/>
    <w:pPr>
      <w:spacing w:after="120"/>
      <w:ind w:left="283"/>
    </w:pPr>
  </w:style>
  <w:style w:type="paragraph" w:styleId="26">
    <w:name w:val="Body Text First Indent 2"/>
    <w:basedOn w:val="afff8"/>
    <w:semiHidden/>
    <w:rsid w:val="00150FAE"/>
    <w:pPr>
      <w:ind w:firstLine="210"/>
    </w:pPr>
  </w:style>
  <w:style w:type="paragraph" w:styleId="a0">
    <w:name w:val="List Bullet"/>
    <w:basedOn w:val="a9"/>
    <w:rsid w:val="00150FAE"/>
    <w:pPr>
      <w:numPr>
        <w:numId w:val="2"/>
      </w:numPr>
    </w:pPr>
  </w:style>
  <w:style w:type="paragraph" w:styleId="20">
    <w:name w:val="List Bullet 2"/>
    <w:basedOn w:val="a9"/>
    <w:rsid w:val="00150FAE"/>
    <w:pPr>
      <w:numPr>
        <w:numId w:val="3"/>
      </w:numPr>
    </w:pPr>
  </w:style>
  <w:style w:type="paragraph" w:styleId="30">
    <w:name w:val="List Bullet 3"/>
    <w:basedOn w:val="a9"/>
    <w:semiHidden/>
    <w:rsid w:val="00150FAE"/>
    <w:pPr>
      <w:numPr>
        <w:numId w:val="4"/>
      </w:numPr>
    </w:pPr>
  </w:style>
  <w:style w:type="paragraph" w:styleId="40">
    <w:name w:val="List Bullet 4"/>
    <w:basedOn w:val="a9"/>
    <w:rsid w:val="00150FAE"/>
    <w:pPr>
      <w:numPr>
        <w:numId w:val="5"/>
      </w:numPr>
    </w:pPr>
  </w:style>
  <w:style w:type="paragraph" w:styleId="50">
    <w:name w:val="List Bullet 5"/>
    <w:basedOn w:val="a9"/>
    <w:semiHidden/>
    <w:rsid w:val="00150FAE"/>
    <w:pPr>
      <w:numPr>
        <w:numId w:val="6"/>
      </w:numPr>
    </w:pPr>
  </w:style>
  <w:style w:type="paragraph" w:styleId="afffa">
    <w:name w:val="Title"/>
    <w:basedOn w:val="a9"/>
    <w:link w:val="afffb"/>
    <w:qFormat/>
    <w:rsid w:val="00150FAE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c">
    <w:name w:val="page number"/>
    <w:basedOn w:val="ab"/>
    <w:rsid w:val="00150FAE"/>
  </w:style>
  <w:style w:type="character" w:styleId="afffd">
    <w:name w:val="line number"/>
    <w:basedOn w:val="ab"/>
    <w:semiHidden/>
    <w:rsid w:val="00150FAE"/>
  </w:style>
  <w:style w:type="paragraph" w:styleId="a">
    <w:name w:val="List Number"/>
    <w:basedOn w:val="a9"/>
    <w:semiHidden/>
    <w:rsid w:val="00150FAE"/>
    <w:pPr>
      <w:numPr>
        <w:numId w:val="7"/>
      </w:numPr>
    </w:pPr>
  </w:style>
  <w:style w:type="paragraph" w:styleId="2">
    <w:name w:val="List Number 2"/>
    <w:basedOn w:val="a9"/>
    <w:rsid w:val="00150FAE"/>
    <w:pPr>
      <w:numPr>
        <w:numId w:val="8"/>
      </w:numPr>
    </w:pPr>
  </w:style>
  <w:style w:type="paragraph" w:styleId="3">
    <w:name w:val="List Number 3"/>
    <w:basedOn w:val="a9"/>
    <w:semiHidden/>
    <w:rsid w:val="00150FAE"/>
    <w:pPr>
      <w:numPr>
        <w:numId w:val="9"/>
      </w:numPr>
    </w:pPr>
  </w:style>
  <w:style w:type="paragraph" w:styleId="4">
    <w:name w:val="List Number 4"/>
    <w:basedOn w:val="a9"/>
    <w:semiHidden/>
    <w:rsid w:val="00150FAE"/>
    <w:pPr>
      <w:numPr>
        <w:numId w:val="10"/>
      </w:numPr>
    </w:pPr>
  </w:style>
  <w:style w:type="paragraph" w:styleId="5">
    <w:name w:val="List Number 5"/>
    <w:basedOn w:val="a9"/>
    <w:semiHidden/>
    <w:rsid w:val="00150FAE"/>
    <w:pPr>
      <w:numPr>
        <w:numId w:val="11"/>
      </w:numPr>
    </w:pPr>
  </w:style>
  <w:style w:type="character" w:styleId="HTML3">
    <w:name w:val="HTML Sample"/>
    <w:semiHidden/>
    <w:rsid w:val="00150FAE"/>
    <w:rPr>
      <w:rFonts w:ascii="Courier New" w:hAnsi="Courier New" w:cs="Courier New"/>
    </w:rPr>
  </w:style>
  <w:style w:type="paragraph" w:styleId="27">
    <w:name w:val="envelope return"/>
    <w:basedOn w:val="a9"/>
    <w:semiHidden/>
    <w:rsid w:val="00150FAE"/>
    <w:rPr>
      <w:rFonts w:ascii="Arial" w:hAnsi="Arial" w:cs="Arial"/>
      <w:sz w:val="20"/>
      <w:szCs w:val="20"/>
    </w:rPr>
  </w:style>
  <w:style w:type="table" w:styleId="18">
    <w:name w:val="Table 3D effects 1"/>
    <w:basedOn w:val="ac"/>
    <w:semiHidden/>
    <w:rsid w:val="00150FAE"/>
    <w:pPr>
      <w:spacing w:line="36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3D effects 2"/>
    <w:basedOn w:val="ac"/>
    <w:semiHidden/>
    <w:rsid w:val="00150FAE"/>
    <w:pPr>
      <w:spacing w:line="360" w:lineRule="auto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c"/>
    <w:semiHidden/>
    <w:rsid w:val="00150FAE"/>
    <w:pPr>
      <w:spacing w:line="36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e">
    <w:name w:val="Normal (Web)"/>
    <w:basedOn w:val="a9"/>
    <w:uiPriority w:val="99"/>
    <w:semiHidden/>
    <w:rsid w:val="00150FAE"/>
    <w:rPr>
      <w:sz w:val="24"/>
    </w:rPr>
  </w:style>
  <w:style w:type="paragraph" w:styleId="affff">
    <w:name w:val="Normal Indent"/>
    <w:basedOn w:val="a9"/>
    <w:semiHidden/>
    <w:rsid w:val="00150FAE"/>
    <w:pPr>
      <w:ind w:left="708"/>
    </w:pPr>
  </w:style>
  <w:style w:type="character" w:styleId="HTML4">
    <w:name w:val="HTML Definition"/>
    <w:semiHidden/>
    <w:rsid w:val="00150FAE"/>
    <w:rPr>
      <w:i/>
      <w:iCs/>
    </w:rPr>
  </w:style>
  <w:style w:type="paragraph" w:styleId="29">
    <w:name w:val="Body Text 2"/>
    <w:basedOn w:val="a9"/>
    <w:link w:val="2a"/>
    <w:rsid w:val="00150FAE"/>
    <w:pPr>
      <w:spacing w:after="120" w:line="480" w:lineRule="auto"/>
    </w:pPr>
  </w:style>
  <w:style w:type="paragraph" w:styleId="36">
    <w:name w:val="Body Text 3"/>
    <w:basedOn w:val="a9"/>
    <w:link w:val="37"/>
    <w:rsid w:val="00150FAE"/>
    <w:pPr>
      <w:spacing w:after="120"/>
    </w:pPr>
    <w:rPr>
      <w:sz w:val="16"/>
      <w:szCs w:val="16"/>
    </w:rPr>
  </w:style>
  <w:style w:type="paragraph" w:styleId="2b">
    <w:name w:val="Body Text Indent 2"/>
    <w:basedOn w:val="a9"/>
    <w:link w:val="2c"/>
    <w:rsid w:val="00150FAE"/>
    <w:pPr>
      <w:spacing w:after="120" w:line="480" w:lineRule="auto"/>
      <w:ind w:left="283"/>
    </w:pPr>
  </w:style>
  <w:style w:type="paragraph" w:styleId="38">
    <w:name w:val="Body Text Indent 3"/>
    <w:aliases w:val=" Знак1"/>
    <w:basedOn w:val="a9"/>
    <w:link w:val="39"/>
    <w:rsid w:val="00150FA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rsid w:val="00150FAE"/>
    <w:rPr>
      <w:i/>
      <w:iCs/>
    </w:rPr>
  </w:style>
  <w:style w:type="character" w:styleId="HTML6">
    <w:name w:val="HTML Typewriter"/>
    <w:semiHidden/>
    <w:rsid w:val="00150FAE"/>
    <w:rPr>
      <w:rFonts w:ascii="Courier New" w:hAnsi="Courier New" w:cs="Courier New"/>
      <w:sz w:val="20"/>
      <w:szCs w:val="20"/>
    </w:rPr>
  </w:style>
  <w:style w:type="paragraph" w:styleId="affff0">
    <w:name w:val="Subtitle"/>
    <w:basedOn w:val="a9"/>
    <w:link w:val="affff1"/>
    <w:qFormat/>
    <w:rsid w:val="00BC16A3"/>
    <w:pPr>
      <w:spacing w:after="60"/>
      <w:jc w:val="center"/>
      <w:outlineLvl w:val="1"/>
    </w:pPr>
    <w:rPr>
      <w:rFonts w:cs="Arial"/>
      <w:sz w:val="24"/>
    </w:rPr>
  </w:style>
  <w:style w:type="paragraph" w:styleId="affff2">
    <w:name w:val="Signature"/>
    <w:basedOn w:val="a9"/>
    <w:semiHidden/>
    <w:rsid w:val="00150FAE"/>
    <w:pPr>
      <w:ind w:left="4252"/>
    </w:pPr>
  </w:style>
  <w:style w:type="paragraph" w:styleId="affff3">
    <w:name w:val="Salutation"/>
    <w:basedOn w:val="a9"/>
    <w:next w:val="a9"/>
    <w:link w:val="affff4"/>
    <w:rsid w:val="00150FAE"/>
  </w:style>
  <w:style w:type="paragraph" w:styleId="affff5">
    <w:name w:val="List Continue"/>
    <w:basedOn w:val="a9"/>
    <w:semiHidden/>
    <w:rsid w:val="00150FAE"/>
    <w:pPr>
      <w:spacing w:after="120"/>
      <w:ind w:left="283"/>
    </w:pPr>
  </w:style>
  <w:style w:type="paragraph" w:styleId="2d">
    <w:name w:val="List Continue 2"/>
    <w:basedOn w:val="a9"/>
    <w:semiHidden/>
    <w:rsid w:val="00150FAE"/>
    <w:pPr>
      <w:spacing w:after="120"/>
      <w:ind w:left="566"/>
    </w:pPr>
  </w:style>
  <w:style w:type="paragraph" w:styleId="3a">
    <w:name w:val="List Continue 3"/>
    <w:basedOn w:val="a9"/>
    <w:semiHidden/>
    <w:rsid w:val="00150FAE"/>
    <w:pPr>
      <w:spacing w:after="120"/>
      <w:ind w:left="849"/>
    </w:pPr>
  </w:style>
  <w:style w:type="paragraph" w:styleId="44">
    <w:name w:val="List Continue 4"/>
    <w:basedOn w:val="a9"/>
    <w:semiHidden/>
    <w:rsid w:val="00150FAE"/>
    <w:pPr>
      <w:spacing w:after="120"/>
      <w:ind w:left="1132"/>
    </w:pPr>
  </w:style>
  <w:style w:type="paragraph" w:styleId="54">
    <w:name w:val="List Continue 5"/>
    <w:basedOn w:val="a9"/>
    <w:semiHidden/>
    <w:rsid w:val="00150FAE"/>
    <w:pPr>
      <w:spacing w:after="120"/>
      <w:ind w:left="1415"/>
    </w:pPr>
  </w:style>
  <w:style w:type="character" w:styleId="affff6">
    <w:name w:val="FollowedHyperlink"/>
    <w:semiHidden/>
    <w:rsid w:val="00150FAE"/>
    <w:rPr>
      <w:color w:val="800080"/>
      <w:u w:val="single"/>
    </w:rPr>
  </w:style>
  <w:style w:type="table" w:styleId="19">
    <w:name w:val="Table Simple 1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Simple 2"/>
    <w:basedOn w:val="ac"/>
    <w:semiHidden/>
    <w:rsid w:val="00150FAE"/>
    <w:pPr>
      <w:spacing w:line="36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Simple 3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7">
    <w:name w:val="Closing"/>
    <w:basedOn w:val="a9"/>
    <w:semiHidden/>
    <w:rsid w:val="00150FAE"/>
    <w:pPr>
      <w:ind w:left="4252"/>
    </w:pPr>
  </w:style>
  <w:style w:type="table" w:styleId="1a">
    <w:name w:val="Table Grid 1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Grid 2"/>
    <w:basedOn w:val="ac"/>
    <w:semiHidden/>
    <w:rsid w:val="00150FAE"/>
    <w:pPr>
      <w:spacing w:line="360" w:lineRule="auto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Grid 3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Grid 4"/>
    <w:basedOn w:val="ac"/>
    <w:semiHidden/>
    <w:rsid w:val="00150FAE"/>
    <w:pPr>
      <w:spacing w:line="360" w:lineRule="auto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c"/>
    <w:semiHidden/>
    <w:rsid w:val="00150FAE"/>
    <w:pPr>
      <w:spacing w:line="360" w:lineRule="auto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8">
    <w:name w:val="Table Contemporary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9">
    <w:name w:val="List"/>
    <w:basedOn w:val="a9"/>
    <w:rsid w:val="00150FAE"/>
    <w:pPr>
      <w:ind w:left="283" w:hanging="283"/>
    </w:pPr>
  </w:style>
  <w:style w:type="paragraph" w:styleId="2f0">
    <w:name w:val="List 2"/>
    <w:basedOn w:val="a9"/>
    <w:semiHidden/>
    <w:rsid w:val="00150FAE"/>
    <w:pPr>
      <w:ind w:left="566" w:hanging="283"/>
    </w:pPr>
  </w:style>
  <w:style w:type="paragraph" w:styleId="3d">
    <w:name w:val="List 3"/>
    <w:basedOn w:val="a9"/>
    <w:semiHidden/>
    <w:rsid w:val="00150FAE"/>
    <w:pPr>
      <w:ind w:left="849" w:hanging="283"/>
    </w:pPr>
  </w:style>
  <w:style w:type="paragraph" w:styleId="46">
    <w:name w:val="List 4"/>
    <w:basedOn w:val="a9"/>
    <w:semiHidden/>
    <w:rsid w:val="00150FAE"/>
    <w:pPr>
      <w:ind w:left="1132" w:hanging="283"/>
    </w:pPr>
  </w:style>
  <w:style w:type="paragraph" w:styleId="56">
    <w:name w:val="List 5"/>
    <w:basedOn w:val="a9"/>
    <w:semiHidden/>
    <w:rsid w:val="00150FAE"/>
    <w:pPr>
      <w:ind w:left="1415" w:hanging="283"/>
    </w:pPr>
  </w:style>
  <w:style w:type="table" w:styleId="affffa">
    <w:name w:val="Table Professional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9"/>
    <w:semiHidden/>
    <w:rsid w:val="00150FAE"/>
    <w:rPr>
      <w:rFonts w:ascii="Courier New" w:hAnsi="Courier New" w:cs="Courier New"/>
      <w:sz w:val="20"/>
      <w:szCs w:val="20"/>
    </w:rPr>
  </w:style>
  <w:style w:type="numbering" w:styleId="a8">
    <w:name w:val="Outline List 3"/>
    <w:basedOn w:val="ad"/>
    <w:semiHidden/>
    <w:rsid w:val="00150FAE"/>
    <w:pPr>
      <w:numPr>
        <w:numId w:val="14"/>
      </w:numPr>
    </w:pPr>
  </w:style>
  <w:style w:type="table" w:styleId="1b">
    <w:name w:val="Table Columns 1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Columns 2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c"/>
    <w:semiHidden/>
    <w:rsid w:val="00150FAE"/>
    <w:pPr>
      <w:spacing w:line="360" w:lineRule="auto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c"/>
    <w:semiHidden/>
    <w:rsid w:val="00150FAE"/>
    <w:pPr>
      <w:spacing w:line="360" w:lineRule="auto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customStyle="1" w:styleId="aff3">
    <w:name w:val="Верхний колонтитул Знак"/>
    <w:link w:val="aff2"/>
    <w:uiPriority w:val="99"/>
    <w:rsid w:val="0031688C"/>
    <w:rPr>
      <w:sz w:val="28"/>
      <w:szCs w:val="24"/>
    </w:rPr>
  </w:style>
  <w:style w:type="table" w:styleId="-10">
    <w:name w:val="Table List 1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c"/>
    <w:semiHidden/>
    <w:rsid w:val="00150FAE"/>
    <w:pPr>
      <w:spacing w:line="360" w:lineRule="auto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b">
    <w:name w:val="Plain Text"/>
    <w:basedOn w:val="a9"/>
    <w:semiHidden/>
    <w:rsid w:val="00150FAE"/>
    <w:rPr>
      <w:rFonts w:ascii="Courier New" w:hAnsi="Courier New" w:cs="Courier New"/>
      <w:sz w:val="20"/>
      <w:szCs w:val="20"/>
    </w:rPr>
  </w:style>
  <w:style w:type="table" w:styleId="affffc">
    <w:name w:val="Table Theme"/>
    <w:basedOn w:val="ac"/>
    <w:semiHidden/>
    <w:rsid w:val="00150FAE"/>
    <w:pPr>
      <w:spacing w:line="36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c">
    <w:name w:val="Table Colorful 1"/>
    <w:basedOn w:val="ac"/>
    <w:semiHidden/>
    <w:rsid w:val="00150FAE"/>
    <w:pPr>
      <w:spacing w:line="360" w:lineRule="auto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olorful 2"/>
    <w:basedOn w:val="ac"/>
    <w:semiHidden/>
    <w:rsid w:val="00150FAE"/>
    <w:pPr>
      <w:spacing w:line="360" w:lineRule="auto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orful 3"/>
    <w:basedOn w:val="ac"/>
    <w:semiHidden/>
    <w:rsid w:val="00150FAE"/>
    <w:pPr>
      <w:spacing w:line="360" w:lineRule="auto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d">
    <w:name w:val="Block Text"/>
    <w:basedOn w:val="a9"/>
    <w:rsid w:val="00150FAE"/>
    <w:pPr>
      <w:spacing w:after="120"/>
      <w:ind w:left="1440" w:right="1440"/>
    </w:pPr>
  </w:style>
  <w:style w:type="character" w:styleId="HTML8">
    <w:name w:val="HTML Cite"/>
    <w:semiHidden/>
    <w:rsid w:val="00150FAE"/>
    <w:rPr>
      <w:i/>
      <w:iCs/>
    </w:rPr>
  </w:style>
  <w:style w:type="paragraph" w:styleId="affffe">
    <w:name w:val="Message Header"/>
    <w:basedOn w:val="a9"/>
    <w:semiHidden/>
    <w:rsid w:val="00150FA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</w:rPr>
  </w:style>
  <w:style w:type="paragraph" w:styleId="afffff">
    <w:name w:val="E-mail Signature"/>
    <w:basedOn w:val="a9"/>
    <w:semiHidden/>
    <w:rsid w:val="00150FAE"/>
  </w:style>
  <w:style w:type="paragraph" w:customStyle="1" w:styleId="afffff0">
    <w:name w:val="Чертежный"/>
    <w:link w:val="afffff1"/>
    <w:rsid w:val="00210912"/>
    <w:pPr>
      <w:jc w:val="both"/>
    </w:pPr>
    <w:rPr>
      <w:rFonts w:ascii="ISOCPEUR" w:hAnsi="ISOCPEUR"/>
      <w:i/>
      <w:sz w:val="28"/>
      <w:lang w:val="uk-UA"/>
    </w:rPr>
  </w:style>
  <w:style w:type="paragraph" w:customStyle="1" w:styleId="140">
    <w:name w:val="Таблица 14"/>
    <w:basedOn w:val="aa"/>
    <w:link w:val="141"/>
    <w:rsid w:val="00322CF3"/>
    <w:pPr>
      <w:spacing w:line="240" w:lineRule="auto"/>
      <w:ind w:firstLine="0"/>
    </w:pPr>
  </w:style>
  <w:style w:type="paragraph" w:customStyle="1" w:styleId="100">
    <w:name w:val="Таблица 10"/>
    <w:basedOn w:val="aa"/>
    <w:rsid w:val="00322CF3"/>
    <w:pPr>
      <w:spacing w:line="240" w:lineRule="auto"/>
      <w:ind w:firstLine="0"/>
    </w:pPr>
    <w:rPr>
      <w:sz w:val="20"/>
      <w:szCs w:val="20"/>
    </w:rPr>
  </w:style>
  <w:style w:type="table" w:customStyle="1" w:styleId="afffff2">
    <w:name w:val="Таблица"/>
    <w:basedOn w:val="ac"/>
    <w:rsid w:val="00322CF3"/>
    <w:rPr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57" w:type="dxa"/>
        <w:bottom w:w="0" w:type="dxa"/>
        <w:right w:w="57" w:type="dxa"/>
      </w:tblCellMar>
    </w:tblPr>
  </w:style>
  <w:style w:type="paragraph" w:customStyle="1" w:styleId="a2">
    <w:name w:val="список"/>
    <w:basedOn w:val="aa"/>
    <w:rsid w:val="0048114C"/>
    <w:pPr>
      <w:numPr>
        <w:numId w:val="15"/>
      </w:numPr>
    </w:pPr>
  </w:style>
  <w:style w:type="paragraph" w:customStyle="1" w:styleId="a4">
    <w:name w:val="список нумерован."/>
    <w:basedOn w:val="aa"/>
    <w:rsid w:val="0048114C"/>
    <w:pPr>
      <w:numPr>
        <w:numId w:val="16"/>
      </w:numPr>
    </w:pPr>
  </w:style>
  <w:style w:type="paragraph" w:customStyle="1" w:styleId="10">
    <w:name w:val="Таб_ном_1"/>
    <w:basedOn w:val="2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">
    <w:name w:val="Таб_ном_1.1"/>
    <w:basedOn w:val="3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1">
    <w:name w:val="Таб_ном_1.1.1"/>
    <w:basedOn w:val="42"/>
    <w:rsid w:val="00BC16A3"/>
    <w:pPr>
      <w:numPr>
        <w:ilvl w:val="3"/>
        <w:numId w:val="1"/>
      </w:numPr>
      <w:spacing w:line="240" w:lineRule="auto"/>
    </w:pPr>
    <w:rPr>
      <w:sz w:val="24"/>
    </w:rPr>
  </w:style>
  <w:style w:type="character" w:customStyle="1" w:styleId="aff6">
    <w:name w:val="П.З. Знак"/>
    <w:link w:val="aa"/>
    <w:locked/>
    <w:rsid w:val="0031688C"/>
    <w:rPr>
      <w:sz w:val="24"/>
      <w:szCs w:val="28"/>
    </w:rPr>
  </w:style>
  <w:style w:type="paragraph" w:customStyle="1" w:styleId="Style2">
    <w:name w:val="Style2"/>
    <w:basedOn w:val="a9"/>
    <w:uiPriority w:val="99"/>
    <w:rsid w:val="00770FDA"/>
    <w:pPr>
      <w:widowControl w:val="0"/>
      <w:autoSpaceDE w:val="0"/>
      <w:autoSpaceDN w:val="0"/>
      <w:adjustRightInd w:val="0"/>
      <w:spacing w:line="295" w:lineRule="exact"/>
      <w:jc w:val="center"/>
    </w:pPr>
    <w:rPr>
      <w:sz w:val="24"/>
    </w:rPr>
  </w:style>
  <w:style w:type="paragraph" w:customStyle="1" w:styleId="Style3">
    <w:name w:val="Style3"/>
    <w:basedOn w:val="a9"/>
    <w:rsid w:val="00770FDA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paragraph" w:customStyle="1" w:styleId="Style4">
    <w:name w:val="Style4"/>
    <w:basedOn w:val="a9"/>
    <w:uiPriority w:val="99"/>
    <w:rsid w:val="00770FDA"/>
    <w:pPr>
      <w:widowControl w:val="0"/>
      <w:autoSpaceDE w:val="0"/>
      <w:autoSpaceDN w:val="0"/>
      <w:adjustRightInd w:val="0"/>
      <w:spacing w:line="274" w:lineRule="exact"/>
    </w:pPr>
    <w:rPr>
      <w:sz w:val="24"/>
    </w:rPr>
  </w:style>
  <w:style w:type="character" w:customStyle="1" w:styleId="FontStyle12">
    <w:name w:val="Font Style12"/>
    <w:uiPriority w:val="99"/>
    <w:rsid w:val="00770FDA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3">
    <w:name w:val="Font Style13"/>
    <w:uiPriority w:val="99"/>
    <w:rsid w:val="00770FDA"/>
    <w:rPr>
      <w:rFonts w:ascii="Times New Roman" w:hAnsi="Times New Roman" w:cs="Times New Roman" w:hint="default"/>
      <w:sz w:val="22"/>
      <w:szCs w:val="22"/>
    </w:rPr>
  </w:style>
  <w:style w:type="character" w:customStyle="1" w:styleId="141">
    <w:name w:val="Таблица 14 Знак"/>
    <w:basedOn w:val="ab"/>
    <w:link w:val="140"/>
    <w:rsid w:val="00086FB4"/>
    <w:rPr>
      <w:sz w:val="24"/>
      <w:szCs w:val="28"/>
    </w:rPr>
  </w:style>
  <w:style w:type="paragraph" w:customStyle="1" w:styleId="Body">
    <w:name w:val="Body"/>
    <w:basedOn w:val="a9"/>
    <w:link w:val="Body0"/>
    <w:rsid w:val="00086FB4"/>
    <w:pPr>
      <w:spacing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character" w:customStyle="1" w:styleId="Body0">
    <w:name w:val="Body Знак"/>
    <w:basedOn w:val="ab"/>
    <w:link w:val="Body"/>
    <w:rsid w:val="00086FB4"/>
    <w:rPr>
      <w:rFonts w:ascii="Pragmatica" w:hAnsi="Pragmatica"/>
      <w:sz w:val="24"/>
    </w:rPr>
  </w:style>
  <w:style w:type="paragraph" w:customStyle="1" w:styleId="2f3">
    <w:name w:val="Стиль2"/>
    <w:basedOn w:val="a9"/>
    <w:rsid w:val="004B3B0A"/>
    <w:pPr>
      <w:spacing w:line="240" w:lineRule="auto"/>
      <w:ind w:left="601" w:firstLine="709"/>
      <w:jc w:val="both"/>
    </w:pPr>
    <w:rPr>
      <w:sz w:val="24"/>
      <w:szCs w:val="20"/>
      <w:lang w:eastAsia="ja-JP"/>
    </w:rPr>
  </w:style>
  <w:style w:type="paragraph" w:styleId="afffff3">
    <w:name w:val="No Spacing"/>
    <w:uiPriority w:val="1"/>
    <w:qFormat/>
    <w:rsid w:val="002F55BF"/>
    <w:rPr>
      <w:rFonts w:ascii="Calibri" w:eastAsia="Calibri" w:hAnsi="Calibri"/>
      <w:sz w:val="22"/>
      <w:szCs w:val="22"/>
      <w:lang w:eastAsia="en-US"/>
    </w:rPr>
  </w:style>
  <w:style w:type="paragraph" w:styleId="afffff4">
    <w:name w:val="List Paragraph"/>
    <w:aliases w:val="Булиты,3_Абзац списка"/>
    <w:basedOn w:val="a9"/>
    <w:link w:val="afffff5"/>
    <w:uiPriority w:val="34"/>
    <w:qFormat/>
    <w:rsid w:val="002F55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fffff6">
    <w:name w:val="Содержание"/>
    <w:basedOn w:val="a9"/>
    <w:rsid w:val="004962B1"/>
    <w:pPr>
      <w:spacing w:line="240" w:lineRule="auto"/>
      <w:ind w:left="57" w:right="57"/>
    </w:pPr>
    <w:rPr>
      <w:sz w:val="20"/>
      <w:szCs w:val="20"/>
      <w:lang w:val="en-US"/>
    </w:rPr>
  </w:style>
  <w:style w:type="paragraph" w:customStyle="1" w:styleId="afffff7">
    <w:name w:val="Поясни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  <w:lang w:val="en-US"/>
    </w:rPr>
  </w:style>
  <w:style w:type="paragraph" w:customStyle="1" w:styleId="afffff8">
    <w:name w:val="Заголовок_таблицы"/>
    <w:basedOn w:val="afffff6"/>
    <w:rsid w:val="004962B1"/>
    <w:pPr>
      <w:jc w:val="center"/>
    </w:pPr>
  </w:style>
  <w:style w:type="paragraph" w:customStyle="1" w:styleId="afffff9">
    <w:name w:val="Стиль_осн_текста"/>
    <w:basedOn w:val="a9"/>
    <w:rsid w:val="004962B1"/>
    <w:pPr>
      <w:spacing w:line="240" w:lineRule="auto"/>
      <w:ind w:firstLine="851"/>
      <w:jc w:val="both"/>
    </w:pPr>
    <w:rPr>
      <w:sz w:val="20"/>
      <w:szCs w:val="20"/>
    </w:rPr>
  </w:style>
  <w:style w:type="paragraph" w:customStyle="1" w:styleId="afffffa">
    <w:name w:val="Шапка_табл"/>
    <w:basedOn w:val="a9"/>
    <w:rsid w:val="004962B1"/>
    <w:pPr>
      <w:spacing w:line="240" w:lineRule="auto"/>
      <w:ind w:left="57" w:right="57"/>
      <w:jc w:val="center"/>
    </w:pPr>
    <w:rPr>
      <w:sz w:val="20"/>
      <w:szCs w:val="20"/>
    </w:rPr>
  </w:style>
  <w:style w:type="paragraph" w:customStyle="1" w:styleId="afffffb">
    <w:name w:val="Текст_таблицы"/>
    <w:basedOn w:val="a9"/>
    <w:rsid w:val="004962B1"/>
    <w:pPr>
      <w:spacing w:line="240" w:lineRule="auto"/>
      <w:ind w:left="57" w:right="57"/>
    </w:pPr>
    <w:rPr>
      <w:sz w:val="20"/>
      <w:szCs w:val="20"/>
    </w:rPr>
  </w:style>
  <w:style w:type="paragraph" w:customStyle="1" w:styleId="GAS">
    <w:name w:val="Заголовок/GAS"/>
    <w:basedOn w:val="a9"/>
    <w:rsid w:val="004962B1"/>
    <w:pPr>
      <w:spacing w:line="360" w:lineRule="atLeast"/>
      <w:jc w:val="center"/>
    </w:pPr>
    <w:rPr>
      <w:rFonts w:ascii="TextBook" w:hAnsi="TextBook"/>
      <w:caps/>
      <w:sz w:val="20"/>
      <w:szCs w:val="20"/>
    </w:rPr>
  </w:style>
  <w:style w:type="paragraph" w:customStyle="1" w:styleId="afffffc">
    <w:name w:val="наш_заголовок"/>
    <w:basedOn w:val="afff5"/>
    <w:rsid w:val="004962B1"/>
    <w:pPr>
      <w:spacing w:line="240" w:lineRule="auto"/>
      <w:jc w:val="center"/>
    </w:pPr>
    <w:rPr>
      <w:caps/>
      <w:sz w:val="24"/>
    </w:rPr>
  </w:style>
  <w:style w:type="paragraph" w:customStyle="1" w:styleId="afffffd">
    <w:name w:val="Осн_текс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</w:rPr>
  </w:style>
  <w:style w:type="paragraph" w:customStyle="1" w:styleId="afffffe">
    <w:name w:val="Таблица_Строка"/>
    <w:basedOn w:val="a9"/>
    <w:rsid w:val="004962B1"/>
    <w:pPr>
      <w:spacing w:before="120" w:line="240" w:lineRule="auto"/>
    </w:pPr>
    <w:rPr>
      <w:rFonts w:ascii="Arial" w:hAnsi="Arial"/>
      <w:snapToGrid w:val="0"/>
      <w:sz w:val="20"/>
      <w:szCs w:val="20"/>
    </w:rPr>
  </w:style>
  <w:style w:type="paragraph" w:customStyle="1" w:styleId="affffff">
    <w:name w:val="Таблица_Шапка"/>
    <w:basedOn w:val="a9"/>
    <w:rsid w:val="004962B1"/>
    <w:pPr>
      <w:spacing w:line="240" w:lineRule="auto"/>
      <w:jc w:val="center"/>
    </w:pPr>
    <w:rPr>
      <w:rFonts w:ascii="Arial" w:hAnsi="Arial"/>
      <w:b/>
      <w:snapToGrid w:val="0"/>
      <w:sz w:val="20"/>
      <w:szCs w:val="20"/>
    </w:rPr>
  </w:style>
  <w:style w:type="character" w:customStyle="1" w:styleId="39">
    <w:name w:val="Основной текст с отступом 3 Знак"/>
    <w:aliases w:val=" Знак1 Знак"/>
    <w:link w:val="38"/>
    <w:rsid w:val="004962B1"/>
    <w:rPr>
      <w:sz w:val="16"/>
      <w:szCs w:val="16"/>
    </w:rPr>
  </w:style>
  <w:style w:type="paragraph" w:customStyle="1" w:styleId="142">
    <w:name w:val="14"/>
    <w:basedOn w:val="afff5"/>
    <w:link w:val="143"/>
    <w:autoRedefine/>
    <w:qFormat/>
    <w:rsid w:val="00B81E9A"/>
    <w:pPr>
      <w:suppressLineNumbers/>
      <w:suppressAutoHyphens/>
      <w:spacing w:after="0"/>
      <w:ind w:firstLine="709"/>
      <w:jc w:val="both"/>
    </w:pPr>
    <w:rPr>
      <w:szCs w:val="28"/>
    </w:rPr>
  </w:style>
  <w:style w:type="character" w:customStyle="1" w:styleId="143">
    <w:name w:val="14 Знак"/>
    <w:link w:val="142"/>
    <w:rsid w:val="00B81E9A"/>
    <w:rPr>
      <w:sz w:val="28"/>
      <w:szCs w:val="28"/>
    </w:rPr>
  </w:style>
  <w:style w:type="paragraph" w:customStyle="1" w:styleId="affffff0">
    <w:name w:val="ТЕКСТ АИИС"/>
    <w:basedOn w:val="afff8"/>
    <w:rsid w:val="004962B1"/>
    <w:pPr>
      <w:widowControl w:val="0"/>
      <w:spacing w:after="0"/>
      <w:ind w:left="0" w:firstLine="709"/>
      <w:jc w:val="both"/>
    </w:pPr>
    <w:rPr>
      <w:sz w:val="24"/>
    </w:rPr>
  </w:style>
  <w:style w:type="paragraph" w:customStyle="1" w:styleId="DefaultParagraphFontParaCharChar">
    <w:name w:val="Default Paragraph Font Para Char Char Знак Знак Знак Знак"/>
    <w:basedOn w:val="a9"/>
    <w:rsid w:val="004962B1"/>
    <w:pPr>
      <w:numPr>
        <w:numId w:val="22"/>
      </w:numPr>
      <w:tabs>
        <w:tab w:val="clear" w:pos="720"/>
      </w:tabs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character" w:styleId="affffff1">
    <w:name w:val="Strong"/>
    <w:qFormat/>
    <w:rsid w:val="004962B1"/>
    <w:rPr>
      <w:b/>
      <w:bCs/>
    </w:rPr>
  </w:style>
  <w:style w:type="paragraph" w:customStyle="1" w:styleId="-60">
    <w:name w:val="пункт-6"/>
    <w:basedOn w:val="a9"/>
    <w:rsid w:val="004962B1"/>
    <w:pPr>
      <w:tabs>
        <w:tab w:val="num" w:pos="5580"/>
      </w:tabs>
      <w:ind w:left="5580" w:hanging="1080"/>
      <w:jc w:val="both"/>
    </w:pPr>
    <w:rPr>
      <w:sz w:val="24"/>
      <w:szCs w:val="28"/>
    </w:rPr>
  </w:style>
  <w:style w:type="paragraph" w:customStyle="1" w:styleId="Times12">
    <w:name w:val="Times 12"/>
    <w:basedOn w:val="a9"/>
    <w:rsid w:val="004962B1"/>
    <w:pPr>
      <w:overflowPunct w:val="0"/>
      <w:autoSpaceDE w:val="0"/>
      <w:autoSpaceDN w:val="0"/>
      <w:adjustRightInd w:val="0"/>
      <w:spacing w:line="240" w:lineRule="auto"/>
      <w:ind w:firstLine="567"/>
      <w:jc w:val="both"/>
      <w:textAlignment w:val="baseline"/>
    </w:pPr>
    <w:rPr>
      <w:sz w:val="24"/>
      <w:szCs w:val="20"/>
    </w:rPr>
  </w:style>
  <w:style w:type="paragraph" w:customStyle="1" w:styleId="310">
    <w:name w:val="Основной текст 31"/>
    <w:basedOn w:val="a9"/>
    <w:rsid w:val="004962B1"/>
    <w:pPr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character" w:customStyle="1" w:styleId="Body3">
    <w:name w:val="Body Знак3"/>
    <w:rsid w:val="004962B1"/>
    <w:rPr>
      <w:rFonts w:ascii="Pragmatica" w:hAnsi="Pragmatica"/>
      <w:sz w:val="24"/>
      <w:szCs w:val="24"/>
      <w:lang w:val="ru-RU" w:eastAsia="ru-RU" w:bidi="ar-SA"/>
    </w:rPr>
  </w:style>
  <w:style w:type="paragraph" w:customStyle="1" w:styleId="affffff2">
    <w:name w:val="ÒåêñòÎáû÷íûé"/>
    <w:rsid w:val="004962B1"/>
    <w:pPr>
      <w:overflowPunct w:val="0"/>
      <w:autoSpaceDE w:val="0"/>
      <w:autoSpaceDN w:val="0"/>
      <w:adjustRightInd w:val="0"/>
      <w:spacing w:line="360" w:lineRule="auto"/>
      <w:ind w:firstLine="851"/>
      <w:jc w:val="both"/>
      <w:textAlignment w:val="baseline"/>
    </w:pPr>
    <w:rPr>
      <w:sz w:val="24"/>
      <w:szCs w:val="24"/>
    </w:rPr>
  </w:style>
  <w:style w:type="paragraph" w:customStyle="1" w:styleId="a7">
    <w:name w:val="Знак"/>
    <w:basedOn w:val="a9"/>
    <w:rsid w:val="004962B1"/>
    <w:pPr>
      <w:numPr>
        <w:ilvl w:val="2"/>
        <w:numId w:val="21"/>
      </w:numPr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3TimesNewRoman">
    <w:name w:val="Заголовок 3 + Times New Roman"/>
    <w:aliases w:val="12 пт,не полужирный,Черный,уплотненный на  ..."/>
    <w:basedOn w:val="31"/>
    <w:rsid w:val="004962B1"/>
    <w:pPr>
      <w:numPr>
        <w:numId w:val="19"/>
      </w:numPr>
      <w:spacing w:after="120"/>
      <w:ind w:right="0"/>
    </w:pPr>
    <w:rPr>
      <w:color w:val="000000"/>
      <w:spacing w:val="-5"/>
      <w:sz w:val="24"/>
      <w:szCs w:val="25"/>
    </w:rPr>
  </w:style>
  <w:style w:type="paragraph" w:customStyle="1" w:styleId="a1">
    <w:name w:val="маркированный"/>
    <w:basedOn w:val="a9"/>
    <w:rsid w:val="004962B1"/>
    <w:pPr>
      <w:numPr>
        <w:numId w:val="18"/>
      </w:numPr>
      <w:tabs>
        <w:tab w:val="num" w:pos="1701"/>
      </w:tabs>
      <w:ind w:left="1701" w:hanging="567"/>
      <w:jc w:val="both"/>
    </w:pPr>
    <w:rPr>
      <w:szCs w:val="28"/>
    </w:rPr>
  </w:style>
  <w:style w:type="paragraph" w:customStyle="1" w:styleId="-40">
    <w:name w:val="пункт-4"/>
    <w:basedOn w:val="a9"/>
    <w:rsid w:val="004962B1"/>
    <w:pPr>
      <w:tabs>
        <w:tab w:val="num" w:pos="3420"/>
      </w:tabs>
      <w:ind w:left="3420" w:hanging="720"/>
      <w:jc w:val="both"/>
    </w:pPr>
    <w:rPr>
      <w:sz w:val="24"/>
      <w:szCs w:val="28"/>
    </w:rPr>
  </w:style>
  <w:style w:type="paragraph" w:customStyle="1" w:styleId="1d">
    <w:name w:val="Знак Знак Знак1 Знак Знак Знак Знак Знак Знак Знак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X-">
    <w:name w:val="X - Обычный"/>
    <w:basedOn w:val="a9"/>
    <w:link w:val="X-0"/>
    <w:rsid w:val="004962B1"/>
    <w:pPr>
      <w:spacing w:after="120" w:line="240" w:lineRule="auto"/>
      <w:ind w:firstLine="578"/>
      <w:jc w:val="both"/>
    </w:pPr>
    <w:rPr>
      <w:szCs w:val="20"/>
      <w:lang w:eastAsia="en-US"/>
    </w:rPr>
  </w:style>
  <w:style w:type="character" w:customStyle="1" w:styleId="X-0">
    <w:name w:val="X - Обычный Знак"/>
    <w:link w:val="X-"/>
    <w:rsid w:val="004962B1"/>
    <w:rPr>
      <w:sz w:val="28"/>
      <w:lang w:eastAsia="en-US"/>
    </w:rPr>
  </w:style>
  <w:style w:type="paragraph" w:customStyle="1" w:styleId="1e">
    <w:name w:val="Знак Знак Знак1"/>
    <w:basedOn w:val="a9"/>
    <w:rsid w:val="004962B1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f">
    <w:name w:val="Текст1"/>
    <w:basedOn w:val="a9"/>
    <w:rsid w:val="004962B1"/>
    <w:pPr>
      <w:spacing w:line="240" w:lineRule="auto"/>
    </w:pPr>
    <w:rPr>
      <w:rFonts w:ascii="Courier New" w:hAnsi="Courier New"/>
      <w:sz w:val="20"/>
      <w:szCs w:val="20"/>
      <w:lang w:eastAsia="ar-SA"/>
    </w:rPr>
  </w:style>
  <w:style w:type="paragraph" w:customStyle="1" w:styleId="Iniiaiieoaeno">
    <w:name w:val="Iniiaiie oaeno"/>
    <w:basedOn w:val="a9"/>
    <w:rsid w:val="004962B1"/>
    <w:pPr>
      <w:widowControl w:val="0"/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paragraph" w:customStyle="1" w:styleId="affffff3">
    <w:name w:val="заголовок раздела"/>
    <w:basedOn w:val="a9"/>
    <w:link w:val="affffff4"/>
    <w:rsid w:val="004962B1"/>
    <w:pPr>
      <w:spacing w:before="240" w:after="240" w:line="240" w:lineRule="auto"/>
      <w:ind w:firstLine="851"/>
    </w:pPr>
    <w:rPr>
      <w:b/>
      <w:szCs w:val="19"/>
    </w:rPr>
  </w:style>
  <w:style w:type="character" w:customStyle="1" w:styleId="affffff4">
    <w:name w:val="заголовок раздела Знак"/>
    <w:link w:val="affffff3"/>
    <w:rsid w:val="004962B1"/>
    <w:rPr>
      <w:b/>
      <w:sz w:val="28"/>
      <w:szCs w:val="19"/>
    </w:rPr>
  </w:style>
  <w:style w:type="paragraph" w:customStyle="1" w:styleId="aacao">
    <w:name w:val="aacao"/>
    <w:basedOn w:val="a9"/>
    <w:rsid w:val="004962B1"/>
    <w:pPr>
      <w:overflowPunct w:val="0"/>
      <w:autoSpaceDE w:val="0"/>
      <w:autoSpaceDN w:val="0"/>
      <w:adjustRightInd w:val="0"/>
      <w:spacing w:before="120"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paragraph" w:customStyle="1" w:styleId="Char">
    <w:name w:val="Char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Textkorper">
    <w:name w:val="Textkorper"/>
    <w:basedOn w:val="a9"/>
    <w:rsid w:val="004962B1"/>
    <w:pPr>
      <w:spacing w:line="240" w:lineRule="auto"/>
    </w:pPr>
    <w:rPr>
      <w:rFonts w:ascii="Arial" w:hAnsi="Arial"/>
      <w:sz w:val="22"/>
      <w:szCs w:val="20"/>
    </w:rPr>
  </w:style>
  <w:style w:type="paragraph" w:customStyle="1" w:styleId="affffff5">
    <w:name w:val="Пояснительная записка(ТЕКСТ)"/>
    <w:basedOn w:val="a9"/>
    <w:rsid w:val="004962B1"/>
    <w:pPr>
      <w:ind w:left="284" w:right="284" w:firstLine="851"/>
      <w:jc w:val="both"/>
    </w:pPr>
    <w:rPr>
      <w:szCs w:val="28"/>
    </w:rPr>
  </w:style>
  <w:style w:type="paragraph" w:customStyle="1" w:styleId="1f0">
    <w:name w:val="Цитата1"/>
    <w:basedOn w:val="a9"/>
    <w:rsid w:val="004962B1"/>
    <w:pPr>
      <w:shd w:val="clear" w:color="auto" w:fill="FFFFFF"/>
      <w:overflowPunct w:val="0"/>
      <w:autoSpaceDE w:val="0"/>
      <w:autoSpaceDN w:val="0"/>
      <w:adjustRightInd w:val="0"/>
      <w:ind w:left="34" w:right="32" w:firstLine="595"/>
      <w:jc w:val="both"/>
    </w:pPr>
    <w:rPr>
      <w:rFonts w:ascii="Arial" w:hAnsi="Arial"/>
      <w:color w:val="000000"/>
      <w:sz w:val="22"/>
      <w:szCs w:val="20"/>
    </w:rPr>
  </w:style>
  <w:style w:type="paragraph" w:customStyle="1" w:styleId="Default">
    <w:name w:val="Default"/>
    <w:rsid w:val="004962B1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f1">
    <w:name w:val="Обычный1"/>
    <w:rsid w:val="004962B1"/>
    <w:rPr>
      <w:rFonts w:ascii="Arial" w:hAnsi="Arial"/>
      <w:snapToGrid w:val="0"/>
      <w:sz w:val="18"/>
    </w:rPr>
  </w:style>
  <w:style w:type="paragraph" w:customStyle="1" w:styleId="affffff6">
    <w:name w:val="Переменные"/>
    <w:basedOn w:val="afff5"/>
    <w:rsid w:val="004962B1"/>
    <w:pPr>
      <w:tabs>
        <w:tab w:val="left" w:pos="482"/>
      </w:tabs>
      <w:spacing w:after="0" w:line="336" w:lineRule="auto"/>
      <w:ind w:left="482" w:hanging="482"/>
      <w:jc w:val="both"/>
    </w:pPr>
    <w:rPr>
      <w:szCs w:val="20"/>
      <w:lang w:val="uk-UA"/>
    </w:rPr>
  </w:style>
  <w:style w:type="paragraph" w:customStyle="1" w:styleId="affffff7">
    <w:name w:val="Формула"/>
    <w:basedOn w:val="afff5"/>
    <w:rsid w:val="004962B1"/>
    <w:pPr>
      <w:tabs>
        <w:tab w:val="center" w:pos="4536"/>
        <w:tab w:val="right" w:pos="9356"/>
      </w:tabs>
      <w:spacing w:after="0" w:line="336" w:lineRule="auto"/>
      <w:jc w:val="both"/>
    </w:pPr>
    <w:rPr>
      <w:szCs w:val="20"/>
      <w:lang w:val="uk-UA"/>
    </w:rPr>
  </w:style>
  <w:style w:type="paragraph" w:customStyle="1" w:styleId="affffff8">
    <w:name w:val="Листинг программы"/>
    <w:rsid w:val="004962B1"/>
    <w:pPr>
      <w:suppressAutoHyphens/>
    </w:pPr>
    <w:rPr>
      <w:noProof/>
    </w:rPr>
  </w:style>
  <w:style w:type="paragraph" w:customStyle="1" w:styleId="311">
    <w:name w:val="Основной текст с отступом 31"/>
    <w:basedOn w:val="a9"/>
    <w:rsid w:val="004962B1"/>
    <w:pPr>
      <w:tabs>
        <w:tab w:val="left" w:pos="851"/>
      </w:tabs>
      <w:suppressAutoHyphens/>
      <w:spacing w:line="240" w:lineRule="auto"/>
      <w:ind w:firstLine="851"/>
      <w:jc w:val="both"/>
    </w:pPr>
    <w:rPr>
      <w:szCs w:val="20"/>
    </w:rPr>
  </w:style>
  <w:style w:type="paragraph" w:customStyle="1" w:styleId="BodyTextIndent31">
    <w:name w:val="Body Text Indent 31"/>
    <w:basedOn w:val="a9"/>
    <w:rsid w:val="004962B1"/>
    <w:pPr>
      <w:widowControl w:val="0"/>
      <w:ind w:right="304" w:firstLine="284"/>
    </w:pPr>
    <w:rPr>
      <w:sz w:val="24"/>
      <w:szCs w:val="20"/>
    </w:rPr>
  </w:style>
  <w:style w:type="paragraph" w:customStyle="1" w:styleId="BodyTextIndent21">
    <w:name w:val="Body Text Indent 21"/>
    <w:basedOn w:val="a9"/>
    <w:rsid w:val="004962B1"/>
    <w:pPr>
      <w:widowControl w:val="0"/>
      <w:ind w:right="304" w:firstLine="284"/>
      <w:jc w:val="both"/>
    </w:pPr>
    <w:rPr>
      <w:sz w:val="24"/>
      <w:szCs w:val="20"/>
    </w:rPr>
  </w:style>
  <w:style w:type="paragraph" w:customStyle="1" w:styleId="BodyText21">
    <w:name w:val="Body Text 21"/>
    <w:basedOn w:val="a9"/>
    <w:rsid w:val="004962B1"/>
    <w:pPr>
      <w:spacing w:line="240" w:lineRule="auto"/>
      <w:ind w:right="244" w:firstLine="709"/>
      <w:jc w:val="both"/>
    </w:pPr>
    <w:rPr>
      <w:b/>
      <w:sz w:val="24"/>
      <w:szCs w:val="20"/>
    </w:rPr>
  </w:style>
  <w:style w:type="paragraph" w:customStyle="1" w:styleId="TR3">
    <w:name w:val="TR3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R1">
    <w:name w:val="TR1"/>
    <w:basedOn w:val="a9"/>
    <w:rsid w:val="004962B1"/>
    <w:pPr>
      <w:tabs>
        <w:tab w:val="left" w:pos="1304"/>
      </w:tabs>
      <w:spacing w:before="120" w:after="120"/>
      <w:ind w:left="284" w:right="284" w:firstLine="720"/>
    </w:pPr>
    <w:rPr>
      <w:rFonts w:eastAsia="MS Mincho"/>
      <w:b/>
      <w:sz w:val="24"/>
    </w:rPr>
  </w:style>
  <w:style w:type="paragraph" w:customStyle="1" w:styleId="TR2">
    <w:name w:val="TR2"/>
    <w:basedOn w:val="a9"/>
    <w:rsid w:val="004962B1"/>
    <w:pPr>
      <w:spacing w:before="40" w:after="40"/>
      <w:ind w:left="840" w:right="284" w:firstLine="720"/>
      <w:jc w:val="both"/>
    </w:pPr>
    <w:rPr>
      <w:rFonts w:eastAsia="MS Mincho"/>
      <w:sz w:val="24"/>
      <w:szCs w:val="20"/>
    </w:rPr>
  </w:style>
  <w:style w:type="paragraph" w:customStyle="1" w:styleId="TR4">
    <w:name w:val="TR4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1">
    <w:name w:val="T1"/>
    <w:basedOn w:val="a9"/>
    <w:rsid w:val="004962B1"/>
    <w:pPr>
      <w:tabs>
        <w:tab w:val="num" w:pos="573"/>
        <w:tab w:val="left" w:pos="1036"/>
        <w:tab w:val="left" w:pos="1288"/>
      </w:tabs>
      <w:ind w:firstLine="720"/>
      <w:jc w:val="both"/>
    </w:pPr>
    <w:rPr>
      <w:rFonts w:eastAsia="MS Mincho"/>
      <w:sz w:val="24"/>
      <w:szCs w:val="20"/>
    </w:rPr>
  </w:style>
  <w:style w:type="paragraph" w:customStyle="1" w:styleId="T2">
    <w:name w:val="T2"/>
    <w:basedOn w:val="T1"/>
    <w:rsid w:val="004962B1"/>
    <w:pPr>
      <w:tabs>
        <w:tab w:val="clear" w:pos="573"/>
        <w:tab w:val="left" w:pos="1218"/>
        <w:tab w:val="num" w:pos="1891"/>
      </w:tabs>
      <w:ind w:left="1004" w:firstLine="527"/>
    </w:pPr>
    <w:rPr>
      <w:szCs w:val="26"/>
    </w:rPr>
  </w:style>
  <w:style w:type="paragraph" w:customStyle="1" w:styleId="T3">
    <w:name w:val="T3"/>
    <w:basedOn w:val="a9"/>
    <w:rsid w:val="004962B1"/>
    <w:pPr>
      <w:tabs>
        <w:tab w:val="num" w:pos="1418"/>
      </w:tabs>
      <w:ind w:left="1568" w:firstLine="308"/>
    </w:pPr>
    <w:rPr>
      <w:rFonts w:eastAsia="MS Mincho"/>
      <w:sz w:val="24"/>
      <w:szCs w:val="20"/>
    </w:rPr>
  </w:style>
  <w:style w:type="paragraph" w:customStyle="1" w:styleId="xl39">
    <w:name w:val="xl39"/>
    <w:basedOn w:val="a9"/>
    <w:rsid w:val="004962B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font5">
    <w:name w:val="font5"/>
    <w:basedOn w:val="a9"/>
    <w:rsid w:val="004962B1"/>
    <w:pPr>
      <w:spacing w:before="100" w:beforeAutospacing="1" w:after="100" w:afterAutospacing="1" w:line="240" w:lineRule="auto"/>
    </w:pPr>
    <w:rPr>
      <w:rFonts w:eastAsia="Arial Unicode MS"/>
      <w:sz w:val="24"/>
    </w:rPr>
  </w:style>
  <w:style w:type="paragraph" w:customStyle="1" w:styleId="xl29">
    <w:name w:val="xl29"/>
    <w:basedOn w:val="a9"/>
    <w:rsid w:val="004962B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Arial Unicode MS"/>
      <w:sz w:val="24"/>
    </w:rPr>
  </w:style>
  <w:style w:type="paragraph" w:customStyle="1" w:styleId="affffff9">
    <w:name w:val="ТекстОбычный"/>
    <w:rsid w:val="004962B1"/>
    <w:pPr>
      <w:spacing w:line="360" w:lineRule="auto"/>
      <w:ind w:firstLine="851"/>
      <w:jc w:val="both"/>
    </w:pPr>
    <w:rPr>
      <w:sz w:val="24"/>
    </w:rPr>
  </w:style>
  <w:style w:type="paragraph" w:customStyle="1" w:styleId="3f0">
    <w:name w:val="Стиль3"/>
    <w:basedOn w:val="a9"/>
    <w:rsid w:val="004962B1"/>
    <w:pPr>
      <w:keepLines/>
      <w:ind w:firstLine="567"/>
      <w:jc w:val="both"/>
    </w:pPr>
    <w:rPr>
      <w:rFonts w:ascii="Arial" w:hAnsi="Arial" w:cs="Arial"/>
      <w:sz w:val="22"/>
      <w:szCs w:val="22"/>
    </w:rPr>
  </w:style>
  <w:style w:type="paragraph" w:customStyle="1" w:styleId="ConsNormal">
    <w:name w:val="ConsNormal"/>
    <w:rsid w:val="004962B1"/>
    <w:pPr>
      <w:widowControl w:val="0"/>
      <w:ind w:firstLine="720"/>
    </w:pPr>
    <w:rPr>
      <w:rFonts w:ascii="Arial" w:hAnsi="Arial"/>
    </w:rPr>
  </w:style>
  <w:style w:type="paragraph" w:customStyle="1" w:styleId="ConsNonformat">
    <w:name w:val="ConsNonformat"/>
    <w:rsid w:val="004962B1"/>
    <w:pPr>
      <w:widowControl w:val="0"/>
    </w:pPr>
    <w:rPr>
      <w:rFonts w:ascii="Courier New" w:hAnsi="Courier New"/>
    </w:rPr>
  </w:style>
  <w:style w:type="paragraph" w:customStyle="1" w:styleId="Aieoiaio">
    <w:name w:val="Aieoiaio"/>
    <w:basedOn w:val="a9"/>
    <w:rsid w:val="004962B1"/>
    <w:pPr>
      <w:spacing w:line="240" w:lineRule="auto"/>
      <w:ind w:firstLine="720"/>
      <w:jc w:val="both"/>
    </w:pPr>
    <w:rPr>
      <w:sz w:val="24"/>
      <w:szCs w:val="20"/>
      <w:lang w:val="en-US"/>
    </w:rPr>
  </w:style>
  <w:style w:type="paragraph" w:customStyle="1" w:styleId="Noeeu2">
    <w:name w:val="Noeeu2"/>
    <w:basedOn w:val="a9"/>
    <w:rsid w:val="004962B1"/>
    <w:pPr>
      <w:tabs>
        <w:tab w:val="left" w:pos="1069"/>
      </w:tabs>
      <w:overflowPunct w:val="0"/>
      <w:autoSpaceDE w:val="0"/>
      <w:autoSpaceDN w:val="0"/>
      <w:adjustRightInd w:val="0"/>
      <w:spacing w:line="240" w:lineRule="auto"/>
      <w:ind w:left="1069" w:hanging="360"/>
      <w:textAlignment w:val="baseline"/>
    </w:pPr>
    <w:rPr>
      <w:sz w:val="24"/>
      <w:szCs w:val="20"/>
    </w:rPr>
  </w:style>
  <w:style w:type="paragraph" w:customStyle="1" w:styleId="affffffa">
    <w:name w:val="Ариал Таблица"/>
    <w:basedOn w:val="a9"/>
    <w:rsid w:val="004962B1"/>
    <w:pPr>
      <w:spacing w:line="240" w:lineRule="auto"/>
      <w:jc w:val="both"/>
    </w:pPr>
    <w:rPr>
      <w:rFonts w:ascii="Arial" w:hAnsi="Arial" w:cs="Arial"/>
      <w:sz w:val="24"/>
      <w:szCs w:val="20"/>
      <w:lang w:eastAsia="ar-SA"/>
    </w:rPr>
  </w:style>
  <w:style w:type="paragraph" w:customStyle="1" w:styleId="affffffb">
    <w:name w:val="Ном_том"/>
    <w:basedOn w:val="a9"/>
    <w:next w:val="a9"/>
    <w:autoRedefine/>
    <w:rsid w:val="004962B1"/>
    <w:pPr>
      <w:spacing w:line="240" w:lineRule="auto"/>
    </w:pPr>
    <w:rPr>
      <w:sz w:val="24"/>
      <w:szCs w:val="20"/>
    </w:rPr>
  </w:style>
  <w:style w:type="paragraph" w:customStyle="1" w:styleId="1f2">
    <w:name w:val="Долж1"/>
    <w:basedOn w:val="a9"/>
    <w:next w:val="a9"/>
    <w:rsid w:val="004962B1"/>
    <w:pPr>
      <w:spacing w:line="240" w:lineRule="auto"/>
    </w:pPr>
    <w:rPr>
      <w:sz w:val="24"/>
      <w:szCs w:val="20"/>
    </w:rPr>
  </w:style>
  <w:style w:type="paragraph" w:customStyle="1" w:styleId="affffffc">
    <w:name w:val="Стадия_кр"/>
    <w:basedOn w:val="a9"/>
    <w:next w:val="a9"/>
    <w:rsid w:val="004962B1"/>
    <w:pPr>
      <w:spacing w:line="240" w:lineRule="auto"/>
      <w:jc w:val="center"/>
    </w:pPr>
    <w:rPr>
      <w:sz w:val="24"/>
      <w:szCs w:val="20"/>
    </w:rPr>
  </w:style>
  <w:style w:type="paragraph" w:customStyle="1" w:styleId="affffffd">
    <w:name w:val="Зголовок таблицы"/>
    <w:basedOn w:val="1f2"/>
    <w:rsid w:val="004962B1"/>
    <w:pPr>
      <w:keepNext/>
      <w:widowControl w:val="0"/>
      <w:autoSpaceDE w:val="0"/>
      <w:autoSpaceDN w:val="0"/>
      <w:adjustRightInd w:val="0"/>
      <w:ind w:firstLine="720"/>
    </w:pPr>
  </w:style>
  <w:style w:type="paragraph" w:customStyle="1" w:styleId="affffffe">
    <w:name w:val="Сп_лиц"/>
    <w:basedOn w:val="a9"/>
    <w:next w:val="a9"/>
    <w:rsid w:val="004962B1"/>
    <w:pPr>
      <w:keepNext/>
      <w:keepLines/>
      <w:spacing w:before="240" w:after="120"/>
      <w:jc w:val="center"/>
    </w:pPr>
    <w:rPr>
      <w:b/>
      <w:sz w:val="24"/>
      <w:szCs w:val="20"/>
    </w:rPr>
  </w:style>
  <w:style w:type="paragraph" w:customStyle="1" w:styleId="afffffff">
    <w:name w:val="ном_таб"/>
    <w:basedOn w:val="a9"/>
    <w:rsid w:val="004962B1"/>
    <w:pPr>
      <w:keepNext/>
      <w:keepLines/>
      <w:spacing w:line="240" w:lineRule="auto"/>
    </w:pPr>
    <w:rPr>
      <w:sz w:val="24"/>
      <w:szCs w:val="20"/>
    </w:rPr>
  </w:style>
  <w:style w:type="paragraph" w:customStyle="1" w:styleId="afffffff0">
    <w:name w:val="список_требования"/>
    <w:basedOn w:val="a9"/>
    <w:rsid w:val="004962B1"/>
    <w:pPr>
      <w:tabs>
        <w:tab w:val="num" w:pos="454"/>
      </w:tabs>
      <w:spacing w:line="240" w:lineRule="auto"/>
      <w:ind w:firstLine="170"/>
    </w:pPr>
    <w:rPr>
      <w:sz w:val="24"/>
      <w:szCs w:val="20"/>
    </w:rPr>
  </w:style>
  <w:style w:type="paragraph" w:customStyle="1" w:styleId="01">
    <w:name w:val="Стиль Справа:  0.1 см"/>
    <w:basedOn w:val="a9"/>
    <w:rsid w:val="004962B1"/>
    <w:pPr>
      <w:spacing w:before="120" w:line="240" w:lineRule="auto"/>
      <w:ind w:right="57"/>
    </w:pPr>
    <w:rPr>
      <w:sz w:val="24"/>
      <w:szCs w:val="20"/>
    </w:rPr>
  </w:style>
  <w:style w:type="paragraph" w:customStyle="1" w:styleId="a3">
    <w:name w:val="перечень"/>
    <w:basedOn w:val="a9"/>
    <w:rsid w:val="004962B1"/>
    <w:pPr>
      <w:numPr>
        <w:numId w:val="20"/>
      </w:numPr>
      <w:tabs>
        <w:tab w:val="left" w:pos="851"/>
        <w:tab w:val="left" w:pos="1276"/>
      </w:tabs>
      <w:ind w:right="284"/>
      <w:jc w:val="both"/>
    </w:pPr>
    <w:rPr>
      <w:sz w:val="24"/>
    </w:rPr>
  </w:style>
  <w:style w:type="paragraph" w:customStyle="1" w:styleId="210">
    <w:name w:val="Основной текст с отступом 21"/>
    <w:basedOn w:val="a9"/>
    <w:rsid w:val="004962B1"/>
    <w:pPr>
      <w:overflowPunct w:val="0"/>
      <w:autoSpaceDE w:val="0"/>
      <w:autoSpaceDN w:val="0"/>
      <w:adjustRightInd w:val="0"/>
      <w:spacing w:line="240" w:lineRule="auto"/>
      <w:ind w:left="993" w:hanging="284"/>
      <w:jc w:val="both"/>
      <w:textAlignment w:val="baseline"/>
    </w:pPr>
    <w:rPr>
      <w:rFonts w:ascii="Arial" w:hAnsi="Arial"/>
      <w:sz w:val="24"/>
      <w:szCs w:val="20"/>
    </w:rPr>
  </w:style>
  <w:style w:type="paragraph" w:customStyle="1" w:styleId="211">
    <w:name w:val="Основной текст 21"/>
    <w:basedOn w:val="a9"/>
    <w:rsid w:val="004962B1"/>
    <w:pPr>
      <w:overflowPunct w:val="0"/>
      <w:autoSpaceDE w:val="0"/>
      <w:autoSpaceDN w:val="0"/>
      <w:adjustRightInd w:val="0"/>
      <w:spacing w:after="120" w:line="240" w:lineRule="auto"/>
      <w:ind w:left="113"/>
      <w:jc w:val="both"/>
      <w:textAlignment w:val="baseline"/>
    </w:pPr>
    <w:rPr>
      <w:sz w:val="24"/>
      <w:szCs w:val="20"/>
    </w:rPr>
  </w:style>
  <w:style w:type="character" w:customStyle="1" w:styleId="1f3">
    <w:name w:val="Знак1 Знак Знак"/>
    <w:rsid w:val="004962B1"/>
    <w:rPr>
      <w:rFonts w:ascii="Arial" w:hAnsi="Arial" w:cs="Arial"/>
      <w:sz w:val="22"/>
      <w:szCs w:val="24"/>
      <w:lang w:val="ru-RU" w:eastAsia="ru-RU" w:bidi="ar-SA"/>
    </w:rPr>
  </w:style>
  <w:style w:type="paragraph" w:customStyle="1" w:styleId="headertext">
    <w:name w:val="headertext"/>
    <w:rsid w:val="004962B1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afffffff1">
    <w:name w:val="Ариал"/>
    <w:basedOn w:val="a9"/>
    <w:link w:val="1f4"/>
    <w:rsid w:val="004962B1"/>
    <w:pPr>
      <w:spacing w:before="120" w:after="120"/>
      <w:ind w:firstLine="851"/>
      <w:jc w:val="both"/>
    </w:pPr>
    <w:rPr>
      <w:rFonts w:ascii="Arial" w:hAnsi="Arial" w:cs="Arial"/>
      <w:sz w:val="24"/>
      <w:lang w:eastAsia="ar-SA"/>
    </w:rPr>
  </w:style>
  <w:style w:type="character" w:customStyle="1" w:styleId="1f4">
    <w:name w:val="Ариал Знак1"/>
    <w:link w:val="afffffff1"/>
    <w:rsid w:val="004962B1"/>
    <w:rPr>
      <w:rFonts w:ascii="Arial" w:hAnsi="Arial" w:cs="Arial"/>
      <w:sz w:val="24"/>
      <w:szCs w:val="24"/>
      <w:lang w:eastAsia="ar-SA"/>
    </w:rPr>
  </w:style>
  <w:style w:type="character" w:customStyle="1" w:styleId="afff6">
    <w:name w:val="Основной текст Знак"/>
    <w:aliases w:val="Основной текст таблиц Знак,в таблице Знак,таблицы Знак,в таблицах Знак, в таблице Знак, в таблицах Знак,Основной текст Знак Знак Знак1,Основной текст Знак Знак Знак Знак,Основной текст Знак2 Знак Знак, Знак Знак Знак1 Знак Знак"/>
    <w:basedOn w:val="ab"/>
    <w:link w:val="afff5"/>
    <w:rsid w:val="004962B1"/>
    <w:rPr>
      <w:sz w:val="28"/>
      <w:szCs w:val="24"/>
    </w:rPr>
  </w:style>
  <w:style w:type="character" w:styleId="afffffff2">
    <w:name w:val="Placeholder Text"/>
    <w:uiPriority w:val="99"/>
    <w:semiHidden/>
    <w:rsid w:val="004962B1"/>
    <w:rPr>
      <w:color w:val="808080"/>
    </w:rPr>
  </w:style>
  <w:style w:type="character" w:customStyle="1" w:styleId="af">
    <w:name w:val="Текст выноски Знак"/>
    <w:link w:val="ae"/>
    <w:uiPriority w:val="99"/>
    <w:semiHidden/>
    <w:rsid w:val="004962B1"/>
    <w:rPr>
      <w:rFonts w:ascii="Tahoma" w:hAnsi="Tahoma" w:cs="Tahoma"/>
      <w:sz w:val="16"/>
      <w:szCs w:val="16"/>
    </w:rPr>
  </w:style>
  <w:style w:type="paragraph" w:customStyle="1" w:styleId="a5">
    <w:name w:val="Перечисление"/>
    <w:basedOn w:val="2"/>
    <w:next w:val="afffff4"/>
    <w:autoRedefine/>
    <w:qFormat/>
    <w:rsid w:val="004962B1"/>
    <w:pPr>
      <w:numPr>
        <w:numId w:val="24"/>
      </w:numPr>
      <w:tabs>
        <w:tab w:val="num" w:pos="360"/>
        <w:tab w:val="center" w:pos="1560"/>
      </w:tabs>
      <w:spacing w:line="240" w:lineRule="auto"/>
      <w:ind w:left="284" w:right="284" w:firstLine="709"/>
      <w:contextualSpacing/>
      <w:jc w:val="both"/>
    </w:pPr>
    <w:rPr>
      <w:sz w:val="24"/>
    </w:rPr>
  </w:style>
  <w:style w:type="numbering" w:customStyle="1" w:styleId="a6">
    <w:name w:val="Мой список"/>
    <w:rsid w:val="004962B1"/>
    <w:pPr>
      <w:numPr>
        <w:numId w:val="23"/>
      </w:numPr>
    </w:pPr>
  </w:style>
  <w:style w:type="paragraph" w:customStyle="1" w:styleId="Style7">
    <w:name w:val="Style7"/>
    <w:basedOn w:val="a9"/>
    <w:uiPriority w:val="99"/>
    <w:rsid w:val="004962B1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character" w:customStyle="1" w:styleId="FontStyle22">
    <w:name w:val="Font Style22"/>
    <w:uiPriority w:val="99"/>
    <w:rsid w:val="004962B1"/>
    <w:rPr>
      <w:rFonts w:ascii="Times New Roman" w:hAnsi="Times New Roman" w:cs="Times New Roman"/>
      <w:sz w:val="18"/>
      <w:szCs w:val="18"/>
    </w:rPr>
  </w:style>
  <w:style w:type="paragraph" w:customStyle="1" w:styleId="1f5">
    <w:name w:val="Обычный 1"/>
    <w:basedOn w:val="a9"/>
    <w:rsid w:val="004962B1"/>
    <w:pPr>
      <w:spacing w:line="240" w:lineRule="auto"/>
      <w:ind w:firstLine="708"/>
      <w:jc w:val="both"/>
    </w:pPr>
    <w:rPr>
      <w:sz w:val="24"/>
    </w:rPr>
  </w:style>
  <w:style w:type="character" w:customStyle="1" w:styleId="32">
    <w:name w:val="Заголовок 3 Знак"/>
    <w:aliases w:val="Б3 Знак,RTC 3 Знак,iz3 Знак,Подраздел Знак"/>
    <w:basedOn w:val="ab"/>
    <w:link w:val="31"/>
    <w:rsid w:val="000A05E1"/>
    <w:rPr>
      <w:sz w:val="28"/>
    </w:rPr>
  </w:style>
  <w:style w:type="character" w:customStyle="1" w:styleId="52">
    <w:name w:val="Заголовок 5 Знак"/>
    <w:aliases w:val="Подпункт Знак"/>
    <w:basedOn w:val="ab"/>
    <w:link w:val="51"/>
    <w:rsid w:val="004962B1"/>
    <w:rPr>
      <w:sz w:val="28"/>
    </w:rPr>
  </w:style>
  <w:style w:type="character" w:customStyle="1" w:styleId="60">
    <w:name w:val="Заголовок 6 Знак"/>
    <w:aliases w:val="Приложение Знак"/>
    <w:basedOn w:val="ab"/>
    <w:link w:val="6"/>
    <w:rsid w:val="004962B1"/>
    <w:rPr>
      <w:i/>
      <w:sz w:val="22"/>
    </w:rPr>
  </w:style>
  <w:style w:type="character" w:customStyle="1" w:styleId="70">
    <w:name w:val="Заголовок 7 Знак"/>
    <w:basedOn w:val="ab"/>
    <w:link w:val="7"/>
    <w:rsid w:val="004962B1"/>
    <w:rPr>
      <w:rFonts w:ascii="Arial" w:hAnsi="Arial"/>
    </w:rPr>
  </w:style>
  <w:style w:type="character" w:customStyle="1" w:styleId="80">
    <w:name w:val="Заголовок 8 Знак"/>
    <w:basedOn w:val="ab"/>
    <w:link w:val="8"/>
    <w:rsid w:val="004962B1"/>
    <w:rPr>
      <w:rFonts w:ascii="Arial" w:hAnsi="Arial"/>
      <w:i/>
    </w:rPr>
  </w:style>
  <w:style w:type="character" w:customStyle="1" w:styleId="90">
    <w:name w:val="Заголовок 9 Знак"/>
    <w:basedOn w:val="ab"/>
    <w:link w:val="9"/>
    <w:rsid w:val="004962B1"/>
    <w:rPr>
      <w:rFonts w:ascii="Arial" w:hAnsi="Arial"/>
      <w:b/>
      <w:i/>
      <w:sz w:val="18"/>
    </w:rPr>
  </w:style>
  <w:style w:type="character" w:customStyle="1" w:styleId="afff9">
    <w:name w:val="Основной текст с отступом Знак"/>
    <w:aliases w:val="ТЕКСТ АИИС КУЭ Знак"/>
    <w:basedOn w:val="ab"/>
    <w:link w:val="afff8"/>
    <w:rsid w:val="004962B1"/>
    <w:rPr>
      <w:sz w:val="28"/>
      <w:szCs w:val="24"/>
    </w:rPr>
  </w:style>
  <w:style w:type="character" w:customStyle="1" w:styleId="2a">
    <w:name w:val="Основной текст 2 Знак"/>
    <w:basedOn w:val="ab"/>
    <w:link w:val="29"/>
    <w:rsid w:val="004962B1"/>
    <w:rPr>
      <w:sz w:val="28"/>
      <w:szCs w:val="24"/>
    </w:rPr>
  </w:style>
  <w:style w:type="character" w:customStyle="1" w:styleId="af6">
    <w:name w:val="Текст сноски Знак"/>
    <w:basedOn w:val="ab"/>
    <w:link w:val="af5"/>
    <w:semiHidden/>
    <w:rsid w:val="004962B1"/>
  </w:style>
  <w:style w:type="character" w:customStyle="1" w:styleId="2c">
    <w:name w:val="Основной текст с отступом 2 Знак"/>
    <w:basedOn w:val="ab"/>
    <w:link w:val="2b"/>
    <w:rsid w:val="004962B1"/>
    <w:rPr>
      <w:sz w:val="28"/>
      <w:szCs w:val="24"/>
    </w:rPr>
  </w:style>
  <w:style w:type="character" w:customStyle="1" w:styleId="aff5">
    <w:name w:val="Нижний колонтитул Знак"/>
    <w:basedOn w:val="ab"/>
    <w:link w:val="aff4"/>
    <w:rsid w:val="004962B1"/>
    <w:rPr>
      <w:sz w:val="28"/>
      <w:szCs w:val="24"/>
    </w:rPr>
  </w:style>
  <w:style w:type="character" w:customStyle="1" w:styleId="afffb">
    <w:name w:val="Название Знак"/>
    <w:basedOn w:val="ab"/>
    <w:link w:val="afffa"/>
    <w:rsid w:val="004962B1"/>
    <w:rPr>
      <w:rFonts w:ascii="Arial" w:hAnsi="Arial" w:cs="Arial"/>
      <w:b/>
      <w:bCs/>
      <w:kern w:val="28"/>
      <w:sz w:val="32"/>
      <w:szCs w:val="32"/>
    </w:rPr>
  </w:style>
  <w:style w:type="character" w:customStyle="1" w:styleId="37">
    <w:name w:val="Основной текст 3 Знак"/>
    <w:basedOn w:val="ab"/>
    <w:link w:val="36"/>
    <w:rsid w:val="004962B1"/>
    <w:rPr>
      <w:sz w:val="16"/>
      <w:szCs w:val="16"/>
    </w:rPr>
  </w:style>
  <w:style w:type="character" w:customStyle="1" w:styleId="affff1">
    <w:name w:val="Подзаголовок Знак"/>
    <w:basedOn w:val="ab"/>
    <w:link w:val="affff0"/>
    <w:rsid w:val="004962B1"/>
    <w:rPr>
      <w:rFonts w:cs="Arial"/>
      <w:sz w:val="24"/>
      <w:szCs w:val="24"/>
    </w:rPr>
  </w:style>
  <w:style w:type="character" w:customStyle="1" w:styleId="affff4">
    <w:name w:val="Приветствие Знак"/>
    <w:basedOn w:val="ab"/>
    <w:link w:val="affff3"/>
    <w:rsid w:val="004962B1"/>
    <w:rPr>
      <w:sz w:val="28"/>
      <w:szCs w:val="24"/>
    </w:rPr>
  </w:style>
  <w:style w:type="character" w:customStyle="1" w:styleId="FontStyle11">
    <w:name w:val="Font Style11"/>
    <w:uiPriority w:val="99"/>
    <w:rsid w:val="00DF1D97"/>
    <w:rPr>
      <w:rFonts w:ascii="Times New Roman" w:hAnsi="Times New Roman" w:cs="Times New Roman"/>
      <w:sz w:val="20"/>
      <w:szCs w:val="20"/>
    </w:rPr>
  </w:style>
  <w:style w:type="character" w:customStyle="1" w:styleId="afffff1">
    <w:name w:val="Чертежный Знак"/>
    <w:link w:val="afffff0"/>
    <w:rsid w:val="00DF1D97"/>
    <w:rPr>
      <w:rFonts w:ascii="ISOCPEUR" w:hAnsi="ISOCPEUR"/>
      <w:i/>
      <w:sz w:val="28"/>
      <w:lang w:val="uk-UA"/>
    </w:rPr>
  </w:style>
  <w:style w:type="character" w:customStyle="1" w:styleId="FontStyle25">
    <w:name w:val="Font Style25"/>
    <w:rsid w:val="00F517FA"/>
    <w:rPr>
      <w:rFonts w:ascii="Times New Roman" w:hAnsi="Times New Roman" w:cs="Times New Roman"/>
      <w:sz w:val="22"/>
      <w:szCs w:val="22"/>
    </w:rPr>
  </w:style>
  <w:style w:type="paragraph" w:styleId="afffffff3">
    <w:name w:val="TOC Heading"/>
    <w:basedOn w:val="1"/>
    <w:next w:val="a9"/>
    <w:uiPriority w:val="39"/>
    <w:unhideWhenUsed/>
    <w:qFormat/>
    <w:rsid w:val="00EB4AD3"/>
    <w:pPr>
      <w:keepLines/>
      <w:pageBreakBefore w:val="0"/>
      <w:spacing w:before="240" w:after="0"/>
      <w:jc w:val="left"/>
      <w:outlineLvl w:val="9"/>
    </w:pPr>
    <w:rPr>
      <w:rFonts w:asciiTheme="majorHAnsi" w:eastAsiaTheme="majorEastAsia" w:hAnsiTheme="majorHAnsi" w:cstheme="majorBidi"/>
      <w:b/>
      <w:color w:val="365F91" w:themeColor="accent1" w:themeShade="BF"/>
      <w:szCs w:val="32"/>
    </w:rPr>
  </w:style>
  <w:style w:type="character" w:customStyle="1" w:styleId="afffff5">
    <w:name w:val="Абзац списка Знак"/>
    <w:aliases w:val="Булиты Знак,3_Абзац списка Знак"/>
    <w:basedOn w:val="ab"/>
    <w:link w:val="afffff4"/>
    <w:uiPriority w:val="34"/>
    <w:rsid w:val="00537223"/>
    <w:rPr>
      <w:rFonts w:ascii="Calibri" w:eastAsia="Calibri" w:hAnsi="Calibri"/>
      <w:sz w:val="22"/>
      <w:szCs w:val="22"/>
      <w:lang w:eastAsia="en-US"/>
    </w:rPr>
  </w:style>
  <w:style w:type="paragraph" w:customStyle="1" w:styleId="afffffff4">
    <w:name w:val="Текст текстовой части"/>
    <w:basedOn w:val="a9"/>
    <w:uiPriority w:val="99"/>
    <w:qFormat/>
    <w:rsid w:val="0066194A"/>
    <w:pPr>
      <w:widowControl w:val="0"/>
      <w:adjustRightInd w:val="0"/>
      <w:ind w:firstLine="709"/>
      <w:jc w:val="both"/>
      <w:textAlignment w:val="baseline"/>
    </w:pPr>
    <w:rPr>
      <w:sz w:val="24"/>
    </w:rPr>
  </w:style>
  <w:style w:type="paragraph" w:customStyle="1" w:styleId="TableParagraph">
    <w:name w:val="Table Paragraph"/>
    <w:basedOn w:val="a9"/>
    <w:uiPriority w:val="1"/>
    <w:qFormat/>
    <w:rsid w:val="000A05E1"/>
    <w:pPr>
      <w:widowControl w:val="0"/>
      <w:autoSpaceDE w:val="0"/>
      <w:autoSpaceDN w:val="0"/>
      <w:spacing w:line="240" w:lineRule="auto"/>
    </w:pPr>
    <w:rPr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0A05E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3">
    <w:name w:val="Текст примечания Знак"/>
    <w:basedOn w:val="ab"/>
    <w:link w:val="af2"/>
    <w:semiHidden/>
    <w:rsid w:val="004E0C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uiPriority="99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9">
    <w:name w:val="Normal"/>
    <w:qFormat/>
    <w:rsid w:val="00814ED5"/>
    <w:pPr>
      <w:spacing w:line="360" w:lineRule="auto"/>
    </w:pPr>
    <w:rPr>
      <w:sz w:val="28"/>
      <w:szCs w:val="24"/>
    </w:rPr>
  </w:style>
  <w:style w:type="paragraph" w:styleId="1">
    <w:name w:val="heading 1"/>
    <w:aliases w:val="В1,а1,heading 1,Введение...,Б1,Heading 1iz,Б11,Document Header1,H1"/>
    <w:basedOn w:val="a9"/>
    <w:next w:val="aa"/>
    <w:link w:val="12"/>
    <w:qFormat/>
    <w:rsid w:val="000A05E1"/>
    <w:pPr>
      <w:keepNext/>
      <w:pageBreakBefore/>
      <w:numPr>
        <w:numId w:val="17"/>
      </w:numPr>
      <w:suppressLineNumbers/>
      <w:suppressAutoHyphens/>
      <w:spacing w:before="360" w:after="480"/>
      <w:jc w:val="both"/>
      <w:outlineLvl w:val="0"/>
    </w:pPr>
    <w:rPr>
      <w:szCs w:val="28"/>
    </w:rPr>
  </w:style>
  <w:style w:type="paragraph" w:styleId="21">
    <w:name w:val="heading 2"/>
    <w:aliases w:val="H2,2,h2,Б2,RTC,iz2,Раздел Знак"/>
    <w:basedOn w:val="a9"/>
    <w:next w:val="aa"/>
    <w:link w:val="22"/>
    <w:qFormat/>
    <w:rsid w:val="000A05E1"/>
    <w:pPr>
      <w:keepNext/>
      <w:numPr>
        <w:ilvl w:val="1"/>
        <w:numId w:val="17"/>
      </w:numPr>
      <w:suppressLineNumbers/>
      <w:suppressAutoHyphens/>
      <w:ind w:right="113"/>
      <w:jc w:val="both"/>
      <w:outlineLvl w:val="1"/>
    </w:pPr>
    <w:rPr>
      <w:szCs w:val="20"/>
    </w:rPr>
  </w:style>
  <w:style w:type="paragraph" w:styleId="31">
    <w:name w:val="heading 3"/>
    <w:aliases w:val="Б3,RTC 3,iz3,Подраздел"/>
    <w:basedOn w:val="a9"/>
    <w:next w:val="aa"/>
    <w:link w:val="32"/>
    <w:qFormat/>
    <w:rsid w:val="000A05E1"/>
    <w:pPr>
      <w:keepNext/>
      <w:numPr>
        <w:ilvl w:val="2"/>
        <w:numId w:val="17"/>
      </w:numPr>
      <w:ind w:right="284"/>
      <w:outlineLvl w:val="2"/>
    </w:pPr>
    <w:rPr>
      <w:szCs w:val="20"/>
    </w:rPr>
  </w:style>
  <w:style w:type="paragraph" w:styleId="41">
    <w:name w:val="heading 4"/>
    <w:aliases w:val="Б4,RTC 4,Заголовок 4 Знак,Пункт Знак,Пункт"/>
    <w:basedOn w:val="a9"/>
    <w:next w:val="aa"/>
    <w:qFormat/>
    <w:rsid w:val="00BC16A3"/>
    <w:pPr>
      <w:keepNext/>
      <w:numPr>
        <w:ilvl w:val="3"/>
        <w:numId w:val="17"/>
      </w:numPr>
      <w:spacing w:before="240" w:after="60" w:line="240" w:lineRule="auto"/>
      <w:ind w:right="284"/>
      <w:jc w:val="both"/>
      <w:outlineLvl w:val="3"/>
    </w:pPr>
    <w:rPr>
      <w:szCs w:val="20"/>
    </w:rPr>
  </w:style>
  <w:style w:type="paragraph" w:styleId="51">
    <w:name w:val="heading 5"/>
    <w:aliases w:val="Подпункт"/>
    <w:basedOn w:val="41"/>
    <w:next w:val="aa"/>
    <w:link w:val="52"/>
    <w:qFormat/>
    <w:rsid w:val="002F3F5F"/>
    <w:pPr>
      <w:numPr>
        <w:ilvl w:val="4"/>
      </w:numPr>
      <w:spacing w:before="60"/>
      <w:outlineLvl w:val="4"/>
    </w:pPr>
  </w:style>
  <w:style w:type="paragraph" w:styleId="6">
    <w:name w:val="heading 6"/>
    <w:aliases w:val="Приложение"/>
    <w:basedOn w:val="a9"/>
    <w:next w:val="a9"/>
    <w:link w:val="60"/>
    <w:qFormat/>
    <w:pPr>
      <w:numPr>
        <w:ilvl w:val="5"/>
        <w:numId w:val="17"/>
      </w:numPr>
      <w:spacing w:before="240" w:after="60"/>
      <w:jc w:val="both"/>
      <w:outlineLvl w:val="5"/>
    </w:pPr>
    <w:rPr>
      <w:i/>
      <w:sz w:val="22"/>
      <w:szCs w:val="20"/>
    </w:rPr>
  </w:style>
  <w:style w:type="paragraph" w:styleId="7">
    <w:name w:val="heading 7"/>
    <w:basedOn w:val="a9"/>
    <w:next w:val="a9"/>
    <w:link w:val="70"/>
    <w:qFormat/>
    <w:pPr>
      <w:numPr>
        <w:ilvl w:val="6"/>
        <w:numId w:val="17"/>
      </w:numPr>
      <w:spacing w:before="240" w:after="60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9"/>
    <w:next w:val="a9"/>
    <w:link w:val="80"/>
    <w:qFormat/>
    <w:pPr>
      <w:numPr>
        <w:ilvl w:val="7"/>
        <w:numId w:val="17"/>
      </w:numPr>
      <w:spacing w:before="240" w:after="6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9"/>
    <w:next w:val="a9"/>
    <w:link w:val="90"/>
    <w:qFormat/>
    <w:pPr>
      <w:numPr>
        <w:ilvl w:val="8"/>
        <w:numId w:val="17"/>
      </w:numPr>
      <w:spacing w:before="240" w:after="60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character" w:customStyle="1" w:styleId="12">
    <w:name w:val="Заголовок 1 Знак"/>
    <w:aliases w:val="В1 Знак,а1 Знак,heading 1 Знак,Введение... Знак,Б1 Знак,Heading 1iz Знак,Б11 Знак,Document Header1 Знак,H1 Знак"/>
    <w:link w:val="1"/>
    <w:rsid w:val="000A05E1"/>
    <w:rPr>
      <w:sz w:val="28"/>
      <w:szCs w:val="28"/>
    </w:rPr>
  </w:style>
  <w:style w:type="paragraph" w:styleId="ae">
    <w:name w:val="Balloon Text"/>
    <w:basedOn w:val="a9"/>
    <w:link w:val="af"/>
    <w:uiPriority w:val="99"/>
    <w:semiHidden/>
    <w:rPr>
      <w:rFonts w:ascii="Tahoma" w:hAnsi="Tahoma" w:cs="Tahoma"/>
      <w:sz w:val="16"/>
      <w:szCs w:val="16"/>
    </w:rPr>
  </w:style>
  <w:style w:type="paragraph" w:styleId="af0">
    <w:name w:val="caption"/>
    <w:basedOn w:val="a9"/>
    <w:uiPriority w:val="99"/>
    <w:qFormat/>
    <w:rsid w:val="00EB08F7"/>
    <w:pPr>
      <w:ind w:left="709"/>
    </w:pPr>
    <w:rPr>
      <w:szCs w:val="20"/>
    </w:rPr>
  </w:style>
  <w:style w:type="paragraph" w:styleId="23">
    <w:name w:val="toc 2"/>
    <w:basedOn w:val="a9"/>
    <w:next w:val="a9"/>
    <w:uiPriority w:val="39"/>
    <w:rsid w:val="004E7964"/>
    <w:pPr>
      <w:tabs>
        <w:tab w:val="right" w:leader="dot" w:pos="9639"/>
      </w:tabs>
      <w:ind w:left="454" w:right="284"/>
    </w:pPr>
  </w:style>
  <w:style w:type="paragraph" w:customStyle="1" w:styleId="ConsPlusNormal">
    <w:name w:val="ConsPlusNormal"/>
    <w:rsid w:val="00BF55B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styleId="af1">
    <w:name w:val="Table Grid"/>
    <w:basedOn w:val="ac"/>
    <w:uiPriority w:val="39"/>
    <w:rsid w:val="00E850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toc 1"/>
    <w:basedOn w:val="a9"/>
    <w:next w:val="a9"/>
    <w:uiPriority w:val="39"/>
    <w:rsid w:val="00EB4AD3"/>
    <w:pPr>
      <w:tabs>
        <w:tab w:val="right" w:leader="dot" w:pos="9639"/>
      </w:tabs>
      <w:spacing w:before="120" w:after="120"/>
      <w:ind w:left="227" w:right="284"/>
    </w:pPr>
    <w:rPr>
      <w:bCs/>
    </w:rPr>
  </w:style>
  <w:style w:type="paragraph" w:styleId="33">
    <w:name w:val="toc 3"/>
    <w:basedOn w:val="a9"/>
    <w:next w:val="a9"/>
    <w:uiPriority w:val="39"/>
    <w:rsid w:val="004E7964"/>
    <w:pPr>
      <w:tabs>
        <w:tab w:val="right" w:leader="dot" w:pos="9639"/>
      </w:tabs>
      <w:ind w:left="567" w:right="284"/>
    </w:pPr>
    <w:rPr>
      <w:iCs/>
      <w:sz w:val="24"/>
      <w:szCs w:val="20"/>
    </w:rPr>
  </w:style>
  <w:style w:type="paragraph" w:styleId="42">
    <w:name w:val="toc 4"/>
    <w:basedOn w:val="a9"/>
    <w:next w:val="a9"/>
    <w:semiHidden/>
    <w:rsid w:val="00A500A4"/>
    <w:pPr>
      <w:ind w:left="720"/>
    </w:pPr>
    <w:rPr>
      <w:sz w:val="18"/>
      <w:szCs w:val="18"/>
    </w:rPr>
  </w:style>
  <w:style w:type="paragraph" w:styleId="53">
    <w:name w:val="toc 5"/>
    <w:basedOn w:val="a9"/>
    <w:next w:val="a9"/>
    <w:autoRedefine/>
    <w:semiHidden/>
    <w:rsid w:val="00A500A4"/>
    <w:pPr>
      <w:ind w:left="960"/>
    </w:pPr>
    <w:rPr>
      <w:sz w:val="18"/>
      <w:szCs w:val="18"/>
    </w:rPr>
  </w:style>
  <w:style w:type="paragraph" w:styleId="61">
    <w:name w:val="toc 6"/>
    <w:basedOn w:val="a9"/>
    <w:next w:val="a9"/>
    <w:autoRedefine/>
    <w:semiHidden/>
    <w:rsid w:val="00A500A4"/>
    <w:pPr>
      <w:ind w:left="1200"/>
    </w:pPr>
    <w:rPr>
      <w:sz w:val="18"/>
      <w:szCs w:val="18"/>
    </w:rPr>
  </w:style>
  <w:style w:type="paragraph" w:styleId="71">
    <w:name w:val="toc 7"/>
    <w:basedOn w:val="a9"/>
    <w:next w:val="a9"/>
    <w:autoRedefine/>
    <w:semiHidden/>
    <w:rsid w:val="00A500A4"/>
    <w:pPr>
      <w:ind w:left="1440"/>
    </w:pPr>
    <w:rPr>
      <w:sz w:val="18"/>
      <w:szCs w:val="18"/>
    </w:rPr>
  </w:style>
  <w:style w:type="paragraph" w:styleId="81">
    <w:name w:val="toc 8"/>
    <w:basedOn w:val="a9"/>
    <w:next w:val="a9"/>
    <w:autoRedefine/>
    <w:semiHidden/>
    <w:rsid w:val="00A500A4"/>
    <w:pPr>
      <w:ind w:left="1680"/>
    </w:pPr>
    <w:rPr>
      <w:sz w:val="18"/>
      <w:szCs w:val="18"/>
    </w:rPr>
  </w:style>
  <w:style w:type="paragraph" w:styleId="91">
    <w:name w:val="toc 9"/>
    <w:basedOn w:val="a9"/>
    <w:next w:val="a9"/>
    <w:autoRedefine/>
    <w:semiHidden/>
    <w:rsid w:val="00A500A4"/>
    <w:pPr>
      <w:ind w:left="1920"/>
    </w:pPr>
    <w:rPr>
      <w:sz w:val="18"/>
      <w:szCs w:val="18"/>
    </w:rPr>
  </w:style>
  <w:style w:type="paragraph" w:customStyle="1" w:styleId="MTDisplayEquation">
    <w:name w:val="MTDisplayEquation"/>
    <w:basedOn w:val="a9"/>
    <w:semiHidden/>
    <w:rsid w:val="00DD6841"/>
    <w:pPr>
      <w:tabs>
        <w:tab w:val="center" w:pos="4680"/>
        <w:tab w:val="right" w:pos="9360"/>
      </w:tabs>
      <w:jc w:val="both"/>
    </w:pPr>
  </w:style>
  <w:style w:type="paragraph" w:styleId="af2">
    <w:name w:val="annotation text"/>
    <w:basedOn w:val="a9"/>
    <w:link w:val="af3"/>
    <w:semiHidden/>
    <w:rsid w:val="002A7254"/>
    <w:rPr>
      <w:sz w:val="20"/>
      <w:szCs w:val="20"/>
    </w:rPr>
  </w:style>
  <w:style w:type="paragraph" w:styleId="af4">
    <w:name w:val="annotation subject"/>
    <w:basedOn w:val="af2"/>
    <w:next w:val="af2"/>
    <w:semiHidden/>
    <w:rsid w:val="002A7254"/>
    <w:rPr>
      <w:b/>
      <w:bCs/>
    </w:rPr>
  </w:style>
  <w:style w:type="paragraph" w:styleId="af5">
    <w:name w:val="footnote text"/>
    <w:basedOn w:val="a9"/>
    <w:link w:val="af6"/>
    <w:semiHidden/>
    <w:rsid w:val="002A7254"/>
    <w:rPr>
      <w:sz w:val="20"/>
      <w:szCs w:val="20"/>
    </w:rPr>
  </w:style>
  <w:style w:type="character" w:styleId="af7">
    <w:name w:val="footnote reference"/>
    <w:semiHidden/>
    <w:rsid w:val="002A7254"/>
    <w:rPr>
      <w:vertAlign w:val="superscript"/>
    </w:rPr>
  </w:style>
  <w:style w:type="character" w:styleId="af8">
    <w:name w:val="annotation reference"/>
    <w:semiHidden/>
    <w:rsid w:val="00B47DD9"/>
    <w:rPr>
      <w:sz w:val="16"/>
      <w:szCs w:val="16"/>
    </w:rPr>
  </w:style>
  <w:style w:type="paragraph" w:customStyle="1" w:styleId="af9">
    <w:name w:val="Имя_том"/>
    <w:basedOn w:val="a9"/>
    <w:next w:val="a9"/>
    <w:semiHidden/>
    <w:rsid w:val="00C46A5B"/>
    <w:pPr>
      <w:tabs>
        <w:tab w:val="left" w:pos="8789"/>
      </w:tabs>
      <w:spacing w:before="400" w:after="360" w:line="240" w:lineRule="auto"/>
      <w:ind w:left="1560" w:right="1841"/>
      <w:jc w:val="center"/>
    </w:pPr>
    <w:rPr>
      <w:sz w:val="26"/>
      <w:szCs w:val="20"/>
    </w:rPr>
  </w:style>
  <w:style w:type="paragraph" w:customStyle="1" w:styleId="afa">
    <w:name w:val="Шифр_том"/>
    <w:basedOn w:val="a9"/>
    <w:next w:val="a9"/>
    <w:semiHidden/>
    <w:rsid w:val="00C46A5B"/>
    <w:pPr>
      <w:spacing w:before="480" w:after="360" w:line="240" w:lineRule="auto"/>
      <w:ind w:left="567" w:right="510"/>
      <w:jc w:val="center"/>
    </w:pPr>
    <w:rPr>
      <w:bCs/>
      <w:sz w:val="24"/>
      <w:szCs w:val="20"/>
    </w:rPr>
  </w:style>
  <w:style w:type="paragraph" w:customStyle="1" w:styleId="afb">
    <w:name w:val="Должность(титульник)"/>
    <w:basedOn w:val="a9"/>
    <w:next w:val="a9"/>
    <w:semiHidden/>
    <w:rsid w:val="00C46A5B"/>
    <w:pPr>
      <w:spacing w:before="120" w:after="120" w:line="240" w:lineRule="auto"/>
    </w:pPr>
    <w:rPr>
      <w:sz w:val="24"/>
      <w:szCs w:val="20"/>
    </w:rPr>
  </w:style>
  <w:style w:type="paragraph" w:styleId="afc">
    <w:name w:val="Document Map"/>
    <w:basedOn w:val="a9"/>
    <w:semiHidden/>
    <w:rsid w:val="009548B2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d">
    <w:name w:val="Имя тома"/>
    <w:basedOn w:val="af9"/>
    <w:semiHidden/>
    <w:rsid w:val="0050160B"/>
    <w:pPr>
      <w:spacing w:before="4800"/>
      <w:ind w:left="0" w:right="-20"/>
    </w:pPr>
    <w:rPr>
      <w:b/>
      <w:bCs/>
      <w:caps/>
      <w:smallCaps/>
      <w:sz w:val="28"/>
    </w:rPr>
  </w:style>
  <w:style w:type="paragraph" w:customStyle="1" w:styleId="afe">
    <w:name w:val="Название в колонтитуле"/>
    <w:semiHidden/>
    <w:rsid w:val="004F0E94"/>
    <w:pPr>
      <w:spacing w:before="240" w:after="240"/>
      <w:ind w:left="2693"/>
    </w:pPr>
    <w:rPr>
      <w:rFonts w:ascii="Arial" w:hAnsi="Arial"/>
      <w:b/>
      <w:i/>
      <w:sz w:val="36"/>
    </w:rPr>
  </w:style>
  <w:style w:type="paragraph" w:customStyle="1" w:styleId="14">
    <w:name w:val="Колонтитул 1"/>
    <w:semiHidden/>
    <w:rsid w:val="004F0E94"/>
    <w:pPr>
      <w:spacing w:line="280" w:lineRule="exact"/>
      <w:ind w:left="2268"/>
    </w:pPr>
    <w:rPr>
      <w:rFonts w:ascii="Arial" w:hAnsi="Arial"/>
      <w:b/>
      <w:i/>
      <w:sz w:val="24"/>
    </w:rPr>
  </w:style>
  <w:style w:type="paragraph" w:customStyle="1" w:styleId="aff">
    <w:name w:val="Шифр тома"/>
    <w:basedOn w:val="afa"/>
    <w:semiHidden/>
    <w:rsid w:val="0050160B"/>
    <w:pPr>
      <w:ind w:left="0" w:right="-20"/>
    </w:pPr>
    <w:rPr>
      <w:bCs w:val="0"/>
    </w:rPr>
  </w:style>
  <w:style w:type="paragraph" w:customStyle="1" w:styleId="aff0">
    <w:name w:val="НОмер тома"/>
    <w:basedOn w:val="a9"/>
    <w:semiHidden/>
    <w:rsid w:val="0050160B"/>
    <w:pPr>
      <w:ind w:right="-20"/>
      <w:jc w:val="center"/>
    </w:pPr>
    <w:rPr>
      <w:szCs w:val="20"/>
    </w:rPr>
  </w:style>
  <w:style w:type="character" w:styleId="aff1">
    <w:name w:val="Hyperlink"/>
    <w:uiPriority w:val="99"/>
    <w:rsid w:val="0050160B"/>
    <w:rPr>
      <w:color w:val="0000FF"/>
      <w:u w:val="single"/>
    </w:rPr>
  </w:style>
  <w:style w:type="paragraph" w:styleId="aff2">
    <w:name w:val="header"/>
    <w:basedOn w:val="a9"/>
    <w:link w:val="aff3"/>
    <w:rsid w:val="00CE5B04"/>
    <w:pPr>
      <w:tabs>
        <w:tab w:val="center" w:pos="4677"/>
        <w:tab w:val="right" w:pos="9355"/>
      </w:tabs>
    </w:pPr>
  </w:style>
  <w:style w:type="paragraph" w:styleId="aff4">
    <w:name w:val="footer"/>
    <w:basedOn w:val="a9"/>
    <w:link w:val="aff5"/>
    <w:rsid w:val="00CE5B04"/>
    <w:pPr>
      <w:tabs>
        <w:tab w:val="center" w:pos="4677"/>
        <w:tab w:val="right" w:pos="9355"/>
      </w:tabs>
    </w:pPr>
  </w:style>
  <w:style w:type="paragraph" w:customStyle="1" w:styleId="aa">
    <w:name w:val="П.З."/>
    <w:basedOn w:val="a9"/>
    <w:link w:val="aff6"/>
    <w:rsid w:val="00BC16A3"/>
    <w:pPr>
      <w:ind w:firstLine="851"/>
      <w:jc w:val="both"/>
    </w:pPr>
    <w:rPr>
      <w:sz w:val="24"/>
      <w:szCs w:val="28"/>
    </w:rPr>
  </w:style>
  <w:style w:type="character" w:customStyle="1" w:styleId="22">
    <w:name w:val="Заголовок 2 Знак"/>
    <w:aliases w:val="H2 Знак,2 Знак,h2 Знак,Б2 Знак,RTC Знак,iz2 Знак,Раздел Знак Знак"/>
    <w:link w:val="21"/>
    <w:rsid w:val="000A05E1"/>
    <w:rPr>
      <w:sz w:val="28"/>
    </w:rPr>
  </w:style>
  <w:style w:type="paragraph" w:customStyle="1" w:styleId="aff7">
    <w:name w:val="Колонтитул(бок.)"/>
    <w:basedOn w:val="a9"/>
    <w:link w:val="aff8"/>
    <w:semiHidden/>
    <w:rsid w:val="00144A53"/>
    <w:pPr>
      <w:jc w:val="center"/>
    </w:pPr>
    <w:rPr>
      <w:rFonts w:ascii="ISOCPEUR" w:hAnsi="ISOCPEUR"/>
      <w:i/>
      <w:spacing w:val="-20"/>
      <w:szCs w:val="28"/>
    </w:rPr>
  </w:style>
  <w:style w:type="paragraph" w:styleId="15">
    <w:name w:val="index 1"/>
    <w:basedOn w:val="a9"/>
    <w:next w:val="a9"/>
    <w:autoRedefine/>
    <w:semiHidden/>
    <w:rsid w:val="004102A2"/>
    <w:pPr>
      <w:ind w:left="280" w:hanging="280"/>
    </w:pPr>
  </w:style>
  <w:style w:type="character" w:customStyle="1" w:styleId="aff8">
    <w:name w:val="Колонтитул(бок.) Знак"/>
    <w:link w:val="aff7"/>
    <w:rsid w:val="00144A53"/>
    <w:rPr>
      <w:rFonts w:ascii="ISOCPEUR" w:hAnsi="ISOCPEUR"/>
      <w:i/>
      <w:spacing w:val="-20"/>
      <w:sz w:val="28"/>
      <w:szCs w:val="28"/>
      <w:lang w:val="ru-RU" w:eastAsia="ru-RU" w:bidi="ar-SA"/>
    </w:rPr>
  </w:style>
  <w:style w:type="paragraph" w:customStyle="1" w:styleId="aff9">
    <w:name w:val="Колонтитул(номер)"/>
    <w:basedOn w:val="a9"/>
    <w:rsid w:val="00037E11"/>
    <w:pPr>
      <w:jc w:val="center"/>
    </w:pPr>
    <w:rPr>
      <w:rFonts w:ascii="ISOCPEUR" w:hAnsi="ISOCPEUR"/>
      <w:i/>
      <w:sz w:val="24"/>
      <w:szCs w:val="18"/>
    </w:rPr>
  </w:style>
  <w:style w:type="paragraph" w:customStyle="1" w:styleId="-">
    <w:name w:val="Колонтитул(наз.орган-и)"/>
    <w:basedOn w:val="a9"/>
    <w:semiHidden/>
    <w:rsid w:val="00037E11"/>
    <w:pPr>
      <w:spacing w:before="120"/>
      <w:jc w:val="center"/>
    </w:pPr>
    <w:rPr>
      <w:rFonts w:ascii="ISOCPEUR" w:hAnsi="ISOCPEUR"/>
      <w:i/>
      <w:sz w:val="20"/>
    </w:rPr>
  </w:style>
  <w:style w:type="paragraph" w:customStyle="1" w:styleId="affa">
    <w:name w:val="Колонтитул(надпись)"/>
    <w:basedOn w:val="a9"/>
    <w:rsid w:val="00037E11"/>
    <w:rPr>
      <w:rFonts w:ascii="ISOCPEUR" w:hAnsi="ISOCPEUR"/>
      <w:i/>
      <w:sz w:val="18"/>
      <w:szCs w:val="20"/>
    </w:rPr>
  </w:style>
  <w:style w:type="paragraph" w:customStyle="1" w:styleId="affb">
    <w:name w:val="Колонтитул(номер_низ)"/>
    <w:basedOn w:val="a9"/>
    <w:semiHidden/>
    <w:rsid w:val="00C53272"/>
    <w:pPr>
      <w:spacing w:before="120"/>
      <w:jc w:val="center"/>
    </w:pPr>
    <w:rPr>
      <w:rFonts w:ascii="ISOCPEUR" w:hAnsi="ISOCPEUR"/>
      <w:i/>
      <w:sz w:val="24"/>
    </w:rPr>
  </w:style>
  <w:style w:type="paragraph" w:customStyle="1" w:styleId="affc">
    <w:name w:val="Колонтитул(надпись_бок)"/>
    <w:basedOn w:val="affa"/>
    <w:semiHidden/>
    <w:rsid w:val="00771E98"/>
    <w:pPr>
      <w:framePr w:hSpace="181" w:wrap="around" w:vAnchor="text" w:hAnchor="page" w:x="398" w:y="341"/>
      <w:spacing w:before="240" w:after="240"/>
      <w:ind w:left="2693"/>
    </w:pPr>
    <w:rPr>
      <w:b/>
    </w:rPr>
  </w:style>
  <w:style w:type="paragraph" w:customStyle="1" w:styleId="affd">
    <w:name w:val="Колонтитул(объект.номер)"/>
    <w:basedOn w:val="-"/>
    <w:semiHidden/>
    <w:rsid w:val="004536C0"/>
    <w:rPr>
      <w:sz w:val="28"/>
    </w:rPr>
  </w:style>
  <w:style w:type="paragraph" w:customStyle="1" w:styleId="affe">
    <w:name w:val="Таблица(номерация)"/>
    <w:basedOn w:val="a9"/>
    <w:rsid w:val="00B84DEF"/>
    <w:pPr>
      <w:spacing w:before="60"/>
      <w:jc w:val="center"/>
    </w:pPr>
    <w:rPr>
      <w:szCs w:val="20"/>
    </w:rPr>
  </w:style>
  <w:style w:type="paragraph" w:customStyle="1" w:styleId="afff">
    <w:name w:val="Таблица(шапка)"/>
    <w:basedOn w:val="a9"/>
    <w:semiHidden/>
    <w:rsid w:val="00B84DEF"/>
    <w:pPr>
      <w:jc w:val="center"/>
    </w:pPr>
    <w:rPr>
      <w:sz w:val="16"/>
      <w:szCs w:val="20"/>
    </w:rPr>
  </w:style>
  <w:style w:type="paragraph" w:customStyle="1" w:styleId="120">
    <w:name w:val="Таблица 12"/>
    <w:basedOn w:val="aa"/>
    <w:rsid w:val="00322CF3"/>
    <w:pPr>
      <w:spacing w:line="240" w:lineRule="auto"/>
      <w:ind w:firstLine="0"/>
      <w:jc w:val="left"/>
    </w:pPr>
  </w:style>
  <w:style w:type="numbering" w:styleId="111111">
    <w:name w:val="Outline List 2"/>
    <w:basedOn w:val="ad"/>
    <w:semiHidden/>
    <w:rsid w:val="00150FAE"/>
    <w:pPr>
      <w:numPr>
        <w:numId w:val="12"/>
      </w:numPr>
    </w:pPr>
  </w:style>
  <w:style w:type="numbering" w:styleId="1ai">
    <w:name w:val="Outline List 1"/>
    <w:basedOn w:val="ad"/>
    <w:semiHidden/>
    <w:rsid w:val="00150FAE"/>
    <w:pPr>
      <w:numPr>
        <w:numId w:val="13"/>
      </w:numPr>
    </w:pPr>
  </w:style>
  <w:style w:type="paragraph" w:styleId="HTML">
    <w:name w:val="HTML Address"/>
    <w:basedOn w:val="a9"/>
    <w:semiHidden/>
    <w:rsid w:val="00150FAE"/>
    <w:rPr>
      <w:i/>
      <w:iCs/>
    </w:rPr>
  </w:style>
  <w:style w:type="paragraph" w:styleId="afff0">
    <w:name w:val="envelope address"/>
    <w:basedOn w:val="a9"/>
    <w:semiHidden/>
    <w:rsid w:val="00150FAE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</w:rPr>
  </w:style>
  <w:style w:type="character" w:styleId="HTML0">
    <w:name w:val="HTML Acronym"/>
    <w:basedOn w:val="ab"/>
    <w:semiHidden/>
    <w:rsid w:val="00150FAE"/>
  </w:style>
  <w:style w:type="table" w:styleId="-1">
    <w:name w:val="Table Web 1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c"/>
    <w:semiHidden/>
    <w:rsid w:val="00150FAE"/>
    <w:pPr>
      <w:spacing w:line="360" w:lineRule="auto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1">
    <w:name w:val="Emphasis"/>
    <w:aliases w:val="1 Выделение,таблица"/>
    <w:basedOn w:val="ab"/>
    <w:qFormat/>
    <w:rsid w:val="000A05E1"/>
    <w:rPr>
      <w:rFonts w:ascii="Times New Roman" w:eastAsiaTheme="minorHAnsi" w:hAnsi="Times New Roman"/>
      <w:sz w:val="24"/>
    </w:rPr>
  </w:style>
  <w:style w:type="paragraph" w:styleId="afff2">
    <w:name w:val="Date"/>
    <w:basedOn w:val="a9"/>
    <w:next w:val="a9"/>
    <w:semiHidden/>
    <w:rsid w:val="00150FAE"/>
  </w:style>
  <w:style w:type="paragraph" w:styleId="afff3">
    <w:name w:val="Note Heading"/>
    <w:basedOn w:val="a9"/>
    <w:next w:val="a9"/>
    <w:semiHidden/>
    <w:rsid w:val="00150FAE"/>
  </w:style>
  <w:style w:type="table" w:styleId="afff4">
    <w:name w:val="Table Elegant"/>
    <w:basedOn w:val="ac"/>
    <w:semiHidden/>
    <w:rsid w:val="00150FAE"/>
    <w:pPr>
      <w:spacing w:line="360" w:lineRule="auto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ubtle 1"/>
    <w:basedOn w:val="ac"/>
    <w:semiHidden/>
    <w:rsid w:val="00150FAE"/>
    <w:pPr>
      <w:spacing w:line="360" w:lineRule="auto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Subtle 2"/>
    <w:basedOn w:val="ac"/>
    <w:semiHidden/>
    <w:rsid w:val="00150FAE"/>
    <w:pPr>
      <w:spacing w:line="360" w:lineRule="auto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rsid w:val="00150FAE"/>
    <w:rPr>
      <w:rFonts w:ascii="Courier New" w:hAnsi="Courier New" w:cs="Courier New"/>
      <w:sz w:val="20"/>
      <w:szCs w:val="20"/>
    </w:rPr>
  </w:style>
  <w:style w:type="table" w:styleId="17">
    <w:name w:val="Table Classic 1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Classic 2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c"/>
    <w:semiHidden/>
    <w:rsid w:val="00150FAE"/>
    <w:pPr>
      <w:spacing w:line="360" w:lineRule="auto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Classic 4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rsid w:val="00150FAE"/>
    <w:rPr>
      <w:rFonts w:ascii="Courier New" w:hAnsi="Courier New" w:cs="Courier New"/>
      <w:sz w:val="20"/>
      <w:szCs w:val="20"/>
    </w:rPr>
  </w:style>
  <w:style w:type="paragraph" w:styleId="afff5">
    <w:name w:val="Body Text"/>
    <w:aliases w:val="Основной текст таблиц,в таблице,таблицы,в таблицах, в таблице, в таблицах,Основной текст Знак Знак,Основной текст Знак Знак Знак,Основной текст Знак2 Знак,Основной текст Знак1 Знак Знак,Основной текст Знак Знак2 Знак, Знак Знак Знак1 Знак"/>
    <w:basedOn w:val="a9"/>
    <w:link w:val="afff6"/>
    <w:rsid w:val="00150FAE"/>
    <w:pPr>
      <w:spacing w:after="120"/>
    </w:pPr>
  </w:style>
  <w:style w:type="paragraph" w:styleId="afff7">
    <w:name w:val="Body Text First Indent"/>
    <w:basedOn w:val="afff5"/>
    <w:semiHidden/>
    <w:rsid w:val="00150FAE"/>
    <w:pPr>
      <w:ind w:firstLine="210"/>
    </w:pPr>
  </w:style>
  <w:style w:type="paragraph" w:styleId="afff8">
    <w:name w:val="Body Text Indent"/>
    <w:aliases w:val="ТЕКСТ АИИС КУЭ"/>
    <w:basedOn w:val="a9"/>
    <w:link w:val="afff9"/>
    <w:rsid w:val="00150FAE"/>
    <w:pPr>
      <w:spacing w:after="120"/>
      <w:ind w:left="283"/>
    </w:pPr>
  </w:style>
  <w:style w:type="paragraph" w:styleId="26">
    <w:name w:val="Body Text First Indent 2"/>
    <w:basedOn w:val="afff8"/>
    <w:semiHidden/>
    <w:rsid w:val="00150FAE"/>
    <w:pPr>
      <w:ind w:firstLine="210"/>
    </w:pPr>
  </w:style>
  <w:style w:type="paragraph" w:styleId="a0">
    <w:name w:val="List Bullet"/>
    <w:basedOn w:val="a9"/>
    <w:rsid w:val="00150FAE"/>
    <w:pPr>
      <w:numPr>
        <w:numId w:val="2"/>
      </w:numPr>
    </w:pPr>
  </w:style>
  <w:style w:type="paragraph" w:styleId="20">
    <w:name w:val="List Bullet 2"/>
    <w:basedOn w:val="a9"/>
    <w:rsid w:val="00150FAE"/>
    <w:pPr>
      <w:numPr>
        <w:numId w:val="3"/>
      </w:numPr>
    </w:pPr>
  </w:style>
  <w:style w:type="paragraph" w:styleId="30">
    <w:name w:val="List Bullet 3"/>
    <w:basedOn w:val="a9"/>
    <w:semiHidden/>
    <w:rsid w:val="00150FAE"/>
    <w:pPr>
      <w:numPr>
        <w:numId w:val="4"/>
      </w:numPr>
    </w:pPr>
  </w:style>
  <w:style w:type="paragraph" w:styleId="40">
    <w:name w:val="List Bullet 4"/>
    <w:basedOn w:val="a9"/>
    <w:rsid w:val="00150FAE"/>
    <w:pPr>
      <w:numPr>
        <w:numId w:val="5"/>
      </w:numPr>
    </w:pPr>
  </w:style>
  <w:style w:type="paragraph" w:styleId="50">
    <w:name w:val="List Bullet 5"/>
    <w:basedOn w:val="a9"/>
    <w:semiHidden/>
    <w:rsid w:val="00150FAE"/>
    <w:pPr>
      <w:numPr>
        <w:numId w:val="6"/>
      </w:numPr>
    </w:pPr>
  </w:style>
  <w:style w:type="paragraph" w:styleId="afffa">
    <w:name w:val="Title"/>
    <w:basedOn w:val="a9"/>
    <w:link w:val="afffb"/>
    <w:qFormat/>
    <w:rsid w:val="00150FAE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c">
    <w:name w:val="page number"/>
    <w:basedOn w:val="ab"/>
    <w:rsid w:val="00150FAE"/>
  </w:style>
  <w:style w:type="character" w:styleId="afffd">
    <w:name w:val="line number"/>
    <w:basedOn w:val="ab"/>
    <w:semiHidden/>
    <w:rsid w:val="00150FAE"/>
  </w:style>
  <w:style w:type="paragraph" w:styleId="a">
    <w:name w:val="List Number"/>
    <w:basedOn w:val="a9"/>
    <w:semiHidden/>
    <w:rsid w:val="00150FAE"/>
    <w:pPr>
      <w:numPr>
        <w:numId w:val="7"/>
      </w:numPr>
    </w:pPr>
  </w:style>
  <w:style w:type="paragraph" w:styleId="2">
    <w:name w:val="List Number 2"/>
    <w:basedOn w:val="a9"/>
    <w:rsid w:val="00150FAE"/>
    <w:pPr>
      <w:numPr>
        <w:numId w:val="8"/>
      </w:numPr>
    </w:pPr>
  </w:style>
  <w:style w:type="paragraph" w:styleId="3">
    <w:name w:val="List Number 3"/>
    <w:basedOn w:val="a9"/>
    <w:semiHidden/>
    <w:rsid w:val="00150FAE"/>
    <w:pPr>
      <w:numPr>
        <w:numId w:val="9"/>
      </w:numPr>
    </w:pPr>
  </w:style>
  <w:style w:type="paragraph" w:styleId="4">
    <w:name w:val="List Number 4"/>
    <w:basedOn w:val="a9"/>
    <w:semiHidden/>
    <w:rsid w:val="00150FAE"/>
    <w:pPr>
      <w:numPr>
        <w:numId w:val="10"/>
      </w:numPr>
    </w:pPr>
  </w:style>
  <w:style w:type="paragraph" w:styleId="5">
    <w:name w:val="List Number 5"/>
    <w:basedOn w:val="a9"/>
    <w:semiHidden/>
    <w:rsid w:val="00150FAE"/>
    <w:pPr>
      <w:numPr>
        <w:numId w:val="11"/>
      </w:numPr>
    </w:pPr>
  </w:style>
  <w:style w:type="character" w:styleId="HTML3">
    <w:name w:val="HTML Sample"/>
    <w:semiHidden/>
    <w:rsid w:val="00150FAE"/>
    <w:rPr>
      <w:rFonts w:ascii="Courier New" w:hAnsi="Courier New" w:cs="Courier New"/>
    </w:rPr>
  </w:style>
  <w:style w:type="paragraph" w:styleId="27">
    <w:name w:val="envelope return"/>
    <w:basedOn w:val="a9"/>
    <w:semiHidden/>
    <w:rsid w:val="00150FAE"/>
    <w:rPr>
      <w:rFonts w:ascii="Arial" w:hAnsi="Arial" w:cs="Arial"/>
      <w:sz w:val="20"/>
      <w:szCs w:val="20"/>
    </w:rPr>
  </w:style>
  <w:style w:type="table" w:styleId="18">
    <w:name w:val="Table 3D effects 1"/>
    <w:basedOn w:val="ac"/>
    <w:semiHidden/>
    <w:rsid w:val="00150FAE"/>
    <w:pPr>
      <w:spacing w:line="36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3D effects 2"/>
    <w:basedOn w:val="ac"/>
    <w:semiHidden/>
    <w:rsid w:val="00150FAE"/>
    <w:pPr>
      <w:spacing w:line="360" w:lineRule="auto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c"/>
    <w:semiHidden/>
    <w:rsid w:val="00150FAE"/>
    <w:pPr>
      <w:spacing w:line="36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e">
    <w:name w:val="Normal (Web)"/>
    <w:basedOn w:val="a9"/>
    <w:uiPriority w:val="99"/>
    <w:semiHidden/>
    <w:rsid w:val="00150FAE"/>
    <w:rPr>
      <w:sz w:val="24"/>
    </w:rPr>
  </w:style>
  <w:style w:type="paragraph" w:styleId="affff">
    <w:name w:val="Normal Indent"/>
    <w:basedOn w:val="a9"/>
    <w:semiHidden/>
    <w:rsid w:val="00150FAE"/>
    <w:pPr>
      <w:ind w:left="708"/>
    </w:pPr>
  </w:style>
  <w:style w:type="character" w:styleId="HTML4">
    <w:name w:val="HTML Definition"/>
    <w:semiHidden/>
    <w:rsid w:val="00150FAE"/>
    <w:rPr>
      <w:i/>
      <w:iCs/>
    </w:rPr>
  </w:style>
  <w:style w:type="paragraph" w:styleId="29">
    <w:name w:val="Body Text 2"/>
    <w:basedOn w:val="a9"/>
    <w:link w:val="2a"/>
    <w:rsid w:val="00150FAE"/>
    <w:pPr>
      <w:spacing w:after="120" w:line="480" w:lineRule="auto"/>
    </w:pPr>
  </w:style>
  <w:style w:type="paragraph" w:styleId="36">
    <w:name w:val="Body Text 3"/>
    <w:basedOn w:val="a9"/>
    <w:link w:val="37"/>
    <w:rsid w:val="00150FAE"/>
    <w:pPr>
      <w:spacing w:after="120"/>
    </w:pPr>
    <w:rPr>
      <w:sz w:val="16"/>
      <w:szCs w:val="16"/>
    </w:rPr>
  </w:style>
  <w:style w:type="paragraph" w:styleId="2b">
    <w:name w:val="Body Text Indent 2"/>
    <w:basedOn w:val="a9"/>
    <w:link w:val="2c"/>
    <w:rsid w:val="00150FAE"/>
    <w:pPr>
      <w:spacing w:after="120" w:line="480" w:lineRule="auto"/>
      <w:ind w:left="283"/>
    </w:pPr>
  </w:style>
  <w:style w:type="paragraph" w:styleId="38">
    <w:name w:val="Body Text Indent 3"/>
    <w:aliases w:val=" Знак1"/>
    <w:basedOn w:val="a9"/>
    <w:link w:val="39"/>
    <w:rsid w:val="00150FA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rsid w:val="00150FAE"/>
    <w:rPr>
      <w:i/>
      <w:iCs/>
    </w:rPr>
  </w:style>
  <w:style w:type="character" w:styleId="HTML6">
    <w:name w:val="HTML Typewriter"/>
    <w:semiHidden/>
    <w:rsid w:val="00150FAE"/>
    <w:rPr>
      <w:rFonts w:ascii="Courier New" w:hAnsi="Courier New" w:cs="Courier New"/>
      <w:sz w:val="20"/>
      <w:szCs w:val="20"/>
    </w:rPr>
  </w:style>
  <w:style w:type="paragraph" w:styleId="affff0">
    <w:name w:val="Subtitle"/>
    <w:basedOn w:val="a9"/>
    <w:link w:val="affff1"/>
    <w:qFormat/>
    <w:rsid w:val="00BC16A3"/>
    <w:pPr>
      <w:spacing w:after="60"/>
      <w:jc w:val="center"/>
      <w:outlineLvl w:val="1"/>
    </w:pPr>
    <w:rPr>
      <w:rFonts w:cs="Arial"/>
      <w:sz w:val="24"/>
    </w:rPr>
  </w:style>
  <w:style w:type="paragraph" w:styleId="affff2">
    <w:name w:val="Signature"/>
    <w:basedOn w:val="a9"/>
    <w:semiHidden/>
    <w:rsid w:val="00150FAE"/>
    <w:pPr>
      <w:ind w:left="4252"/>
    </w:pPr>
  </w:style>
  <w:style w:type="paragraph" w:styleId="affff3">
    <w:name w:val="Salutation"/>
    <w:basedOn w:val="a9"/>
    <w:next w:val="a9"/>
    <w:link w:val="affff4"/>
    <w:rsid w:val="00150FAE"/>
  </w:style>
  <w:style w:type="paragraph" w:styleId="affff5">
    <w:name w:val="List Continue"/>
    <w:basedOn w:val="a9"/>
    <w:semiHidden/>
    <w:rsid w:val="00150FAE"/>
    <w:pPr>
      <w:spacing w:after="120"/>
      <w:ind w:left="283"/>
    </w:pPr>
  </w:style>
  <w:style w:type="paragraph" w:styleId="2d">
    <w:name w:val="List Continue 2"/>
    <w:basedOn w:val="a9"/>
    <w:semiHidden/>
    <w:rsid w:val="00150FAE"/>
    <w:pPr>
      <w:spacing w:after="120"/>
      <w:ind w:left="566"/>
    </w:pPr>
  </w:style>
  <w:style w:type="paragraph" w:styleId="3a">
    <w:name w:val="List Continue 3"/>
    <w:basedOn w:val="a9"/>
    <w:semiHidden/>
    <w:rsid w:val="00150FAE"/>
    <w:pPr>
      <w:spacing w:after="120"/>
      <w:ind w:left="849"/>
    </w:pPr>
  </w:style>
  <w:style w:type="paragraph" w:styleId="44">
    <w:name w:val="List Continue 4"/>
    <w:basedOn w:val="a9"/>
    <w:semiHidden/>
    <w:rsid w:val="00150FAE"/>
    <w:pPr>
      <w:spacing w:after="120"/>
      <w:ind w:left="1132"/>
    </w:pPr>
  </w:style>
  <w:style w:type="paragraph" w:styleId="54">
    <w:name w:val="List Continue 5"/>
    <w:basedOn w:val="a9"/>
    <w:semiHidden/>
    <w:rsid w:val="00150FAE"/>
    <w:pPr>
      <w:spacing w:after="120"/>
      <w:ind w:left="1415"/>
    </w:pPr>
  </w:style>
  <w:style w:type="character" w:styleId="affff6">
    <w:name w:val="FollowedHyperlink"/>
    <w:semiHidden/>
    <w:rsid w:val="00150FAE"/>
    <w:rPr>
      <w:color w:val="800080"/>
      <w:u w:val="single"/>
    </w:rPr>
  </w:style>
  <w:style w:type="table" w:styleId="19">
    <w:name w:val="Table Simple 1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Simple 2"/>
    <w:basedOn w:val="ac"/>
    <w:semiHidden/>
    <w:rsid w:val="00150FAE"/>
    <w:pPr>
      <w:spacing w:line="36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Simple 3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7">
    <w:name w:val="Closing"/>
    <w:basedOn w:val="a9"/>
    <w:semiHidden/>
    <w:rsid w:val="00150FAE"/>
    <w:pPr>
      <w:ind w:left="4252"/>
    </w:pPr>
  </w:style>
  <w:style w:type="table" w:styleId="1a">
    <w:name w:val="Table Grid 1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Grid 2"/>
    <w:basedOn w:val="ac"/>
    <w:semiHidden/>
    <w:rsid w:val="00150FAE"/>
    <w:pPr>
      <w:spacing w:line="360" w:lineRule="auto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Grid 3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Grid 4"/>
    <w:basedOn w:val="ac"/>
    <w:semiHidden/>
    <w:rsid w:val="00150FAE"/>
    <w:pPr>
      <w:spacing w:line="360" w:lineRule="auto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c"/>
    <w:semiHidden/>
    <w:rsid w:val="00150FAE"/>
    <w:pPr>
      <w:spacing w:line="360" w:lineRule="auto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8">
    <w:name w:val="Table Contemporary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9">
    <w:name w:val="List"/>
    <w:basedOn w:val="a9"/>
    <w:rsid w:val="00150FAE"/>
    <w:pPr>
      <w:ind w:left="283" w:hanging="283"/>
    </w:pPr>
  </w:style>
  <w:style w:type="paragraph" w:styleId="2f0">
    <w:name w:val="List 2"/>
    <w:basedOn w:val="a9"/>
    <w:semiHidden/>
    <w:rsid w:val="00150FAE"/>
    <w:pPr>
      <w:ind w:left="566" w:hanging="283"/>
    </w:pPr>
  </w:style>
  <w:style w:type="paragraph" w:styleId="3d">
    <w:name w:val="List 3"/>
    <w:basedOn w:val="a9"/>
    <w:semiHidden/>
    <w:rsid w:val="00150FAE"/>
    <w:pPr>
      <w:ind w:left="849" w:hanging="283"/>
    </w:pPr>
  </w:style>
  <w:style w:type="paragraph" w:styleId="46">
    <w:name w:val="List 4"/>
    <w:basedOn w:val="a9"/>
    <w:semiHidden/>
    <w:rsid w:val="00150FAE"/>
    <w:pPr>
      <w:ind w:left="1132" w:hanging="283"/>
    </w:pPr>
  </w:style>
  <w:style w:type="paragraph" w:styleId="56">
    <w:name w:val="List 5"/>
    <w:basedOn w:val="a9"/>
    <w:semiHidden/>
    <w:rsid w:val="00150FAE"/>
    <w:pPr>
      <w:ind w:left="1415" w:hanging="283"/>
    </w:pPr>
  </w:style>
  <w:style w:type="table" w:styleId="affffa">
    <w:name w:val="Table Professional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9"/>
    <w:semiHidden/>
    <w:rsid w:val="00150FAE"/>
    <w:rPr>
      <w:rFonts w:ascii="Courier New" w:hAnsi="Courier New" w:cs="Courier New"/>
      <w:sz w:val="20"/>
      <w:szCs w:val="20"/>
    </w:rPr>
  </w:style>
  <w:style w:type="numbering" w:styleId="a8">
    <w:name w:val="Outline List 3"/>
    <w:basedOn w:val="ad"/>
    <w:semiHidden/>
    <w:rsid w:val="00150FAE"/>
    <w:pPr>
      <w:numPr>
        <w:numId w:val="14"/>
      </w:numPr>
    </w:pPr>
  </w:style>
  <w:style w:type="table" w:styleId="1b">
    <w:name w:val="Table Columns 1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Columns 2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c"/>
    <w:semiHidden/>
    <w:rsid w:val="00150FAE"/>
    <w:pPr>
      <w:spacing w:line="360" w:lineRule="auto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c"/>
    <w:semiHidden/>
    <w:rsid w:val="00150FAE"/>
    <w:pPr>
      <w:spacing w:line="360" w:lineRule="auto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c"/>
    <w:semiHidden/>
    <w:rsid w:val="00150FAE"/>
    <w:pPr>
      <w:spacing w:line="360" w:lineRule="auto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customStyle="1" w:styleId="aff3">
    <w:name w:val="Верхний колонтитул Знак"/>
    <w:link w:val="aff2"/>
    <w:uiPriority w:val="99"/>
    <w:rsid w:val="0031688C"/>
    <w:rPr>
      <w:sz w:val="28"/>
      <w:szCs w:val="24"/>
    </w:rPr>
  </w:style>
  <w:style w:type="table" w:styleId="-10">
    <w:name w:val="Table List 1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c"/>
    <w:semiHidden/>
    <w:rsid w:val="00150FAE"/>
    <w:pPr>
      <w:spacing w:line="360" w:lineRule="auto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c"/>
    <w:semiHidden/>
    <w:rsid w:val="00150FAE"/>
    <w:pPr>
      <w:spacing w:line="360" w:lineRule="auto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c"/>
    <w:semiHidden/>
    <w:rsid w:val="00150FAE"/>
    <w:pPr>
      <w:spacing w:line="360" w:lineRule="auto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c"/>
    <w:semiHidden/>
    <w:rsid w:val="00150FAE"/>
    <w:pPr>
      <w:spacing w:line="360" w:lineRule="auto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b">
    <w:name w:val="Plain Text"/>
    <w:basedOn w:val="a9"/>
    <w:semiHidden/>
    <w:rsid w:val="00150FAE"/>
    <w:rPr>
      <w:rFonts w:ascii="Courier New" w:hAnsi="Courier New" w:cs="Courier New"/>
      <w:sz w:val="20"/>
      <w:szCs w:val="20"/>
    </w:rPr>
  </w:style>
  <w:style w:type="table" w:styleId="affffc">
    <w:name w:val="Table Theme"/>
    <w:basedOn w:val="ac"/>
    <w:semiHidden/>
    <w:rsid w:val="00150FAE"/>
    <w:pPr>
      <w:spacing w:line="36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c">
    <w:name w:val="Table Colorful 1"/>
    <w:basedOn w:val="ac"/>
    <w:semiHidden/>
    <w:rsid w:val="00150FAE"/>
    <w:pPr>
      <w:spacing w:line="360" w:lineRule="auto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olorful 2"/>
    <w:basedOn w:val="ac"/>
    <w:semiHidden/>
    <w:rsid w:val="00150FAE"/>
    <w:pPr>
      <w:spacing w:line="360" w:lineRule="auto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orful 3"/>
    <w:basedOn w:val="ac"/>
    <w:semiHidden/>
    <w:rsid w:val="00150FAE"/>
    <w:pPr>
      <w:spacing w:line="360" w:lineRule="auto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d">
    <w:name w:val="Block Text"/>
    <w:basedOn w:val="a9"/>
    <w:rsid w:val="00150FAE"/>
    <w:pPr>
      <w:spacing w:after="120"/>
      <w:ind w:left="1440" w:right="1440"/>
    </w:pPr>
  </w:style>
  <w:style w:type="character" w:styleId="HTML8">
    <w:name w:val="HTML Cite"/>
    <w:semiHidden/>
    <w:rsid w:val="00150FAE"/>
    <w:rPr>
      <w:i/>
      <w:iCs/>
    </w:rPr>
  </w:style>
  <w:style w:type="paragraph" w:styleId="affffe">
    <w:name w:val="Message Header"/>
    <w:basedOn w:val="a9"/>
    <w:semiHidden/>
    <w:rsid w:val="00150FA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</w:rPr>
  </w:style>
  <w:style w:type="paragraph" w:styleId="afffff">
    <w:name w:val="E-mail Signature"/>
    <w:basedOn w:val="a9"/>
    <w:semiHidden/>
    <w:rsid w:val="00150FAE"/>
  </w:style>
  <w:style w:type="paragraph" w:customStyle="1" w:styleId="afffff0">
    <w:name w:val="Чертежный"/>
    <w:link w:val="afffff1"/>
    <w:rsid w:val="00210912"/>
    <w:pPr>
      <w:jc w:val="both"/>
    </w:pPr>
    <w:rPr>
      <w:rFonts w:ascii="ISOCPEUR" w:hAnsi="ISOCPEUR"/>
      <w:i/>
      <w:sz w:val="28"/>
      <w:lang w:val="uk-UA"/>
    </w:rPr>
  </w:style>
  <w:style w:type="paragraph" w:customStyle="1" w:styleId="140">
    <w:name w:val="Таблица 14"/>
    <w:basedOn w:val="aa"/>
    <w:link w:val="141"/>
    <w:rsid w:val="00322CF3"/>
    <w:pPr>
      <w:spacing w:line="240" w:lineRule="auto"/>
      <w:ind w:firstLine="0"/>
    </w:pPr>
  </w:style>
  <w:style w:type="paragraph" w:customStyle="1" w:styleId="100">
    <w:name w:val="Таблица 10"/>
    <w:basedOn w:val="aa"/>
    <w:rsid w:val="00322CF3"/>
    <w:pPr>
      <w:spacing w:line="240" w:lineRule="auto"/>
      <w:ind w:firstLine="0"/>
    </w:pPr>
    <w:rPr>
      <w:sz w:val="20"/>
      <w:szCs w:val="20"/>
    </w:rPr>
  </w:style>
  <w:style w:type="table" w:customStyle="1" w:styleId="afffff2">
    <w:name w:val="Таблица"/>
    <w:basedOn w:val="ac"/>
    <w:rsid w:val="00322CF3"/>
    <w:rPr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57" w:type="dxa"/>
        <w:bottom w:w="0" w:type="dxa"/>
        <w:right w:w="57" w:type="dxa"/>
      </w:tblCellMar>
    </w:tblPr>
  </w:style>
  <w:style w:type="paragraph" w:customStyle="1" w:styleId="a2">
    <w:name w:val="список"/>
    <w:basedOn w:val="aa"/>
    <w:rsid w:val="0048114C"/>
    <w:pPr>
      <w:numPr>
        <w:numId w:val="15"/>
      </w:numPr>
    </w:pPr>
  </w:style>
  <w:style w:type="paragraph" w:customStyle="1" w:styleId="a4">
    <w:name w:val="список нумерован."/>
    <w:basedOn w:val="aa"/>
    <w:rsid w:val="0048114C"/>
    <w:pPr>
      <w:numPr>
        <w:numId w:val="16"/>
      </w:numPr>
    </w:pPr>
  </w:style>
  <w:style w:type="paragraph" w:customStyle="1" w:styleId="10">
    <w:name w:val="Таб_ном_1"/>
    <w:basedOn w:val="2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">
    <w:name w:val="Таб_ном_1.1"/>
    <w:basedOn w:val="3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1">
    <w:name w:val="Таб_ном_1.1.1"/>
    <w:basedOn w:val="42"/>
    <w:rsid w:val="00BC16A3"/>
    <w:pPr>
      <w:numPr>
        <w:ilvl w:val="3"/>
        <w:numId w:val="1"/>
      </w:numPr>
      <w:spacing w:line="240" w:lineRule="auto"/>
    </w:pPr>
    <w:rPr>
      <w:sz w:val="24"/>
    </w:rPr>
  </w:style>
  <w:style w:type="character" w:customStyle="1" w:styleId="aff6">
    <w:name w:val="П.З. Знак"/>
    <w:link w:val="aa"/>
    <w:locked/>
    <w:rsid w:val="0031688C"/>
    <w:rPr>
      <w:sz w:val="24"/>
      <w:szCs w:val="28"/>
    </w:rPr>
  </w:style>
  <w:style w:type="paragraph" w:customStyle="1" w:styleId="Style2">
    <w:name w:val="Style2"/>
    <w:basedOn w:val="a9"/>
    <w:uiPriority w:val="99"/>
    <w:rsid w:val="00770FDA"/>
    <w:pPr>
      <w:widowControl w:val="0"/>
      <w:autoSpaceDE w:val="0"/>
      <w:autoSpaceDN w:val="0"/>
      <w:adjustRightInd w:val="0"/>
      <w:spacing w:line="295" w:lineRule="exact"/>
      <w:jc w:val="center"/>
    </w:pPr>
    <w:rPr>
      <w:sz w:val="24"/>
    </w:rPr>
  </w:style>
  <w:style w:type="paragraph" w:customStyle="1" w:styleId="Style3">
    <w:name w:val="Style3"/>
    <w:basedOn w:val="a9"/>
    <w:rsid w:val="00770FDA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paragraph" w:customStyle="1" w:styleId="Style4">
    <w:name w:val="Style4"/>
    <w:basedOn w:val="a9"/>
    <w:uiPriority w:val="99"/>
    <w:rsid w:val="00770FDA"/>
    <w:pPr>
      <w:widowControl w:val="0"/>
      <w:autoSpaceDE w:val="0"/>
      <w:autoSpaceDN w:val="0"/>
      <w:adjustRightInd w:val="0"/>
      <w:spacing w:line="274" w:lineRule="exact"/>
    </w:pPr>
    <w:rPr>
      <w:sz w:val="24"/>
    </w:rPr>
  </w:style>
  <w:style w:type="character" w:customStyle="1" w:styleId="FontStyle12">
    <w:name w:val="Font Style12"/>
    <w:uiPriority w:val="99"/>
    <w:rsid w:val="00770FDA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3">
    <w:name w:val="Font Style13"/>
    <w:uiPriority w:val="99"/>
    <w:rsid w:val="00770FDA"/>
    <w:rPr>
      <w:rFonts w:ascii="Times New Roman" w:hAnsi="Times New Roman" w:cs="Times New Roman" w:hint="default"/>
      <w:sz w:val="22"/>
      <w:szCs w:val="22"/>
    </w:rPr>
  </w:style>
  <w:style w:type="character" w:customStyle="1" w:styleId="141">
    <w:name w:val="Таблица 14 Знак"/>
    <w:basedOn w:val="ab"/>
    <w:link w:val="140"/>
    <w:rsid w:val="00086FB4"/>
    <w:rPr>
      <w:sz w:val="24"/>
      <w:szCs w:val="28"/>
    </w:rPr>
  </w:style>
  <w:style w:type="paragraph" w:customStyle="1" w:styleId="Body">
    <w:name w:val="Body"/>
    <w:basedOn w:val="a9"/>
    <w:link w:val="Body0"/>
    <w:rsid w:val="00086FB4"/>
    <w:pPr>
      <w:spacing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character" w:customStyle="1" w:styleId="Body0">
    <w:name w:val="Body Знак"/>
    <w:basedOn w:val="ab"/>
    <w:link w:val="Body"/>
    <w:rsid w:val="00086FB4"/>
    <w:rPr>
      <w:rFonts w:ascii="Pragmatica" w:hAnsi="Pragmatica"/>
      <w:sz w:val="24"/>
    </w:rPr>
  </w:style>
  <w:style w:type="paragraph" w:customStyle="1" w:styleId="2f3">
    <w:name w:val="Стиль2"/>
    <w:basedOn w:val="a9"/>
    <w:rsid w:val="004B3B0A"/>
    <w:pPr>
      <w:spacing w:line="240" w:lineRule="auto"/>
      <w:ind w:left="601" w:firstLine="709"/>
      <w:jc w:val="both"/>
    </w:pPr>
    <w:rPr>
      <w:sz w:val="24"/>
      <w:szCs w:val="20"/>
      <w:lang w:eastAsia="ja-JP"/>
    </w:rPr>
  </w:style>
  <w:style w:type="paragraph" w:styleId="afffff3">
    <w:name w:val="No Spacing"/>
    <w:uiPriority w:val="1"/>
    <w:qFormat/>
    <w:rsid w:val="002F55BF"/>
    <w:rPr>
      <w:rFonts w:ascii="Calibri" w:eastAsia="Calibri" w:hAnsi="Calibri"/>
      <w:sz w:val="22"/>
      <w:szCs w:val="22"/>
      <w:lang w:eastAsia="en-US"/>
    </w:rPr>
  </w:style>
  <w:style w:type="paragraph" w:styleId="afffff4">
    <w:name w:val="List Paragraph"/>
    <w:aliases w:val="Булиты,3_Абзац списка"/>
    <w:basedOn w:val="a9"/>
    <w:link w:val="afffff5"/>
    <w:uiPriority w:val="34"/>
    <w:qFormat/>
    <w:rsid w:val="002F55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fffff6">
    <w:name w:val="Содержание"/>
    <w:basedOn w:val="a9"/>
    <w:rsid w:val="004962B1"/>
    <w:pPr>
      <w:spacing w:line="240" w:lineRule="auto"/>
      <w:ind w:left="57" w:right="57"/>
    </w:pPr>
    <w:rPr>
      <w:sz w:val="20"/>
      <w:szCs w:val="20"/>
      <w:lang w:val="en-US"/>
    </w:rPr>
  </w:style>
  <w:style w:type="paragraph" w:customStyle="1" w:styleId="afffff7">
    <w:name w:val="Поясни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  <w:lang w:val="en-US"/>
    </w:rPr>
  </w:style>
  <w:style w:type="paragraph" w:customStyle="1" w:styleId="afffff8">
    <w:name w:val="Заголовок_таблицы"/>
    <w:basedOn w:val="afffff6"/>
    <w:rsid w:val="004962B1"/>
    <w:pPr>
      <w:jc w:val="center"/>
    </w:pPr>
  </w:style>
  <w:style w:type="paragraph" w:customStyle="1" w:styleId="afffff9">
    <w:name w:val="Стиль_осн_текста"/>
    <w:basedOn w:val="a9"/>
    <w:rsid w:val="004962B1"/>
    <w:pPr>
      <w:spacing w:line="240" w:lineRule="auto"/>
      <w:ind w:firstLine="851"/>
      <w:jc w:val="both"/>
    </w:pPr>
    <w:rPr>
      <w:sz w:val="20"/>
      <w:szCs w:val="20"/>
    </w:rPr>
  </w:style>
  <w:style w:type="paragraph" w:customStyle="1" w:styleId="afffffa">
    <w:name w:val="Шапка_табл"/>
    <w:basedOn w:val="a9"/>
    <w:rsid w:val="004962B1"/>
    <w:pPr>
      <w:spacing w:line="240" w:lineRule="auto"/>
      <w:ind w:left="57" w:right="57"/>
      <w:jc w:val="center"/>
    </w:pPr>
    <w:rPr>
      <w:sz w:val="20"/>
      <w:szCs w:val="20"/>
    </w:rPr>
  </w:style>
  <w:style w:type="paragraph" w:customStyle="1" w:styleId="afffffb">
    <w:name w:val="Текст_таблицы"/>
    <w:basedOn w:val="a9"/>
    <w:rsid w:val="004962B1"/>
    <w:pPr>
      <w:spacing w:line="240" w:lineRule="auto"/>
      <w:ind w:left="57" w:right="57"/>
    </w:pPr>
    <w:rPr>
      <w:sz w:val="20"/>
      <w:szCs w:val="20"/>
    </w:rPr>
  </w:style>
  <w:style w:type="paragraph" w:customStyle="1" w:styleId="GAS">
    <w:name w:val="Заголовок/GAS"/>
    <w:basedOn w:val="a9"/>
    <w:rsid w:val="004962B1"/>
    <w:pPr>
      <w:spacing w:line="360" w:lineRule="atLeast"/>
      <w:jc w:val="center"/>
    </w:pPr>
    <w:rPr>
      <w:rFonts w:ascii="TextBook" w:hAnsi="TextBook"/>
      <w:caps/>
      <w:sz w:val="20"/>
      <w:szCs w:val="20"/>
    </w:rPr>
  </w:style>
  <w:style w:type="paragraph" w:customStyle="1" w:styleId="afffffc">
    <w:name w:val="наш_заголовок"/>
    <w:basedOn w:val="afff5"/>
    <w:rsid w:val="004962B1"/>
    <w:pPr>
      <w:spacing w:line="240" w:lineRule="auto"/>
      <w:jc w:val="center"/>
    </w:pPr>
    <w:rPr>
      <w:caps/>
      <w:sz w:val="24"/>
    </w:rPr>
  </w:style>
  <w:style w:type="paragraph" w:customStyle="1" w:styleId="afffffd">
    <w:name w:val="Осн_текс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</w:rPr>
  </w:style>
  <w:style w:type="paragraph" w:customStyle="1" w:styleId="afffffe">
    <w:name w:val="Таблица_Строка"/>
    <w:basedOn w:val="a9"/>
    <w:rsid w:val="004962B1"/>
    <w:pPr>
      <w:spacing w:before="120" w:line="240" w:lineRule="auto"/>
    </w:pPr>
    <w:rPr>
      <w:rFonts w:ascii="Arial" w:hAnsi="Arial"/>
      <w:snapToGrid w:val="0"/>
      <w:sz w:val="20"/>
      <w:szCs w:val="20"/>
    </w:rPr>
  </w:style>
  <w:style w:type="paragraph" w:customStyle="1" w:styleId="affffff">
    <w:name w:val="Таблица_Шапка"/>
    <w:basedOn w:val="a9"/>
    <w:rsid w:val="004962B1"/>
    <w:pPr>
      <w:spacing w:line="240" w:lineRule="auto"/>
      <w:jc w:val="center"/>
    </w:pPr>
    <w:rPr>
      <w:rFonts w:ascii="Arial" w:hAnsi="Arial"/>
      <w:b/>
      <w:snapToGrid w:val="0"/>
      <w:sz w:val="20"/>
      <w:szCs w:val="20"/>
    </w:rPr>
  </w:style>
  <w:style w:type="character" w:customStyle="1" w:styleId="39">
    <w:name w:val="Основной текст с отступом 3 Знак"/>
    <w:aliases w:val=" Знак1 Знак"/>
    <w:link w:val="38"/>
    <w:rsid w:val="004962B1"/>
    <w:rPr>
      <w:sz w:val="16"/>
      <w:szCs w:val="16"/>
    </w:rPr>
  </w:style>
  <w:style w:type="paragraph" w:customStyle="1" w:styleId="142">
    <w:name w:val="14"/>
    <w:basedOn w:val="afff5"/>
    <w:link w:val="143"/>
    <w:autoRedefine/>
    <w:qFormat/>
    <w:rsid w:val="00B81E9A"/>
    <w:pPr>
      <w:suppressLineNumbers/>
      <w:suppressAutoHyphens/>
      <w:spacing w:after="0"/>
      <w:ind w:firstLine="709"/>
      <w:jc w:val="both"/>
    </w:pPr>
    <w:rPr>
      <w:szCs w:val="28"/>
    </w:rPr>
  </w:style>
  <w:style w:type="character" w:customStyle="1" w:styleId="143">
    <w:name w:val="14 Знак"/>
    <w:link w:val="142"/>
    <w:rsid w:val="00B81E9A"/>
    <w:rPr>
      <w:sz w:val="28"/>
      <w:szCs w:val="28"/>
    </w:rPr>
  </w:style>
  <w:style w:type="paragraph" w:customStyle="1" w:styleId="affffff0">
    <w:name w:val="ТЕКСТ АИИС"/>
    <w:basedOn w:val="afff8"/>
    <w:rsid w:val="004962B1"/>
    <w:pPr>
      <w:widowControl w:val="0"/>
      <w:spacing w:after="0"/>
      <w:ind w:left="0" w:firstLine="709"/>
      <w:jc w:val="both"/>
    </w:pPr>
    <w:rPr>
      <w:sz w:val="24"/>
    </w:rPr>
  </w:style>
  <w:style w:type="paragraph" w:customStyle="1" w:styleId="DefaultParagraphFontParaCharChar">
    <w:name w:val="Default Paragraph Font Para Char Char Знак Знак Знак Знак"/>
    <w:basedOn w:val="a9"/>
    <w:rsid w:val="004962B1"/>
    <w:pPr>
      <w:numPr>
        <w:numId w:val="22"/>
      </w:numPr>
      <w:tabs>
        <w:tab w:val="clear" w:pos="720"/>
      </w:tabs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character" w:styleId="affffff1">
    <w:name w:val="Strong"/>
    <w:qFormat/>
    <w:rsid w:val="004962B1"/>
    <w:rPr>
      <w:b/>
      <w:bCs/>
    </w:rPr>
  </w:style>
  <w:style w:type="paragraph" w:customStyle="1" w:styleId="-60">
    <w:name w:val="пункт-6"/>
    <w:basedOn w:val="a9"/>
    <w:rsid w:val="004962B1"/>
    <w:pPr>
      <w:tabs>
        <w:tab w:val="num" w:pos="5580"/>
      </w:tabs>
      <w:ind w:left="5580" w:hanging="1080"/>
      <w:jc w:val="both"/>
    </w:pPr>
    <w:rPr>
      <w:sz w:val="24"/>
      <w:szCs w:val="28"/>
    </w:rPr>
  </w:style>
  <w:style w:type="paragraph" w:customStyle="1" w:styleId="Times12">
    <w:name w:val="Times 12"/>
    <w:basedOn w:val="a9"/>
    <w:rsid w:val="004962B1"/>
    <w:pPr>
      <w:overflowPunct w:val="0"/>
      <w:autoSpaceDE w:val="0"/>
      <w:autoSpaceDN w:val="0"/>
      <w:adjustRightInd w:val="0"/>
      <w:spacing w:line="240" w:lineRule="auto"/>
      <w:ind w:firstLine="567"/>
      <w:jc w:val="both"/>
      <w:textAlignment w:val="baseline"/>
    </w:pPr>
    <w:rPr>
      <w:sz w:val="24"/>
      <w:szCs w:val="20"/>
    </w:rPr>
  </w:style>
  <w:style w:type="paragraph" w:customStyle="1" w:styleId="310">
    <w:name w:val="Основной текст 31"/>
    <w:basedOn w:val="a9"/>
    <w:rsid w:val="004962B1"/>
    <w:pPr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character" w:customStyle="1" w:styleId="Body3">
    <w:name w:val="Body Знак3"/>
    <w:rsid w:val="004962B1"/>
    <w:rPr>
      <w:rFonts w:ascii="Pragmatica" w:hAnsi="Pragmatica"/>
      <w:sz w:val="24"/>
      <w:szCs w:val="24"/>
      <w:lang w:val="ru-RU" w:eastAsia="ru-RU" w:bidi="ar-SA"/>
    </w:rPr>
  </w:style>
  <w:style w:type="paragraph" w:customStyle="1" w:styleId="affffff2">
    <w:name w:val="ÒåêñòÎáû÷íûé"/>
    <w:rsid w:val="004962B1"/>
    <w:pPr>
      <w:overflowPunct w:val="0"/>
      <w:autoSpaceDE w:val="0"/>
      <w:autoSpaceDN w:val="0"/>
      <w:adjustRightInd w:val="0"/>
      <w:spacing w:line="360" w:lineRule="auto"/>
      <w:ind w:firstLine="851"/>
      <w:jc w:val="both"/>
      <w:textAlignment w:val="baseline"/>
    </w:pPr>
    <w:rPr>
      <w:sz w:val="24"/>
      <w:szCs w:val="24"/>
    </w:rPr>
  </w:style>
  <w:style w:type="paragraph" w:customStyle="1" w:styleId="a7">
    <w:name w:val="Знак"/>
    <w:basedOn w:val="a9"/>
    <w:rsid w:val="004962B1"/>
    <w:pPr>
      <w:numPr>
        <w:ilvl w:val="2"/>
        <w:numId w:val="21"/>
      </w:numPr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3TimesNewRoman">
    <w:name w:val="Заголовок 3 + Times New Roman"/>
    <w:aliases w:val="12 пт,не полужирный,Черный,уплотненный на  ..."/>
    <w:basedOn w:val="31"/>
    <w:rsid w:val="004962B1"/>
    <w:pPr>
      <w:numPr>
        <w:numId w:val="19"/>
      </w:numPr>
      <w:spacing w:after="120"/>
      <w:ind w:right="0"/>
    </w:pPr>
    <w:rPr>
      <w:color w:val="000000"/>
      <w:spacing w:val="-5"/>
      <w:sz w:val="24"/>
      <w:szCs w:val="25"/>
    </w:rPr>
  </w:style>
  <w:style w:type="paragraph" w:customStyle="1" w:styleId="a1">
    <w:name w:val="маркированный"/>
    <w:basedOn w:val="a9"/>
    <w:rsid w:val="004962B1"/>
    <w:pPr>
      <w:numPr>
        <w:numId w:val="18"/>
      </w:numPr>
      <w:tabs>
        <w:tab w:val="num" w:pos="1701"/>
      </w:tabs>
      <w:ind w:left="1701" w:hanging="567"/>
      <w:jc w:val="both"/>
    </w:pPr>
    <w:rPr>
      <w:szCs w:val="28"/>
    </w:rPr>
  </w:style>
  <w:style w:type="paragraph" w:customStyle="1" w:styleId="-40">
    <w:name w:val="пункт-4"/>
    <w:basedOn w:val="a9"/>
    <w:rsid w:val="004962B1"/>
    <w:pPr>
      <w:tabs>
        <w:tab w:val="num" w:pos="3420"/>
      </w:tabs>
      <w:ind w:left="3420" w:hanging="720"/>
      <w:jc w:val="both"/>
    </w:pPr>
    <w:rPr>
      <w:sz w:val="24"/>
      <w:szCs w:val="28"/>
    </w:rPr>
  </w:style>
  <w:style w:type="paragraph" w:customStyle="1" w:styleId="1d">
    <w:name w:val="Знак Знак Знак1 Знак Знак Знак Знак Знак Знак Знак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X-">
    <w:name w:val="X - Обычный"/>
    <w:basedOn w:val="a9"/>
    <w:link w:val="X-0"/>
    <w:rsid w:val="004962B1"/>
    <w:pPr>
      <w:spacing w:after="120" w:line="240" w:lineRule="auto"/>
      <w:ind w:firstLine="578"/>
      <w:jc w:val="both"/>
    </w:pPr>
    <w:rPr>
      <w:szCs w:val="20"/>
      <w:lang w:eastAsia="en-US"/>
    </w:rPr>
  </w:style>
  <w:style w:type="character" w:customStyle="1" w:styleId="X-0">
    <w:name w:val="X - Обычный Знак"/>
    <w:link w:val="X-"/>
    <w:rsid w:val="004962B1"/>
    <w:rPr>
      <w:sz w:val="28"/>
      <w:lang w:eastAsia="en-US"/>
    </w:rPr>
  </w:style>
  <w:style w:type="paragraph" w:customStyle="1" w:styleId="1e">
    <w:name w:val="Знак Знак Знак1"/>
    <w:basedOn w:val="a9"/>
    <w:rsid w:val="004962B1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f">
    <w:name w:val="Текст1"/>
    <w:basedOn w:val="a9"/>
    <w:rsid w:val="004962B1"/>
    <w:pPr>
      <w:spacing w:line="240" w:lineRule="auto"/>
    </w:pPr>
    <w:rPr>
      <w:rFonts w:ascii="Courier New" w:hAnsi="Courier New"/>
      <w:sz w:val="20"/>
      <w:szCs w:val="20"/>
      <w:lang w:eastAsia="ar-SA"/>
    </w:rPr>
  </w:style>
  <w:style w:type="paragraph" w:customStyle="1" w:styleId="Iniiaiieoaeno">
    <w:name w:val="Iniiaiie oaeno"/>
    <w:basedOn w:val="a9"/>
    <w:rsid w:val="004962B1"/>
    <w:pPr>
      <w:widowControl w:val="0"/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paragraph" w:customStyle="1" w:styleId="affffff3">
    <w:name w:val="заголовок раздела"/>
    <w:basedOn w:val="a9"/>
    <w:link w:val="affffff4"/>
    <w:rsid w:val="004962B1"/>
    <w:pPr>
      <w:spacing w:before="240" w:after="240" w:line="240" w:lineRule="auto"/>
      <w:ind w:firstLine="851"/>
    </w:pPr>
    <w:rPr>
      <w:b/>
      <w:szCs w:val="19"/>
    </w:rPr>
  </w:style>
  <w:style w:type="character" w:customStyle="1" w:styleId="affffff4">
    <w:name w:val="заголовок раздела Знак"/>
    <w:link w:val="affffff3"/>
    <w:rsid w:val="004962B1"/>
    <w:rPr>
      <w:b/>
      <w:sz w:val="28"/>
      <w:szCs w:val="19"/>
    </w:rPr>
  </w:style>
  <w:style w:type="paragraph" w:customStyle="1" w:styleId="aacao">
    <w:name w:val="aacao"/>
    <w:basedOn w:val="a9"/>
    <w:rsid w:val="004962B1"/>
    <w:pPr>
      <w:overflowPunct w:val="0"/>
      <w:autoSpaceDE w:val="0"/>
      <w:autoSpaceDN w:val="0"/>
      <w:adjustRightInd w:val="0"/>
      <w:spacing w:before="120"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paragraph" w:customStyle="1" w:styleId="Char">
    <w:name w:val="Char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Textkorper">
    <w:name w:val="Textkorper"/>
    <w:basedOn w:val="a9"/>
    <w:rsid w:val="004962B1"/>
    <w:pPr>
      <w:spacing w:line="240" w:lineRule="auto"/>
    </w:pPr>
    <w:rPr>
      <w:rFonts w:ascii="Arial" w:hAnsi="Arial"/>
      <w:sz w:val="22"/>
      <w:szCs w:val="20"/>
    </w:rPr>
  </w:style>
  <w:style w:type="paragraph" w:customStyle="1" w:styleId="affffff5">
    <w:name w:val="Пояснительная записка(ТЕКСТ)"/>
    <w:basedOn w:val="a9"/>
    <w:rsid w:val="004962B1"/>
    <w:pPr>
      <w:ind w:left="284" w:right="284" w:firstLine="851"/>
      <w:jc w:val="both"/>
    </w:pPr>
    <w:rPr>
      <w:szCs w:val="28"/>
    </w:rPr>
  </w:style>
  <w:style w:type="paragraph" w:customStyle="1" w:styleId="1f0">
    <w:name w:val="Цитата1"/>
    <w:basedOn w:val="a9"/>
    <w:rsid w:val="004962B1"/>
    <w:pPr>
      <w:shd w:val="clear" w:color="auto" w:fill="FFFFFF"/>
      <w:overflowPunct w:val="0"/>
      <w:autoSpaceDE w:val="0"/>
      <w:autoSpaceDN w:val="0"/>
      <w:adjustRightInd w:val="0"/>
      <w:ind w:left="34" w:right="32" w:firstLine="595"/>
      <w:jc w:val="both"/>
    </w:pPr>
    <w:rPr>
      <w:rFonts w:ascii="Arial" w:hAnsi="Arial"/>
      <w:color w:val="000000"/>
      <w:sz w:val="22"/>
      <w:szCs w:val="20"/>
    </w:rPr>
  </w:style>
  <w:style w:type="paragraph" w:customStyle="1" w:styleId="Default">
    <w:name w:val="Default"/>
    <w:rsid w:val="004962B1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f1">
    <w:name w:val="Обычный1"/>
    <w:rsid w:val="004962B1"/>
    <w:rPr>
      <w:rFonts w:ascii="Arial" w:hAnsi="Arial"/>
      <w:snapToGrid w:val="0"/>
      <w:sz w:val="18"/>
    </w:rPr>
  </w:style>
  <w:style w:type="paragraph" w:customStyle="1" w:styleId="affffff6">
    <w:name w:val="Переменные"/>
    <w:basedOn w:val="afff5"/>
    <w:rsid w:val="004962B1"/>
    <w:pPr>
      <w:tabs>
        <w:tab w:val="left" w:pos="482"/>
      </w:tabs>
      <w:spacing w:after="0" w:line="336" w:lineRule="auto"/>
      <w:ind w:left="482" w:hanging="482"/>
      <w:jc w:val="both"/>
    </w:pPr>
    <w:rPr>
      <w:szCs w:val="20"/>
      <w:lang w:val="uk-UA"/>
    </w:rPr>
  </w:style>
  <w:style w:type="paragraph" w:customStyle="1" w:styleId="affffff7">
    <w:name w:val="Формула"/>
    <w:basedOn w:val="afff5"/>
    <w:rsid w:val="004962B1"/>
    <w:pPr>
      <w:tabs>
        <w:tab w:val="center" w:pos="4536"/>
        <w:tab w:val="right" w:pos="9356"/>
      </w:tabs>
      <w:spacing w:after="0" w:line="336" w:lineRule="auto"/>
      <w:jc w:val="both"/>
    </w:pPr>
    <w:rPr>
      <w:szCs w:val="20"/>
      <w:lang w:val="uk-UA"/>
    </w:rPr>
  </w:style>
  <w:style w:type="paragraph" w:customStyle="1" w:styleId="affffff8">
    <w:name w:val="Листинг программы"/>
    <w:rsid w:val="004962B1"/>
    <w:pPr>
      <w:suppressAutoHyphens/>
    </w:pPr>
    <w:rPr>
      <w:noProof/>
    </w:rPr>
  </w:style>
  <w:style w:type="paragraph" w:customStyle="1" w:styleId="311">
    <w:name w:val="Основной текст с отступом 31"/>
    <w:basedOn w:val="a9"/>
    <w:rsid w:val="004962B1"/>
    <w:pPr>
      <w:tabs>
        <w:tab w:val="left" w:pos="851"/>
      </w:tabs>
      <w:suppressAutoHyphens/>
      <w:spacing w:line="240" w:lineRule="auto"/>
      <w:ind w:firstLine="851"/>
      <w:jc w:val="both"/>
    </w:pPr>
    <w:rPr>
      <w:szCs w:val="20"/>
    </w:rPr>
  </w:style>
  <w:style w:type="paragraph" w:customStyle="1" w:styleId="BodyTextIndent31">
    <w:name w:val="Body Text Indent 31"/>
    <w:basedOn w:val="a9"/>
    <w:rsid w:val="004962B1"/>
    <w:pPr>
      <w:widowControl w:val="0"/>
      <w:ind w:right="304" w:firstLine="284"/>
    </w:pPr>
    <w:rPr>
      <w:sz w:val="24"/>
      <w:szCs w:val="20"/>
    </w:rPr>
  </w:style>
  <w:style w:type="paragraph" w:customStyle="1" w:styleId="BodyTextIndent21">
    <w:name w:val="Body Text Indent 21"/>
    <w:basedOn w:val="a9"/>
    <w:rsid w:val="004962B1"/>
    <w:pPr>
      <w:widowControl w:val="0"/>
      <w:ind w:right="304" w:firstLine="284"/>
      <w:jc w:val="both"/>
    </w:pPr>
    <w:rPr>
      <w:sz w:val="24"/>
      <w:szCs w:val="20"/>
    </w:rPr>
  </w:style>
  <w:style w:type="paragraph" w:customStyle="1" w:styleId="BodyText21">
    <w:name w:val="Body Text 21"/>
    <w:basedOn w:val="a9"/>
    <w:rsid w:val="004962B1"/>
    <w:pPr>
      <w:spacing w:line="240" w:lineRule="auto"/>
      <w:ind w:right="244" w:firstLine="709"/>
      <w:jc w:val="both"/>
    </w:pPr>
    <w:rPr>
      <w:b/>
      <w:sz w:val="24"/>
      <w:szCs w:val="20"/>
    </w:rPr>
  </w:style>
  <w:style w:type="paragraph" w:customStyle="1" w:styleId="TR3">
    <w:name w:val="TR3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R1">
    <w:name w:val="TR1"/>
    <w:basedOn w:val="a9"/>
    <w:rsid w:val="004962B1"/>
    <w:pPr>
      <w:tabs>
        <w:tab w:val="left" w:pos="1304"/>
      </w:tabs>
      <w:spacing w:before="120" w:after="120"/>
      <w:ind w:left="284" w:right="284" w:firstLine="720"/>
    </w:pPr>
    <w:rPr>
      <w:rFonts w:eastAsia="MS Mincho"/>
      <w:b/>
      <w:sz w:val="24"/>
    </w:rPr>
  </w:style>
  <w:style w:type="paragraph" w:customStyle="1" w:styleId="TR2">
    <w:name w:val="TR2"/>
    <w:basedOn w:val="a9"/>
    <w:rsid w:val="004962B1"/>
    <w:pPr>
      <w:spacing w:before="40" w:after="40"/>
      <w:ind w:left="840" w:right="284" w:firstLine="720"/>
      <w:jc w:val="both"/>
    </w:pPr>
    <w:rPr>
      <w:rFonts w:eastAsia="MS Mincho"/>
      <w:sz w:val="24"/>
      <w:szCs w:val="20"/>
    </w:rPr>
  </w:style>
  <w:style w:type="paragraph" w:customStyle="1" w:styleId="TR4">
    <w:name w:val="TR4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1">
    <w:name w:val="T1"/>
    <w:basedOn w:val="a9"/>
    <w:rsid w:val="004962B1"/>
    <w:pPr>
      <w:tabs>
        <w:tab w:val="num" w:pos="573"/>
        <w:tab w:val="left" w:pos="1036"/>
        <w:tab w:val="left" w:pos="1288"/>
      </w:tabs>
      <w:ind w:firstLine="720"/>
      <w:jc w:val="both"/>
    </w:pPr>
    <w:rPr>
      <w:rFonts w:eastAsia="MS Mincho"/>
      <w:sz w:val="24"/>
      <w:szCs w:val="20"/>
    </w:rPr>
  </w:style>
  <w:style w:type="paragraph" w:customStyle="1" w:styleId="T2">
    <w:name w:val="T2"/>
    <w:basedOn w:val="T1"/>
    <w:rsid w:val="004962B1"/>
    <w:pPr>
      <w:tabs>
        <w:tab w:val="clear" w:pos="573"/>
        <w:tab w:val="left" w:pos="1218"/>
        <w:tab w:val="num" w:pos="1891"/>
      </w:tabs>
      <w:ind w:left="1004" w:firstLine="527"/>
    </w:pPr>
    <w:rPr>
      <w:szCs w:val="26"/>
    </w:rPr>
  </w:style>
  <w:style w:type="paragraph" w:customStyle="1" w:styleId="T3">
    <w:name w:val="T3"/>
    <w:basedOn w:val="a9"/>
    <w:rsid w:val="004962B1"/>
    <w:pPr>
      <w:tabs>
        <w:tab w:val="num" w:pos="1418"/>
      </w:tabs>
      <w:ind w:left="1568" w:firstLine="308"/>
    </w:pPr>
    <w:rPr>
      <w:rFonts w:eastAsia="MS Mincho"/>
      <w:sz w:val="24"/>
      <w:szCs w:val="20"/>
    </w:rPr>
  </w:style>
  <w:style w:type="paragraph" w:customStyle="1" w:styleId="xl39">
    <w:name w:val="xl39"/>
    <w:basedOn w:val="a9"/>
    <w:rsid w:val="004962B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font5">
    <w:name w:val="font5"/>
    <w:basedOn w:val="a9"/>
    <w:rsid w:val="004962B1"/>
    <w:pPr>
      <w:spacing w:before="100" w:beforeAutospacing="1" w:after="100" w:afterAutospacing="1" w:line="240" w:lineRule="auto"/>
    </w:pPr>
    <w:rPr>
      <w:rFonts w:eastAsia="Arial Unicode MS"/>
      <w:sz w:val="24"/>
    </w:rPr>
  </w:style>
  <w:style w:type="paragraph" w:customStyle="1" w:styleId="xl29">
    <w:name w:val="xl29"/>
    <w:basedOn w:val="a9"/>
    <w:rsid w:val="004962B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Arial Unicode MS"/>
      <w:sz w:val="24"/>
    </w:rPr>
  </w:style>
  <w:style w:type="paragraph" w:customStyle="1" w:styleId="affffff9">
    <w:name w:val="ТекстОбычный"/>
    <w:rsid w:val="004962B1"/>
    <w:pPr>
      <w:spacing w:line="360" w:lineRule="auto"/>
      <w:ind w:firstLine="851"/>
      <w:jc w:val="both"/>
    </w:pPr>
    <w:rPr>
      <w:sz w:val="24"/>
    </w:rPr>
  </w:style>
  <w:style w:type="paragraph" w:customStyle="1" w:styleId="3f0">
    <w:name w:val="Стиль3"/>
    <w:basedOn w:val="a9"/>
    <w:rsid w:val="004962B1"/>
    <w:pPr>
      <w:keepLines/>
      <w:ind w:firstLine="567"/>
      <w:jc w:val="both"/>
    </w:pPr>
    <w:rPr>
      <w:rFonts w:ascii="Arial" w:hAnsi="Arial" w:cs="Arial"/>
      <w:sz w:val="22"/>
      <w:szCs w:val="22"/>
    </w:rPr>
  </w:style>
  <w:style w:type="paragraph" w:customStyle="1" w:styleId="ConsNormal">
    <w:name w:val="ConsNormal"/>
    <w:rsid w:val="004962B1"/>
    <w:pPr>
      <w:widowControl w:val="0"/>
      <w:ind w:firstLine="720"/>
    </w:pPr>
    <w:rPr>
      <w:rFonts w:ascii="Arial" w:hAnsi="Arial"/>
    </w:rPr>
  </w:style>
  <w:style w:type="paragraph" w:customStyle="1" w:styleId="ConsNonformat">
    <w:name w:val="ConsNonformat"/>
    <w:rsid w:val="004962B1"/>
    <w:pPr>
      <w:widowControl w:val="0"/>
    </w:pPr>
    <w:rPr>
      <w:rFonts w:ascii="Courier New" w:hAnsi="Courier New"/>
    </w:rPr>
  </w:style>
  <w:style w:type="paragraph" w:customStyle="1" w:styleId="Aieoiaio">
    <w:name w:val="Aieoiaio"/>
    <w:basedOn w:val="a9"/>
    <w:rsid w:val="004962B1"/>
    <w:pPr>
      <w:spacing w:line="240" w:lineRule="auto"/>
      <w:ind w:firstLine="720"/>
      <w:jc w:val="both"/>
    </w:pPr>
    <w:rPr>
      <w:sz w:val="24"/>
      <w:szCs w:val="20"/>
      <w:lang w:val="en-US"/>
    </w:rPr>
  </w:style>
  <w:style w:type="paragraph" w:customStyle="1" w:styleId="Noeeu2">
    <w:name w:val="Noeeu2"/>
    <w:basedOn w:val="a9"/>
    <w:rsid w:val="004962B1"/>
    <w:pPr>
      <w:tabs>
        <w:tab w:val="left" w:pos="1069"/>
      </w:tabs>
      <w:overflowPunct w:val="0"/>
      <w:autoSpaceDE w:val="0"/>
      <w:autoSpaceDN w:val="0"/>
      <w:adjustRightInd w:val="0"/>
      <w:spacing w:line="240" w:lineRule="auto"/>
      <w:ind w:left="1069" w:hanging="360"/>
      <w:textAlignment w:val="baseline"/>
    </w:pPr>
    <w:rPr>
      <w:sz w:val="24"/>
      <w:szCs w:val="20"/>
    </w:rPr>
  </w:style>
  <w:style w:type="paragraph" w:customStyle="1" w:styleId="affffffa">
    <w:name w:val="Ариал Таблица"/>
    <w:basedOn w:val="a9"/>
    <w:rsid w:val="004962B1"/>
    <w:pPr>
      <w:spacing w:line="240" w:lineRule="auto"/>
      <w:jc w:val="both"/>
    </w:pPr>
    <w:rPr>
      <w:rFonts w:ascii="Arial" w:hAnsi="Arial" w:cs="Arial"/>
      <w:sz w:val="24"/>
      <w:szCs w:val="20"/>
      <w:lang w:eastAsia="ar-SA"/>
    </w:rPr>
  </w:style>
  <w:style w:type="paragraph" w:customStyle="1" w:styleId="affffffb">
    <w:name w:val="Ном_том"/>
    <w:basedOn w:val="a9"/>
    <w:next w:val="a9"/>
    <w:autoRedefine/>
    <w:rsid w:val="004962B1"/>
    <w:pPr>
      <w:spacing w:line="240" w:lineRule="auto"/>
    </w:pPr>
    <w:rPr>
      <w:sz w:val="24"/>
      <w:szCs w:val="20"/>
    </w:rPr>
  </w:style>
  <w:style w:type="paragraph" w:customStyle="1" w:styleId="1f2">
    <w:name w:val="Долж1"/>
    <w:basedOn w:val="a9"/>
    <w:next w:val="a9"/>
    <w:rsid w:val="004962B1"/>
    <w:pPr>
      <w:spacing w:line="240" w:lineRule="auto"/>
    </w:pPr>
    <w:rPr>
      <w:sz w:val="24"/>
      <w:szCs w:val="20"/>
    </w:rPr>
  </w:style>
  <w:style w:type="paragraph" w:customStyle="1" w:styleId="affffffc">
    <w:name w:val="Стадия_кр"/>
    <w:basedOn w:val="a9"/>
    <w:next w:val="a9"/>
    <w:rsid w:val="004962B1"/>
    <w:pPr>
      <w:spacing w:line="240" w:lineRule="auto"/>
      <w:jc w:val="center"/>
    </w:pPr>
    <w:rPr>
      <w:sz w:val="24"/>
      <w:szCs w:val="20"/>
    </w:rPr>
  </w:style>
  <w:style w:type="paragraph" w:customStyle="1" w:styleId="affffffd">
    <w:name w:val="Зголовок таблицы"/>
    <w:basedOn w:val="1f2"/>
    <w:rsid w:val="004962B1"/>
    <w:pPr>
      <w:keepNext/>
      <w:widowControl w:val="0"/>
      <w:autoSpaceDE w:val="0"/>
      <w:autoSpaceDN w:val="0"/>
      <w:adjustRightInd w:val="0"/>
      <w:ind w:firstLine="720"/>
    </w:pPr>
  </w:style>
  <w:style w:type="paragraph" w:customStyle="1" w:styleId="affffffe">
    <w:name w:val="Сп_лиц"/>
    <w:basedOn w:val="a9"/>
    <w:next w:val="a9"/>
    <w:rsid w:val="004962B1"/>
    <w:pPr>
      <w:keepNext/>
      <w:keepLines/>
      <w:spacing w:before="240" w:after="120"/>
      <w:jc w:val="center"/>
    </w:pPr>
    <w:rPr>
      <w:b/>
      <w:sz w:val="24"/>
      <w:szCs w:val="20"/>
    </w:rPr>
  </w:style>
  <w:style w:type="paragraph" w:customStyle="1" w:styleId="afffffff">
    <w:name w:val="ном_таб"/>
    <w:basedOn w:val="a9"/>
    <w:rsid w:val="004962B1"/>
    <w:pPr>
      <w:keepNext/>
      <w:keepLines/>
      <w:spacing w:line="240" w:lineRule="auto"/>
    </w:pPr>
    <w:rPr>
      <w:sz w:val="24"/>
      <w:szCs w:val="20"/>
    </w:rPr>
  </w:style>
  <w:style w:type="paragraph" w:customStyle="1" w:styleId="afffffff0">
    <w:name w:val="список_требования"/>
    <w:basedOn w:val="a9"/>
    <w:rsid w:val="004962B1"/>
    <w:pPr>
      <w:tabs>
        <w:tab w:val="num" w:pos="454"/>
      </w:tabs>
      <w:spacing w:line="240" w:lineRule="auto"/>
      <w:ind w:firstLine="170"/>
    </w:pPr>
    <w:rPr>
      <w:sz w:val="24"/>
      <w:szCs w:val="20"/>
    </w:rPr>
  </w:style>
  <w:style w:type="paragraph" w:customStyle="1" w:styleId="01">
    <w:name w:val="Стиль Справа:  0.1 см"/>
    <w:basedOn w:val="a9"/>
    <w:rsid w:val="004962B1"/>
    <w:pPr>
      <w:spacing w:before="120" w:line="240" w:lineRule="auto"/>
      <w:ind w:right="57"/>
    </w:pPr>
    <w:rPr>
      <w:sz w:val="24"/>
      <w:szCs w:val="20"/>
    </w:rPr>
  </w:style>
  <w:style w:type="paragraph" w:customStyle="1" w:styleId="a3">
    <w:name w:val="перечень"/>
    <w:basedOn w:val="a9"/>
    <w:rsid w:val="004962B1"/>
    <w:pPr>
      <w:numPr>
        <w:numId w:val="20"/>
      </w:numPr>
      <w:tabs>
        <w:tab w:val="left" w:pos="851"/>
        <w:tab w:val="left" w:pos="1276"/>
      </w:tabs>
      <w:ind w:right="284"/>
      <w:jc w:val="both"/>
    </w:pPr>
    <w:rPr>
      <w:sz w:val="24"/>
    </w:rPr>
  </w:style>
  <w:style w:type="paragraph" w:customStyle="1" w:styleId="210">
    <w:name w:val="Основной текст с отступом 21"/>
    <w:basedOn w:val="a9"/>
    <w:rsid w:val="004962B1"/>
    <w:pPr>
      <w:overflowPunct w:val="0"/>
      <w:autoSpaceDE w:val="0"/>
      <w:autoSpaceDN w:val="0"/>
      <w:adjustRightInd w:val="0"/>
      <w:spacing w:line="240" w:lineRule="auto"/>
      <w:ind w:left="993" w:hanging="284"/>
      <w:jc w:val="both"/>
      <w:textAlignment w:val="baseline"/>
    </w:pPr>
    <w:rPr>
      <w:rFonts w:ascii="Arial" w:hAnsi="Arial"/>
      <w:sz w:val="24"/>
      <w:szCs w:val="20"/>
    </w:rPr>
  </w:style>
  <w:style w:type="paragraph" w:customStyle="1" w:styleId="211">
    <w:name w:val="Основной текст 21"/>
    <w:basedOn w:val="a9"/>
    <w:rsid w:val="004962B1"/>
    <w:pPr>
      <w:overflowPunct w:val="0"/>
      <w:autoSpaceDE w:val="0"/>
      <w:autoSpaceDN w:val="0"/>
      <w:adjustRightInd w:val="0"/>
      <w:spacing w:after="120" w:line="240" w:lineRule="auto"/>
      <w:ind w:left="113"/>
      <w:jc w:val="both"/>
      <w:textAlignment w:val="baseline"/>
    </w:pPr>
    <w:rPr>
      <w:sz w:val="24"/>
      <w:szCs w:val="20"/>
    </w:rPr>
  </w:style>
  <w:style w:type="character" w:customStyle="1" w:styleId="1f3">
    <w:name w:val="Знак1 Знак Знак"/>
    <w:rsid w:val="004962B1"/>
    <w:rPr>
      <w:rFonts w:ascii="Arial" w:hAnsi="Arial" w:cs="Arial"/>
      <w:sz w:val="22"/>
      <w:szCs w:val="24"/>
      <w:lang w:val="ru-RU" w:eastAsia="ru-RU" w:bidi="ar-SA"/>
    </w:rPr>
  </w:style>
  <w:style w:type="paragraph" w:customStyle="1" w:styleId="headertext">
    <w:name w:val="headertext"/>
    <w:rsid w:val="004962B1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afffffff1">
    <w:name w:val="Ариал"/>
    <w:basedOn w:val="a9"/>
    <w:link w:val="1f4"/>
    <w:rsid w:val="004962B1"/>
    <w:pPr>
      <w:spacing w:before="120" w:after="120"/>
      <w:ind w:firstLine="851"/>
      <w:jc w:val="both"/>
    </w:pPr>
    <w:rPr>
      <w:rFonts w:ascii="Arial" w:hAnsi="Arial" w:cs="Arial"/>
      <w:sz w:val="24"/>
      <w:lang w:eastAsia="ar-SA"/>
    </w:rPr>
  </w:style>
  <w:style w:type="character" w:customStyle="1" w:styleId="1f4">
    <w:name w:val="Ариал Знак1"/>
    <w:link w:val="afffffff1"/>
    <w:rsid w:val="004962B1"/>
    <w:rPr>
      <w:rFonts w:ascii="Arial" w:hAnsi="Arial" w:cs="Arial"/>
      <w:sz w:val="24"/>
      <w:szCs w:val="24"/>
      <w:lang w:eastAsia="ar-SA"/>
    </w:rPr>
  </w:style>
  <w:style w:type="character" w:customStyle="1" w:styleId="afff6">
    <w:name w:val="Основной текст Знак"/>
    <w:aliases w:val="Основной текст таблиц Знак,в таблице Знак,таблицы Знак,в таблицах Знак, в таблице Знак, в таблицах Знак,Основной текст Знак Знак Знак1,Основной текст Знак Знак Знак Знак,Основной текст Знак2 Знак Знак, Знак Знак Знак1 Знак Знак"/>
    <w:basedOn w:val="ab"/>
    <w:link w:val="afff5"/>
    <w:rsid w:val="004962B1"/>
    <w:rPr>
      <w:sz w:val="28"/>
      <w:szCs w:val="24"/>
    </w:rPr>
  </w:style>
  <w:style w:type="character" w:styleId="afffffff2">
    <w:name w:val="Placeholder Text"/>
    <w:uiPriority w:val="99"/>
    <w:semiHidden/>
    <w:rsid w:val="004962B1"/>
    <w:rPr>
      <w:color w:val="808080"/>
    </w:rPr>
  </w:style>
  <w:style w:type="character" w:customStyle="1" w:styleId="af">
    <w:name w:val="Текст выноски Знак"/>
    <w:link w:val="ae"/>
    <w:uiPriority w:val="99"/>
    <w:semiHidden/>
    <w:rsid w:val="004962B1"/>
    <w:rPr>
      <w:rFonts w:ascii="Tahoma" w:hAnsi="Tahoma" w:cs="Tahoma"/>
      <w:sz w:val="16"/>
      <w:szCs w:val="16"/>
    </w:rPr>
  </w:style>
  <w:style w:type="paragraph" w:customStyle="1" w:styleId="a5">
    <w:name w:val="Перечисление"/>
    <w:basedOn w:val="2"/>
    <w:next w:val="afffff4"/>
    <w:autoRedefine/>
    <w:qFormat/>
    <w:rsid w:val="004962B1"/>
    <w:pPr>
      <w:numPr>
        <w:numId w:val="24"/>
      </w:numPr>
      <w:tabs>
        <w:tab w:val="num" w:pos="360"/>
        <w:tab w:val="center" w:pos="1560"/>
      </w:tabs>
      <w:spacing w:line="240" w:lineRule="auto"/>
      <w:ind w:left="284" w:right="284" w:firstLine="709"/>
      <w:contextualSpacing/>
      <w:jc w:val="both"/>
    </w:pPr>
    <w:rPr>
      <w:sz w:val="24"/>
    </w:rPr>
  </w:style>
  <w:style w:type="numbering" w:customStyle="1" w:styleId="a6">
    <w:name w:val="Мой список"/>
    <w:rsid w:val="004962B1"/>
    <w:pPr>
      <w:numPr>
        <w:numId w:val="23"/>
      </w:numPr>
    </w:pPr>
  </w:style>
  <w:style w:type="paragraph" w:customStyle="1" w:styleId="Style7">
    <w:name w:val="Style7"/>
    <w:basedOn w:val="a9"/>
    <w:uiPriority w:val="99"/>
    <w:rsid w:val="004962B1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character" w:customStyle="1" w:styleId="FontStyle22">
    <w:name w:val="Font Style22"/>
    <w:uiPriority w:val="99"/>
    <w:rsid w:val="004962B1"/>
    <w:rPr>
      <w:rFonts w:ascii="Times New Roman" w:hAnsi="Times New Roman" w:cs="Times New Roman"/>
      <w:sz w:val="18"/>
      <w:szCs w:val="18"/>
    </w:rPr>
  </w:style>
  <w:style w:type="paragraph" w:customStyle="1" w:styleId="1f5">
    <w:name w:val="Обычный 1"/>
    <w:basedOn w:val="a9"/>
    <w:rsid w:val="004962B1"/>
    <w:pPr>
      <w:spacing w:line="240" w:lineRule="auto"/>
      <w:ind w:firstLine="708"/>
      <w:jc w:val="both"/>
    </w:pPr>
    <w:rPr>
      <w:sz w:val="24"/>
    </w:rPr>
  </w:style>
  <w:style w:type="character" w:customStyle="1" w:styleId="32">
    <w:name w:val="Заголовок 3 Знак"/>
    <w:aliases w:val="Б3 Знак,RTC 3 Знак,iz3 Знак,Подраздел Знак"/>
    <w:basedOn w:val="ab"/>
    <w:link w:val="31"/>
    <w:rsid w:val="000A05E1"/>
    <w:rPr>
      <w:sz w:val="28"/>
    </w:rPr>
  </w:style>
  <w:style w:type="character" w:customStyle="1" w:styleId="52">
    <w:name w:val="Заголовок 5 Знак"/>
    <w:aliases w:val="Подпункт Знак"/>
    <w:basedOn w:val="ab"/>
    <w:link w:val="51"/>
    <w:rsid w:val="004962B1"/>
    <w:rPr>
      <w:sz w:val="28"/>
    </w:rPr>
  </w:style>
  <w:style w:type="character" w:customStyle="1" w:styleId="60">
    <w:name w:val="Заголовок 6 Знак"/>
    <w:aliases w:val="Приложение Знак"/>
    <w:basedOn w:val="ab"/>
    <w:link w:val="6"/>
    <w:rsid w:val="004962B1"/>
    <w:rPr>
      <w:i/>
      <w:sz w:val="22"/>
    </w:rPr>
  </w:style>
  <w:style w:type="character" w:customStyle="1" w:styleId="70">
    <w:name w:val="Заголовок 7 Знак"/>
    <w:basedOn w:val="ab"/>
    <w:link w:val="7"/>
    <w:rsid w:val="004962B1"/>
    <w:rPr>
      <w:rFonts w:ascii="Arial" w:hAnsi="Arial"/>
    </w:rPr>
  </w:style>
  <w:style w:type="character" w:customStyle="1" w:styleId="80">
    <w:name w:val="Заголовок 8 Знак"/>
    <w:basedOn w:val="ab"/>
    <w:link w:val="8"/>
    <w:rsid w:val="004962B1"/>
    <w:rPr>
      <w:rFonts w:ascii="Arial" w:hAnsi="Arial"/>
      <w:i/>
    </w:rPr>
  </w:style>
  <w:style w:type="character" w:customStyle="1" w:styleId="90">
    <w:name w:val="Заголовок 9 Знак"/>
    <w:basedOn w:val="ab"/>
    <w:link w:val="9"/>
    <w:rsid w:val="004962B1"/>
    <w:rPr>
      <w:rFonts w:ascii="Arial" w:hAnsi="Arial"/>
      <w:b/>
      <w:i/>
      <w:sz w:val="18"/>
    </w:rPr>
  </w:style>
  <w:style w:type="character" w:customStyle="1" w:styleId="afff9">
    <w:name w:val="Основной текст с отступом Знак"/>
    <w:aliases w:val="ТЕКСТ АИИС КУЭ Знак"/>
    <w:basedOn w:val="ab"/>
    <w:link w:val="afff8"/>
    <w:rsid w:val="004962B1"/>
    <w:rPr>
      <w:sz w:val="28"/>
      <w:szCs w:val="24"/>
    </w:rPr>
  </w:style>
  <w:style w:type="character" w:customStyle="1" w:styleId="2a">
    <w:name w:val="Основной текст 2 Знак"/>
    <w:basedOn w:val="ab"/>
    <w:link w:val="29"/>
    <w:rsid w:val="004962B1"/>
    <w:rPr>
      <w:sz w:val="28"/>
      <w:szCs w:val="24"/>
    </w:rPr>
  </w:style>
  <w:style w:type="character" w:customStyle="1" w:styleId="af6">
    <w:name w:val="Текст сноски Знак"/>
    <w:basedOn w:val="ab"/>
    <w:link w:val="af5"/>
    <w:semiHidden/>
    <w:rsid w:val="004962B1"/>
  </w:style>
  <w:style w:type="character" w:customStyle="1" w:styleId="2c">
    <w:name w:val="Основной текст с отступом 2 Знак"/>
    <w:basedOn w:val="ab"/>
    <w:link w:val="2b"/>
    <w:rsid w:val="004962B1"/>
    <w:rPr>
      <w:sz w:val="28"/>
      <w:szCs w:val="24"/>
    </w:rPr>
  </w:style>
  <w:style w:type="character" w:customStyle="1" w:styleId="aff5">
    <w:name w:val="Нижний колонтитул Знак"/>
    <w:basedOn w:val="ab"/>
    <w:link w:val="aff4"/>
    <w:rsid w:val="004962B1"/>
    <w:rPr>
      <w:sz w:val="28"/>
      <w:szCs w:val="24"/>
    </w:rPr>
  </w:style>
  <w:style w:type="character" w:customStyle="1" w:styleId="afffb">
    <w:name w:val="Название Знак"/>
    <w:basedOn w:val="ab"/>
    <w:link w:val="afffa"/>
    <w:rsid w:val="004962B1"/>
    <w:rPr>
      <w:rFonts w:ascii="Arial" w:hAnsi="Arial" w:cs="Arial"/>
      <w:b/>
      <w:bCs/>
      <w:kern w:val="28"/>
      <w:sz w:val="32"/>
      <w:szCs w:val="32"/>
    </w:rPr>
  </w:style>
  <w:style w:type="character" w:customStyle="1" w:styleId="37">
    <w:name w:val="Основной текст 3 Знак"/>
    <w:basedOn w:val="ab"/>
    <w:link w:val="36"/>
    <w:rsid w:val="004962B1"/>
    <w:rPr>
      <w:sz w:val="16"/>
      <w:szCs w:val="16"/>
    </w:rPr>
  </w:style>
  <w:style w:type="character" w:customStyle="1" w:styleId="affff1">
    <w:name w:val="Подзаголовок Знак"/>
    <w:basedOn w:val="ab"/>
    <w:link w:val="affff0"/>
    <w:rsid w:val="004962B1"/>
    <w:rPr>
      <w:rFonts w:cs="Arial"/>
      <w:sz w:val="24"/>
      <w:szCs w:val="24"/>
    </w:rPr>
  </w:style>
  <w:style w:type="character" w:customStyle="1" w:styleId="affff4">
    <w:name w:val="Приветствие Знак"/>
    <w:basedOn w:val="ab"/>
    <w:link w:val="affff3"/>
    <w:rsid w:val="004962B1"/>
    <w:rPr>
      <w:sz w:val="28"/>
      <w:szCs w:val="24"/>
    </w:rPr>
  </w:style>
  <w:style w:type="character" w:customStyle="1" w:styleId="FontStyle11">
    <w:name w:val="Font Style11"/>
    <w:uiPriority w:val="99"/>
    <w:rsid w:val="00DF1D97"/>
    <w:rPr>
      <w:rFonts w:ascii="Times New Roman" w:hAnsi="Times New Roman" w:cs="Times New Roman"/>
      <w:sz w:val="20"/>
      <w:szCs w:val="20"/>
    </w:rPr>
  </w:style>
  <w:style w:type="character" w:customStyle="1" w:styleId="afffff1">
    <w:name w:val="Чертежный Знак"/>
    <w:link w:val="afffff0"/>
    <w:rsid w:val="00DF1D97"/>
    <w:rPr>
      <w:rFonts w:ascii="ISOCPEUR" w:hAnsi="ISOCPEUR"/>
      <w:i/>
      <w:sz w:val="28"/>
      <w:lang w:val="uk-UA"/>
    </w:rPr>
  </w:style>
  <w:style w:type="character" w:customStyle="1" w:styleId="FontStyle25">
    <w:name w:val="Font Style25"/>
    <w:rsid w:val="00F517FA"/>
    <w:rPr>
      <w:rFonts w:ascii="Times New Roman" w:hAnsi="Times New Roman" w:cs="Times New Roman"/>
      <w:sz w:val="22"/>
      <w:szCs w:val="22"/>
    </w:rPr>
  </w:style>
  <w:style w:type="paragraph" w:styleId="afffffff3">
    <w:name w:val="TOC Heading"/>
    <w:basedOn w:val="1"/>
    <w:next w:val="a9"/>
    <w:uiPriority w:val="39"/>
    <w:unhideWhenUsed/>
    <w:qFormat/>
    <w:rsid w:val="00EB4AD3"/>
    <w:pPr>
      <w:keepLines/>
      <w:pageBreakBefore w:val="0"/>
      <w:spacing w:before="240" w:after="0"/>
      <w:jc w:val="left"/>
      <w:outlineLvl w:val="9"/>
    </w:pPr>
    <w:rPr>
      <w:rFonts w:asciiTheme="majorHAnsi" w:eastAsiaTheme="majorEastAsia" w:hAnsiTheme="majorHAnsi" w:cstheme="majorBidi"/>
      <w:b/>
      <w:color w:val="365F91" w:themeColor="accent1" w:themeShade="BF"/>
      <w:szCs w:val="32"/>
    </w:rPr>
  </w:style>
  <w:style w:type="character" w:customStyle="1" w:styleId="afffff5">
    <w:name w:val="Абзац списка Знак"/>
    <w:aliases w:val="Булиты Знак,3_Абзац списка Знак"/>
    <w:basedOn w:val="ab"/>
    <w:link w:val="afffff4"/>
    <w:uiPriority w:val="34"/>
    <w:rsid w:val="00537223"/>
    <w:rPr>
      <w:rFonts w:ascii="Calibri" w:eastAsia="Calibri" w:hAnsi="Calibri"/>
      <w:sz w:val="22"/>
      <w:szCs w:val="22"/>
      <w:lang w:eastAsia="en-US"/>
    </w:rPr>
  </w:style>
  <w:style w:type="paragraph" w:customStyle="1" w:styleId="afffffff4">
    <w:name w:val="Текст текстовой части"/>
    <w:basedOn w:val="a9"/>
    <w:uiPriority w:val="99"/>
    <w:qFormat/>
    <w:rsid w:val="0066194A"/>
    <w:pPr>
      <w:widowControl w:val="0"/>
      <w:adjustRightInd w:val="0"/>
      <w:ind w:firstLine="709"/>
      <w:jc w:val="both"/>
      <w:textAlignment w:val="baseline"/>
    </w:pPr>
    <w:rPr>
      <w:sz w:val="24"/>
    </w:rPr>
  </w:style>
  <w:style w:type="paragraph" w:customStyle="1" w:styleId="TableParagraph">
    <w:name w:val="Table Paragraph"/>
    <w:basedOn w:val="a9"/>
    <w:uiPriority w:val="1"/>
    <w:qFormat/>
    <w:rsid w:val="000A05E1"/>
    <w:pPr>
      <w:widowControl w:val="0"/>
      <w:autoSpaceDE w:val="0"/>
      <w:autoSpaceDN w:val="0"/>
      <w:spacing w:line="240" w:lineRule="auto"/>
    </w:pPr>
    <w:rPr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0A05E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3">
    <w:name w:val="Текст примечания Знак"/>
    <w:basedOn w:val="ab"/>
    <w:link w:val="af2"/>
    <w:semiHidden/>
    <w:rsid w:val="004E0C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09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6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eader" Target="header3.xml"/><Relationship Id="rId26" Type="http://schemas.openxmlformats.org/officeDocument/2006/relationships/image" Target="media/image10.tiff"/><Relationship Id="rId39" Type="http://schemas.openxmlformats.org/officeDocument/2006/relationships/image" Target="media/image23.tiff"/><Relationship Id="rId21" Type="http://schemas.openxmlformats.org/officeDocument/2006/relationships/header" Target="header4.xml"/><Relationship Id="rId34" Type="http://schemas.openxmlformats.org/officeDocument/2006/relationships/image" Target="media/image18.tiff"/><Relationship Id="rId42" Type="http://schemas.openxmlformats.org/officeDocument/2006/relationships/image" Target="media/image26.tiff"/><Relationship Id="rId47" Type="http://schemas.openxmlformats.org/officeDocument/2006/relationships/footer" Target="footer8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3.tiff"/><Relationship Id="rId11" Type="http://schemas.openxmlformats.org/officeDocument/2006/relationships/image" Target="media/image3.jpeg"/><Relationship Id="rId24" Type="http://schemas.openxmlformats.org/officeDocument/2006/relationships/footer" Target="footer7.xml"/><Relationship Id="rId32" Type="http://schemas.openxmlformats.org/officeDocument/2006/relationships/image" Target="media/image16.tiff"/><Relationship Id="rId37" Type="http://schemas.openxmlformats.org/officeDocument/2006/relationships/image" Target="media/image21.tiff"/><Relationship Id="rId40" Type="http://schemas.openxmlformats.org/officeDocument/2006/relationships/image" Target="media/image24.tiff"/><Relationship Id="rId45" Type="http://schemas.openxmlformats.org/officeDocument/2006/relationships/image" Target="media/image29.tiff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header" Target="header5.xml"/><Relationship Id="rId28" Type="http://schemas.openxmlformats.org/officeDocument/2006/relationships/image" Target="media/image12.tiff"/><Relationship Id="rId36" Type="http://schemas.openxmlformats.org/officeDocument/2006/relationships/image" Target="media/image20.tiff"/><Relationship Id="rId49" Type="http://schemas.openxmlformats.org/officeDocument/2006/relationships/footer" Target="footer9.xml"/><Relationship Id="rId10" Type="http://schemas.openxmlformats.org/officeDocument/2006/relationships/image" Target="media/image2.emf"/><Relationship Id="rId19" Type="http://schemas.openxmlformats.org/officeDocument/2006/relationships/footer" Target="footer4.xml"/><Relationship Id="rId31" Type="http://schemas.openxmlformats.org/officeDocument/2006/relationships/image" Target="media/image15.tiff"/><Relationship Id="rId44" Type="http://schemas.openxmlformats.org/officeDocument/2006/relationships/image" Target="media/image28.tif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footer" Target="footer6.xml"/><Relationship Id="rId27" Type="http://schemas.openxmlformats.org/officeDocument/2006/relationships/image" Target="media/image11.tiff"/><Relationship Id="rId30" Type="http://schemas.openxmlformats.org/officeDocument/2006/relationships/image" Target="media/image14.tiff"/><Relationship Id="rId35" Type="http://schemas.openxmlformats.org/officeDocument/2006/relationships/image" Target="media/image19.tiff"/><Relationship Id="rId43" Type="http://schemas.openxmlformats.org/officeDocument/2006/relationships/image" Target="media/image27.tiff"/><Relationship Id="rId48" Type="http://schemas.openxmlformats.org/officeDocument/2006/relationships/header" Target="header6.xml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footer" Target="footer3.xml"/><Relationship Id="rId25" Type="http://schemas.openxmlformats.org/officeDocument/2006/relationships/image" Target="media/image9.tiff"/><Relationship Id="rId33" Type="http://schemas.openxmlformats.org/officeDocument/2006/relationships/image" Target="media/image17.tiff"/><Relationship Id="rId38" Type="http://schemas.openxmlformats.org/officeDocument/2006/relationships/image" Target="media/image22.tiff"/><Relationship Id="rId46" Type="http://schemas.openxmlformats.org/officeDocument/2006/relationships/image" Target="media/image30.jpeg"/><Relationship Id="rId20" Type="http://schemas.openxmlformats.org/officeDocument/2006/relationships/footer" Target="footer5.xml"/><Relationship Id="rId41" Type="http://schemas.openxmlformats.org/officeDocument/2006/relationships/image" Target="media/image25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6.jp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7.png"/><Relationship Id="rId4" Type="http://schemas.openxmlformats.org/officeDocument/2006/relationships/image" Target="media/image6.jp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6.jp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dyakin_AV\AppData\Roaming\Microsoft\&#1064;&#1072;&#1073;&#1083;&#1086;&#1085;&#1099;\&#1064;&#1072;&#1073;&#1083;&#1086;&#1085;(&#1055;&#1047;)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46B48E-A8D4-42F2-8F7D-335E3FA972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Шаблон(ПЗ)</Template>
  <TotalTime>1118</TotalTime>
  <Pages>41</Pages>
  <Words>3674</Words>
  <Characters>20944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ПОЯСНИТЕЛЬНАЯ ЗАПИСКА</vt:lpstr>
    </vt:vector>
  </TitlesOfParts>
  <Company>"ЕРСМ Сибири"</Company>
  <LinksUpToDate>false</LinksUpToDate>
  <CharactersWithSpaces>24569</CharactersWithSpaces>
  <SharedDoc>false</SharedDoc>
  <HLinks>
    <vt:vector size="18" baseType="variant">
      <vt:variant>
        <vt:i4>1441848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_Toc184198409</vt:lpwstr>
      </vt:variant>
      <vt:variant>
        <vt:i4>1441848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_Toc184198408</vt:lpwstr>
      </vt:variant>
      <vt:variant>
        <vt:i4>1441848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_Toc184198407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ПОЯСНИТЕЛЬНАЯ ЗАПИСКА</dc:title>
  <dc:creator>Реброва</dc:creator>
  <cp:lastModifiedBy>user1</cp:lastModifiedBy>
  <cp:revision>45</cp:revision>
  <cp:lastPrinted>2019-10-29T05:34:00Z</cp:lastPrinted>
  <dcterms:created xsi:type="dcterms:W3CDTF">2019-11-05T06:45:00Z</dcterms:created>
  <dcterms:modified xsi:type="dcterms:W3CDTF">2019-12-02T10:04:00Z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ТИТУЛ">
    <vt:lpwstr>Золихинская ВЭС</vt:lpwstr>
  </property>
  <property fmtid="{D5CDD505-2E9C-101B-9397-08002B2CF9AE}" pid="3" name="Стадия">
    <vt:lpwstr>Проектная документация</vt:lpwstr>
  </property>
  <property fmtid="{D5CDD505-2E9C-101B-9397-08002B2CF9AE}" pid="4" name="Обозначение">
    <vt:lpwstr>ВЭС00085.291.1.2-ППТ</vt:lpwstr>
  </property>
  <property fmtid="{D5CDD505-2E9C-101B-9397-08002B2CF9AE}" pid="5" name="№ тома">
    <vt:lpwstr>ТОМ III</vt:lpwstr>
  </property>
  <property fmtid="{D5CDD505-2E9C-101B-9397-08002B2CF9AE}" pid="6" name="Разраб.">
    <vt:lpwstr>Реброва</vt:lpwstr>
  </property>
  <property fmtid="{D5CDD505-2E9C-101B-9397-08002B2CF9AE}" pid="7" name="Название части тома">
    <vt:lpwstr> </vt:lpwstr>
  </property>
  <property fmtid="{D5CDD505-2E9C-101B-9397-08002B2CF9AE}" pid="8" name="Раздел">
    <vt:lpwstr>Основные технические решения</vt:lpwstr>
  </property>
  <property fmtid="{D5CDD505-2E9C-101B-9397-08002B2CF9AE}" pid="9" name="Подраздел">
    <vt:lpwstr>Состав проектной документации</vt:lpwstr>
  </property>
  <property fmtid="{D5CDD505-2E9C-101B-9397-08002B2CF9AE}" pid="10" name="Проверил">
    <vt:lpwstr>Иванов</vt:lpwstr>
  </property>
  <property fmtid="{D5CDD505-2E9C-101B-9397-08002B2CF9AE}" pid="11" name="Норм. контр.">
    <vt:lpwstr>Пирогова</vt:lpwstr>
  </property>
  <property fmtid="{D5CDD505-2E9C-101B-9397-08002B2CF9AE}" pid="12" name="Шифр Проекта">
    <vt:lpwstr>ВЭС00085.291.1.2</vt:lpwstr>
  </property>
  <property fmtid="{D5CDD505-2E9C-101B-9397-08002B2CF9AE}" pid="13" name="Дата сдачи проекта">
    <vt:lpwstr>11.19</vt:lpwstr>
  </property>
  <property fmtid="{D5CDD505-2E9C-101B-9397-08002B2CF9AE}" pid="14" name="ГИП Инициалы">
    <vt:lpwstr>Е.А.</vt:lpwstr>
  </property>
  <property fmtid="{D5CDD505-2E9C-101B-9397-08002B2CF9AE}" pid="15" name="ГИП Фамилия">
    <vt:lpwstr>Мартьянов</vt:lpwstr>
  </property>
  <property fmtid="{D5CDD505-2E9C-101B-9397-08002B2CF9AE}" pid="16" name="Этап">
    <vt:lpwstr> </vt:lpwstr>
  </property>
</Properties>
</file>